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5D926" w14:textId="77777777" w:rsidR="004863D4" w:rsidRDefault="009328F2">
      <w:pPr>
        <w:pStyle w:val="Heading1"/>
        <w:spacing w:before="57"/>
        <w:ind w:left="21"/>
        <w:jc w:val="center"/>
        <w:rPr>
          <w:b w:val="0"/>
          <w:bCs w:val="0"/>
        </w:rPr>
      </w:pPr>
      <w:bookmarkStart w:id="0" w:name="Product_Emissions_Standards_Rules_2017_-"/>
      <w:bookmarkStart w:id="1" w:name="_GoBack"/>
      <w:bookmarkEnd w:id="0"/>
      <w:bookmarkEnd w:id="1"/>
      <w:r>
        <w:rPr>
          <w:spacing w:val="-1"/>
        </w:rPr>
        <w:t xml:space="preserve">EXPLANATORY </w:t>
      </w:r>
      <w:r>
        <w:t>STATEMENT</w:t>
      </w:r>
    </w:p>
    <w:p w14:paraId="5F65D927" w14:textId="77777777" w:rsidR="004863D4" w:rsidRDefault="004863D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65D928" w14:textId="77777777" w:rsidR="004863D4" w:rsidRDefault="009328F2">
      <w:pPr>
        <w:pStyle w:val="Heading2"/>
        <w:spacing w:line="480" w:lineRule="auto"/>
        <w:ind w:left="2685" w:right="2658" w:hanging="3"/>
        <w:jc w:val="center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2017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Rules 2017</w:t>
      </w:r>
    </w:p>
    <w:p w14:paraId="5F65D929" w14:textId="77777777" w:rsidR="004863D4" w:rsidRDefault="009328F2">
      <w:pPr>
        <w:pStyle w:val="BodyText"/>
        <w:spacing w:before="5"/>
        <w:ind w:firstLine="127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(Issued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authority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Minister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Environment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Energy)</w:t>
      </w:r>
    </w:p>
    <w:p w14:paraId="5F65D92A" w14:textId="77777777" w:rsidR="004863D4" w:rsidRDefault="004863D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F65D92B" w14:textId="77777777" w:rsidR="004863D4" w:rsidRDefault="009328F2">
      <w:pPr>
        <w:pStyle w:val="BodyText"/>
        <w:spacing w:line="275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i/>
          <w:spacing w:val="-1"/>
        </w:rPr>
        <w:t>Product</w:t>
      </w:r>
      <w:r>
        <w:rPr>
          <w:rFonts w:ascii="Times New Roman"/>
          <w:i/>
        </w:rPr>
        <w:t xml:space="preserve"> Emissions Standards </w:t>
      </w:r>
      <w:r>
        <w:rPr>
          <w:rFonts w:ascii="Times New Roman"/>
          <w:i/>
          <w:spacing w:val="-1"/>
        </w:rPr>
        <w:t>Act</w:t>
      </w:r>
      <w:r>
        <w:rPr>
          <w:rFonts w:ascii="Times New Roman"/>
          <w:i/>
        </w:rPr>
        <w:t xml:space="preserve"> 2017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spacing w:val="-1"/>
        </w:rPr>
        <w:t>establishes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national</w:t>
      </w:r>
      <w:r>
        <w:rPr>
          <w:rFonts w:ascii="Times New Roman"/>
        </w:rPr>
        <w:t xml:space="preserve"> framework to </w:t>
      </w:r>
      <w:r>
        <w:rPr>
          <w:rFonts w:ascii="Times New Roman"/>
          <w:spacing w:val="-1"/>
        </w:rPr>
        <w:t>enable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adverse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impacts</w:t>
      </w:r>
      <w:r>
        <w:rPr>
          <w:rFonts w:ascii="Times New Roman"/>
        </w:rPr>
        <w:t xml:space="preserve"> 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air</w:t>
      </w:r>
      <w:r>
        <w:rPr>
          <w:rFonts w:ascii="Times New Roman"/>
        </w:rPr>
        <w:t xml:space="preserve"> pollution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certain</w:t>
      </w:r>
      <w:r>
        <w:rPr>
          <w:rFonts w:ascii="Times New Roman"/>
        </w:rPr>
        <w:t xml:space="preserve"> products on human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environmental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health.</w:t>
      </w:r>
    </w:p>
    <w:p w14:paraId="5F65D92C" w14:textId="77777777" w:rsidR="004863D4" w:rsidRDefault="009328F2">
      <w:pPr>
        <w:pStyle w:val="BodyText"/>
        <w:spacing w:before="203" w:line="275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51(1)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Act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Minister,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legislative instrument,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prescribing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matters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permitted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 to be</w:t>
      </w:r>
      <w:r>
        <w:rPr>
          <w:rFonts w:ascii="Times New Roman"/>
          <w:spacing w:val="-1"/>
        </w:rPr>
        <w:t xml:space="preserve"> prescribed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or necessary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convenient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prescribed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carrying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out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effect</w:t>
      </w:r>
      <w:r>
        <w:rPr>
          <w:rFonts w:ascii="Times New Roman"/>
        </w:rPr>
        <w:t xml:space="preserve"> to the Act.</w:t>
      </w:r>
    </w:p>
    <w:p w14:paraId="5F65D92D" w14:textId="621D1F16" w:rsidR="004863D4" w:rsidRDefault="009328F2">
      <w:pPr>
        <w:pStyle w:val="BodyText"/>
        <w:spacing w:before="203" w:line="276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instrument </w:t>
      </w:r>
      <w:r>
        <w:rPr>
          <w:rFonts w:ascii="Times New Roman" w:eastAsia="Times New Roman" w:hAnsi="Times New Roman" w:cs="Times New Roman"/>
          <w:spacing w:val="-1"/>
        </w:rPr>
        <w:t>establishes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Emissions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2017. The</w:t>
      </w:r>
      <w:r>
        <w:rPr>
          <w:rFonts w:ascii="Times New Roman" w:eastAsia="Times New Roman" w:hAnsi="Times New Roman" w:cs="Times New Roman"/>
          <w:spacing w:val="-1"/>
        </w:rPr>
        <w:t xml:space="preserve"> Act</w:t>
      </w:r>
      <w:r>
        <w:rPr>
          <w:rFonts w:ascii="Times New Roman" w:eastAsia="Times New Roman" w:hAnsi="Times New Roman" w:cs="Times New Roman"/>
        </w:rPr>
        <w:t xml:space="preserve"> and the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</w:t>
      </w:r>
      <w:r>
        <w:rPr>
          <w:rFonts w:ascii="Times New Roman" w:eastAsia="Times New Roman" w:hAnsi="Times New Roman" w:cs="Times New Roman"/>
        </w:rPr>
        <w:t xml:space="preserve"> a key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aspect</w:t>
      </w:r>
      <w:r>
        <w:rPr>
          <w:rFonts w:ascii="Times New Roman" w:eastAsia="Times New Roman" w:hAnsi="Times New Roman" w:cs="Times New Roman"/>
        </w:rPr>
        <w:t xml:space="preserve"> of the </w:t>
      </w:r>
      <w:r>
        <w:rPr>
          <w:rFonts w:ascii="Times New Roman" w:eastAsia="Times New Roman" w:hAnsi="Times New Roman" w:cs="Times New Roman"/>
          <w:i/>
        </w:rPr>
        <w:t xml:space="preserve">National Clean </w:t>
      </w:r>
      <w:r>
        <w:rPr>
          <w:rFonts w:ascii="Times New Roman" w:eastAsia="Times New Roman" w:hAnsi="Times New Roman" w:cs="Times New Roman"/>
          <w:i/>
          <w:spacing w:val="-1"/>
        </w:rPr>
        <w:t>Air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Agreement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 xml:space="preserve"> established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Environment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Ministers</w:t>
      </w:r>
      <w:r>
        <w:rPr>
          <w:rFonts w:ascii="Times New Roman" w:eastAsia="Times New Roman" w:hAnsi="Times New Roman" w:cs="Times New Roman"/>
        </w:rPr>
        <w:t xml:space="preserve"> on 15 </w:t>
      </w:r>
      <w:r>
        <w:rPr>
          <w:rFonts w:ascii="Times New Roman" w:eastAsia="Times New Roman" w:hAnsi="Times New Roman" w:cs="Times New Roman"/>
          <w:spacing w:val="-1"/>
        </w:rPr>
        <w:t>December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2015.</w:t>
      </w:r>
      <w:r>
        <w:rPr>
          <w:rFonts w:ascii="Times New Roman" w:eastAsia="Times New Roman" w:hAnsi="Times New Roman" w:cs="Times New Roman"/>
        </w:rPr>
        <w:t xml:space="preserve"> Under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Agreement,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introduction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national</w:t>
      </w:r>
      <w:r>
        <w:rPr>
          <w:rFonts w:ascii="Times New Roman" w:eastAsia="Times New Roman" w:hAnsi="Times New Roman" w:cs="Times New Roman"/>
        </w:rPr>
        <w:t xml:space="preserve"> noxious emission standards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spark </w:t>
      </w:r>
      <w:r>
        <w:rPr>
          <w:rFonts w:ascii="Times New Roman" w:eastAsia="Times New Roman" w:hAnsi="Times New Roman" w:cs="Times New Roman"/>
          <w:spacing w:val="-1"/>
        </w:rPr>
        <w:t>ignition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and</w:t>
      </w:r>
      <w:r w:rsidR="00D353E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equipment.</w:t>
      </w:r>
    </w:p>
    <w:p w14:paraId="5F65D92E" w14:textId="77777777" w:rsidR="004863D4" w:rsidRDefault="009328F2">
      <w:pPr>
        <w:pStyle w:val="BodyText"/>
        <w:spacing w:before="200" w:line="276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spark </w:t>
      </w:r>
      <w:r>
        <w:rPr>
          <w:rFonts w:ascii="Times New Roman"/>
          <w:spacing w:val="-1"/>
        </w:rPr>
        <w:t>ignition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equipment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mostly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up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two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engines: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lawn-mowers,</w:t>
      </w:r>
      <w:r>
        <w:rPr>
          <w:rFonts w:ascii="Times New Roman"/>
        </w:rPr>
        <w:t xml:space="preserve"> leaf-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blowers,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chainsaws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generators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maximum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power</w:t>
      </w:r>
      <w:r>
        <w:rPr>
          <w:rFonts w:ascii="Times New Roman"/>
        </w:rPr>
        <w:t xml:space="preserve"> of 19 </w:t>
      </w:r>
      <w:r>
        <w:rPr>
          <w:rFonts w:ascii="Times New Roman"/>
          <w:spacing w:val="-1"/>
        </w:rPr>
        <w:t>kilowatts).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peak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</w:rPr>
        <w:t>times, the</w:t>
      </w:r>
      <w:r>
        <w:rPr>
          <w:rFonts w:ascii="Times New Roman"/>
          <w:spacing w:val="-1"/>
        </w:rPr>
        <w:t xml:space="preserve"> operation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estimated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contribute </w:t>
      </w:r>
      <w:r>
        <w:rPr>
          <w:rFonts w:ascii="Times New Roman"/>
        </w:rPr>
        <w:t>up to 10 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cent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overall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air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 xml:space="preserve">pollutants in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urban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environments.</w:t>
      </w:r>
    </w:p>
    <w:p w14:paraId="5F65D92F" w14:textId="77777777" w:rsidR="004863D4" w:rsidRDefault="009328F2">
      <w:pPr>
        <w:spacing w:before="202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Rules </w:t>
      </w:r>
      <w:r>
        <w:rPr>
          <w:rFonts w:ascii="Times New Roman"/>
          <w:spacing w:val="-1"/>
          <w:sz w:val="24"/>
        </w:rPr>
        <w:t>implement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National Clean Air </w:t>
      </w:r>
      <w:r>
        <w:rPr>
          <w:rFonts w:ascii="Times New Roman"/>
          <w:i/>
          <w:spacing w:val="-1"/>
          <w:sz w:val="24"/>
        </w:rPr>
        <w:t>Agreement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spacing w:val="-1"/>
          <w:sz w:val="24"/>
        </w:rPr>
        <w:t>by:</w:t>
      </w:r>
    </w:p>
    <w:p w14:paraId="5F65D930" w14:textId="77777777" w:rsidR="004863D4" w:rsidRDefault="004863D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5F65D931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line="277" w:lineRule="auto"/>
        <w:ind w:right="80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Prescribing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(see </w:t>
      </w:r>
      <w:r>
        <w:rPr>
          <w:rFonts w:ascii="Times New Roman"/>
        </w:rPr>
        <w:t>Part 2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Rules).</w:t>
      </w:r>
    </w:p>
    <w:p w14:paraId="5F65D932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198" w:line="278" w:lineRule="auto"/>
        <w:ind w:right="35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Setting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out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(see </w:t>
      </w:r>
      <w:r>
        <w:rPr>
          <w:rFonts w:ascii="Times New Roman"/>
        </w:rPr>
        <w:t>Part 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Rules).</w:t>
      </w:r>
    </w:p>
    <w:p w14:paraId="5F65D933" w14:textId="7C5D8390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197" w:line="276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Setting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out a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standard,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foreign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to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(see Part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Rules).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relevant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imported or supplied in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unless exempt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Rules.</w:t>
      </w:r>
    </w:p>
    <w:p w14:paraId="5F65D934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202"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to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requirement</w:t>
      </w:r>
      <w:r>
        <w:rPr>
          <w:rFonts w:ascii="Times New Roman"/>
        </w:rPr>
        <w:t xml:space="preserve"> to comply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all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provisions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(Enforcing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 emissions </w:t>
      </w:r>
      <w:r>
        <w:rPr>
          <w:rFonts w:ascii="Times New Roman"/>
          <w:spacing w:val="-1"/>
        </w:rPr>
        <w:t>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</w:t>
      </w:r>
      <w:r>
        <w:rPr>
          <w:rFonts w:ascii="Times New Roman"/>
          <w:spacing w:val="-1"/>
        </w:rPr>
        <w:t>(Record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keeping)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(see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must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nominate</w:t>
      </w:r>
      <w:r>
        <w:rPr>
          <w:rFonts w:ascii="Times New Roman"/>
        </w:rPr>
        <w:t xml:space="preserve">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identified,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exempt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specified person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persons,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engine,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operation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import, supply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and/or</w:t>
      </w:r>
      <w:r>
        <w:rPr>
          <w:rFonts w:ascii="Times New Roman"/>
        </w:rPr>
        <w:t xml:space="preserve"> marking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Act, 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requirement</w:t>
      </w:r>
      <w:r>
        <w:rPr>
          <w:rFonts w:ascii="Times New Roman"/>
        </w:rPr>
        <w:t xml:space="preserve"> to keep </w:t>
      </w:r>
      <w:r>
        <w:rPr>
          <w:rFonts w:ascii="Times New Roman"/>
          <w:spacing w:val="-1"/>
        </w:rPr>
        <w:t>records.</w:t>
      </w:r>
    </w:p>
    <w:p w14:paraId="5F65D935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340" w:right="1180" w:bottom="280" w:left="1300" w:header="720" w:footer="720" w:gutter="0"/>
          <w:cols w:space="720"/>
        </w:sectPr>
      </w:pPr>
    </w:p>
    <w:p w14:paraId="5F65D936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54" w:line="275" w:lineRule="auto"/>
        <w:ind w:right="45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information</w:t>
      </w:r>
      <w:r>
        <w:rPr>
          <w:rFonts w:ascii="Times New Roman"/>
        </w:rPr>
        <w:t xml:space="preserve"> that must be included in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mark</w:t>
      </w:r>
      <w:r>
        <w:rPr>
          <w:rFonts w:ascii="Times New Roman"/>
        </w:rPr>
        <w:t xml:space="preserve"> on a</w:t>
      </w:r>
      <w:r>
        <w:rPr>
          <w:rFonts w:ascii="Times New Roman"/>
          <w:spacing w:val="-1"/>
        </w:rPr>
        <w:t xml:space="preserve"> certified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70"/>
        </w:rPr>
        <w:t xml:space="preserve"> </w:t>
      </w:r>
      <w:r>
        <w:rPr>
          <w:rFonts w:ascii="Times New Roman"/>
          <w:spacing w:val="-1"/>
        </w:rPr>
        <w:t>engine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engine</w:t>
      </w:r>
      <w:r>
        <w:rPr>
          <w:rFonts w:ascii="Times New Roman"/>
          <w:spacing w:val="-1"/>
        </w:rPr>
        <w:t xml:space="preserve"> (Part</w:t>
      </w:r>
      <w:r>
        <w:rPr>
          <w:rFonts w:ascii="Times New Roman"/>
        </w:rPr>
        <w:t xml:space="preserve"> 6 of the</w:t>
      </w:r>
      <w:r>
        <w:rPr>
          <w:rFonts w:ascii="Times New Roman"/>
          <w:spacing w:val="-1"/>
        </w:rPr>
        <w:t xml:space="preserve"> Rules).</w:t>
      </w:r>
    </w:p>
    <w:p w14:paraId="5F65D937" w14:textId="77777777" w:rsidR="004863D4" w:rsidRDefault="009328F2">
      <w:pPr>
        <w:pStyle w:val="BodyText"/>
        <w:spacing w:before="203" w:line="275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scheme,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establish </w:t>
      </w: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keeping 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importers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suppliers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information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</w:rPr>
        <w:t>must be</w:t>
      </w:r>
      <w:r>
        <w:rPr>
          <w:rFonts w:ascii="Times New Roman"/>
          <w:spacing w:val="-1"/>
        </w:rPr>
        <w:t xml:space="preserve"> included</w:t>
      </w:r>
      <w:r>
        <w:rPr>
          <w:rFonts w:ascii="Times New Roman"/>
        </w:rPr>
        <w:t xml:space="preserve"> in a </w:t>
      </w:r>
      <w:r>
        <w:rPr>
          <w:rFonts w:ascii="Times New Roman"/>
          <w:spacing w:val="-1"/>
        </w:rPr>
        <w:t>report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to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persons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86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domestically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Part</w:t>
      </w:r>
      <w:r>
        <w:rPr>
          <w:rFonts w:ascii="Times New Roman"/>
        </w:rPr>
        <w:t xml:space="preserve"> 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Rules);</w:t>
      </w:r>
      <w:r>
        <w:rPr>
          <w:rFonts w:ascii="Times New Roman"/>
        </w:rPr>
        <w:t xml:space="preserve"> provide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 cost recovery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scheme </w:t>
      </w:r>
      <w:r>
        <w:rPr>
          <w:rFonts w:ascii="Times New Roman"/>
          <w:spacing w:val="-1"/>
        </w:rPr>
        <w:t>(see Parts</w:t>
      </w:r>
      <w:r>
        <w:rPr>
          <w:rFonts w:ascii="Times New Roman"/>
        </w:rPr>
        <w:t xml:space="preserve"> 8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9 of the</w:t>
      </w:r>
      <w:r>
        <w:rPr>
          <w:rFonts w:ascii="Times New Roman"/>
          <w:spacing w:val="-1"/>
        </w:rPr>
        <w:t xml:space="preserve"> Rules);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enable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AAT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 xml:space="preserve">review </w:t>
      </w:r>
      <w:r>
        <w:rPr>
          <w:rFonts w:ascii="Times New Roman"/>
          <w:spacing w:val="1"/>
        </w:rPr>
        <w:t xml:space="preserve">of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exemption of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decisions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waive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fees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(Part 10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</w:p>
    <w:p w14:paraId="5F65D938" w14:textId="77777777" w:rsidR="004863D4" w:rsidRDefault="009328F2">
      <w:pPr>
        <w:pStyle w:val="BodyText"/>
        <w:spacing w:before="203" w:line="275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Finally,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market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adjust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regulation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propulsion-marine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in Australia,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11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provide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staged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import, supply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record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keeping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 those</w:t>
      </w:r>
      <w:r>
        <w:rPr>
          <w:rFonts w:ascii="Times New Roman"/>
          <w:spacing w:val="-1"/>
        </w:rPr>
        <w:t xml:space="preserve"> engines.</w:t>
      </w:r>
    </w:p>
    <w:p w14:paraId="5F65D939" w14:textId="77777777" w:rsidR="004863D4" w:rsidRDefault="009328F2">
      <w:pPr>
        <w:pStyle w:val="Heading1"/>
        <w:spacing w:before="208"/>
        <w:rPr>
          <w:b w:val="0"/>
          <w:bCs w:val="0"/>
        </w:rPr>
      </w:pPr>
      <w:r>
        <w:rPr>
          <w:spacing w:val="-1"/>
        </w:rPr>
        <w:t>Consultation</w:t>
      </w:r>
    </w:p>
    <w:p w14:paraId="5F65D93A" w14:textId="77777777" w:rsidR="004863D4" w:rsidRDefault="004863D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3B" w14:textId="77777777" w:rsidR="004863D4" w:rsidRDefault="009328F2">
      <w:pPr>
        <w:pStyle w:val="BodyText"/>
        <w:spacing w:line="275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Government has </w:t>
      </w:r>
      <w:r>
        <w:rPr>
          <w:rFonts w:ascii="Times New Roman"/>
          <w:spacing w:val="-1"/>
        </w:rPr>
        <w:t>worked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industry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over a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decade.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industry,</w:t>
      </w:r>
      <w:r>
        <w:rPr>
          <w:rFonts w:ascii="Times New Roman"/>
        </w:rPr>
        <w:t xml:space="preserve"> which </w:t>
      </w:r>
      <w:r>
        <w:rPr>
          <w:rFonts w:ascii="Times New Roman"/>
          <w:spacing w:val="-1"/>
        </w:rPr>
        <w:t>consists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individuals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peak</w:t>
      </w:r>
      <w:r>
        <w:rPr>
          <w:rFonts w:ascii="Times New Roman"/>
        </w:rPr>
        <w:t xml:space="preserve"> associations </w:t>
      </w:r>
      <w:r>
        <w:rPr>
          <w:rFonts w:ascii="Times New Roman"/>
          <w:spacing w:val="-1"/>
        </w:rPr>
        <w:t>representing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manufacturers,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suppliers</w:t>
      </w:r>
      <w:r>
        <w:rPr>
          <w:rFonts w:ascii="Times New Roman"/>
        </w:rPr>
        <w:t xml:space="preserve"> of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engines,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>been actively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engaged in the</w:t>
      </w:r>
      <w:r>
        <w:rPr>
          <w:rFonts w:ascii="Times New Roman"/>
          <w:spacing w:val="-1"/>
        </w:rPr>
        <w:t xml:space="preserve"> design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Act, Rules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cost</w:t>
      </w:r>
      <w:r>
        <w:rPr>
          <w:rFonts w:ascii="Times New Roman"/>
        </w:rPr>
        <w:t xml:space="preserve"> recovery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arrangements.</w:t>
      </w:r>
    </w:p>
    <w:p w14:paraId="5F65D93C" w14:textId="77777777" w:rsidR="004863D4" w:rsidRDefault="009328F2">
      <w:pPr>
        <w:pStyle w:val="BodyText"/>
        <w:spacing w:before="203" w:line="276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Consultation has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industry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expert </w:t>
      </w:r>
      <w:r>
        <w:rPr>
          <w:rFonts w:ascii="Times New Roman"/>
          <w:spacing w:val="-1"/>
        </w:rPr>
        <w:t>panel</w:t>
      </w:r>
      <w:r>
        <w:rPr>
          <w:rFonts w:ascii="Times New Roman"/>
        </w:rPr>
        <w:t xml:space="preserve"> in 2006, </w:t>
      </w:r>
      <w:r>
        <w:rPr>
          <w:rFonts w:ascii="Times New Roman"/>
          <w:spacing w:val="-1"/>
        </w:rPr>
        <w:t>consultation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Regulation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Statement process in 2010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2012,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industry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2015 to </w:t>
      </w:r>
      <w:r>
        <w:rPr>
          <w:rFonts w:ascii="Times New Roman"/>
          <w:spacing w:val="-1"/>
        </w:rPr>
        <w:t>provide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advice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on administration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recently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two industry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roundtable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 xml:space="preserve"> in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September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2017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November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2017.</w:t>
      </w:r>
    </w:p>
    <w:p w14:paraId="5F65D93D" w14:textId="77777777" w:rsidR="004863D4" w:rsidRDefault="009328F2">
      <w:pPr>
        <w:pStyle w:val="BodyText"/>
        <w:spacing w:before="200" w:line="276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 exposure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draft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Emissions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released</w:t>
      </w:r>
      <w:r>
        <w:rPr>
          <w:rFonts w:ascii="Times New Roman" w:eastAsia="Times New Roman" w:hAnsi="Times New Roman" w:cs="Times New Roman"/>
        </w:rPr>
        <w:t xml:space="preserve"> for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four </w:t>
      </w:r>
      <w:r>
        <w:rPr>
          <w:rFonts w:ascii="Times New Roman" w:eastAsia="Times New Roman" w:hAnsi="Times New Roman" w:cs="Times New Roman"/>
          <w:spacing w:val="-1"/>
        </w:rPr>
        <w:t>week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-1"/>
        </w:rPr>
        <w:t xml:space="preserve"> consultation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period</w:t>
      </w:r>
      <w:r>
        <w:rPr>
          <w:rFonts w:ascii="Times New Roman" w:eastAsia="Times New Roman" w:hAnsi="Times New Roman" w:cs="Times New Roman"/>
        </w:rPr>
        <w:t xml:space="preserve"> on 30 </w:t>
      </w:r>
      <w:r>
        <w:rPr>
          <w:rFonts w:ascii="Times New Roman" w:eastAsia="Times New Roman" w:hAnsi="Times New Roman" w:cs="Times New Roman"/>
          <w:spacing w:val="-1"/>
        </w:rPr>
        <w:t>October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2017. All </w:t>
      </w:r>
      <w:r>
        <w:rPr>
          <w:rFonts w:ascii="Times New Roman" w:eastAsia="Times New Roman" w:hAnsi="Times New Roman" w:cs="Times New Roman"/>
          <w:spacing w:val="-1"/>
        </w:rPr>
        <w:t>stakeholders</w:t>
      </w:r>
      <w:r>
        <w:rPr>
          <w:rFonts w:ascii="Times New Roman" w:eastAsia="Times New Roman" w:hAnsi="Times New Roman" w:cs="Times New Roman"/>
        </w:rPr>
        <w:t xml:space="preserve"> who </w:t>
      </w:r>
      <w:r>
        <w:rPr>
          <w:rFonts w:ascii="Times New Roman" w:eastAsia="Times New Roman" w:hAnsi="Times New Roman" w:cs="Times New Roman"/>
          <w:spacing w:val="-1"/>
        </w:rPr>
        <w:t>registered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interest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were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informed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release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exposure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draft,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made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</w:t>
      </w:r>
      <w:r>
        <w:rPr>
          <w:rFonts w:ascii="Times New Roman" w:eastAsia="Times New Roman" w:hAnsi="Times New Roman" w:cs="Times New Roman"/>
        </w:rPr>
        <w:t xml:space="preserve"> on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Department of the </w:t>
      </w:r>
      <w:r>
        <w:rPr>
          <w:rFonts w:ascii="Times New Roman" w:eastAsia="Times New Roman" w:hAnsi="Times New Roman" w:cs="Times New Roman"/>
          <w:spacing w:val="-1"/>
        </w:rPr>
        <w:t>Environment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Energy’s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website.</w:t>
      </w:r>
    </w:p>
    <w:p w14:paraId="5F65D93E" w14:textId="77777777" w:rsidR="004863D4" w:rsidRDefault="009328F2">
      <w:pPr>
        <w:pStyle w:val="BodyText"/>
        <w:spacing w:before="200" w:line="276" w:lineRule="auto"/>
        <w:ind w:right="13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Industry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stakeholders</w:t>
      </w:r>
      <w:r>
        <w:rPr>
          <w:rFonts w:ascii="Times New Roman"/>
        </w:rPr>
        <w:t xml:space="preserve"> 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taken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exposure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draft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second</w:t>
      </w:r>
      <w:r>
        <w:rPr>
          <w:rFonts w:ascii="Times New Roman"/>
        </w:rPr>
        <w:t xml:space="preserve"> industry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roundtable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November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2017. </w:t>
      </w:r>
      <w:r>
        <w:rPr>
          <w:rFonts w:ascii="Times New Roman"/>
          <w:spacing w:val="-1"/>
        </w:rPr>
        <w:t>These stakeholders</w:t>
      </w:r>
      <w:r>
        <w:rPr>
          <w:rFonts w:ascii="Times New Roman"/>
        </w:rPr>
        <w:t xml:space="preserve"> comprised </w:t>
      </w:r>
      <w:r>
        <w:rPr>
          <w:rFonts w:ascii="Times New Roman"/>
          <w:spacing w:val="-1"/>
        </w:rPr>
        <w:t>companies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manufacturing,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assembling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importing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engines,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industry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  <w:spacing w:val="-1"/>
        </w:rPr>
        <w:t>peak</w:t>
      </w:r>
      <w:r>
        <w:rPr>
          <w:rFonts w:ascii="Times New Roman"/>
        </w:rPr>
        <w:t xml:space="preserve"> bodies.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number of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teleconferences with </w:t>
      </w:r>
      <w:r>
        <w:rPr>
          <w:rFonts w:ascii="Times New Roman"/>
          <w:spacing w:val="-1"/>
        </w:rPr>
        <w:t>stakeholders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occurred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consultation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answer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questions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</w:t>
      </w:r>
      <w:r>
        <w:rPr>
          <w:rFonts w:ascii="Times New Roman"/>
        </w:rPr>
        <w:t xml:space="preserve"> industry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make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submissions.</w:t>
      </w:r>
    </w:p>
    <w:p w14:paraId="5F65D940" w14:textId="467B88A7" w:rsidR="004863D4" w:rsidRDefault="009328F2" w:rsidP="009328F2">
      <w:pPr>
        <w:pStyle w:val="BodyText"/>
        <w:spacing w:before="202" w:line="276" w:lineRule="auto"/>
        <w:ind w:right="166"/>
        <w:rPr>
          <w:rFonts w:ascii="Times New Roman" w:eastAsia="Times New Roman" w:hAnsi="Times New Roman" w:cs="Times New Roman"/>
        </w:rPr>
        <w:sectPr w:rsidR="004863D4">
          <w:footerReference w:type="default" r:id="rId13"/>
          <w:pgSz w:w="11910" w:h="16840"/>
          <w:pgMar w:top="1340" w:right="1180" w:bottom="660" w:left="1300" w:header="0" w:footer="476" w:gutter="0"/>
          <w:pgNumType w:start="2"/>
          <w:cols w:space="720"/>
        </w:sectPr>
      </w:pPr>
      <w:r>
        <w:rPr>
          <w:rFonts w:ascii="Times New Roman"/>
          <w:spacing w:val="-1"/>
        </w:rPr>
        <w:t>Seven</w:t>
      </w:r>
      <w:r>
        <w:rPr>
          <w:rFonts w:ascii="Times New Roman"/>
        </w:rPr>
        <w:t xml:space="preserve"> submissions </w:t>
      </w:r>
      <w:r>
        <w:rPr>
          <w:rFonts w:ascii="Times New Roman"/>
          <w:spacing w:val="-1"/>
        </w:rPr>
        <w:t>were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received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response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release </w:t>
      </w:r>
      <w:r>
        <w:rPr>
          <w:rFonts w:ascii="Times New Roman"/>
        </w:rPr>
        <w:t>of the exposure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draft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Rules.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submissions </w:t>
      </w:r>
      <w:r>
        <w:rPr>
          <w:rFonts w:ascii="Times New Roman"/>
          <w:spacing w:val="-1"/>
        </w:rPr>
        <w:t>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from </w:t>
      </w:r>
      <w:r>
        <w:rPr>
          <w:rFonts w:ascii="Times New Roman"/>
          <w:spacing w:val="-1"/>
        </w:rPr>
        <w:t>companies</w:t>
      </w:r>
      <w:r>
        <w:rPr>
          <w:rFonts w:ascii="Times New Roman"/>
        </w:rPr>
        <w:t xml:space="preserve"> importing </w:t>
      </w:r>
      <w:r>
        <w:rPr>
          <w:rFonts w:ascii="Times New Roman"/>
          <w:spacing w:val="-1"/>
        </w:rPr>
        <w:t>products,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overseas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local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international</w:t>
      </w:r>
      <w:r>
        <w:rPr>
          <w:rFonts w:ascii="Times New Roman"/>
        </w:rPr>
        <w:t xml:space="preserve"> peak bodies.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submissions </w:t>
      </w:r>
      <w:r>
        <w:rPr>
          <w:rFonts w:ascii="Times New Roman"/>
          <w:spacing w:val="-1"/>
        </w:rPr>
        <w:t>supported</w:t>
      </w:r>
      <w:r>
        <w:rPr>
          <w:rFonts w:ascii="Times New Roman"/>
        </w:rPr>
        <w:t xml:space="preserve"> the Rules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looked </w:t>
      </w:r>
      <w:r>
        <w:rPr>
          <w:rFonts w:ascii="Times New Roman"/>
          <w:spacing w:val="-1"/>
        </w:rPr>
        <w:t>forward</w:t>
      </w:r>
      <w:r>
        <w:rPr>
          <w:rFonts w:ascii="Times New Roman"/>
        </w:rPr>
        <w:t xml:space="preserve"> to their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commencement.</w:t>
      </w:r>
      <w:r>
        <w:rPr>
          <w:rFonts w:ascii="Times New Roman"/>
        </w:rPr>
        <w:t xml:space="preserve"> Most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issues </w:t>
      </w:r>
      <w:r>
        <w:rPr>
          <w:rFonts w:ascii="Times New Roman"/>
          <w:spacing w:val="-1"/>
        </w:rPr>
        <w:t>raised</w:t>
      </w:r>
      <w:r>
        <w:rPr>
          <w:rFonts w:ascii="Times New Roman"/>
        </w:rPr>
        <w:t xml:space="preserve"> in submissions involved </w:t>
      </w:r>
      <w:r>
        <w:rPr>
          <w:rFonts w:ascii="Times New Roman"/>
          <w:spacing w:val="-1"/>
        </w:rPr>
        <w:t>clarifications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addressed</w:t>
      </w:r>
      <w:r>
        <w:rPr>
          <w:rFonts w:ascii="Times New Roman"/>
        </w:rPr>
        <w:t xml:space="preserve"> in the Explanatory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Statement.</w:t>
      </w:r>
      <w:r>
        <w:rPr>
          <w:rFonts w:ascii="Times New Roman"/>
        </w:rPr>
        <w:t xml:space="preserve"> Some </w:t>
      </w:r>
      <w:r>
        <w:rPr>
          <w:rFonts w:ascii="Times New Roman"/>
          <w:spacing w:val="-1"/>
        </w:rPr>
        <w:t>changes</w:t>
      </w:r>
      <w:r>
        <w:rPr>
          <w:rFonts w:ascii="Times New Roman"/>
        </w:rPr>
        <w:t xml:space="preserve"> 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 in </w:t>
      </w:r>
      <w:r>
        <w:rPr>
          <w:rFonts w:ascii="Times New Roman"/>
          <w:spacing w:val="-1"/>
        </w:rPr>
        <w:t>response</w:t>
      </w:r>
      <w:r>
        <w:rPr>
          <w:rFonts w:ascii="Times New Roman"/>
        </w:rPr>
        <w:t xml:space="preserve"> to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 xml:space="preserve">submissions.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now </w:t>
      </w:r>
      <w:r>
        <w:rPr>
          <w:rFonts w:ascii="Times New Roman"/>
          <w:spacing w:val="-1"/>
        </w:rPr>
        <w:t>include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scope </w:t>
      </w:r>
      <w:r>
        <w:rPr>
          <w:rFonts w:ascii="Times New Roman"/>
        </w:rPr>
        <w:t>for exemptions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granted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pre-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orders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uncertified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on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condition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prior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import.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consulted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release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Cost Recovery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Statement</w:t>
      </w:r>
      <w:r>
        <w:rPr>
          <w:rFonts w:ascii="Times New Roman"/>
        </w:rPr>
        <w:t xml:space="preserve"> on 13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October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2017 for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four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week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consultation</w:t>
      </w:r>
      <w:r>
        <w:rPr>
          <w:rFonts w:ascii="Times New Roman"/>
        </w:rPr>
        <w:t xml:space="preserve"> period.</w:t>
      </w:r>
    </w:p>
    <w:p w14:paraId="5F65D941" w14:textId="77777777" w:rsidR="004863D4" w:rsidRDefault="009328F2">
      <w:pPr>
        <w:pStyle w:val="Heading1"/>
        <w:spacing w:before="39"/>
        <w:rPr>
          <w:b w:val="0"/>
          <w:bCs w:val="0"/>
        </w:rPr>
      </w:pP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Statement</w:t>
      </w:r>
    </w:p>
    <w:p w14:paraId="5F65D942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43" w14:textId="675FA06A" w:rsidR="004863D4" w:rsidRDefault="009328F2">
      <w:pPr>
        <w:pStyle w:val="BodyText"/>
        <w:spacing w:line="276" w:lineRule="auto"/>
        <w:ind w:right="1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Regulation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Statement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prepared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 xml:space="preserve">accordance </w:t>
      </w:r>
      <w:r>
        <w:rPr>
          <w:rFonts w:ascii="Times New Roman" w:eastAsia="Times New Roman" w:hAnsi="Times New Roman" w:cs="Times New Roman"/>
        </w:rPr>
        <w:t>with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Council of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</w:t>
      </w:r>
      <w:r>
        <w:rPr>
          <w:rFonts w:ascii="Times New Roman" w:eastAsia="Times New Roman" w:hAnsi="Times New Roman" w:cs="Times New Roman"/>
        </w:rPr>
        <w:t xml:space="preserve"> requirements to </w:t>
      </w:r>
      <w:r>
        <w:rPr>
          <w:rFonts w:ascii="Times New Roman" w:eastAsia="Times New Roman" w:hAnsi="Times New Roman" w:cs="Times New Roman"/>
          <w:spacing w:val="-1"/>
        </w:rPr>
        <w:t>assess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impact</w:t>
      </w:r>
      <w:r>
        <w:rPr>
          <w:rFonts w:ascii="Times New Roman" w:eastAsia="Times New Roman" w:hAnsi="Times New Roman" w:cs="Times New Roman"/>
        </w:rPr>
        <w:t xml:space="preserve"> on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industry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</w:rPr>
        <w:t>community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various options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reduce emissions</w:t>
      </w:r>
      <w:r>
        <w:rPr>
          <w:rFonts w:ascii="Times New Roman" w:eastAsia="Times New Roman" w:hAnsi="Times New Roman" w:cs="Times New Roman"/>
        </w:rPr>
        <w:t xml:space="preserve"> from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spark ignition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equipment.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preferred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option in the</w:t>
      </w:r>
      <w:r>
        <w:rPr>
          <w:rFonts w:ascii="Times New Roman" w:eastAsia="Times New Roman" w:hAnsi="Times New Roman" w:cs="Times New Roman"/>
          <w:spacing w:val="-1"/>
        </w:rPr>
        <w:t xml:space="preserve"> Decision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Statement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to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established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legislation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administered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government.</w:t>
      </w:r>
      <w:r>
        <w:rPr>
          <w:rFonts w:ascii="Times New Roman" w:eastAsia="Times New Roman" w:hAnsi="Times New Roman" w:cs="Times New Roman"/>
        </w:rPr>
        <w:t xml:space="preserve"> On 15</w:t>
      </w:r>
      <w:r w:rsidR="00A56883">
        <w:rPr>
          <w:rFonts w:ascii="Times New Roman" w:eastAsia="Times New Roman" w:hAnsi="Times New Roman" w:cs="Times New Roman"/>
          <w:spacing w:val="73"/>
        </w:rPr>
        <w:t> </w:t>
      </w:r>
      <w:r>
        <w:rPr>
          <w:rFonts w:ascii="Times New Roman" w:eastAsia="Times New Roman" w:hAnsi="Times New Roman" w:cs="Times New Roman"/>
          <w:spacing w:val="-1"/>
        </w:rPr>
        <w:t>December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2015,</w:t>
      </w:r>
      <w:r>
        <w:rPr>
          <w:rFonts w:ascii="Times New Roman" w:eastAsia="Times New Roman" w:hAnsi="Times New Roman" w:cs="Times New Roman"/>
        </w:rPr>
        <w:t xml:space="preserve"> the Meeting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Environment</w:t>
      </w:r>
      <w:r>
        <w:rPr>
          <w:rFonts w:ascii="Times New Roman" w:eastAsia="Times New Roman" w:hAnsi="Times New Roman" w:cs="Times New Roman"/>
        </w:rPr>
        <w:t xml:space="preserve"> Ministers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agreed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preferred</w:t>
      </w:r>
      <w:r>
        <w:rPr>
          <w:rFonts w:ascii="Times New Roman" w:eastAsia="Times New Roman" w:hAnsi="Times New Roman" w:cs="Times New Roman"/>
        </w:rPr>
        <w:t xml:space="preserve"> option in the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Decision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Statement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announced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introduction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standards.</w:t>
      </w:r>
      <w:r>
        <w:rPr>
          <w:rFonts w:ascii="Times New Roman" w:eastAsia="Times New Roman" w:hAnsi="Times New Roman" w:cs="Times New Roman"/>
          <w:spacing w:val="10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Office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Practice Regulation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assessed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Regulation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Statement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meeting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Council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Australian</w:t>
      </w:r>
      <w:r w:rsidRPr="005B3F0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Government’s</w:t>
      </w:r>
      <w:r>
        <w:rPr>
          <w:rFonts w:ascii="Times New Roman" w:eastAsia="Times New Roman" w:hAnsi="Times New Roman" w:cs="Times New Roman"/>
        </w:rPr>
        <w:t xml:space="preserve"> best practice</w:t>
      </w:r>
      <w:r>
        <w:rPr>
          <w:rFonts w:ascii="Times New Roman" w:eastAsia="Times New Roman" w:hAnsi="Times New Roman" w:cs="Times New Roman"/>
          <w:spacing w:val="-1"/>
        </w:rPr>
        <w:t xml:space="preserve"> regulation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requirements.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Regulation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Statement is </w:t>
      </w:r>
      <w:r>
        <w:rPr>
          <w:rFonts w:ascii="Times New Roman" w:eastAsia="Times New Roman" w:hAnsi="Times New Roman" w:cs="Times New Roman"/>
          <w:spacing w:val="-1"/>
        </w:rPr>
        <w:t>set</w:t>
      </w:r>
      <w:r>
        <w:rPr>
          <w:rFonts w:ascii="Times New Roman" w:eastAsia="Times New Roman" w:hAnsi="Times New Roman" w:cs="Times New Roman"/>
        </w:rPr>
        <w:t xml:space="preserve"> out in full in </w:t>
      </w:r>
      <w:r>
        <w:rPr>
          <w:rFonts w:ascii="Times New Roman" w:eastAsia="Times New Roman" w:hAnsi="Times New Roman" w:cs="Times New Roman"/>
          <w:spacing w:val="1"/>
        </w:rPr>
        <w:t>this</w:t>
      </w:r>
      <w:r w:rsidRPr="00D353E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Explanatory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Attachment</w:t>
      </w:r>
      <w:r>
        <w:rPr>
          <w:rFonts w:ascii="Times New Roman" w:eastAsia="Times New Roman" w:hAnsi="Times New Roman" w:cs="Times New Roman"/>
          <w:b/>
          <w:bCs/>
        </w:rPr>
        <w:t xml:space="preserve"> B</w:t>
      </w:r>
      <w:r>
        <w:rPr>
          <w:rFonts w:ascii="Times New Roman" w:eastAsia="Times New Roman" w:hAnsi="Times New Roman" w:cs="Times New Roman"/>
        </w:rPr>
        <w:t>.</w:t>
      </w:r>
    </w:p>
    <w:p w14:paraId="5F65D944" w14:textId="77777777" w:rsidR="004863D4" w:rsidRDefault="009328F2">
      <w:pPr>
        <w:spacing w:before="200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Rules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z w:val="24"/>
        </w:rPr>
        <w:t xml:space="preserve"> a</w:t>
      </w:r>
      <w:r>
        <w:rPr>
          <w:rFonts w:ascii="Times New Roman"/>
          <w:spacing w:val="-1"/>
          <w:sz w:val="24"/>
        </w:rPr>
        <w:t xml:space="preserve"> legislative instrument</w:t>
      </w:r>
      <w:r>
        <w:rPr>
          <w:rFonts w:ascii="Times New Roman"/>
          <w:sz w:val="24"/>
        </w:rPr>
        <w:t xml:space="preserve"> 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1"/>
          <w:sz w:val="24"/>
        </w:rPr>
        <w:t>purposes</w:t>
      </w:r>
      <w:r>
        <w:rPr>
          <w:rFonts w:ascii="Times New Roman"/>
          <w:sz w:val="24"/>
        </w:rPr>
        <w:t xml:space="preserve"> of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Legislation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Act</w:t>
      </w:r>
      <w:r>
        <w:rPr>
          <w:rFonts w:ascii="Times New Roman"/>
          <w:i/>
          <w:sz w:val="24"/>
        </w:rPr>
        <w:t xml:space="preserve"> 2003</w:t>
      </w:r>
      <w:r>
        <w:rPr>
          <w:rFonts w:ascii="Times New Roman"/>
          <w:sz w:val="24"/>
        </w:rPr>
        <w:t>.</w:t>
      </w:r>
    </w:p>
    <w:p w14:paraId="5F65D945" w14:textId="77777777" w:rsidR="004863D4" w:rsidRDefault="004863D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5F65D946" w14:textId="77777777" w:rsidR="004863D4" w:rsidRDefault="009328F2">
      <w:pPr>
        <w:pStyle w:val="BodyText"/>
        <w:ind w:right="9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 xml:space="preserve">commence </w:t>
      </w:r>
      <w:r>
        <w:rPr>
          <w:rFonts w:ascii="Times New Roman"/>
        </w:rPr>
        <w:t>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1"/>
        </w:rPr>
        <w:t>day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date</w:t>
      </w:r>
      <w:r>
        <w:rPr>
          <w:rFonts w:ascii="Times New Roman"/>
        </w:rPr>
        <w:t xml:space="preserve">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registered</w:t>
      </w:r>
      <w:r>
        <w:rPr>
          <w:rFonts w:ascii="Times New Roman"/>
        </w:rPr>
        <w:t xml:space="preserve"> on the</w:t>
      </w:r>
      <w:r>
        <w:rPr>
          <w:rFonts w:ascii="Times New Roman"/>
          <w:spacing w:val="-1"/>
        </w:rPr>
        <w:t xml:space="preserve"> Federal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Register</w:t>
      </w:r>
      <w:r>
        <w:rPr>
          <w:rFonts w:ascii="Times New Roman"/>
        </w:rPr>
        <w:t xml:space="preserve"> of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Legislation.</w:t>
      </w:r>
    </w:p>
    <w:p w14:paraId="5F65D947" w14:textId="77777777" w:rsidR="004863D4" w:rsidRDefault="004863D4">
      <w:pPr>
        <w:rPr>
          <w:rFonts w:ascii="Times New Roman" w:eastAsia="Times New Roman" w:hAnsi="Times New Roman" w:cs="Times New Roman"/>
        </w:rPr>
        <w:sectPr w:rsidR="004863D4">
          <w:pgSz w:w="11910" w:h="16840"/>
          <w:pgMar w:top="1360" w:right="1200" w:bottom="660" w:left="1300" w:header="0" w:footer="476" w:gutter="0"/>
          <w:cols w:space="720"/>
        </w:sectPr>
      </w:pPr>
    </w:p>
    <w:p w14:paraId="5F65D948" w14:textId="77777777" w:rsidR="004863D4" w:rsidRDefault="009328F2">
      <w:pPr>
        <w:pStyle w:val="Heading1"/>
        <w:spacing w:before="57"/>
        <w:rPr>
          <w:b w:val="0"/>
          <w:bCs w:val="0"/>
        </w:rPr>
      </w:pPr>
      <w:r>
        <w:t>List of</w:t>
      </w:r>
      <w:r>
        <w:rPr>
          <w:spacing w:val="1"/>
        </w:rPr>
        <w:t xml:space="preserve"> </w:t>
      </w:r>
      <w:r>
        <w:rPr>
          <w:spacing w:val="-1"/>
        </w:rPr>
        <w:t>Abbreviations:</w:t>
      </w:r>
    </w:p>
    <w:p w14:paraId="5F65D949" w14:textId="77777777" w:rsidR="004863D4" w:rsidRDefault="004863D4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F65D94A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ABT</w:t>
      </w:r>
      <w:r>
        <w:rPr>
          <w:rFonts w:ascii="Times New Roman"/>
          <w:spacing w:val="-1"/>
        </w:rPr>
        <w:tab/>
        <w:t>average,</w:t>
      </w:r>
      <w:r>
        <w:rPr>
          <w:rFonts w:ascii="Times New Roman"/>
        </w:rPr>
        <w:t xml:space="preserve"> banking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trading</w:t>
      </w:r>
    </w:p>
    <w:p w14:paraId="5F65D94B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4C" w14:textId="77777777" w:rsidR="004863D4" w:rsidRDefault="009328F2">
      <w:pPr>
        <w:tabs>
          <w:tab w:val="left" w:pos="2953"/>
        </w:tabs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Act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i/>
          <w:spacing w:val="-1"/>
          <w:sz w:val="24"/>
        </w:rPr>
        <w:t>Product</w:t>
      </w:r>
      <w:r>
        <w:rPr>
          <w:rFonts w:ascii="Times New Roman"/>
          <w:i/>
          <w:sz w:val="24"/>
        </w:rPr>
        <w:t xml:space="preserve"> Emissions Standards </w:t>
      </w:r>
      <w:r>
        <w:rPr>
          <w:rFonts w:ascii="Times New Roman"/>
          <w:i/>
          <w:spacing w:val="-1"/>
          <w:sz w:val="24"/>
        </w:rPr>
        <w:t>Act</w:t>
      </w:r>
      <w:r>
        <w:rPr>
          <w:rFonts w:ascii="Times New Roman"/>
          <w:i/>
          <w:sz w:val="24"/>
        </w:rPr>
        <w:t xml:space="preserve"> 2017</w:t>
      </w:r>
    </w:p>
    <w:p w14:paraId="5F65D94D" w14:textId="77777777" w:rsidR="004863D4" w:rsidRDefault="004863D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94E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AAT</w:t>
      </w:r>
      <w:r>
        <w:rPr>
          <w:rFonts w:ascii="Times New Roman"/>
          <w:spacing w:val="-1"/>
        </w:rPr>
        <w:tab/>
        <w:t>Administrative Appeals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Tribunal</w:t>
      </w:r>
    </w:p>
    <w:p w14:paraId="5F65D94F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50" w14:textId="77777777" w:rsidR="004863D4" w:rsidRDefault="009328F2">
      <w:pPr>
        <w:tabs>
          <w:tab w:val="left" w:pos="2953"/>
        </w:tabs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Customs </w:t>
      </w:r>
      <w:r>
        <w:rPr>
          <w:rFonts w:ascii="Times New Roman"/>
          <w:spacing w:val="-1"/>
          <w:sz w:val="24"/>
        </w:rPr>
        <w:t>Charges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Act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i/>
          <w:spacing w:val="-1"/>
          <w:sz w:val="24"/>
        </w:rPr>
        <w:t>Product</w:t>
      </w:r>
      <w:r>
        <w:rPr>
          <w:rFonts w:ascii="Times New Roman"/>
          <w:i/>
          <w:sz w:val="24"/>
        </w:rPr>
        <w:t xml:space="preserve"> Emissions Standards </w:t>
      </w:r>
      <w:r>
        <w:rPr>
          <w:rFonts w:ascii="Times New Roman"/>
          <w:i/>
          <w:spacing w:val="-1"/>
          <w:sz w:val="24"/>
        </w:rPr>
        <w:t>(Customs)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Charges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Act</w:t>
      </w:r>
      <w:r>
        <w:rPr>
          <w:rFonts w:ascii="Times New Roman"/>
          <w:i/>
          <w:sz w:val="24"/>
        </w:rPr>
        <w:t xml:space="preserve"> 2017</w:t>
      </w:r>
    </w:p>
    <w:p w14:paraId="5F65D951" w14:textId="77777777" w:rsidR="004863D4" w:rsidRDefault="004863D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952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Department</w:t>
      </w:r>
      <w:r>
        <w:rPr>
          <w:rFonts w:ascii="Times New Roman"/>
          <w:spacing w:val="-1"/>
        </w:rPr>
        <w:tab/>
        <w:t>means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department</w:t>
      </w:r>
      <w:r>
        <w:rPr>
          <w:rFonts w:ascii="Times New Roman"/>
        </w:rPr>
        <w:t xml:space="preserve"> responsible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administration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</w:p>
    <w:p w14:paraId="5F65D953" w14:textId="77777777" w:rsidR="004863D4" w:rsidRDefault="009328F2">
      <w:pPr>
        <w:pStyle w:val="BodyText"/>
        <w:ind w:left="295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Act,</w:t>
      </w:r>
      <w:r>
        <w:rPr>
          <w:rFonts w:ascii="Times New Roman"/>
        </w:rPr>
        <w:t xml:space="preserve"> 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Department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Environment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Energy</w:t>
      </w:r>
    </w:p>
    <w:p w14:paraId="5F65D954" w14:textId="77777777" w:rsidR="004863D4" w:rsidRDefault="004863D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5F65D955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w w:val="95"/>
        </w:rPr>
        <w:t>EU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</w:rPr>
        <w:t>European</w:t>
      </w:r>
      <w:r>
        <w:rPr>
          <w:rFonts w:ascii="Times New Roman"/>
        </w:rPr>
        <w:t xml:space="preserve"> Union</w:t>
      </w:r>
    </w:p>
    <w:p w14:paraId="5F65D956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57" w14:textId="77777777" w:rsidR="004863D4" w:rsidRDefault="009328F2">
      <w:pPr>
        <w:tabs>
          <w:tab w:val="left" w:pos="2953"/>
        </w:tabs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Excise </w:t>
      </w:r>
      <w:r>
        <w:rPr>
          <w:rFonts w:ascii="Times New Roman"/>
          <w:spacing w:val="-1"/>
          <w:sz w:val="24"/>
        </w:rPr>
        <w:t>Charges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Act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i/>
          <w:spacing w:val="-1"/>
          <w:sz w:val="24"/>
        </w:rPr>
        <w:t>Product</w:t>
      </w:r>
      <w:r>
        <w:rPr>
          <w:rFonts w:ascii="Times New Roman"/>
          <w:i/>
          <w:sz w:val="24"/>
        </w:rPr>
        <w:t xml:space="preserve"> Emissions Standards </w:t>
      </w:r>
      <w:r>
        <w:rPr>
          <w:rFonts w:ascii="Times New Roman"/>
          <w:i/>
          <w:spacing w:val="-1"/>
          <w:sz w:val="24"/>
        </w:rPr>
        <w:t>(Excise)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Charges</w:t>
      </w:r>
      <w:r>
        <w:rPr>
          <w:rFonts w:ascii="Times New Roman"/>
          <w:i/>
          <w:sz w:val="24"/>
        </w:rPr>
        <w:t xml:space="preserve"> Act 2017</w:t>
      </w:r>
    </w:p>
    <w:p w14:paraId="5F65D958" w14:textId="77777777" w:rsidR="004863D4" w:rsidRDefault="004863D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959" w14:textId="77777777" w:rsidR="004863D4" w:rsidRDefault="009328F2">
      <w:pPr>
        <w:pStyle w:val="BodyText"/>
        <w:tabs>
          <w:tab w:val="left" w:pos="2953"/>
        </w:tabs>
        <w:ind w:left="2953" w:right="851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Guidelines</w:t>
      </w:r>
      <w:r>
        <w:rPr>
          <w:rFonts w:ascii="Times New Roman" w:eastAsia="Times New Roman" w:hAnsi="Times New Roman" w:cs="Times New Roman"/>
          <w:spacing w:val="-1"/>
        </w:rPr>
        <w:tab/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Government’s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Charging Framework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 Cost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>Recovery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Guidelines</w:t>
      </w:r>
    </w:p>
    <w:p w14:paraId="5F65D95A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5B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ICCPR</w:t>
      </w:r>
      <w:r>
        <w:rPr>
          <w:rFonts w:ascii="Times New Roman"/>
          <w:spacing w:val="-1"/>
        </w:rPr>
        <w:tab/>
        <w:t>International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Covenant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on</w:t>
      </w:r>
      <w:r>
        <w:rPr>
          <w:rFonts w:ascii="Times New Roman"/>
        </w:rPr>
        <w:t xml:space="preserve"> Civil and </w:t>
      </w:r>
      <w:r>
        <w:rPr>
          <w:rFonts w:ascii="Times New Roman"/>
          <w:spacing w:val="-1"/>
        </w:rPr>
        <w:t>Political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Rights</w:t>
      </w:r>
    </w:p>
    <w:p w14:paraId="5F65D95C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5D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ILAC</w:t>
      </w:r>
      <w:r>
        <w:rPr>
          <w:rFonts w:ascii="Times New Roman"/>
          <w:spacing w:val="-1"/>
        </w:rPr>
        <w:tab/>
        <w:t>International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Laboratory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Accreditation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Cooperation</w:t>
      </w:r>
    </w:p>
    <w:p w14:paraId="5F65D95E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5F" w14:textId="77777777" w:rsidR="004863D4" w:rsidRDefault="009328F2">
      <w:pPr>
        <w:pStyle w:val="BodyText"/>
        <w:tabs>
          <w:tab w:val="left" w:pos="2953"/>
        </w:tabs>
        <w:ind w:left="2953" w:right="101" w:hanging="28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Minister</w:t>
      </w:r>
      <w:r>
        <w:rPr>
          <w:rFonts w:ascii="Times New Roman"/>
        </w:rPr>
        <w:tab/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Minister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administration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Act,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Minister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Environment</w:t>
      </w:r>
      <w:r>
        <w:rPr>
          <w:rFonts w:ascii="Times New Roman"/>
        </w:rPr>
        <w:t xml:space="preserve"> and Energy</w:t>
      </w:r>
    </w:p>
    <w:p w14:paraId="5F65D960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61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w w:val="95"/>
        </w:rPr>
        <w:t>NATA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</w:rPr>
        <w:t>National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Association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Authorities</w:t>
      </w:r>
    </w:p>
    <w:p w14:paraId="5F65D962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63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NRSIEE</w:t>
      </w:r>
      <w:r>
        <w:rPr>
          <w:rFonts w:ascii="Times New Roman"/>
          <w:spacing w:val="-1"/>
        </w:rPr>
        <w:tab/>
        <w:t>non-road</w:t>
      </w:r>
      <w:r>
        <w:rPr>
          <w:rFonts w:ascii="Times New Roman"/>
        </w:rPr>
        <w:t xml:space="preserve"> spark </w:t>
      </w:r>
      <w:r>
        <w:rPr>
          <w:rFonts w:ascii="Times New Roman"/>
          <w:spacing w:val="-1"/>
        </w:rPr>
        <w:t>ignition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equipment</w:t>
      </w:r>
    </w:p>
    <w:p w14:paraId="5F65D964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65" w14:textId="77777777" w:rsidR="004863D4" w:rsidRDefault="009328F2">
      <w:pPr>
        <w:tabs>
          <w:tab w:val="left" w:pos="2953"/>
        </w:tabs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PGPA </w:t>
      </w:r>
      <w:r>
        <w:rPr>
          <w:rFonts w:ascii="Times New Roman"/>
          <w:spacing w:val="-1"/>
          <w:sz w:val="24"/>
        </w:rPr>
        <w:t>Act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i/>
          <w:sz w:val="24"/>
        </w:rPr>
        <w:t>Public</w:t>
      </w:r>
      <w:r>
        <w:rPr>
          <w:rFonts w:ascii="Times New Roman"/>
          <w:i/>
          <w:spacing w:val="-1"/>
          <w:sz w:val="24"/>
        </w:rPr>
        <w:t xml:space="preserve"> Governance,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 xml:space="preserve">Performance </w:t>
      </w:r>
      <w:r>
        <w:rPr>
          <w:rFonts w:ascii="Times New Roman"/>
          <w:i/>
          <w:sz w:val="24"/>
        </w:rPr>
        <w:t xml:space="preserve">and </w:t>
      </w:r>
      <w:r>
        <w:rPr>
          <w:rFonts w:ascii="Times New Roman"/>
          <w:i/>
          <w:spacing w:val="-1"/>
          <w:sz w:val="24"/>
        </w:rPr>
        <w:t>Accountability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Act</w:t>
      </w:r>
      <w:r>
        <w:rPr>
          <w:rFonts w:ascii="Times New Roman"/>
          <w:i/>
          <w:sz w:val="24"/>
        </w:rPr>
        <w:t xml:space="preserve"> 2013</w:t>
      </w:r>
    </w:p>
    <w:p w14:paraId="5F65D966" w14:textId="77777777" w:rsidR="004863D4" w:rsidRDefault="004863D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967" w14:textId="77777777" w:rsidR="004863D4" w:rsidRDefault="009328F2">
      <w:pPr>
        <w:tabs>
          <w:tab w:val="left" w:pos="2953"/>
        </w:tabs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Rules</w:t>
      </w:r>
      <w:r>
        <w:rPr>
          <w:rFonts w:ascii="Times New Roman"/>
          <w:sz w:val="24"/>
        </w:rPr>
        <w:tab/>
      </w:r>
      <w:r>
        <w:rPr>
          <w:rFonts w:ascii="Times New Roman"/>
          <w:i/>
          <w:spacing w:val="-1"/>
          <w:sz w:val="24"/>
        </w:rPr>
        <w:t>Product</w:t>
      </w:r>
      <w:r>
        <w:rPr>
          <w:rFonts w:ascii="Times New Roman"/>
          <w:i/>
          <w:sz w:val="24"/>
        </w:rPr>
        <w:t xml:space="preserve"> Emissions Standard Rules 2017</w:t>
      </w:r>
    </w:p>
    <w:p w14:paraId="5F65D968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969" w14:textId="77777777" w:rsidR="004863D4" w:rsidRDefault="009328F2">
      <w:pPr>
        <w:pStyle w:val="BodyText"/>
        <w:tabs>
          <w:tab w:val="left" w:pos="2953"/>
        </w:tabs>
        <w:ind w:left="2953" w:right="781" w:hanging="283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Secretary</w:t>
      </w:r>
      <w:r>
        <w:rPr>
          <w:rFonts w:ascii="Times New Roman"/>
        </w:rPr>
        <w:tab/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department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responsible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administration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</w:p>
    <w:p w14:paraId="5F65D96A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6B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 EPA</w:t>
      </w:r>
      <w:r>
        <w:rPr>
          <w:rFonts w:ascii="Times New Roman"/>
        </w:rPr>
        <w:tab/>
        <w:t xml:space="preserve">United </w:t>
      </w:r>
      <w:r>
        <w:rPr>
          <w:rFonts w:ascii="Times New Roman"/>
          <w:spacing w:val="-1"/>
        </w:rPr>
        <w:t>States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Environment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Protection</w:t>
      </w:r>
      <w:r>
        <w:rPr>
          <w:rFonts w:ascii="Times New Roman"/>
        </w:rPr>
        <w:t xml:space="preserve"> Agency</w:t>
      </w:r>
    </w:p>
    <w:p w14:paraId="5F65D96C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6D" w14:textId="77777777" w:rsidR="004863D4" w:rsidRDefault="009328F2">
      <w:pPr>
        <w:pStyle w:val="BodyText"/>
        <w:tabs>
          <w:tab w:val="left" w:pos="2953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Title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40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Code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Federal</w:t>
      </w:r>
      <w:r>
        <w:rPr>
          <w:rFonts w:ascii="Times New Roman"/>
        </w:rPr>
        <w:t xml:space="preserve"> Regulations,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</w:p>
    <w:p w14:paraId="5F65D96E" w14:textId="77777777" w:rsidR="004863D4" w:rsidRDefault="001F3843">
      <w:pPr>
        <w:pStyle w:val="BodyText"/>
        <w:ind w:left="2953"/>
        <w:rPr>
          <w:rFonts w:ascii="Times New Roman" w:eastAsia="Times New Roman" w:hAnsi="Times New Roman" w:cs="Times New Roman"/>
        </w:rPr>
      </w:pPr>
      <w:hyperlink r:id="rId14">
        <w:r w:rsidR="009328F2">
          <w:rPr>
            <w:rFonts w:ascii="Times New Roman"/>
            <w:spacing w:val="-1"/>
          </w:rPr>
          <w:t>www.epa.gov/laws-regulations/regulations</w:t>
        </w:r>
      </w:hyperlink>
    </w:p>
    <w:p w14:paraId="5F65D96F" w14:textId="77777777" w:rsidR="004863D4" w:rsidRDefault="004863D4">
      <w:pPr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340" w:bottom="660" w:left="1300" w:header="0" w:footer="476" w:gutter="0"/>
          <w:cols w:space="720"/>
        </w:sectPr>
      </w:pPr>
    </w:p>
    <w:p w14:paraId="5F65D970" w14:textId="77777777" w:rsidR="004863D4" w:rsidRDefault="009328F2">
      <w:pPr>
        <w:pStyle w:val="Heading1"/>
        <w:spacing w:before="57"/>
        <w:ind w:left="270" w:right="211"/>
        <w:jc w:val="center"/>
        <w:rPr>
          <w:b w:val="0"/>
          <w:bCs w:val="0"/>
        </w:rPr>
      </w:pPr>
      <w:r>
        <w:rPr>
          <w:spacing w:val="-1"/>
        </w:rPr>
        <w:t>Statement</w:t>
      </w:r>
      <w:r>
        <w:t xml:space="preserve"> of </w:t>
      </w:r>
      <w:r>
        <w:rPr>
          <w:spacing w:val="-1"/>
        </w:rPr>
        <w:t>Compatibility</w:t>
      </w:r>
      <w:r>
        <w:rPr>
          <w:spacing w:val="2"/>
        </w:rPr>
        <w:t xml:space="preserve"> </w:t>
      </w:r>
      <w:r>
        <w:t xml:space="preserve">with </w:t>
      </w:r>
      <w:r>
        <w:rPr>
          <w:spacing w:val="-2"/>
        </w:rPr>
        <w:t>Human</w:t>
      </w:r>
      <w:r>
        <w:t xml:space="preserve"> Rights</w:t>
      </w:r>
    </w:p>
    <w:p w14:paraId="5F65D971" w14:textId="77777777" w:rsidR="004863D4" w:rsidRDefault="004863D4">
      <w:pPr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14:paraId="5F65D972" w14:textId="77777777" w:rsidR="004863D4" w:rsidRDefault="009328F2">
      <w:pPr>
        <w:ind w:left="270" w:right="2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Prepared</w:t>
      </w:r>
      <w:r>
        <w:rPr>
          <w:rFonts w:ascii="Times New Roman"/>
          <w:i/>
          <w:sz w:val="24"/>
        </w:rPr>
        <w:t xml:space="preserve"> in </w:t>
      </w:r>
      <w:r>
        <w:rPr>
          <w:rFonts w:ascii="Times New Roman"/>
          <w:i/>
          <w:spacing w:val="-1"/>
          <w:sz w:val="24"/>
        </w:rPr>
        <w:t>accordance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with Part 3 of the </w:t>
      </w:r>
      <w:r>
        <w:rPr>
          <w:rFonts w:ascii="Times New Roman"/>
          <w:i/>
          <w:spacing w:val="-1"/>
          <w:sz w:val="24"/>
        </w:rPr>
        <w:t>Human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Rights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(Parliamentary</w:t>
      </w:r>
      <w:r>
        <w:rPr>
          <w:rFonts w:ascii="Times New Roman"/>
          <w:i/>
          <w:sz w:val="24"/>
        </w:rPr>
        <w:t xml:space="preserve"> Scrutiny)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Act</w:t>
      </w:r>
      <w:r>
        <w:rPr>
          <w:rFonts w:ascii="Times New Roman"/>
          <w:i/>
          <w:sz w:val="24"/>
        </w:rPr>
        <w:t xml:space="preserve"> 2011</w:t>
      </w:r>
    </w:p>
    <w:p w14:paraId="5F65D973" w14:textId="77777777" w:rsidR="004863D4" w:rsidRDefault="009328F2">
      <w:pPr>
        <w:pStyle w:val="Heading2"/>
        <w:spacing w:before="125"/>
        <w:ind w:left="270" w:right="206"/>
        <w:jc w:val="center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Rules 2017</w:t>
      </w:r>
    </w:p>
    <w:p w14:paraId="5F65D974" w14:textId="77777777" w:rsidR="004863D4" w:rsidRDefault="004863D4">
      <w:pPr>
        <w:spacing w:before="7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14:paraId="5F65D975" w14:textId="77777777" w:rsidR="004863D4" w:rsidRDefault="009328F2">
      <w:pPr>
        <w:ind w:left="454" w:right="391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Product</w:t>
      </w:r>
      <w:r>
        <w:rPr>
          <w:rFonts w:ascii="Times New Roman"/>
          <w:i/>
          <w:sz w:val="24"/>
        </w:rPr>
        <w:t xml:space="preserve"> Emissions Standards </w:t>
      </w:r>
      <w:r>
        <w:rPr>
          <w:rFonts w:ascii="Times New Roman"/>
          <w:i/>
          <w:spacing w:val="-1"/>
          <w:sz w:val="24"/>
        </w:rPr>
        <w:t>Rules</w:t>
      </w:r>
      <w:r>
        <w:rPr>
          <w:rFonts w:ascii="Times New Roman"/>
          <w:i/>
          <w:sz w:val="24"/>
        </w:rPr>
        <w:t xml:space="preserve"> 2017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compatible </w:t>
      </w:r>
      <w:r>
        <w:rPr>
          <w:rFonts w:ascii="Times New Roman"/>
          <w:sz w:val="24"/>
        </w:rPr>
        <w:t>with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human </w:t>
      </w:r>
      <w:r>
        <w:rPr>
          <w:rFonts w:ascii="Times New Roman"/>
          <w:spacing w:val="-1"/>
          <w:sz w:val="24"/>
        </w:rPr>
        <w:t>rights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1"/>
          <w:sz w:val="24"/>
        </w:rPr>
        <w:t>freedoms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recognised</w:t>
      </w:r>
      <w:r>
        <w:rPr>
          <w:rFonts w:ascii="Times New Roman"/>
          <w:sz w:val="24"/>
        </w:rPr>
        <w:t xml:space="preserve"> or </w:t>
      </w:r>
      <w:r>
        <w:rPr>
          <w:rFonts w:ascii="Times New Roman"/>
          <w:spacing w:val="-1"/>
          <w:sz w:val="24"/>
        </w:rPr>
        <w:t>declared</w:t>
      </w:r>
      <w:r>
        <w:rPr>
          <w:rFonts w:ascii="Times New Roman"/>
          <w:sz w:val="24"/>
        </w:rPr>
        <w:t xml:space="preserve"> in the</w:t>
      </w:r>
      <w:r>
        <w:rPr>
          <w:rFonts w:ascii="Times New Roman"/>
          <w:spacing w:val="-1"/>
          <w:sz w:val="24"/>
        </w:rPr>
        <w:t xml:space="preserve"> international</w:t>
      </w:r>
      <w:r>
        <w:rPr>
          <w:rFonts w:ascii="Times New Roman"/>
          <w:sz w:val="24"/>
        </w:rPr>
        <w:t xml:space="preserve"> instruments </w:t>
      </w:r>
      <w:r>
        <w:rPr>
          <w:rFonts w:ascii="Times New Roman"/>
          <w:spacing w:val="-1"/>
          <w:sz w:val="24"/>
        </w:rPr>
        <w:t>listed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section</w:t>
      </w:r>
      <w:r>
        <w:rPr>
          <w:rFonts w:ascii="Times New Roman"/>
          <w:sz w:val="24"/>
        </w:rPr>
        <w:t xml:space="preserve"> 3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Human</w:t>
      </w:r>
      <w:r>
        <w:rPr>
          <w:rFonts w:ascii="Times New Roman"/>
          <w:i/>
          <w:sz w:val="24"/>
        </w:rPr>
        <w:t xml:space="preserve"> Rights </w:t>
      </w:r>
      <w:r>
        <w:rPr>
          <w:rFonts w:ascii="Times New Roman"/>
          <w:i/>
          <w:spacing w:val="-1"/>
          <w:sz w:val="24"/>
        </w:rPr>
        <w:t>(Parliamentary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Scrutiny)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Act</w:t>
      </w:r>
      <w:r>
        <w:rPr>
          <w:rFonts w:ascii="Times New Roman"/>
          <w:i/>
          <w:sz w:val="24"/>
        </w:rPr>
        <w:t xml:space="preserve"> 2011</w:t>
      </w:r>
      <w:r>
        <w:rPr>
          <w:rFonts w:ascii="Times New Roman"/>
          <w:sz w:val="24"/>
        </w:rPr>
        <w:t>.</w:t>
      </w:r>
    </w:p>
    <w:p w14:paraId="5F65D976" w14:textId="77777777" w:rsidR="004863D4" w:rsidRDefault="004863D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5F65D977" w14:textId="77777777" w:rsidR="004863D4" w:rsidRDefault="009328F2">
      <w:pPr>
        <w:pStyle w:val="Heading1"/>
        <w:spacing w:before="0"/>
        <w:rPr>
          <w:b w:val="0"/>
          <w:bCs w:val="0"/>
        </w:rPr>
      </w:pPr>
      <w:r>
        <w:rPr>
          <w:spacing w:val="-1"/>
        </w:rPr>
        <w:t>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Rules</w:t>
      </w:r>
      <w:r>
        <w:t xml:space="preserve"> 2017</w:t>
      </w:r>
    </w:p>
    <w:p w14:paraId="5F65D978" w14:textId="77777777" w:rsidR="004863D4" w:rsidRDefault="004863D4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979" w14:textId="77777777" w:rsidR="004863D4" w:rsidRDefault="009328F2">
      <w:pPr>
        <w:pStyle w:val="BodyText"/>
        <w:spacing w:line="275" w:lineRule="auto"/>
        <w:ind w:right="14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i/>
          <w:spacing w:val="-1"/>
        </w:rPr>
        <w:t>Product</w:t>
      </w:r>
      <w:r>
        <w:rPr>
          <w:rFonts w:ascii="Times New Roman"/>
          <w:i/>
        </w:rPr>
        <w:t xml:space="preserve"> Emissions Standards </w:t>
      </w:r>
      <w:r>
        <w:rPr>
          <w:rFonts w:ascii="Times New Roman"/>
          <w:i/>
          <w:spacing w:val="-1"/>
        </w:rPr>
        <w:t>Act</w:t>
      </w:r>
      <w:r>
        <w:rPr>
          <w:rFonts w:ascii="Times New Roman"/>
          <w:i/>
        </w:rPr>
        <w:t xml:space="preserve"> 2017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spacing w:val="-1"/>
        </w:rPr>
        <w:t>establishes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national</w:t>
      </w:r>
      <w:r>
        <w:rPr>
          <w:rFonts w:ascii="Times New Roman"/>
        </w:rPr>
        <w:t xml:space="preserve"> framework to </w:t>
      </w:r>
      <w:r>
        <w:rPr>
          <w:rFonts w:ascii="Times New Roman"/>
          <w:spacing w:val="-1"/>
        </w:rPr>
        <w:t>enable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adverse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impacts</w:t>
      </w:r>
      <w:r>
        <w:rPr>
          <w:rFonts w:ascii="Times New Roman"/>
        </w:rPr>
        <w:t xml:space="preserve"> 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air</w:t>
      </w:r>
      <w:r>
        <w:rPr>
          <w:rFonts w:ascii="Times New Roman"/>
        </w:rPr>
        <w:t xml:space="preserve"> pollution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certain</w:t>
      </w:r>
      <w:r>
        <w:rPr>
          <w:rFonts w:ascii="Times New Roman"/>
        </w:rPr>
        <w:t xml:space="preserve"> products on human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environmental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health.</w:t>
      </w:r>
    </w:p>
    <w:p w14:paraId="5F65D97A" w14:textId="77777777" w:rsidR="004863D4" w:rsidRDefault="009328F2">
      <w:pPr>
        <w:pStyle w:val="BodyText"/>
        <w:spacing w:before="203" w:line="275" w:lineRule="auto"/>
        <w:ind w:right="14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51(1)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Act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Minister,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legislative instrument,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prescribing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matters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permitted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 to be</w:t>
      </w:r>
      <w:r>
        <w:rPr>
          <w:rFonts w:ascii="Times New Roman"/>
          <w:spacing w:val="-1"/>
        </w:rPr>
        <w:t xml:space="preserve"> prescribed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or necessary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convenient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prescribed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carrying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out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effect</w:t>
      </w:r>
      <w:r>
        <w:rPr>
          <w:rFonts w:ascii="Times New Roman"/>
        </w:rPr>
        <w:t xml:space="preserve"> to the Act.</w:t>
      </w:r>
    </w:p>
    <w:p w14:paraId="5F65D97B" w14:textId="77777777" w:rsidR="004863D4" w:rsidRDefault="009328F2">
      <w:pPr>
        <w:pStyle w:val="BodyText"/>
        <w:spacing w:before="203" w:line="276" w:lineRule="auto"/>
        <w:ind w:righ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instrument </w:t>
      </w:r>
      <w:r>
        <w:rPr>
          <w:rFonts w:ascii="Times New Roman" w:eastAsia="Times New Roman" w:hAnsi="Times New Roman" w:cs="Times New Roman"/>
          <w:spacing w:val="-1"/>
        </w:rPr>
        <w:t>establishes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Emissions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2017. The</w:t>
      </w:r>
      <w:r>
        <w:rPr>
          <w:rFonts w:ascii="Times New Roman" w:eastAsia="Times New Roman" w:hAnsi="Times New Roman" w:cs="Times New Roman"/>
          <w:spacing w:val="-1"/>
        </w:rPr>
        <w:t xml:space="preserve"> Act</w:t>
      </w:r>
      <w:r>
        <w:rPr>
          <w:rFonts w:ascii="Times New Roman" w:eastAsia="Times New Roman" w:hAnsi="Times New Roman" w:cs="Times New Roman"/>
        </w:rPr>
        <w:t xml:space="preserve"> and the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</w:t>
      </w:r>
      <w:r>
        <w:rPr>
          <w:rFonts w:ascii="Times New Roman" w:eastAsia="Times New Roman" w:hAnsi="Times New Roman" w:cs="Times New Roman"/>
        </w:rPr>
        <w:t xml:space="preserve"> a key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aspect</w:t>
      </w:r>
      <w:r>
        <w:rPr>
          <w:rFonts w:ascii="Times New Roman" w:eastAsia="Times New Roman" w:hAnsi="Times New Roman" w:cs="Times New Roman"/>
        </w:rPr>
        <w:t xml:space="preserve"> of the </w:t>
      </w:r>
      <w:r>
        <w:rPr>
          <w:rFonts w:ascii="Times New Roman" w:eastAsia="Times New Roman" w:hAnsi="Times New Roman" w:cs="Times New Roman"/>
          <w:i/>
        </w:rPr>
        <w:t xml:space="preserve">National Clean </w:t>
      </w:r>
      <w:r>
        <w:rPr>
          <w:rFonts w:ascii="Times New Roman" w:eastAsia="Times New Roman" w:hAnsi="Times New Roman" w:cs="Times New Roman"/>
          <w:i/>
          <w:spacing w:val="-1"/>
        </w:rPr>
        <w:t>Air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Agreement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 xml:space="preserve"> established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Environment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Ministers</w:t>
      </w:r>
      <w:r>
        <w:rPr>
          <w:rFonts w:ascii="Times New Roman" w:eastAsia="Times New Roman" w:hAnsi="Times New Roman" w:cs="Times New Roman"/>
        </w:rPr>
        <w:t xml:space="preserve"> on 15 </w:t>
      </w:r>
      <w:r>
        <w:rPr>
          <w:rFonts w:ascii="Times New Roman" w:eastAsia="Times New Roman" w:hAnsi="Times New Roman" w:cs="Times New Roman"/>
          <w:spacing w:val="-1"/>
        </w:rPr>
        <w:t>December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2015.</w:t>
      </w:r>
      <w:r>
        <w:rPr>
          <w:rFonts w:ascii="Times New Roman" w:eastAsia="Times New Roman" w:hAnsi="Times New Roman" w:cs="Times New Roman"/>
        </w:rPr>
        <w:t xml:space="preserve"> Under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Agreement,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introduction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national</w:t>
      </w:r>
      <w:r>
        <w:rPr>
          <w:rFonts w:ascii="Times New Roman" w:eastAsia="Times New Roman" w:hAnsi="Times New Roman" w:cs="Times New Roman"/>
        </w:rPr>
        <w:t xml:space="preserve"> emissions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spark </w:t>
      </w:r>
      <w:r>
        <w:rPr>
          <w:rFonts w:ascii="Times New Roman" w:eastAsia="Times New Roman" w:hAnsi="Times New Roman" w:cs="Times New Roman"/>
          <w:spacing w:val="-1"/>
        </w:rPr>
        <w:t>ignition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equipment,</w:t>
      </w:r>
      <w:r>
        <w:rPr>
          <w:rFonts w:ascii="Times New Roman" w:eastAsia="Times New Roman" w:hAnsi="Times New Roman" w:cs="Times New Roman"/>
        </w:rPr>
        <w:t xml:space="preserve"> which </w:t>
      </w:r>
      <w:r>
        <w:rPr>
          <w:rFonts w:ascii="Times New Roman" w:eastAsia="Times New Roman" w:hAnsi="Times New Roman" w:cs="Times New Roman"/>
          <w:spacing w:val="-1"/>
        </w:rPr>
        <w:t xml:space="preserve">are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significant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source.</w:t>
      </w:r>
    </w:p>
    <w:p w14:paraId="5F65D97C" w14:textId="77777777" w:rsidR="004863D4" w:rsidRDefault="009328F2">
      <w:pPr>
        <w:pStyle w:val="BodyText"/>
        <w:spacing w:before="200" w:line="276" w:lineRule="auto"/>
        <w:ind w:right="14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spark </w:t>
      </w:r>
      <w:r>
        <w:rPr>
          <w:rFonts w:ascii="Times New Roman"/>
          <w:spacing w:val="-1"/>
        </w:rPr>
        <w:t>ignition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equipment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mostly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up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two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engines: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lawn-mowers,</w:t>
      </w:r>
      <w:r>
        <w:rPr>
          <w:rFonts w:ascii="Times New Roman"/>
        </w:rPr>
        <w:t xml:space="preserve"> leaf-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blowers,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chainsaws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generators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maximum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power</w:t>
      </w:r>
      <w:r>
        <w:rPr>
          <w:rFonts w:ascii="Times New Roman"/>
        </w:rPr>
        <w:t xml:space="preserve"> of 19 </w:t>
      </w:r>
      <w:r>
        <w:rPr>
          <w:rFonts w:ascii="Times New Roman"/>
          <w:spacing w:val="-1"/>
        </w:rPr>
        <w:t>kilowatts).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peak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</w:rPr>
        <w:t>times, the</w:t>
      </w:r>
      <w:r>
        <w:rPr>
          <w:rFonts w:ascii="Times New Roman"/>
          <w:spacing w:val="-1"/>
        </w:rPr>
        <w:t xml:space="preserve"> operation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estimated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contribute </w:t>
      </w:r>
      <w:r>
        <w:rPr>
          <w:rFonts w:ascii="Times New Roman"/>
        </w:rPr>
        <w:t>up to 10 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cent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overall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air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 xml:space="preserve">pollutants in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urban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environments.</w:t>
      </w:r>
    </w:p>
    <w:p w14:paraId="5F65D97D" w14:textId="77777777" w:rsidR="004863D4" w:rsidRDefault="009328F2">
      <w:pPr>
        <w:spacing w:before="202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Rules </w:t>
      </w:r>
      <w:r>
        <w:rPr>
          <w:rFonts w:ascii="Times New Roman"/>
          <w:spacing w:val="-1"/>
          <w:sz w:val="24"/>
        </w:rPr>
        <w:t>implement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National Clean Air </w:t>
      </w:r>
      <w:r>
        <w:rPr>
          <w:rFonts w:ascii="Times New Roman"/>
          <w:i/>
          <w:spacing w:val="-1"/>
          <w:sz w:val="24"/>
        </w:rPr>
        <w:t>Agreement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spacing w:val="-1"/>
          <w:sz w:val="24"/>
        </w:rPr>
        <w:t>by:</w:t>
      </w:r>
    </w:p>
    <w:p w14:paraId="5F65D97E" w14:textId="77777777" w:rsidR="004863D4" w:rsidRDefault="004863D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F65D97F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line="277" w:lineRule="auto"/>
        <w:ind w:right="76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Prescribing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(see </w:t>
      </w:r>
      <w:r>
        <w:rPr>
          <w:rFonts w:ascii="Times New Roman"/>
        </w:rPr>
        <w:t>Part 2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Rules).</w:t>
      </w:r>
    </w:p>
    <w:p w14:paraId="5F65D980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198" w:line="277" w:lineRule="auto"/>
        <w:ind w:right="28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Setting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out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(see </w:t>
      </w:r>
      <w:r>
        <w:rPr>
          <w:rFonts w:ascii="Times New Roman"/>
        </w:rPr>
        <w:t>Part 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Rules).</w:t>
      </w:r>
    </w:p>
    <w:p w14:paraId="5F65D981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198" w:line="276" w:lineRule="auto"/>
        <w:ind w:right="11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Setting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out a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standard,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foreign </w:t>
      </w:r>
      <w:r>
        <w:rPr>
          <w:rFonts w:ascii="Times New Roman"/>
          <w:spacing w:val="-1"/>
        </w:rPr>
        <w:t>certification,</w:t>
      </w:r>
      <w:r>
        <w:rPr>
          <w:rFonts w:ascii="Times New Roman"/>
        </w:rPr>
        <w:t xml:space="preserve"> to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(see Part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Rules).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relevant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imported or supplied in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unless exempt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Rules.</w:t>
      </w:r>
    </w:p>
    <w:p w14:paraId="5F65D982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203" w:line="275" w:lineRule="auto"/>
        <w:ind w:right="1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to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requirement</w:t>
      </w:r>
      <w:r>
        <w:rPr>
          <w:rFonts w:ascii="Times New Roman"/>
        </w:rPr>
        <w:t xml:space="preserve"> to comply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all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provisions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(Enforcing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 emissions </w:t>
      </w:r>
      <w:r>
        <w:rPr>
          <w:rFonts w:ascii="Times New Roman"/>
          <w:spacing w:val="-1"/>
        </w:rPr>
        <w:t>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</w:t>
      </w:r>
      <w:r>
        <w:rPr>
          <w:rFonts w:ascii="Times New Roman"/>
          <w:spacing w:val="-1"/>
        </w:rPr>
        <w:t>(Record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keeping)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(see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must</w:t>
      </w:r>
    </w:p>
    <w:p w14:paraId="5F65D983" w14:textId="77777777" w:rsidR="004863D4" w:rsidRDefault="004863D4">
      <w:pPr>
        <w:spacing w:line="275" w:lineRule="auto"/>
        <w:jc w:val="both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20" w:bottom="660" w:left="1300" w:header="0" w:footer="476" w:gutter="0"/>
          <w:cols w:space="720"/>
        </w:sectPr>
      </w:pPr>
    </w:p>
    <w:p w14:paraId="5F65D984" w14:textId="77777777" w:rsidR="004863D4" w:rsidRDefault="009328F2">
      <w:pPr>
        <w:pStyle w:val="BodyText"/>
        <w:spacing w:before="54" w:line="275" w:lineRule="auto"/>
        <w:ind w:left="478"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nominate</w:t>
      </w:r>
      <w:r>
        <w:rPr>
          <w:rFonts w:ascii="Times New Roman"/>
        </w:rPr>
        <w:t xml:space="preserve">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identified,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exempt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specified person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persons,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engine,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operation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import, supply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and/or</w:t>
      </w:r>
      <w:r>
        <w:rPr>
          <w:rFonts w:ascii="Times New Roman"/>
        </w:rPr>
        <w:t xml:space="preserve"> marking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Act, 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requirement</w:t>
      </w:r>
      <w:r>
        <w:rPr>
          <w:rFonts w:ascii="Times New Roman"/>
        </w:rPr>
        <w:t xml:space="preserve"> to keep </w:t>
      </w:r>
      <w:r>
        <w:rPr>
          <w:rFonts w:ascii="Times New Roman"/>
          <w:spacing w:val="-1"/>
        </w:rPr>
        <w:t>records.</w:t>
      </w:r>
    </w:p>
    <w:p w14:paraId="5F65D985" w14:textId="77777777" w:rsidR="004863D4" w:rsidRDefault="009328F2">
      <w:pPr>
        <w:pStyle w:val="BodyText"/>
        <w:numPr>
          <w:ilvl w:val="0"/>
          <w:numId w:val="24"/>
        </w:numPr>
        <w:tabs>
          <w:tab w:val="left" w:pos="479"/>
        </w:tabs>
        <w:spacing w:before="203" w:line="275" w:lineRule="auto"/>
        <w:ind w:right="55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information</w:t>
      </w:r>
      <w:r>
        <w:rPr>
          <w:rFonts w:ascii="Times New Roman"/>
        </w:rPr>
        <w:t xml:space="preserve"> that must be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in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mark</w:t>
      </w:r>
      <w:r>
        <w:rPr>
          <w:rFonts w:ascii="Times New Roman"/>
        </w:rPr>
        <w:t xml:space="preserve"> on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certified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  <w:spacing w:val="-1"/>
        </w:rPr>
        <w:t>engine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engine</w:t>
      </w:r>
      <w:r>
        <w:rPr>
          <w:rFonts w:ascii="Times New Roman"/>
          <w:spacing w:val="-1"/>
        </w:rPr>
        <w:t xml:space="preserve"> (Part</w:t>
      </w:r>
      <w:r>
        <w:rPr>
          <w:rFonts w:ascii="Times New Roman"/>
        </w:rPr>
        <w:t xml:space="preserve"> 6 of the</w:t>
      </w:r>
      <w:r>
        <w:rPr>
          <w:rFonts w:ascii="Times New Roman"/>
          <w:spacing w:val="-1"/>
        </w:rPr>
        <w:t xml:space="preserve"> Rules).</w:t>
      </w:r>
    </w:p>
    <w:p w14:paraId="5F65D986" w14:textId="77777777" w:rsidR="004863D4" w:rsidRDefault="009328F2">
      <w:pPr>
        <w:pStyle w:val="BodyText"/>
        <w:spacing w:before="203" w:line="275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scheme,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establish </w:t>
      </w: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keeping 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importers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suppliers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information</w:t>
      </w:r>
      <w:r>
        <w:rPr>
          <w:rFonts w:ascii="Times New Roman"/>
        </w:rPr>
        <w:t xml:space="preserve"> that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</w:rPr>
        <w:t>must be</w:t>
      </w:r>
      <w:r>
        <w:rPr>
          <w:rFonts w:ascii="Times New Roman"/>
          <w:spacing w:val="-1"/>
        </w:rPr>
        <w:t xml:space="preserve"> included</w:t>
      </w:r>
      <w:r>
        <w:rPr>
          <w:rFonts w:ascii="Times New Roman"/>
        </w:rPr>
        <w:t xml:space="preserve"> in a </w:t>
      </w:r>
      <w:r>
        <w:rPr>
          <w:rFonts w:ascii="Times New Roman"/>
          <w:spacing w:val="-1"/>
        </w:rPr>
        <w:t>report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to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persons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86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domestically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Part</w:t>
      </w:r>
      <w:r>
        <w:rPr>
          <w:rFonts w:ascii="Times New Roman"/>
        </w:rPr>
        <w:t xml:space="preserve"> 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Rules);</w:t>
      </w:r>
      <w:r>
        <w:rPr>
          <w:rFonts w:ascii="Times New Roman"/>
        </w:rPr>
        <w:t xml:space="preserve"> provide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 cost recovery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scheme </w:t>
      </w:r>
      <w:r>
        <w:rPr>
          <w:rFonts w:ascii="Times New Roman"/>
          <w:spacing w:val="-1"/>
        </w:rPr>
        <w:t>(see Parts</w:t>
      </w:r>
      <w:r>
        <w:rPr>
          <w:rFonts w:ascii="Times New Roman"/>
        </w:rPr>
        <w:t xml:space="preserve"> 8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9 of the</w:t>
      </w:r>
      <w:r>
        <w:rPr>
          <w:rFonts w:ascii="Times New Roman"/>
          <w:spacing w:val="-1"/>
        </w:rPr>
        <w:t xml:space="preserve"> Rules);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enable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AAT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 xml:space="preserve">review </w:t>
      </w:r>
      <w:r>
        <w:rPr>
          <w:rFonts w:ascii="Times New Roman"/>
          <w:spacing w:val="1"/>
        </w:rPr>
        <w:t xml:space="preserve">of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exemption of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decisions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waive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fees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(Part 10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</w:p>
    <w:p w14:paraId="5F65D987" w14:textId="77777777" w:rsidR="004863D4" w:rsidRDefault="009328F2">
      <w:pPr>
        <w:pStyle w:val="BodyText"/>
        <w:spacing w:before="203" w:line="275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Finally,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market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adjust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regulation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propulsion-marine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in Australia,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11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provide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staged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import, supply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record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keeping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 those</w:t>
      </w:r>
      <w:r>
        <w:rPr>
          <w:rFonts w:ascii="Times New Roman"/>
          <w:spacing w:val="-1"/>
        </w:rPr>
        <w:t xml:space="preserve"> engines.</w:t>
      </w:r>
    </w:p>
    <w:p w14:paraId="5F65D988" w14:textId="77777777" w:rsidR="004863D4" w:rsidRPr="00AE44CB" w:rsidRDefault="004863D4" w:rsidP="00AE44CB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989" w14:textId="77777777" w:rsidR="004863D4" w:rsidRPr="00AE44CB" w:rsidRDefault="009328F2" w:rsidP="00AE44CB">
      <w:pPr>
        <w:pStyle w:val="Heading1"/>
        <w:spacing w:before="0"/>
        <w:rPr>
          <w:spacing w:val="-1"/>
        </w:rPr>
      </w:pPr>
      <w:r>
        <w:rPr>
          <w:spacing w:val="-1"/>
        </w:rPr>
        <w:t>Human</w:t>
      </w:r>
      <w:r w:rsidRPr="00AE44CB">
        <w:rPr>
          <w:spacing w:val="-1"/>
        </w:rPr>
        <w:t xml:space="preserve"> rights </w:t>
      </w:r>
      <w:r>
        <w:rPr>
          <w:spacing w:val="-1"/>
        </w:rPr>
        <w:t>implications</w:t>
      </w:r>
    </w:p>
    <w:p w14:paraId="5F65D98A" w14:textId="77777777" w:rsidR="004863D4" w:rsidRDefault="004863D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98B" w14:textId="77777777" w:rsidR="004863D4" w:rsidRDefault="009328F2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 xml:space="preserve">engage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human </w:t>
      </w:r>
      <w:r>
        <w:rPr>
          <w:rFonts w:ascii="Times New Roman"/>
          <w:spacing w:val="-1"/>
        </w:rPr>
        <w:t>rights:</w:t>
      </w:r>
    </w:p>
    <w:p w14:paraId="5F65D98C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8D" w14:textId="77777777" w:rsidR="004863D4" w:rsidRDefault="009328F2">
      <w:pPr>
        <w:pStyle w:val="BodyText"/>
        <w:numPr>
          <w:ilvl w:val="0"/>
          <w:numId w:val="23"/>
        </w:numPr>
        <w:tabs>
          <w:tab w:val="left" w:pos="479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right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effective </w:t>
      </w:r>
      <w:r>
        <w:rPr>
          <w:rFonts w:ascii="Times New Roman"/>
        </w:rPr>
        <w:t>remedy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Article</w:t>
      </w:r>
      <w:r>
        <w:rPr>
          <w:rFonts w:ascii="Times New Roman"/>
        </w:rPr>
        <w:t xml:space="preserve"> 2(3)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ICCPR;</w:t>
      </w:r>
      <w:r>
        <w:rPr>
          <w:rFonts w:ascii="Times New Roman"/>
        </w:rPr>
        <w:t xml:space="preserve"> and</w:t>
      </w:r>
    </w:p>
    <w:p w14:paraId="5F65D98E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8F" w14:textId="77777777" w:rsidR="004863D4" w:rsidRDefault="009328F2">
      <w:pPr>
        <w:pStyle w:val="BodyText"/>
        <w:numPr>
          <w:ilvl w:val="0"/>
          <w:numId w:val="23"/>
        </w:numPr>
        <w:tabs>
          <w:tab w:val="left" w:pos="479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right</w:t>
      </w:r>
      <w:r>
        <w:rPr>
          <w:rFonts w:ascii="Times New Roman"/>
        </w:rPr>
        <w:t xml:space="preserve"> to privacy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 Article 17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ICCPR.</w:t>
      </w:r>
    </w:p>
    <w:p w14:paraId="5F65D990" w14:textId="77777777" w:rsidR="004863D4" w:rsidRDefault="004863D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F65D991" w14:textId="77777777" w:rsidR="004863D4" w:rsidRDefault="009328F2">
      <w:pPr>
        <w:pStyle w:val="BodyText"/>
        <w:spacing w:line="276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support the</w:t>
      </w:r>
      <w:r>
        <w:rPr>
          <w:rFonts w:ascii="Times New Roman"/>
          <w:spacing w:val="-1"/>
        </w:rPr>
        <w:t xml:space="preserve"> implementation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Act,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human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rights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implications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the Rules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holistically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part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Act, and outlined in 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Statement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Compatibility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with Human </w:t>
      </w:r>
      <w:r>
        <w:rPr>
          <w:rFonts w:ascii="Times New Roman"/>
          <w:spacing w:val="-1"/>
        </w:rPr>
        <w:t>Rights</w:t>
      </w:r>
      <w:r>
        <w:rPr>
          <w:rFonts w:ascii="Times New Roman"/>
        </w:rPr>
        <w:t xml:space="preserve"> included in the </w:t>
      </w:r>
      <w:r>
        <w:rPr>
          <w:rFonts w:ascii="Times New Roman"/>
          <w:spacing w:val="-1"/>
        </w:rPr>
        <w:t>Explanatory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Memorandum for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Emissions </w:t>
      </w:r>
      <w:r>
        <w:rPr>
          <w:rFonts w:ascii="Times New Roman"/>
          <w:spacing w:val="-1"/>
        </w:rPr>
        <w:t>Standards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Bill</w:t>
      </w:r>
      <w:r>
        <w:rPr>
          <w:rFonts w:ascii="Times New Roman"/>
        </w:rPr>
        <w:t xml:space="preserve"> 2017.</w:t>
      </w:r>
    </w:p>
    <w:p w14:paraId="5F65D992" w14:textId="77777777" w:rsidR="004863D4" w:rsidRDefault="009328F2">
      <w:pPr>
        <w:pStyle w:val="Heading1"/>
        <w:spacing w:before="203"/>
        <w:rPr>
          <w:b w:val="0"/>
          <w:bCs w:val="0"/>
        </w:rPr>
      </w:pPr>
      <w:r>
        <w:t xml:space="preserve">Right </w:t>
      </w:r>
      <w:r>
        <w:rPr>
          <w:spacing w:val="-1"/>
        </w:rPr>
        <w:t>to</w:t>
      </w:r>
      <w:r>
        <w:t xml:space="preserve"> an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remedy</w:t>
      </w:r>
    </w:p>
    <w:p w14:paraId="5F65D993" w14:textId="77777777" w:rsidR="004863D4" w:rsidRDefault="004863D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994" w14:textId="77777777" w:rsidR="004863D4" w:rsidRDefault="009328F2">
      <w:pPr>
        <w:pStyle w:val="BodyText"/>
        <w:spacing w:line="276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Article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2(3)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ICCPR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ensures</w:t>
      </w:r>
      <w:r>
        <w:rPr>
          <w:rFonts w:ascii="Times New Roman"/>
        </w:rPr>
        <w:t xml:space="preserve"> that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person whose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rights</w:t>
      </w:r>
      <w:r>
        <w:rPr>
          <w:rFonts w:ascii="Times New Roman"/>
        </w:rPr>
        <w:t xml:space="preserve"> or freedoms </w:t>
      </w:r>
      <w:r>
        <w:rPr>
          <w:rFonts w:ascii="Times New Roman"/>
          <w:spacing w:val="-1"/>
        </w:rPr>
        <w:t>are violated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have 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effective </w:t>
      </w:r>
      <w:r>
        <w:rPr>
          <w:rFonts w:ascii="Times New Roman"/>
        </w:rPr>
        <w:t xml:space="preserve">remedy,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that a</w:t>
      </w:r>
      <w:r>
        <w:rPr>
          <w:rFonts w:ascii="Times New Roman"/>
          <w:spacing w:val="-1"/>
        </w:rPr>
        <w:t xml:space="preserve"> person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claiming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remedy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>his or her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rights</w:t>
      </w:r>
      <w:r>
        <w:rPr>
          <w:rFonts w:ascii="Times New Roman"/>
        </w:rPr>
        <w:t xml:space="preserve"> determined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competent </w:t>
      </w:r>
      <w:r>
        <w:rPr>
          <w:rFonts w:ascii="Times New Roman"/>
          <w:spacing w:val="-1"/>
        </w:rPr>
        <w:t>judicial,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administrative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legislative authority.</w:t>
      </w:r>
    </w:p>
    <w:p w14:paraId="5F65D995" w14:textId="77777777" w:rsidR="004863D4" w:rsidRDefault="009328F2">
      <w:pPr>
        <w:pStyle w:val="BodyText"/>
        <w:spacing w:before="199" w:line="276" w:lineRule="auto"/>
        <w:ind w:right="19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9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enables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to </w:t>
      </w:r>
      <w:r>
        <w:rPr>
          <w:rFonts w:ascii="Times New Roman"/>
          <w:spacing w:val="-1"/>
        </w:rPr>
        <w:t>prescribe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product</w:t>
      </w:r>
      <w:r>
        <w:rPr>
          <w:rFonts w:ascii="Times New Roman"/>
        </w:rPr>
        <w:t xml:space="preserve"> 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product.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prescribed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emissions-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in section 6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Rules.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effect</w:t>
      </w:r>
      <w:r>
        <w:rPr>
          <w:rFonts w:ascii="Times New Roman"/>
        </w:rPr>
        <w:t xml:space="preserve"> of prescribing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is that </w:t>
      </w:r>
      <w:r>
        <w:rPr>
          <w:rFonts w:ascii="Times New Roman"/>
          <w:spacing w:val="-1"/>
        </w:rPr>
        <w:t>they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will not be </w:t>
      </w:r>
      <w:r>
        <w:rPr>
          <w:rFonts w:ascii="Times New Roman"/>
          <w:spacing w:val="-1"/>
        </w:rPr>
        <w:t>able</w:t>
      </w:r>
      <w:r>
        <w:rPr>
          <w:rFonts w:ascii="Times New Roman"/>
        </w:rPr>
        <w:t xml:space="preserve"> to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</w:rPr>
        <w:t xml:space="preserve"> or supplied in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 xml:space="preserve">unless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are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either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 (as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Part 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Rules) 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(as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unless</w:t>
      </w:r>
      <w:r>
        <w:rPr>
          <w:rFonts w:ascii="Times New Roman"/>
        </w:rPr>
        <w:t xml:space="preserve"> exempt.</w:t>
      </w:r>
    </w:p>
    <w:p w14:paraId="5F65D996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997" w14:textId="77777777" w:rsidR="004863D4" w:rsidRDefault="009328F2">
      <w:pPr>
        <w:pStyle w:val="BodyText"/>
        <w:spacing w:before="54"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Division 2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sets out a</w:t>
      </w:r>
      <w:r>
        <w:rPr>
          <w:rFonts w:ascii="Times New Roman"/>
          <w:spacing w:val="-1"/>
        </w:rPr>
        <w:t xml:space="preserve"> process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products.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must </w:t>
      </w:r>
      <w:r>
        <w:rPr>
          <w:rFonts w:ascii="Times New Roman"/>
          <w:spacing w:val="-1"/>
        </w:rPr>
        <w:t>decide,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within 60 </w:t>
      </w:r>
      <w:r>
        <w:rPr>
          <w:rFonts w:ascii="Times New Roman"/>
          <w:spacing w:val="-1"/>
        </w:rPr>
        <w:t>days</w:t>
      </w:r>
      <w:r>
        <w:rPr>
          <w:rFonts w:ascii="Times New Roman"/>
        </w:rPr>
        <w:t xml:space="preserve"> of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receipt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application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(or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within 60 </w:t>
      </w:r>
      <w:r>
        <w:rPr>
          <w:rFonts w:ascii="Times New Roman"/>
          <w:spacing w:val="-1"/>
        </w:rPr>
        <w:t>days</w:t>
      </w:r>
      <w:r>
        <w:rPr>
          <w:rFonts w:ascii="Times New Roman"/>
        </w:rPr>
        <w:t xml:space="preserve"> following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receipt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requested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information),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not</w:t>
      </w:r>
      <w:r>
        <w:rPr>
          <w:rFonts w:ascii="Times New Roman"/>
        </w:rPr>
        <w:t xml:space="preserve"> to certify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as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issuing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conformity.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decision is not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>within that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period,</w:t>
      </w:r>
      <w:r>
        <w:rPr>
          <w:rFonts w:ascii="Times New Roman"/>
        </w:rPr>
        <w:t xml:space="preserve">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 deemed to have</w:t>
      </w:r>
      <w:r>
        <w:rPr>
          <w:rFonts w:ascii="Times New Roman"/>
          <w:spacing w:val="-1"/>
        </w:rPr>
        <w:t xml:space="preserve"> 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certification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product. </w:t>
      </w:r>
      <w:r>
        <w:rPr>
          <w:rFonts w:ascii="Times New Roman"/>
          <w:spacing w:val="-1"/>
        </w:rPr>
        <w:t>Once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has been </w:t>
      </w:r>
      <w:r>
        <w:rPr>
          <w:rFonts w:ascii="Times New Roman"/>
          <w:spacing w:val="-1"/>
        </w:rPr>
        <w:t>certified,</w:t>
      </w:r>
      <w:r>
        <w:rPr>
          <w:rFonts w:ascii="Times New Roman"/>
          <w:spacing w:val="107"/>
        </w:rPr>
        <w:t xml:space="preserve"> </w:t>
      </w:r>
      <w:r>
        <w:rPr>
          <w:rFonts w:ascii="Times New Roman"/>
        </w:rPr>
        <w:t>Subdivision B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Division</w:t>
      </w:r>
      <w:r>
        <w:rPr>
          <w:rFonts w:ascii="Times New Roman"/>
        </w:rPr>
        <w:t xml:space="preserve"> 2 of</w:t>
      </w:r>
      <w:r>
        <w:rPr>
          <w:rFonts w:ascii="Times New Roman"/>
          <w:spacing w:val="-1"/>
        </w:rPr>
        <w:t xml:space="preserve"> Part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vary,</w:t>
      </w:r>
      <w:r>
        <w:rPr>
          <w:rFonts w:ascii="Times New Roman"/>
        </w:rPr>
        <w:t xml:space="preserve"> suspend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revoke,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not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suspension of,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Australian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conformity.</w:t>
      </w:r>
    </w:p>
    <w:p w14:paraId="5F65D998" w14:textId="77777777" w:rsidR="004863D4" w:rsidRDefault="009328F2">
      <w:pPr>
        <w:pStyle w:val="BodyText"/>
        <w:spacing w:before="121" w:line="276" w:lineRule="auto"/>
        <w:ind w:right="22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Division 2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sets out a</w:t>
      </w:r>
      <w:r>
        <w:rPr>
          <w:rFonts w:ascii="Times New Roman"/>
          <w:spacing w:val="-1"/>
        </w:rPr>
        <w:t xml:space="preserve"> process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 to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application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provisions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(Enforcing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product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(Record </w:t>
      </w:r>
      <w:r>
        <w:rPr>
          <w:rFonts w:ascii="Times New Roman"/>
          <w:spacing w:val="-1"/>
        </w:rPr>
        <w:t>keeping)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Act.</w:t>
      </w:r>
      <w:r>
        <w:rPr>
          <w:rFonts w:ascii="Times New Roman"/>
        </w:rPr>
        <w:t xml:space="preserve"> As with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decision to certify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product,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must </w:t>
      </w:r>
      <w:r>
        <w:rPr>
          <w:rFonts w:ascii="Times New Roman"/>
          <w:spacing w:val="-1"/>
        </w:rPr>
        <w:t>decide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specified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</w:rPr>
        <w:t xml:space="preserve"> to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grant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or the Secretary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deemed to 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 xml:space="preserve">exemption. When </w:t>
      </w:r>
      <w:r>
        <w:rPr>
          <w:rFonts w:ascii="Times New Roman"/>
          <w:spacing w:val="-1"/>
        </w:rPr>
        <w:t>granting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exemption, Division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specify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conditions to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subject.</w:t>
      </w:r>
      <w:r>
        <w:rPr>
          <w:rFonts w:ascii="Times New Roman"/>
        </w:rPr>
        <w:t xml:space="preserve"> Division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4 of</w:t>
      </w:r>
      <w:r>
        <w:rPr>
          <w:rFonts w:ascii="Times New Roman"/>
          <w:spacing w:val="-1"/>
        </w:rPr>
        <w:t xml:space="preserve"> Part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 xml:space="preserve">5 </w:t>
      </w:r>
      <w:r>
        <w:rPr>
          <w:rFonts w:ascii="Times New Roman"/>
          <w:spacing w:val="-1"/>
        </w:rPr>
        <w:t>enables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vary,</w:t>
      </w:r>
      <w:r>
        <w:rPr>
          <w:rFonts w:ascii="Times New Roman"/>
        </w:rPr>
        <w:t xml:space="preserve"> suspend or</w:t>
      </w:r>
      <w:r>
        <w:rPr>
          <w:rFonts w:ascii="Times New Roman"/>
          <w:spacing w:val="-1"/>
        </w:rPr>
        <w:t xml:space="preserve"> revoke,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not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suspension</w:t>
      </w:r>
      <w:r>
        <w:rPr>
          <w:rFonts w:ascii="Times New Roman"/>
        </w:rPr>
        <w:t xml:space="preserve"> of,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exemption.</w:t>
      </w:r>
    </w:p>
    <w:p w14:paraId="5F65D999" w14:textId="77777777" w:rsidR="004863D4" w:rsidRDefault="009328F2">
      <w:pPr>
        <w:pStyle w:val="BodyText"/>
        <w:spacing w:before="120" w:line="275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Paragraphs</w:t>
      </w:r>
      <w:r>
        <w:rPr>
          <w:rFonts w:ascii="Times New Roman"/>
        </w:rPr>
        <w:t xml:space="preserve"> 18(3)(d)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29(2)(e)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 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exemption to be</w:t>
      </w:r>
      <w:r>
        <w:rPr>
          <w:rFonts w:ascii="Times New Roman"/>
          <w:spacing w:val="-1"/>
        </w:rPr>
        <w:t xml:space="preserve"> accompanied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specified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fee,</w:t>
      </w:r>
      <w:r>
        <w:rPr>
          <w:rFonts w:ascii="Times New Roman"/>
        </w:rPr>
        <w:t xml:space="preserve"> unless the</w:t>
      </w:r>
      <w:r>
        <w:rPr>
          <w:rFonts w:ascii="Times New Roman"/>
          <w:spacing w:val="-1"/>
        </w:rPr>
        <w:t xml:space="preserve"> fee </w:t>
      </w:r>
      <w:r>
        <w:rPr>
          <w:rFonts w:ascii="Times New Roman"/>
        </w:rPr>
        <w:t>has been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waived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44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99A" w14:textId="77777777" w:rsidR="004863D4" w:rsidRDefault="009328F2">
      <w:pPr>
        <w:pStyle w:val="BodyText"/>
        <w:spacing w:before="124" w:line="275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10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enables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decisions </w:t>
      </w:r>
      <w:r>
        <w:rPr>
          <w:rFonts w:ascii="Times New Roman"/>
          <w:spacing w:val="-1"/>
        </w:rPr>
        <w:t>referred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above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reviewed</w:t>
      </w:r>
      <w:r>
        <w:rPr>
          <w:rFonts w:ascii="Times New Roman"/>
        </w:rPr>
        <w:t xml:space="preserve"> on their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merits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AAT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(see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50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right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effective </w:t>
      </w:r>
      <w:r>
        <w:rPr>
          <w:rFonts w:ascii="Times New Roman"/>
        </w:rPr>
        <w:t>remedy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Article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2(3)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ICCPR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protected</w:t>
      </w:r>
      <w:r>
        <w:rPr>
          <w:rFonts w:ascii="Times New Roman"/>
        </w:rPr>
        <w:t xml:space="preserve">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providing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mechanism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which </w:t>
      </w:r>
      <w:r>
        <w:rPr>
          <w:rFonts w:ascii="Times New Roman"/>
          <w:spacing w:val="-1"/>
        </w:rPr>
        <w:t>affected</w:t>
      </w:r>
      <w:r>
        <w:rPr>
          <w:rFonts w:ascii="Times New Roman"/>
        </w:rPr>
        <w:t xml:space="preserve"> persons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able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seek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 xml:space="preserve"> types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appropriate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authority.</w:t>
      </w:r>
    </w:p>
    <w:p w14:paraId="5F65D99B" w14:textId="77777777" w:rsidR="004863D4" w:rsidRDefault="009328F2">
      <w:pPr>
        <w:pStyle w:val="Heading1"/>
        <w:spacing w:before="126"/>
        <w:rPr>
          <w:b w:val="0"/>
          <w:bCs w:val="0"/>
        </w:rPr>
      </w:pPr>
      <w:r>
        <w:t xml:space="preserve">Right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privacy</w:t>
      </w:r>
    </w:p>
    <w:p w14:paraId="5F65D99C" w14:textId="77777777" w:rsidR="004863D4" w:rsidRDefault="009328F2">
      <w:pPr>
        <w:pStyle w:val="Heading2"/>
        <w:spacing w:before="122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keeping</w:t>
      </w:r>
      <w:r>
        <w:rPr>
          <w:rFonts w:ascii="Times New Roman"/>
        </w:rPr>
        <w:t xml:space="preserve"> requirements</w:t>
      </w:r>
    </w:p>
    <w:p w14:paraId="5F65D99D" w14:textId="77777777" w:rsidR="004863D4" w:rsidRDefault="009328F2">
      <w:pPr>
        <w:pStyle w:val="BodyText"/>
        <w:spacing w:before="156" w:line="276" w:lineRule="auto"/>
        <w:ind w:right="1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Article</w:t>
      </w:r>
      <w:r>
        <w:rPr>
          <w:rFonts w:ascii="Times New Roman" w:eastAsia="Times New Roman" w:hAnsi="Times New Roman" w:cs="Times New Roman"/>
        </w:rPr>
        <w:t xml:space="preserve"> 17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ICCPR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prohibits</w:t>
      </w:r>
      <w:r>
        <w:rPr>
          <w:rFonts w:ascii="Times New Roman" w:eastAsia="Times New Roman" w:hAnsi="Times New Roman" w:cs="Times New Roman"/>
        </w:rPr>
        <w:t xml:space="preserve"> arbitrary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unlawful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interference </w:t>
      </w:r>
      <w:r>
        <w:rPr>
          <w:rFonts w:ascii="Times New Roman" w:eastAsia="Times New Roman" w:hAnsi="Times New Roman" w:cs="Times New Roman"/>
        </w:rPr>
        <w:t xml:space="preserve">with an </w:t>
      </w:r>
      <w:r>
        <w:rPr>
          <w:rFonts w:ascii="Times New Roman" w:eastAsia="Times New Roman" w:hAnsi="Times New Roman" w:cs="Times New Roman"/>
          <w:spacing w:val="-1"/>
        </w:rPr>
        <w:t>individual’s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privacy,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family,</w:t>
      </w:r>
      <w:r>
        <w:rPr>
          <w:rFonts w:ascii="Times New Roman" w:eastAsia="Times New Roman" w:hAnsi="Times New Roman" w:cs="Times New Roman"/>
        </w:rPr>
        <w:t xml:space="preserve"> home or </w:t>
      </w:r>
      <w:r>
        <w:rPr>
          <w:rFonts w:ascii="Times New Roman" w:eastAsia="Times New Roman" w:hAnsi="Times New Roman" w:cs="Times New Roman"/>
          <w:spacing w:val="-1"/>
        </w:rPr>
        <w:t>correspondence.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United </w:t>
      </w:r>
      <w:r>
        <w:rPr>
          <w:rFonts w:ascii="Times New Roman" w:eastAsia="Times New Roman" w:hAnsi="Times New Roman" w:cs="Times New Roman"/>
          <w:spacing w:val="-1"/>
        </w:rPr>
        <w:t>Nations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Human</w:t>
      </w:r>
      <w:r>
        <w:rPr>
          <w:rFonts w:ascii="Times New Roman" w:eastAsia="Times New Roman" w:hAnsi="Times New Roman" w:cs="Times New Roman"/>
        </w:rPr>
        <w:t xml:space="preserve"> Rights </w:t>
      </w:r>
      <w:r>
        <w:rPr>
          <w:rFonts w:ascii="Times New Roman" w:eastAsia="Times New Roman" w:hAnsi="Times New Roman" w:cs="Times New Roman"/>
          <w:spacing w:val="-1"/>
        </w:rPr>
        <w:t>Committee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liberal</w:t>
      </w:r>
      <w:r>
        <w:rPr>
          <w:rFonts w:ascii="Times New Roman" w:eastAsia="Times New Roman" w:hAnsi="Times New Roman" w:cs="Times New Roman"/>
        </w:rPr>
        <w:t xml:space="preserve"> interpretation to the </w:t>
      </w:r>
      <w:r>
        <w:rPr>
          <w:rFonts w:ascii="Times New Roman" w:eastAsia="Times New Roman" w:hAnsi="Times New Roman" w:cs="Times New Roman"/>
          <w:spacing w:val="-1"/>
        </w:rPr>
        <w:t>term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‘home’,</w:t>
      </w:r>
      <w:r>
        <w:rPr>
          <w:rFonts w:ascii="Times New Roman" w:eastAsia="Times New Roman" w:hAnsi="Times New Roman" w:cs="Times New Roman"/>
        </w:rPr>
        <w:t xml:space="preserve"> which </w:t>
      </w:r>
      <w:r>
        <w:rPr>
          <w:rFonts w:ascii="Times New Roman" w:eastAsia="Times New Roman" w:hAnsi="Times New Roman" w:cs="Times New Roman"/>
          <w:spacing w:val="-1"/>
        </w:rPr>
        <w:t>includes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person’s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workplace.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right</w:t>
      </w:r>
      <w:r>
        <w:rPr>
          <w:rFonts w:ascii="Times New Roman" w:eastAsia="Times New Roman" w:hAnsi="Times New Roman" w:cs="Times New Roman"/>
        </w:rPr>
        <w:t xml:space="preserve"> to privacy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limited to </w:t>
      </w:r>
      <w:r>
        <w:rPr>
          <w:rFonts w:ascii="Times New Roman" w:eastAsia="Times New Roman" w:hAnsi="Times New Roman" w:cs="Times New Roman"/>
          <w:spacing w:val="-1"/>
        </w:rPr>
        <w:t>achieve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legitimate</w:t>
      </w:r>
      <w:r>
        <w:rPr>
          <w:rFonts w:ascii="Times New Roman" w:eastAsia="Times New Roman" w:hAnsi="Times New Roman" w:cs="Times New Roman"/>
          <w:spacing w:val="-1"/>
        </w:rPr>
        <w:t xml:space="preserve"> objective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limitations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lawful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not </w:t>
      </w:r>
      <w:r>
        <w:rPr>
          <w:rFonts w:ascii="Times New Roman" w:eastAsia="Times New Roman" w:hAnsi="Times New Roman" w:cs="Times New Roman"/>
          <w:spacing w:val="-1"/>
        </w:rPr>
        <w:t>arbitrary.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order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interference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right</w:t>
      </w:r>
      <w:r>
        <w:rPr>
          <w:rFonts w:ascii="Times New Roman" w:eastAsia="Times New Roman" w:hAnsi="Times New Roman" w:cs="Times New Roman"/>
        </w:rPr>
        <w:t xml:space="preserve"> to privacy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permissible,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interference </w:t>
      </w:r>
      <w:r>
        <w:rPr>
          <w:rFonts w:ascii="Times New Roman" w:eastAsia="Times New Roman" w:hAnsi="Times New Roman" w:cs="Times New Roman"/>
        </w:rPr>
        <w:t>must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authorised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law, be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reason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consistent</w:t>
      </w:r>
      <w:r>
        <w:rPr>
          <w:rFonts w:ascii="Times New Roman" w:eastAsia="Times New Roman" w:hAnsi="Times New Roman" w:cs="Times New Roman"/>
        </w:rPr>
        <w:t xml:space="preserve"> with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ICCPR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be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reasonable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circumstances.</w:t>
      </w:r>
    </w:p>
    <w:p w14:paraId="5F65D99E" w14:textId="77777777" w:rsidR="004863D4" w:rsidRDefault="009328F2">
      <w:pPr>
        <w:pStyle w:val="BodyText"/>
        <w:spacing w:before="121" w:line="276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object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</w:rPr>
        <w:t xml:space="preserve"> is to </w:t>
      </w:r>
      <w:r>
        <w:rPr>
          <w:rFonts w:ascii="Times New Roman" w:eastAsia="Times New Roman" w:hAnsi="Times New Roman" w:cs="Times New Roman"/>
          <w:spacing w:val="-1"/>
        </w:rPr>
        <w:t>regulate emissions</w:t>
      </w:r>
      <w:r>
        <w:rPr>
          <w:rFonts w:ascii="Times New Roman" w:eastAsia="Times New Roman" w:hAnsi="Times New Roman" w:cs="Times New Roman"/>
        </w:rPr>
        <w:t xml:space="preserve"> from </w:t>
      </w:r>
      <w:r>
        <w:rPr>
          <w:rFonts w:ascii="Times New Roman" w:eastAsia="Times New Roman" w:hAnsi="Times New Roman" w:cs="Times New Roman"/>
          <w:spacing w:val="-1"/>
        </w:rPr>
        <w:t>certain</w:t>
      </w:r>
      <w:r>
        <w:rPr>
          <w:rFonts w:ascii="Times New Roman" w:eastAsia="Times New Roman" w:hAnsi="Times New Roman" w:cs="Times New Roman"/>
        </w:rPr>
        <w:t xml:space="preserve"> products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setting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those</w:t>
      </w:r>
      <w:r>
        <w:rPr>
          <w:rFonts w:ascii="Times New Roman" w:eastAsia="Times New Roman" w:hAnsi="Times New Roman" w:cs="Times New Roman"/>
          <w:spacing w:val="-1"/>
        </w:rPr>
        <w:t xml:space="preserve"> products,</w:t>
      </w:r>
      <w:r>
        <w:rPr>
          <w:rFonts w:ascii="Times New Roman" w:eastAsia="Times New Roman" w:hAnsi="Times New Roman" w:cs="Times New Roman"/>
        </w:rPr>
        <w:t xml:space="preserve"> it is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object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 to improve </w:t>
      </w:r>
      <w:r>
        <w:rPr>
          <w:rFonts w:ascii="Times New Roman" w:eastAsia="Times New Roman" w:hAnsi="Times New Roman" w:cs="Times New Roman"/>
          <w:spacing w:val="-1"/>
        </w:rPr>
        <w:t>air</w:t>
      </w:r>
      <w:r>
        <w:rPr>
          <w:rFonts w:ascii="Times New Roman" w:eastAsia="Times New Roman" w:hAnsi="Times New Roman" w:cs="Times New Roman"/>
        </w:rPr>
        <w:t xml:space="preserve"> quality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Australia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order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deliver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associated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health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environmental</w:t>
      </w:r>
      <w:r>
        <w:rPr>
          <w:rFonts w:ascii="Times New Roman" w:eastAsia="Times New Roman" w:hAnsi="Times New Roman" w:cs="Times New Roman"/>
        </w:rPr>
        <w:t xml:space="preserve"> benefits.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some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circumstances,</w:t>
      </w:r>
      <w:r>
        <w:rPr>
          <w:rFonts w:ascii="Times New Roman" w:eastAsia="Times New Roman" w:hAnsi="Times New Roman" w:cs="Times New Roman"/>
        </w:rPr>
        <w:t xml:space="preserve"> the regulation of</w:t>
      </w:r>
      <w:r>
        <w:rPr>
          <w:rFonts w:ascii="Times New Roman" w:eastAsia="Times New Roman" w:hAnsi="Times New Roman" w:cs="Times New Roman"/>
          <w:spacing w:val="-1"/>
        </w:rPr>
        <w:t xml:space="preserve"> emissions</w:t>
      </w:r>
      <w:r>
        <w:rPr>
          <w:rFonts w:ascii="Times New Roman" w:eastAsia="Times New Roman" w:hAnsi="Times New Roman" w:cs="Times New Roman"/>
        </w:rPr>
        <w:t xml:space="preserve"> from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assist in </w:t>
      </w:r>
      <w:r>
        <w:rPr>
          <w:rFonts w:ascii="Times New Roman" w:eastAsia="Times New Roman" w:hAnsi="Times New Roman" w:cs="Times New Roman"/>
          <w:spacing w:val="-1"/>
        </w:rPr>
        <w:t>giving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</w:rPr>
        <w:t xml:space="preserve"> obligations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 more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the Climate</w:t>
      </w:r>
      <w:r>
        <w:rPr>
          <w:rFonts w:ascii="Times New Roman" w:eastAsia="Times New Roman" w:hAnsi="Times New Roman" w:cs="Times New Roman"/>
          <w:spacing w:val="-1"/>
        </w:rPr>
        <w:t xml:space="preserve"> Change </w:t>
      </w:r>
      <w:r>
        <w:rPr>
          <w:rFonts w:ascii="Times New Roman" w:eastAsia="Times New Roman" w:hAnsi="Times New Roman" w:cs="Times New Roman"/>
        </w:rPr>
        <w:t>Conventions.</w:t>
      </w:r>
    </w:p>
    <w:p w14:paraId="5F65D99F" w14:textId="77777777" w:rsidR="004863D4" w:rsidRDefault="009328F2">
      <w:pPr>
        <w:pStyle w:val="BodyText"/>
        <w:spacing w:before="123" w:line="275" w:lineRule="auto"/>
        <w:ind w:right="38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purposes of subsection </w:t>
      </w:r>
      <w:r>
        <w:rPr>
          <w:rFonts w:ascii="Times New Roman"/>
          <w:spacing w:val="-1"/>
        </w:rPr>
        <w:t>20(1)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Act, Part 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prescribe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information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must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kept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suppliers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importers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prescribed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6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Rules.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21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allows the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request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person to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contained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records if</w:t>
      </w:r>
      <w:r>
        <w:rPr>
          <w:rFonts w:ascii="Times New Roman"/>
          <w:spacing w:val="-1"/>
        </w:rPr>
        <w:t xml:space="preserve"> certain</w:t>
      </w:r>
    </w:p>
    <w:p w14:paraId="5F65D9A0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9A1" w14:textId="77777777" w:rsidR="004863D4" w:rsidRDefault="009328F2">
      <w:pPr>
        <w:pStyle w:val="BodyText"/>
        <w:spacing w:before="54" w:line="276" w:lineRule="auto"/>
        <w:ind w:right="10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conditions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to a </w:t>
      </w:r>
      <w:r>
        <w:rPr>
          <w:rFonts w:ascii="Times New Roman"/>
          <w:spacing w:val="-1"/>
        </w:rPr>
        <w:t>suspected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breach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 xml:space="preserve">met.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purposes of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22(1)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Act, Part 7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prescribes the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 xml:space="preserve"> in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reports</w:t>
      </w:r>
      <w:r>
        <w:rPr>
          <w:rFonts w:ascii="Times New Roman"/>
        </w:rPr>
        <w:t xml:space="preserve"> on the</w:t>
      </w:r>
      <w:r>
        <w:rPr>
          <w:rFonts w:ascii="Times New Roman"/>
          <w:spacing w:val="-1"/>
        </w:rPr>
        <w:t xml:space="preserve"> first</w:t>
      </w:r>
      <w:r>
        <w:rPr>
          <w:rFonts w:ascii="Times New Roman"/>
        </w:rPr>
        <w:t xml:space="preserve"> supply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  <w:spacing w:val="-1"/>
        </w:rPr>
        <w:t>engines.</w:t>
      </w:r>
    </w:p>
    <w:p w14:paraId="5F65D9A2" w14:textId="77777777" w:rsidR="004863D4" w:rsidRDefault="009328F2">
      <w:pPr>
        <w:pStyle w:val="BodyText"/>
        <w:spacing w:before="120" w:line="276" w:lineRule="auto"/>
        <w:ind w:right="14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information</w:t>
      </w:r>
      <w:r>
        <w:rPr>
          <w:rFonts w:ascii="Times New Roman"/>
        </w:rPr>
        <w:t xml:space="preserve"> 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required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kept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reported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on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7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presents</w:t>
      </w:r>
      <w:r>
        <w:rPr>
          <w:rFonts w:ascii="Times New Roman"/>
        </w:rPr>
        <w:t xml:space="preserve"> little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risk that </w:t>
      </w:r>
      <w:r>
        <w:rPr>
          <w:rFonts w:ascii="Times New Roman"/>
          <w:spacing w:val="-1"/>
        </w:rPr>
        <w:t>personal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will be </w:t>
      </w:r>
      <w:r>
        <w:rPr>
          <w:rFonts w:ascii="Times New Roman"/>
          <w:spacing w:val="-1"/>
        </w:rPr>
        <w:t>inappropriately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used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disclosed.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personal</w:t>
      </w:r>
      <w:r>
        <w:rPr>
          <w:rFonts w:ascii="Times New Roman"/>
        </w:rPr>
        <w:t xml:space="preserve"> information </w:t>
      </w:r>
      <w:r>
        <w:rPr>
          <w:rFonts w:ascii="Times New Roman"/>
          <w:spacing w:val="-1"/>
        </w:rPr>
        <w:t>collected</w:t>
      </w:r>
      <w:r>
        <w:rPr>
          <w:rFonts w:ascii="Times New Roman"/>
        </w:rPr>
        <w:t xml:space="preserve"> is expected to be</w:t>
      </w:r>
      <w:r>
        <w:rPr>
          <w:rFonts w:ascii="Times New Roman"/>
          <w:spacing w:val="-1"/>
        </w:rPr>
        <w:t xml:space="preserve"> minimal,</w:t>
      </w:r>
      <w:r>
        <w:rPr>
          <w:rFonts w:ascii="Times New Roman"/>
        </w:rPr>
        <w:t xml:space="preserve"> as the</w:t>
      </w:r>
      <w:r>
        <w:rPr>
          <w:rFonts w:ascii="Times New Roman"/>
          <w:spacing w:val="-1"/>
        </w:rPr>
        <w:t xml:space="preserve"> requirement</w:t>
      </w:r>
      <w:r>
        <w:rPr>
          <w:rFonts w:ascii="Times New Roman"/>
        </w:rPr>
        <w:t xml:space="preserve"> will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mostly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companies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manufacture,</w:t>
      </w:r>
      <w:r>
        <w:rPr>
          <w:rFonts w:ascii="Times New Roman"/>
        </w:rPr>
        <w:t xml:space="preserve"> import or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products.</w:t>
      </w:r>
    </w:p>
    <w:p w14:paraId="5F65D9A3" w14:textId="77777777" w:rsidR="004863D4" w:rsidRDefault="009328F2">
      <w:pPr>
        <w:pStyle w:val="BodyText"/>
        <w:spacing w:before="120" w:line="275" w:lineRule="auto"/>
        <w:ind w:right="29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would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provided 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in accordance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objects</w:t>
      </w:r>
      <w:r>
        <w:rPr>
          <w:rFonts w:ascii="Times New Roman"/>
        </w:rPr>
        <w:t xml:space="preserve"> of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requirement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keep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also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promote </w:t>
      </w:r>
      <w:r>
        <w:rPr>
          <w:rFonts w:ascii="Times New Roman"/>
          <w:spacing w:val="-1"/>
        </w:rPr>
        <w:t>compliance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 xml:space="preserve"> confidence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regime.</w:t>
      </w:r>
    </w:p>
    <w:p w14:paraId="5F65D9A4" w14:textId="77777777" w:rsidR="004863D4" w:rsidRDefault="009328F2">
      <w:pPr>
        <w:pStyle w:val="BodyText"/>
        <w:spacing w:before="121" w:line="276" w:lineRule="auto"/>
        <w:ind w:right="6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Further,</w:t>
      </w:r>
      <w:r>
        <w:rPr>
          <w:rFonts w:ascii="Times New Roman" w:eastAsia="Times New Roman" w:hAnsi="Times New Roman" w:cs="Times New Roman"/>
          <w:spacing w:val="1"/>
        </w:rPr>
        <w:t xml:space="preserve"> 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personal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information</w:t>
      </w:r>
      <w:r>
        <w:rPr>
          <w:rFonts w:ascii="Times New Roman" w:eastAsia="Times New Roman" w:hAnsi="Times New Roman" w:cs="Times New Roman"/>
        </w:rPr>
        <w:t xml:space="preserve"> would be</w:t>
      </w:r>
      <w:r>
        <w:rPr>
          <w:rFonts w:ascii="Times New Roman" w:eastAsia="Times New Roman" w:hAnsi="Times New Roman" w:cs="Times New Roman"/>
          <w:spacing w:val="-1"/>
        </w:rPr>
        <w:t xml:space="preserve"> managed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transparent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way,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consistent</w:t>
      </w:r>
      <w:r>
        <w:rPr>
          <w:rFonts w:ascii="Times New Roman" w:eastAsia="Times New Roman" w:hAnsi="Times New Roman" w:cs="Times New Roman"/>
        </w:rPr>
        <w:t xml:space="preserve"> with the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Privacy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Policy,</w:t>
      </w:r>
      <w:r>
        <w:rPr>
          <w:rFonts w:ascii="Times New Roman" w:eastAsia="Times New Roman" w:hAnsi="Times New Roman" w:cs="Times New Roman"/>
        </w:rPr>
        <w:t xml:space="preserve"> and 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Privacy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Principles</w:t>
      </w:r>
      <w:r>
        <w:rPr>
          <w:rFonts w:ascii="Times New Roman" w:eastAsia="Times New Roman" w:hAnsi="Times New Roman" w:cs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Schedule</w:t>
      </w:r>
      <w:r>
        <w:rPr>
          <w:rFonts w:ascii="Times New Roman" w:eastAsia="Times New Roman" w:hAnsi="Times New Roman" w:cs="Times New Roman"/>
        </w:rPr>
        <w:t xml:space="preserve"> 1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Privacy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Act</w:t>
      </w:r>
      <w:r>
        <w:rPr>
          <w:rFonts w:ascii="Times New Roman" w:eastAsia="Times New Roman" w:hAnsi="Times New Roman" w:cs="Times New Roman"/>
          <w:i/>
        </w:rPr>
        <w:t xml:space="preserve"> 1988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Privacy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Policy,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appropriate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controls</w:t>
      </w:r>
      <w:r>
        <w:rPr>
          <w:rFonts w:ascii="Times New Roman" w:eastAsia="Times New Roman" w:hAnsi="Times New Roman" w:cs="Times New Roman"/>
        </w:rPr>
        <w:t xml:space="preserve"> exist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relation</w:t>
      </w:r>
      <w:r>
        <w:rPr>
          <w:rFonts w:ascii="Times New Roman" w:eastAsia="Times New Roman" w:hAnsi="Times New Roman" w:cs="Times New Roman"/>
        </w:rPr>
        <w:t xml:space="preserve"> to the use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storage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personal</w:t>
      </w:r>
      <w:r>
        <w:rPr>
          <w:rFonts w:ascii="Times New Roman" w:eastAsia="Times New Roman" w:hAnsi="Times New Roman" w:cs="Times New Roman"/>
        </w:rPr>
        <w:t xml:space="preserve"> information.</w:t>
      </w:r>
    </w:p>
    <w:p w14:paraId="5F65D9A5" w14:textId="77777777" w:rsidR="004863D4" w:rsidRDefault="009328F2">
      <w:pPr>
        <w:spacing w:before="126"/>
        <w:ind w:left="1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Conclusion</w:t>
      </w:r>
    </w:p>
    <w:p w14:paraId="5F65D9A6" w14:textId="77777777" w:rsidR="004863D4" w:rsidRDefault="009328F2">
      <w:pPr>
        <w:pStyle w:val="BodyText"/>
        <w:spacing w:before="115" w:line="276" w:lineRule="auto"/>
        <w:ind w:right="1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compatible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human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rights</w:t>
      </w:r>
      <w:r>
        <w:rPr>
          <w:rFonts w:ascii="Times New Roman"/>
        </w:rPr>
        <w:t xml:space="preserve"> because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 promotes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right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an </w:t>
      </w:r>
      <w:r>
        <w:rPr>
          <w:rFonts w:ascii="Times New Roman"/>
          <w:spacing w:val="-1"/>
        </w:rPr>
        <w:t>effective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remedy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under </w:t>
      </w:r>
      <w:r>
        <w:rPr>
          <w:rFonts w:ascii="Times New Roman"/>
          <w:spacing w:val="-1"/>
        </w:rPr>
        <w:t>Article</w:t>
      </w:r>
      <w:r>
        <w:rPr>
          <w:rFonts w:ascii="Times New Roman"/>
        </w:rPr>
        <w:t xml:space="preserve"> 2(3)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ICCPR.</w:t>
      </w:r>
      <w:r>
        <w:rPr>
          <w:rFonts w:ascii="Times New Roman"/>
        </w:rPr>
        <w:t xml:space="preserve"> To the extent that it </w:t>
      </w:r>
      <w:r>
        <w:rPr>
          <w:rFonts w:ascii="Times New Roman"/>
          <w:spacing w:val="-1"/>
        </w:rPr>
        <w:t>engages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limits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human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rights</w:t>
      </w:r>
      <w:r>
        <w:rPr>
          <w:rFonts w:ascii="Times New Roman"/>
        </w:rPr>
        <w:t xml:space="preserve"> (including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Article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ICCPR),</w:t>
      </w:r>
      <w:r>
        <w:rPr>
          <w:rFonts w:ascii="Times New Roman"/>
        </w:rPr>
        <w:t xml:space="preserve">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limitations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reasonable,</w:t>
      </w:r>
      <w:r>
        <w:rPr>
          <w:rFonts w:ascii="Times New Roman"/>
        </w:rPr>
        <w:t xml:space="preserve"> necessary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proportionate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achieve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legitimate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the Rules.</w:t>
      </w:r>
    </w:p>
    <w:p w14:paraId="5F65D9A7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65D9A8" w14:textId="77777777" w:rsidR="004863D4" w:rsidRDefault="004863D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5F65D9A9" w14:textId="77777777" w:rsidR="004863D4" w:rsidRDefault="009328F2">
      <w:pPr>
        <w:pStyle w:val="Heading1"/>
        <w:spacing w:before="0"/>
        <w:ind w:left="949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t>Hon</w:t>
      </w:r>
      <w:r>
        <w:rPr>
          <w:spacing w:val="1"/>
        </w:rPr>
        <w:t xml:space="preserve"> </w:t>
      </w:r>
      <w:r>
        <w:t xml:space="preserve">Josh </w:t>
      </w:r>
      <w:r>
        <w:rPr>
          <w:spacing w:val="-1"/>
        </w:rPr>
        <w:t>Frydenberg</w:t>
      </w:r>
      <w:r>
        <w:t xml:space="preserve"> </w:t>
      </w:r>
      <w:r>
        <w:rPr>
          <w:spacing w:val="-1"/>
        </w:rPr>
        <w:t>MP,</w:t>
      </w:r>
      <w:r>
        <w:rPr>
          <w:spacing w:val="2"/>
        </w:rPr>
        <w:t xml:space="preserve"> </w:t>
      </w:r>
      <w:r>
        <w:rPr>
          <w:spacing w:val="-1"/>
        </w:rPr>
        <w:t xml:space="preserve">Minister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Environment</w:t>
      </w:r>
      <w:r>
        <w:t xml:space="preserve"> and </w:t>
      </w:r>
      <w:r>
        <w:rPr>
          <w:spacing w:val="-1"/>
        </w:rPr>
        <w:t>Energy</w:t>
      </w:r>
    </w:p>
    <w:p w14:paraId="5F65D9AA" w14:textId="77777777" w:rsidR="004863D4" w:rsidRDefault="004863D4">
      <w:p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9AB" w14:textId="77777777" w:rsidR="004863D4" w:rsidRDefault="009328F2">
      <w:pPr>
        <w:spacing w:before="57" w:line="480" w:lineRule="auto"/>
        <w:ind w:left="1011" w:right="109" w:firstLine="63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ATTACHMENT</w:t>
      </w:r>
      <w:r>
        <w:rPr>
          <w:rFonts w:ascii="Times New Roman"/>
          <w:b/>
          <w:sz w:val="24"/>
        </w:rPr>
        <w:t xml:space="preserve"> A</w:t>
      </w:r>
      <w:r>
        <w:rPr>
          <w:rFonts w:ascii="Times New Roman"/>
          <w:b/>
          <w:spacing w:val="29"/>
          <w:sz w:val="24"/>
        </w:rPr>
        <w:t xml:space="preserve"> </w:t>
      </w:r>
      <w:r>
        <w:rPr>
          <w:rFonts w:ascii="Times New Roman"/>
          <w:b/>
          <w:sz w:val="24"/>
        </w:rPr>
        <w:t>DETAILS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PRODUCT</w:t>
      </w:r>
      <w:r>
        <w:rPr>
          <w:rFonts w:ascii="Times New Roman"/>
          <w:b/>
          <w:i/>
          <w:sz w:val="24"/>
        </w:rPr>
        <w:t xml:space="preserve"> EMISSIONS </w:t>
      </w:r>
      <w:r>
        <w:rPr>
          <w:rFonts w:ascii="Times New Roman"/>
          <w:b/>
          <w:i/>
          <w:spacing w:val="-1"/>
          <w:sz w:val="24"/>
        </w:rPr>
        <w:t>STANDARDS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RULES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2017</w:t>
      </w:r>
    </w:p>
    <w:p w14:paraId="5F65D9AC" w14:textId="77777777" w:rsidR="004863D4" w:rsidRDefault="009328F2">
      <w:pPr>
        <w:pStyle w:val="Heading1"/>
        <w:spacing w:before="10"/>
        <w:rPr>
          <w:b w:val="0"/>
          <w:bCs w:val="0"/>
        </w:rPr>
      </w:pPr>
      <w:r>
        <w:rPr>
          <w:spacing w:val="-1"/>
        </w:rPr>
        <w:t>PART</w:t>
      </w:r>
      <w:r>
        <w:t xml:space="preserve"> 1 </w:t>
      </w:r>
      <w:r>
        <w:rPr>
          <w:rFonts w:cs="Times New Roman"/>
        </w:rPr>
        <w:t xml:space="preserve">– </w:t>
      </w:r>
      <w:r>
        <w:rPr>
          <w:spacing w:val="-1"/>
        </w:rPr>
        <w:t>PRELIMINARY</w:t>
      </w:r>
    </w:p>
    <w:p w14:paraId="5F65D9AD" w14:textId="77777777" w:rsidR="004863D4" w:rsidRDefault="004863D4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65D9AE" w14:textId="77777777" w:rsidR="004863D4" w:rsidRDefault="009328F2">
      <w:pPr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Section</w:t>
      </w:r>
      <w:r>
        <w:rPr>
          <w:rFonts w:ascii="Times New Roman"/>
          <w:b/>
          <w:sz w:val="24"/>
        </w:rPr>
        <w:t xml:space="preserve"> 1 -</w:t>
      </w:r>
      <w:r>
        <w:rPr>
          <w:rFonts w:ascii="Times New Roman"/>
          <w:b/>
          <w:spacing w:val="-1"/>
          <w:sz w:val="24"/>
        </w:rPr>
        <w:t xml:space="preserve"> Name</w:t>
      </w:r>
    </w:p>
    <w:p w14:paraId="5F65D9AF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B0" w14:textId="77777777" w:rsidR="004863D4" w:rsidRDefault="009328F2">
      <w:pPr>
        <w:numPr>
          <w:ilvl w:val="0"/>
          <w:numId w:val="22"/>
        </w:numPr>
        <w:tabs>
          <w:tab w:val="left" w:pos="489"/>
        </w:tabs>
        <w:spacing w:line="277" w:lineRule="auto"/>
        <w:ind w:right="69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Section</w:t>
      </w:r>
      <w:r>
        <w:rPr>
          <w:rFonts w:ascii="Times New Roman"/>
          <w:sz w:val="24"/>
        </w:rPr>
        <w:t xml:space="preserve"> 1 </w:t>
      </w:r>
      <w:r>
        <w:rPr>
          <w:rFonts w:ascii="Times New Roman"/>
          <w:spacing w:val="-1"/>
          <w:sz w:val="24"/>
        </w:rPr>
        <w:t>provides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short title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which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Rules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to be </w:t>
      </w:r>
      <w:r>
        <w:rPr>
          <w:rFonts w:ascii="Times New Roman"/>
          <w:spacing w:val="-1"/>
          <w:sz w:val="24"/>
        </w:rPr>
        <w:t>cited</w:t>
      </w:r>
      <w:r>
        <w:rPr>
          <w:rFonts w:ascii="Times New Roman"/>
          <w:sz w:val="24"/>
        </w:rPr>
        <w:t xml:space="preserve"> is 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Product</w:t>
      </w:r>
      <w:r>
        <w:rPr>
          <w:rFonts w:ascii="Times New Roman"/>
          <w:i/>
          <w:spacing w:val="65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Emissions</w:t>
      </w:r>
      <w:r>
        <w:rPr>
          <w:rFonts w:ascii="Times New Roman"/>
          <w:i/>
          <w:sz w:val="24"/>
        </w:rPr>
        <w:t xml:space="preserve"> Standards </w:t>
      </w:r>
      <w:r>
        <w:rPr>
          <w:rFonts w:ascii="Times New Roman"/>
          <w:i/>
          <w:spacing w:val="-1"/>
          <w:sz w:val="24"/>
        </w:rPr>
        <w:t>Rules</w:t>
      </w:r>
      <w:r>
        <w:rPr>
          <w:rFonts w:ascii="Times New Roman"/>
          <w:i/>
          <w:sz w:val="24"/>
        </w:rPr>
        <w:t xml:space="preserve"> 2017</w:t>
      </w:r>
      <w:r>
        <w:rPr>
          <w:rFonts w:ascii="Times New Roman"/>
          <w:sz w:val="24"/>
        </w:rPr>
        <w:t>.</w:t>
      </w:r>
    </w:p>
    <w:p w14:paraId="5F65D9B1" w14:textId="77777777" w:rsidR="004863D4" w:rsidRDefault="009328F2">
      <w:pPr>
        <w:pStyle w:val="Heading1"/>
        <w:spacing w:before="203"/>
        <w:rPr>
          <w:b w:val="0"/>
          <w:bCs w:val="0"/>
        </w:rPr>
      </w:pPr>
      <w:r>
        <w:rPr>
          <w:spacing w:val="-1"/>
        </w:rPr>
        <w:t>Section</w:t>
      </w:r>
      <w:r>
        <w:t xml:space="preserve"> 2 </w:t>
      </w:r>
      <w:r>
        <w:rPr>
          <w:rFonts w:cs="Times New Roman"/>
        </w:rPr>
        <w:t xml:space="preserve">– </w:t>
      </w:r>
      <w:r>
        <w:rPr>
          <w:spacing w:val="-1"/>
        </w:rPr>
        <w:t>Commencement</w:t>
      </w:r>
    </w:p>
    <w:p w14:paraId="5F65D9B2" w14:textId="77777777" w:rsidR="004863D4" w:rsidRDefault="004863D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B3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53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that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commence </w:t>
      </w:r>
      <w:r>
        <w:rPr>
          <w:rFonts w:ascii="Times New Roman"/>
        </w:rPr>
        <w:t xml:space="preserve">on the </w:t>
      </w:r>
      <w:r>
        <w:rPr>
          <w:rFonts w:ascii="Times New Roman"/>
          <w:spacing w:val="1"/>
        </w:rPr>
        <w:t>day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this instrument is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registered</w:t>
      </w:r>
      <w:r>
        <w:rPr>
          <w:rFonts w:ascii="Times New Roman"/>
        </w:rPr>
        <w:t xml:space="preserve"> on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Federal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Register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Legislation.</w:t>
      </w:r>
    </w:p>
    <w:p w14:paraId="5F65D9B4" w14:textId="77777777" w:rsidR="004863D4" w:rsidRDefault="009328F2">
      <w:pPr>
        <w:pStyle w:val="Heading1"/>
        <w:spacing w:before="208"/>
        <w:rPr>
          <w:b w:val="0"/>
          <w:bCs w:val="0"/>
        </w:rPr>
      </w:pPr>
      <w:r>
        <w:rPr>
          <w:spacing w:val="-1"/>
        </w:rPr>
        <w:t>Section</w:t>
      </w:r>
      <w:r>
        <w:t xml:space="preserve"> 3 </w:t>
      </w:r>
      <w:r>
        <w:rPr>
          <w:rFonts w:cs="Times New Roman"/>
        </w:rPr>
        <w:t xml:space="preserve">– </w:t>
      </w:r>
      <w:r>
        <w:rPr>
          <w:spacing w:val="-1"/>
        </w:rPr>
        <w:t>Authority</w:t>
      </w:r>
    </w:p>
    <w:p w14:paraId="5F65D9B5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B6" w14:textId="77777777" w:rsidR="004863D4" w:rsidRDefault="009328F2">
      <w:pPr>
        <w:numPr>
          <w:ilvl w:val="0"/>
          <w:numId w:val="22"/>
        </w:numPr>
        <w:tabs>
          <w:tab w:val="left" w:pos="686"/>
        </w:tabs>
        <w:spacing w:line="275" w:lineRule="auto"/>
        <w:ind w:left="685" w:right="531" w:hanging="56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This </w:t>
      </w:r>
      <w:r>
        <w:rPr>
          <w:rFonts w:ascii="Times New Roman"/>
          <w:spacing w:val="-1"/>
          <w:sz w:val="24"/>
        </w:rPr>
        <w:t>section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provides</w:t>
      </w:r>
      <w:r>
        <w:rPr>
          <w:rFonts w:ascii="Times New Roman"/>
          <w:sz w:val="24"/>
        </w:rPr>
        <w:t xml:space="preserve"> that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Rules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under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Product</w:t>
      </w:r>
      <w:r>
        <w:rPr>
          <w:rFonts w:ascii="Times New Roman"/>
          <w:i/>
          <w:sz w:val="24"/>
        </w:rPr>
        <w:t xml:space="preserve"> Emissions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Standards</w:t>
      </w:r>
      <w:r>
        <w:rPr>
          <w:rFonts w:ascii="Times New Roman"/>
          <w:i/>
          <w:spacing w:val="4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Act</w:t>
      </w:r>
      <w:r>
        <w:rPr>
          <w:rFonts w:ascii="Times New Roman"/>
          <w:i/>
          <w:sz w:val="24"/>
        </w:rPr>
        <w:t xml:space="preserve"> 2017</w:t>
      </w:r>
      <w:r>
        <w:rPr>
          <w:rFonts w:ascii="Times New Roman"/>
          <w:sz w:val="24"/>
        </w:rPr>
        <w:t>.</w:t>
      </w:r>
    </w:p>
    <w:p w14:paraId="5F65D9B7" w14:textId="77777777" w:rsidR="004863D4" w:rsidRDefault="009328F2">
      <w:pPr>
        <w:pStyle w:val="Heading1"/>
        <w:spacing w:before="208"/>
        <w:rPr>
          <w:b w:val="0"/>
          <w:bCs w:val="0"/>
        </w:rPr>
      </w:pPr>
      <w:r>
        <w:rPr>
          <w:spacing w:val="-1"/>
        </w:rPr>
        <w:t>Section</w:t>
      </w:r>
      <w:r>
        <w:t xml:space="preserve"> 4 </w:t>
      </w:r>
      <w:r>
        <w:rPr>
          <w:rFonts w:cs="Times New Roman"/>
        </w:rPr>
        <w:t xml:space="preserve">– </w:t>
      </w:r>
      <w:r>
        <w:rPr>
          <w:spacing w:val="-1"/>
        </w:rPr>
        <w:t>Simplified</w:t>
      </w:r>
      <w:r>
        <w:t xml:space="preserve"> </w:t>
      </w:r>
      <w:r>
        <w:rPr>
          <w:spacing w:val="-1"/>
        </w:rPr>
        <w:t>outline</w:t>
      </w:r>
    </w:p>
    <w:p w14:paraId="5F65D9B8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B9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78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clause provides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outline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outline is not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be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comprehensive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been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 xml:space="preserve"> to assist readers to </w:t>
      </w:r>
      <w:r>
        <w:rPr>
          <w:rFonts w:ascii="Times New Roman"/>
          <w:spacing w:val="-1"/>
        </w:rPr>
        <w:t>understand,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rather</w:t>
      </w:r>
      <w:r>
        <w:rPr>
          <w:rFonts w:ascii="Times New Roman"/>
        </w:rPr>
        <w:t xml:space="preserve"> than to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replace,</w:t>
      </w:r>
      <w:r>
        <w:rPr>
          <w:rFonts w:ascii="Times New Roman"/>
        </w:rPr>
        <w:t xml:space="preserve"> the substantive provisions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9BA" w14:textId="77777777" w:rsidR="004863D4" w:rsidRDefault="009328F2">
      <w:pPr>
        <w:pStyle w:val="Heading1"/>
        <w:spacing w:before="206"/>
        <w:rPr>
          <w:b w:val="0"/>
          <w:bCs w:val="0"/>
        </w:rPr>
      </w:pPr>
      <w:r>
        <w:rPr>
          <w:spacing w:val="-1"/>
        </w:rPr>
        <w:t>Section</w:t>
      </w:r>
      <w:r>
        <w:t xml:space="preserve"> 5 </w:t>
      </w:r>
      <w:r>
        <w:rPr>
          <w:rFonts w:cs="Times New Roman"/>
        </w:rPr>
        <w:t xml:space="preserve">– </w:t>
      </w:r>
      <w:r>
        <w:t>Definitions</w:t>
      </w:r>
    </w:p>
    <w:p w14:paraId="5F65D9BB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BC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43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5 </w:t>
      </w:r>
      <w:r>
        <w:rPr>
          <w:rFonts w:ascii="Times New Roman"/>
          <w:spacing w:val="-1"/>
        </w:rPr>
        <w:t>defines</w:t>
      </w:r>
      <w:r>
        <w:rPr>
          <w:rFonts w:ascii="Times New Roman"/>
        </w:rPr>
        <w:t xml:space="preserve"> the </w:t>
      </w:r>
      <w:r>
        <w:rPr>
          <w:rFonts w:ascii="Times New Roman"/>
          <w:spacing w:val="1"/>
        </w:rPr>
        <w:t>key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terms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Rules.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expressions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and so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reproduced</w:t>
      </w:r>
      <w:r>
        <w:rPr>
          <w:rFonts w:ascii="Times New Roman"/>
        </w:rPr>
        <w:t xml:space="preserve"> or redefined 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Rules.</w:t>
      </w:r>
    </w:p>
    <w:p w14:paraId="5F65D9BD" w14:textId="77777777" w:rsidR="004863D4" w:rsidRDefault="009328F2">
      <w:pPr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243" w:hanging="56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defined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 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‘signpost’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definitions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readers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parts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wherein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terms are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substantively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defined.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example,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Australian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emissions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standard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meaning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given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 3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Rules,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foreign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certificate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conformity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meaning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given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26(1)(c)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organised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competition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meaning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subsection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30(5)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Rules.</w:t>
      </w:r>
    </w:p>
    <w:p w14:paraId="5F65D9BE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9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 Part 3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Rules </w:t>
      </w:r>
      <w:r>
        <w:rPr>
          <w:rFonts w:ascii="Times New Roman" w:eastAsia="Times New Roman" w:hAnsi="Times New Roman" w:cs="Times New Roman"/>
          <w:spacing w:val="-1"/>
        </w:rPr>
        <w:t>reference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technical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relevant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United</w:t>
      </w:r>
      <w:r>
        <w:rPr>
          <w:rFonts w:ascii="Times New Roman" w:eastAsia="Times New Roman" w:hAnsi="Times New Roman" w:cs="Times New Roman"/>
        </w:rPr>
        <w:t xml:space="preserve"> States’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for </w:t>
      </w:r>
      <w:r>
        <w:rPr>
          <w:rFonts w:ascii="Times New Roman" w:eastAsia="Times New Roman" w:hAnsi="Times New Roman" w:cs="Times New Roman"/>
          <w:spacing w:val="-1"/>
        </w:rPr>
        <w:t>propulsion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non-road </w:t>
      </w:r>
      <w:r>
        <w:rPr>
          <w:rFonts w:ascii="Times New Roman" w:eastAsia="Times New Roman" w:hAnsi="Times New Roman" w:cs="Times New Roman"/>
          <w:spacing w:val="-1"/>
        </w:rPr>
        <w:t>engines.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term </w:t>
      </w:r>
      <w:r>
        <w:rPr>
          <w:rFonts w:ascii="Times New Roman" w:eastAsia="Times New Roman" w:hAnsi="Times New Roman" w:cs="Times New Roman"/>
          <w:i/>
          <w:spacing w:val="1"/>
        </w:rPr>
        <w:t>40</w:t>
      </w:r>
      <w:r>
        <w:rPr>
          <w:rFonts w:ascii="Times New Roman" w:eastAsia="Times New Roman" w:hAnsi="Times New Roman" w:cs="Times New Roman"/>
          <w:i/>
        </w:rPr>
        <w:t xml:space="preserve"> CFR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used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5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define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relevant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EPA</w:t>
      </w:r>
      <w:r>
        <w:rPr>
          <w:rFonts w:ascii="Times New Roman" w:eastAsia="Times New Roman" w:hAnsi="Times New Roman" w:cs="Times New Roman"/>
          <w:spacing w:val="-1"/>
        </w:rPr>
        <w:t xml:space="preserve"> standards as</w:t>
      </w:r>
      <w:r>
        <w:rPr>
          <w:rFonts w:ascii="Times New Roman" w:eastAsia="Times New Roman" w:hAnsi="Times New Roman" w:cs="Times New Roman"/>
        </w:rPr>
        <w:t xml:space="preserve"> those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contained</w:t>
      </w:r>
      <w:r>
        <w:rPr>
          <w:rFonts w:ascii="Times New Roman" w:eastAsia="Times New Roman" w:hAnsi="Times New Roman" w:cs="Times New Roman"/>
        </w:rPr>
        <w:t xml:space="preserve"> in Title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40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</w:rPr>
        <w:t xml:space="preserve"> Code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Federal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time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time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(available</w:t>
      </w:r>
      <w:r>
        <w:rPr>
          <w:rFonts w:ascii="Times New Roman" w:eastAsia="Times New Roman" w:hAnsi="Times New Roman" w:cs="Times New Roman"/>
        </w:rPr>
        <w:t xml:space="preserve"> for </w:t>
      </w:r>
      <w:r>
        <w:rPr>
          <w:rFonts w:ascii="Times New Roman" w:eastAsia="Times New Roman" w:hAnsi="Times New Roman" w:cs="Times New Roman"/>
          <w:spacing w:val="-1"/>
        </w:rPr>
        <w:t>download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 </w:t>
      </w:r>
      <w:r>
        <w:rPr>
          <w:rFonts w:ascii="Times New Roman" w:eastAsia="Times New Roman" w:hAnsi="Times New Roman" w:cs="Times New Roman"/>
          <w:spacing w:val="-1"/>
        </w:rPr>
        <w:t>charge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hyperlink r:id="rId15">
        <w:r>
          <w:rPr>
            <w:rFonts w:ascii="Times New Roman" w:eastAsia="Times New Roman" w:hAnsi="Times New Roman" w:cs="Times New Roman"/>
            <w:spacing w:val="67"/>
          </w:rPr>
          <w:t xml:space="preserve"> </w:t>
        </w:r>
        <w:r>
          <w:rPr>
            <w:rFonts w:ascii="Times New Roman" w:eastAsia="Times New Roman" w:hAnsi="Times New Roman" w:cs="Times New Roman"/>
            <w:spacing w:val="-1"/>
          </w:rPr>
          <w:t>www.epa.gov/laws-regulations/regulations).</w:t>
        </w:r>
      </w:hyperlink>
    </w:p>
    <w:p w14:paraId="5F65D9BF" w14:textId="77777777" w:rsidR="004863D4" w:rsidRDefault="009328F2">
      <w:pPr>
        <w:pStyle w:val="Heading1"/>
        <w:spacing w:before="204"/>
        <w:rPr>
          <w:b w:val="0"/>
          <w:bCs w:val="0"/>
        </w:rPr>
      </w:pPr>
      <w:r>
        <w:rPr>
          <w:spacing w:val="-1"/>
        </w:rPr>
        <w:t>PART</w:t>
      </w:r>
      <w:r>
        <w:t xml:space="preserve"> 2 </w:t>
      </w:r>
      <w:r>
        <w:rPr>
          <w:rFonts w:cs="Times New Roman"/>
        </w:rPr>
        <w:t xml:space="preserve">– </w:t>
      </w:r>
      <w:r>
        <w:rPr>
          <w:spacing w:val="-1"/>
        </w:rPr>
        <w:t>EMISSIONS-CONTROLLED</w:t>
      </w:r>
      <w:r>
        <w:t xml:space="preserve"> </w:t>
      </w:r>
      <w:r>
        <w:rPr>
          <w:spacing w:val="-1"/>
        </w:rPr>
        <w:t>PRODUCTS</w:t>
      </w:r>
    </w:p>
    <w:p w14:paraId="5F65D9C0" w14:textId="77777777" w:rsidR="004863D4" w:rsidRDefault="004863D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9C1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24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9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enables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Minister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prescribe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product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emissions-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in 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Rules.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product is </w:t>
      </w:r>
      <w:r>
        <w:rPr>
          <w:rFonts w:ascii="Times New Roman"/>
          <w:spacing w:val="-1"/>
        </w:rPr>
        <w:t>prescribed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emissions-controlled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product,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product</w:t>
      </w:r>
      <w:r>
        <w:rPr>
          <w:rFonts w:ascii="Times New Roman"/>
        </w:rPr>
        <w:t xml:space="preserve"> will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no </w:t>
      </w:r>
      <w:r>
        <w:rPr>
          <w:rFonts w:ascii="Times New Roman"/>
          <w:spacing w:val="-1"/>
        </w:rPr>
        <w:t>longer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to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</w:rPr>
        <w:t xml:space="preserve"> or supplied in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>unless</w:t>
      </w:r>
    </w:p>
    <w:p w14:paraId="5F65D9C2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footerReference w:type="default" r:id="rId16"/>
          <w:pgSz w:w="11910" w:h="16840"/>
          <w:pgMar w:top="1340" w:right="1160" w:bottom="660" w:left="1300" w:header="0" w:footer="476" w:gutter="0"/>
          <w:pgNumType w:start="1"/>
          <w:cols w:space="720"/>
        </w:sectPr>
      </w:pPr>
    </w:p>
    <w:p w14:paraId="5F65D9C3" w14:textId="77777777" w:rsidR="004863D4" w:rsidRDefault="009328F2">
      <w:pPr>
        <w:pStyle w:val="BodyText"/>
        <w:spacing w:before="54" w:line="275" w:lineRule="auto"/>
        <w:ind w:left="685" w:right="19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it is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product,</w:t>
      </w:r>
      <w:r>
        <w:rPr>
          <w:rFonts w:ascii="Times New Roman"/>
        </w:rPr>
        <w:t xml:space="preserve"> 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 product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otherwise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exempt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requirement.</w:t>
      </w:r>
    </w:p>
    <w:p w14:paraId="5F65D9C4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19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6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prescribes,</w:t>
      </w:r>
      <w:r>
        <w:rPr>
          <w:rFonts w:ascii="Times New Roman" w:eastAsia="Times New Roman" w:hAnsi="Times New Roman" w:cs="Times New Roman"/>
        </w:rPr>
        <w:t xml:space="preserve"> for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purposes of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9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 Act,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propulsion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non-road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emissions-controlled </w:t>
      </w:r>
      <w:r>
        <w:rPr>
          <w:rFonts w:ascii="Times New Roman" w:eastAsia="Times New Roman" w:hAnsi="Times New Roman" w:cs="Times New Roman"/>
          <w:spacing w:val="-1"/>
        </w:rPr>
        <w:t>product.</w:t>
      </w:r>
      <w:r>
        <w:rPr>
          <w:rFonts w:ascii="Times New Roman" w:eastAsia="Times New Roman" w:hAnsi="Times New Roman" w:cs="Times New Roman"/>
        </w:rPr>
        <w:t xml:space="preserve"> These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 types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NRSIEE </w:t>
      </w:r>
      <w:r>
        <w:rPr>
          <w:rFonts w:ascii="Times New Roman" w:eastAsia="Times New Roman" w:hAnsi="Times New Roman" w:cs="Times New Roman"/>
          <w:spacing w:val="-1"/>
        </w:rPr>
        <w:t>products.</w:t>
      </w:r>
      <w:r>
        <w:rPr>
          <w:rFonts w:ascii="Times New Roman" w:eastAsia="Times New Roman" w:hAnsi="Times New Roman" w:cs="Times New Roman"/>
        </w:rPr>
        <w:t xml:space="preserve"> Prescribing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non-road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emissions-controlled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implements</w:t>
      </w:r>
      <w:r>
        <w:rPr>
          <w:rFonts w:ascii="Times New Roman" w:eastAsia="Times New Roman" w:hAnsi="Times New Roman" w:cs="Times New Roman"/>
        </w:rPr>
        <w:t xml:space="preserve"> a key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aspect</w:t>
      </w:r>
      <w:r>
        <w:rPr>
          <w:rFonts w:ascii="Times New Roman" w:eastAsia="Times New Roman" w:hAnsi="Times New Roman" w:cs="Times New Roman"/>
        </w:rPr>
        <w:t xml:space="preserve"> of the </w:t>
      </w:r>
      <w:r>
        <w:rPr>
          <w:rFonts w:ascii="Times New Roman" w:eastAsia="Times New Roman" w:hAnsi="Times New Roman" w:cs="Times New Roman"/>
          <w:i/>
        </w:rPr>
        <w:t>National Clean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Air </w:t>
      </w:r>
      <w:r>
        <w:rPr>
          <w:rFonts w:ascii="Times New Roman" w:eastAsia="Times New Roman" w:hAnsi="Times New Roman" w:cs="Times New Roman"/>
          <w:i/>
          <w:spacing w:val="-1"/>
        </w:rPr>
        <w:t>Agreement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 xml:space="preserve"> established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</w:rPr>
        <w:t xml:space="preserve"> Environment </w:t>
      </w:r>
      <w:r>
        <w:rPr>
          <w:rFonts w:ascii="Times New Roman" w:eastAsia="Times New Roman" w:hAnsi="Times New Roman" w:cs="Times New Roman"/>
          <w:spacing w:val="-1"/>
        </w:rPr>
        <w:t>Ministers</w:t>
      </w:r>
      <w:r>
        <w:rPr>
          <w:rFonts w:ascii="Times New Roman" w:eastAsia="Times New Roman" w:hAnsi="Times New Roman" w:cs="Times New Roman"/>
        </w:rPr>
        <w:t xml:space="preserve"> on 15 </w:t>
      </w:r>
      <w:r>
        <w:rPr>
          <w:rFonts w:ascii="Times New Roman" w:eastAsia="Times New Roman" w:hAnsi="Times New Roman" w:cs="Times New Roman"/>
          <w:spacing w:val="-1"/>
        </w:rPr>
        <w:t>December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2015.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Agreement,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key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initial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action</w:t>
      </w:r>
      <w:r>
        <w:rPr>
          <w:rFonts w:ascii="Times New Roman" w:eastAsia="Times New Roman" w:hAnsi="Times New Roman" w:cs="Times New Roman"/>
        </w:rPr>
        <w:t xml:space="preserve"> was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introduction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national</w:t>
      </w:r>
      <w:r>
        <w:rPr>
          <w:rFonts w:ascii="Times New Roman" w:eastAsia="Times New Roman" w:hAnsi="Times New Roman" w:cs="Times New Roman"/>
        </w:rPr>
        <w:t xml:space="preserve"> emission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new NRSIEE </w:t>
      </w:r>
      <w:r>
        <w:rPr>
          <w:rFonts w:ascii="Times New Roman" w:eastAsia="Times New Roman" w:hAnsi="Times New Roman" w:cs="Times New Roman"/>
          <w:spacing w:val="-1"/>
        </w:rPr>
        <w:t>products.</w:t>
      </w:r>
    </w:p>
    <w:p w14:paraId="5F65D9C5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6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Regulating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objective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3).</w:t>
      </w:r>
      <w:r>
        <w:rPr>
          <w:rFonts w:ascii="Times New Roman" w:eastAsia="Times New Roman" w:hAnsi="Times New Roman" w:cs="Times New Roman"/>
        </w:rPr>
        <w:t xml:space="preserve"> Prescribing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products,</w:t>
      </w:r>
      <w:r>
        <w:rPr>
          <w:rFonts w:ascii="Times New Roman" w:eastAsia="Times New Roman" w:hAnsi="Times New Roman" w:cs="Times New Roman"/>
        </w:rPr>
        <w:t xml:space="preserve"> and setting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them,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contributes</w:t>
      </w:r>
      <w:r>
        <w:rPr>
          <w:rFonts w:ascii="Times New Roman" w:eastAsia="Times New Roman" w:hAnsi="Times New Roman" w:cs="Times New Roman"/>
        </w:rPr>
        <w:t xml:space="preserve"> both to improving</w:t>
      </w:r>
      <w:r>
        <w:rPr>
          <w:rFonts w:ascii="Times New Roman" w:eastAsia="Times New Roman" w:hAnsi="Times New Roman" w:cs="Times New Roman"/>
          <w:spacing w:val="-1"/>
        </w:rPr>
        <w:t xml:space="preserve"> air</w:t>
      </w:r>
      <w:r>
        <w:rPr>
          <w:rFonts w:ascii="Times New Roman" w:eastAsia="Times New Roman" w:hAnsi="Times New Roman" w:cs="Times New Roman"/>
        </w:rPr>
        <w:t xml:space="preserve"> quality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 Australia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order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deliver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associated health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environmental</w:t>
      </w:r>
      <w:r>
        <w:rPr>
          <w:rFonts w:ascii="Times New Roman" w:eastAsia="Times New Roman" w:hAnsi="Times New Roman" w:cs="Times New Roman"/>
        </w:rPr>
        <w:t xml:space="preserve"> benefits </w:t>
      </w:r>
      <w:r>
        <w:rPr>
          <w:rFonts w:ascii="Times New Roman" w:eastAsia="Times New Roman" w:hAnsi="Times New Roman" w:cs="Times New Roman"/>
          <w:spacing w:val="-1"/>
        </w:rPr>
        <w:t>(subparagraph</w:t>
      </w:r>
      <w:r>
        <w:rPr>
          <w:rFonts w:ascii="Times New Roman" w:eastAsia="Times New Roman" w:hAnsi="Times New Roman" w:cs="Times New Roman"/>
        </w:rPr>
        <w:t xml:space="preserve"> 3(b)(i)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assists</w:t>
      </w:r>
      <w:r>
        <w:rPr>
          <w:rFonts w:ascii="Times New Roman" w:eastAsia="Times New Roman" w:hAnsi="Times New Roman" w:cs="Times New Roman"/>
        </w:rPr>
        <w:t xml:space="preserve"> in giving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</w:rPr>
        <w:t xml:space="preserve"> obligations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 more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the Climate</w:t>
      </w:r>
      <w:r>
        <w:rPr>
          <w:rFonts w:ascii="Times New Roman" w:eastAsia="Times New Roman" w:hAnsi="Times New Roman" w:cs="Times New Roman"/>
          <w:spacing w:val="-1"/>
        </w:rPr>
        <w:t xml:space="preserve"> Change </w:t>
      </w:r>
      <w:r>
        <w:rPr>
          <w:rFonts w:ascii="Times New Roman" w:eastAsia="Times New Roman" w:hAnsi="Times New Roman" w:cs="Times New Roman"/>
        </w:rPr>
        <w:t>Conventions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(subparagraph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3(b)(ii)</w:t>
      </w:r>
      <w:r>
        <w:rPr>
          <w:rFonts w:ascii="Times New Roman" w:eastAsia="Times New Roman" w:hAnsi="Times New Roman" w:cs="Times New Roman"/>
        </w:rPr>
        <w:t xml:space="preserve"> of the </w:t>
      </w:r>
      <w:r>
        <w:rPr>
          <w:rFonts w:ascii="Times New Roman" w:eastAsia="Times New Roman" w:hAnsi="Times New Roman" w:cs="Times New Roman"/>
          <w:spacing w:val="-1"/>
        </w:rPr>
        <w:t>Act).</w:t>
      </w:r>
    </w:p>
    <w:p w14:paraId="5F65D9C6" w14:textId="77777777" w:rsidR="004863D4" w:rsidRDefault="009328F2">
      <w:pPr>
        <w:spacing w:before="197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Health</w:t>
      </w:r>
      <w:r>
        <w:rPr>
          <w:rFonts w:ascii="Times New Roman"/>
          <w:i/>
          <w:sz w:val="24"/>
        </w:rPr>
        <w:t xml:space="preserve"> and </w:t>
      </w:r>
      <w:r>
        <w:rPr>
          <w:rFonts w:ascii="Times New Roman"/>
          <w:i/>
          <w:spacing w:val="-1"/>
          <w:sz w:val="24"/>
        </w:rPr>
        <w:t>environmental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benefits</w:t>
      </w:r>
    </w:p>
    <w:p w14:paraId="5F65D9C7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122" w:line="276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Prescribing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products,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setting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those</w:t>
      </w:r>
      <w:r>
        <w:rPr>
          <w:rFonts w:ascii="Times New Roman"/>
          <w:spacing w:val="-1"/>
        </w:rPr>
        <w:t xml:space="preserve"> engines,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improve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air quality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Australia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significant benefits to human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environment.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It</w:t>
      </w:r>
      <w:r>
        <w:rPr>
          <w:rFonts w:ascii="Times New Roman"/>
        </w:rPr>
        <w:t xml:space="preserve"> will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significantly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air</w:t>
      </w:r>
      <w:r>
        <w:rPr>
          <w:rFonts w:ascii="Times New Roman"/>
        </w:rPr>
        <w:t xml:space="preserve"> pollutants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emitted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air</w:t>
      </w:r>
      <w:r>
        <w:rPr>
          <w:rFonts w:ascii="Times New Roman"/>
        </w:rPr>
        <w:t xml:space="preserve"> pollutants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regulated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standards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carbon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 xml:space="preserve">monoxide, </w:t>
      </w:r>
      <w:r>
        <w:rPr>
          <w:rFonts w:ascii="Times New Roman"/>
          <w:spacing w:val="-1"/>
        </w:rPr>
        <w:t>hydrocarbons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oxides of</w:t>
      </w:r>
      <w:r>
        <w:rPr>
          <w:rFonts w:ascii="Times New Roman"/>
          <w:spacing w:val="-1"/>
        </w:rPr>
        <w:t xml:space="preserve"> nitrogen.</w:t>
      </w:r>
    </w:p>
    <w:p w14:paraId="5F65D9C8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199" w:line="276" w:lineRule="auto"/>
        <w:ind w:left="685" w:right="189" w:hanging="567"/>
        <w:jc w:val="lef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</w:rPr>
        <w:t>Significant</w:t>
      </w:r>
      <w:r>
        <w:rPr>
          <w:rFonts w:ascii="Times New Roman" w:eastAsia="Times New Roman" w:hAnsi="Times New Roman" w:cs="Times New Roman"/>
        </w:rPr>
        <w:t xml:space="preserve"> health </w:t>
      </w:r>
      <w:r>
        <w:rPr>
          <w:rFonts w:ascii="Times New Roman" w:eastAsia="Times New Roman" w:hAnsi="Times New Roman" w:cs="Times New Roman"/>
          <w:spacing w:val="-1"/>
        </w:rPr>
        <w:t>costs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associated with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population’s</w:t>
      </w:r>
      <w:r>
        <w:rPr>
          <w:rFonts w:ascii="Times New Roman" w:eastAsia="Times New Roman" w:hAnsi="Times New Roman" w:cs="Times New Roman"/>
        </w:rPr>
        <w:t xml:space="preserve"> exposure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air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pollutants, </w:t>
      </w:r>
      <w:r>
        <w:rPr>
          <w:rFonts w:ascii="Times New Roman" w:eastAsia="Times New Roman" w:hAnsi="Times New Roman" w:cs="Times New Roman"/>
          <w:spacing w:val="-1"/>
        </w:rPr>
        <w:t>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costs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hospital</w:t>
      </w:r>
      <w:r>
        <w:rPr>
          <w:rFonts w:ascii="Times New Roman" w:eastAsia="Times New Roman" w:hAnsi="Times New Roman" w:cs="Times New Roman"/>
        </w:rPr>
        <w:t xml:space="preserve"> admission and lost </w:t>
      </w:r>
      <w:r>
        <w:rPr>
          <w:rFonts w:ascii="Times New Roman" w:eastAsia="Times New Roman" w:hAnsi="Times New Roman" w:cs="Times New Roman"/>
          <w:spacing w:val="-1"/>
        </w:rPr>
        <w:t>work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productivity.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some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pollutants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no known </w:t>
      </w:r>
      <w:r>
        <w:rPr>
          <w:rFonts w:ascii="Times New Roman" w:eastAsia="Times New Roman" w:hAnsi="Times New Roman" w:cs="Times New Roman"/>
          <w:spacing w:val="-1"/>
        </w:rPr>
        <w:t>level</w:t>
      </w:r>
      <w:r>
        <w:rPr>
          <w:rFonts w:ascii="Times New Roman" w:eastAsia="Times New Roman" w:hAnsi="Times New Roman" w:cs="Times New Roman"/>
        </w:rPr>
        <w:t xml:space="preserve"> of exposure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below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adverse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health </w:t>
      </w:r>
      <w:r>
        <w:rPr>
          <w:rFonts w:ascii="Times New Roman" w:eastAsia="Times New Roman" w:hAnsi="Times New Roman" w:cs="Times New Roman"/>
          <w:spacing w:val="-1"/>
        </w:rPr>
        <w:t>effects</w:t>
      </w:r>
      <w:r>
        <w:rPr>
          <w:rFonts w:ascii="Times New Roman" w:eastAsia="Times New Roman" w:hAnsi="Times New Roman" w:cs="Times New Roman"/>
        </w:rPr>
        <w:t xml:space="preserve"> do not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occur,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meaning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exposure</w:t>
      </w:r>
      <w:r>
        <w:rPr>
          <w:rFonts w:ascii="Times New Roman" w:eastAsia="Times New Roman" w:hAnsi="Times New Roman" w:cs="Times New Roman"/>
          <w:spacing w:val="-1"/>
        </w:rPr>
        <w:t xml:space="preserve"> can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harmful. </w:t>
      </w:r>
      <w:r>
        <w:rPr>
          <w:rFonts w:ascii="Times New Roman" w:eastAsia="Times New Roman" w:hAnsi="Times New Roman" w:cs="Times New Roman"/>
          <w:spacing w:val="-1"/>
        </w:rPr>
        <w:t>Well</w:t>
      </w:r>
      <w:r>
        <w:rPr>
          <w:rFonts w:ascii="Times New Roman" w:eastAsia="Times New Roman" w:hAnsi="Times New Roman" w:cs="Times New Roman"/>
        </w:rPr>
        <w:t xml:space="preserve"> known </w:t>
      </w:r>
      <w:r>
        <w:rPr>
          <w:rFonts w:ascii="Times New Roman" w:eastAsia="Times New Roman" w:hAnsi="Times New Roman" w:cs="Times New Roman"/>
          <w:spacing w:val="-1"/>
        </w:rPr>
        <w:t>health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effects</w:t>
      </w:r>
      <w:r>
        <w:rPr>
          <w:rFonts w:ascii="Times New Roman" w:eastAsia="Times New Roman" w:hAnsi="Times New Roman" w:cs="Times New Roman"/>
        </w:rPr>
        <w:t xml:space="preserve"> include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respiratory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cardiovascular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disease.</w:t>
      </w:r>
      <w:r>
        <w:rPr>
          <w:rFonts w:ascii="Times New Roman" w:eastAsia="Times New Roman" w:hAnsi="Times New Roman" w:cs="Times New Roman"/>
        </w:rPr>
        <w:t xml:space="preserve"> More </w:t>
      </w:r>
      <w:r>
        <w:rPr>
          <w:rFonts w:ascii="Times New Roman" w:eastAsia="Times New Roman" w:hAnsi="Times New Roman" w:cs="Times New Roman"/>
          <w:spacing w:val="-1"/>
        </w:rPr>
        <w:t>recently,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International</w:t>
      </w:r>
      <w:r>
        <w:rPr>
          <w:rFonts w:ascii="Times New Roman" w:eastAsia="Times New Roman" w:hAnsi="Times New Roman" w:cs="Times New Roman"/>
        </w:rPr>
        <w:t xml:space="preserve"> Agency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Research</w:t>
      </w:r>
      <w:r>
        <w:rPr>
          <w:rFonts w:ascii="Times New Roman" w:eastAsia="Times New Roman" w:hAnsi="Times New Roman" w:cs="Times New Roman"/>
        </w:rPr>
        <w:t xml:space="preserve"> on Cancer </w:t>
      </w:r>
      <w:r>
        <w:rPr>
          <w:rFonts w:ascii="Times New Roman" w:eastAsia="Times New Roman" w:hAnsi="Times New Roman" w:cs="Times New Roman"/>
          <w:spacing w:val="-1"/>
        </w:rPr>
        <w:t>concluded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sufficient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scientific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evidence </w:t>
      </w:r>
      <w:r>
        <w:rPr>
          <w:rFonts w:ascii="Times New Roman" w:eastAsia="Times New Roman" w:hAnsi="Times New Roman" w:cs="Times New Roman"/>
        </w:rPr>
        <w:t>that exposure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</w:rPr>
        <w:t>outdoor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pollution </w:t>
      </w:r>
      <w:r>
        <w:rPr>
          <w:rFonts w:ascii="Times New Roman" w:eastAsia="Times New Roman" w:hAnsi="Times New Roman" w:cs="Times New Roman"/>
          <w:spacing w:val="-1"/>
        </w:rPr>
        <w:t>causes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cancer</w:t>
      </w:r>
      <w:r>
        <w:rPr>
          <w:rFonts w:ascii="Times New Roman" w:eastAsia="Times New Roman" w:hAnsi="Times New Roman" w:cs="Times New Roman"/>
        </w:rPr>
        <w:t xml:space="preserve"> in humans.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</w:t>
      </w:r>
    </w:p>
    <w:p w14:paraId="5F65D9C9" w14:textId="4C3B61C6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28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and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regulated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significantly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 xml:space="preserve">contribute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overall</w:t>
      </w:r>
      <w:r>
        <w:rPr>
          <w:rFonts w:ascii="Times New Roman"/>
        </w:rPr>
        <w:t xml:space="preserve"> pollution load in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airsheds, especially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summer</w:t>
      </w:r>
      <w:r>
        <w:rPr>
          <w:rFonts w:ascii="Times New Roman"/>
        </w:rPr>
        <w:t xml:space="preserve"> months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urban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areas</w:t>
      </w:r>
      <w:r>
        <w:rPr>
          <w:rFonts w:ascii="Times New Roman"/>
        </w:rPr>
        <w:t xml:space="preserve"> when 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high.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 xml:space="preserve">reduce </w:t>
      </w:r>
      <w:r>
        <w:rPr>
          <w:rFonts w:ascii="Times New Roman"/>
        </w:rPr>
        <w:t xml:space="preserve">health </w:t>
      </w:r>
      <w:r>
        <w:rPr>
          <w:rFonts w:ascii="Times New Roman"/>
          <w:spacing w:val="-1"/>
        </w:rPr>
        <w:t>impacts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significantly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air</w:t>
      </w:r>
      <w:r>
        <w:rPr>
          <w:rFonts w:ascii="Times New Roman"/>
        </w:rPr>
        <w:t xml:space="preserve"> pollutants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resulting</w:t>
      </w:r>
      <w:r>
        <w:rPr>
          <w:rFonts w:ascii="Times New Roman"/>
          <w:spacing w:val="-2"/>
        </w:rPr>
        <w:t xml:space="preserve"> in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net</w:t>
      </w:r>
      <w:r>
        <w:rPr>
          <w:rFonts w:ascii="Times New Roman"/>
        </w:rPr>
        <w:t xml:space="preserve"> benefit of $636 million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20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set out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the 2015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 xml:space="preserve"> Regulation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Statement </w:t>
      </w:r>
      <w:r>
        <w:rPr>
          <w:rFonts w:ascii="Times New Roman"/>
          <w:spacing w:val="-1"/>
        </w:rPr>
        <w:t>(see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b/>
          <w:spacing w:val="-1"/>
        </w:rPr>
        <w:t>Attachment</w:t>
      </w:r>
      <w:r>
        <w:rPr>
          <w:rFonts w:ascii="Times New Roman"/>
          <w:b/>
        </w:rPr>
        <w:t xml:space="preserve"> B </w:t>
      </w:r>
      <w:r>
        <w:rPr>
          <w:rFonts w:ascii="Times New Roman"/>
        </w:rPr>
        <w:t>of this Explanatory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Statement).</w:t>
      </w:r>
    </w:p>
    <w:p w14:paraId="5F65D9C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22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Air </w:t>
      </w:r>
      <w:r>
        <w:rPr>
          <w:rFonts w:ascii="Times New Roman"/>
          <w:spacing w:val="-1"/>
        </w:rPr>
        <w:t>pollution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linked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significant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on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environment,</w:t>
      </w:r>
      <w:r>
        <w:rPr>
          <w:rFonts w:ascii="Times New Roman"/>
        </w:rPr>
        <w:t xml:space="preserve"> both directly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indirectly.</w:t>
      </w:r>
      <w:r>
        <w:rPr>
          <w:rFonts w:ascii="Times New Roman"/>
        </w:rPr>
        <w:t xml:space="preserve"> 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most </w:t>
      </w:r>
      <w:r>
        <w:rPr>
          <w:rFonts w:ascii="Times New Roman"/>
          <w:spacing w:val="-1"/>
        </w:rPr>
        <w:t>significant</w:t>
      </w:r>
      <w:r>
        <w:rPr>
          <w:rFonts w:ascii="Times New Roman"/>
        </w:rPr>
        <w:t xml:space="preserve"> benefits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to human health, 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reductions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emission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air</w:t>
      </w:r>
      <w:r>
        <w:rPr>
          <w:rFonts w:ascii="Times New Roman"/>
        </w:rPr>
        <w:t xml:space="preserve"> pollutants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NRSIEE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implementation of the</w:t>
      </w:r>
    </w:p>
    <w:p w14:paraId="5F65D9CB" w14:textId="77777777" w:rsidR="004863D4" w:rsidRDefault="004863D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5F65D9CC" w14:textId="2790BB29" w:rsidR="004863D4" w:rsidRDefault="00B00323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DE" wp14:editId="4016037D">
                <wp:extent cx="1839595" cy="10795"/>
                <wp:effectExtent l="9525" t="5715" r="8255" b="2540"/>
                <wp:docPr id="1028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1029" name="Group 10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1" cy="2"/>
                            <a:chOff x="8" y="8"/>
                            <a:chExt cx="2881" cy="2"/>
                          </a:xfrm>
                        </wpg:grpSpPr>
                        <wps:wsp>
                          <wps:cNvPr id="1030" name="Freeform 10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1"/>
                                <a:gd name="T2" fmla="+- 0 2889 8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5B587A" id="Group 1012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">
                <v:group id="Group 1013" o:spid="_x0000_s1027" style="position:absolute;left:8;top:8;width:2881;height:2" coordorigin="8,8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14" o:spid="_x0000_s1028" style="position:absolute;left:8;top:8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kjMgA&#10;AADdAAAADwAAAGRycy9kb3ducmV2LnhtbESPQWvCQBCF74X+h2UKvRTdmIpIdJWiLRS8WPXibciO&#10;2WB2Ns2umvbXdw5CbzO8N+99M1/2vlFX6mId2MBomIEiLoOtuTJw2H8MpqBiQrbYBCYDPxRhuXh8&#10;mGNhw42/6LpLlZIQjgUacCm1hdaxdOQxDkNLLNopdB6TrF2lbYc3CfeNzrNsoj3WLA0OW1o5Ks+7&#10;izfw+719L7cvK7fJ88NmMl6362N1NOb5qX+bgUrUp3/z/frTCn72Kv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qeSMyAAAAN0AAAAPAAAAAAAAAAAAAAAAAJgCAABk&#10;cnMvZG93bnJldi54bWxQSwUGAAAAAAQABAD1AAAAjQMAAAAA&#10;" path="m,l2881,e" filled="f" strokeweight=".8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5F65D9CD" w14:textId="77777777" w:rsidR="004863D4" w:rsidRDefault="009328F2">
      <w:pPr>
        <w:spacing w:before="80"/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position w:val="6"/>
          <w:sz w:val="12"/>
        </w:rPr>
        <w:t>1</w:t>
      </w:r>
      <w:r>
        <w:rPr>
          <w:rFonts w:ascii="Times New Roman"/>
          <w:spacing w:val="15"/>
          <w:position w:val="6"/>
          <w:sz w:val="12"/>
        </w:rPr>
        <w:t xml:space="preserve"> </w:t>
      </w:r>
      <w:r>
        <w:rPr>
          <w:rFonts w:ascii="Times New Roman"/>
          <w:sz w:val="18"/>
        </w:rPr>
        <w:t xml:space="preserve">For </w:t>
      </w:r>
      <w:r>
        <w:rPr>
          <w:rFonts w:ascii="Times New Roman"/>
          <w:spacing w:val="-1"/>
          <w:sz w:val="18"/>
        </w:rPr>
        <w:t>more information,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see </w:t>
      </w:r>
      <w:hyperlink r:id="rId17">
        <w:r>
          <w:rPr>
            <w:rFonts w:ascii="Times New Roman"/>
            <w:spacing w:val="-1"/>
            <w:sz w:val="18"/>
          </w:rPr>
          <w:t>http://www.iarc.fr/en/media-centre/iarcnews/pdf/pr221_E.pdf</w:t>
        </w:r>
      </w:hyperlink>
    </w:p>
    <w:p w14:paraId="5F65D9CE" w14:textId="77777777" w:rsidR="004863D4" w:rsidRDefault="004863D4">
      <w:pPr>
        <w:rPr>
          <w:rFonts w:ascii="Times New Roman" w:eastAsia="Times New Roman" w:hAnsi="Times New Roman" w:cs="Times New Roman"/>
          <w:sz w:val="18"/>
          <w:szCs w:val="18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9CF" w14:textId="77777777" w:rsidR="004863D4" w:rsidRDefault="009328F2">
      <w:pPr>
        <w:pStyle w:val="BodyText"/>
        <w:spacing w:before="54" w:line="272" w:lineRule="auto"/>
        <w:ind w:left="1385" w:right="1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provide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positive</w:t>
      </w:r>
      <w:r>
        <w:rPr>
          <w:rFonts w:ascii="Times New Roman"/>
          <w:spacing w:val="-1"/>
        </w:rPr>
        <w:t xml:space="preserve"> environmental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benefit.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this context, the</w:t>
      </w:r>
      <w:r>
        <w:rPr>
          <w:rFonts w:ascii="Times New Roman"/>
          <w:spacing w:val="-1"/>
        </w:rPr>
        <w:t xml:space="preserve"> impacts</w:t>
      </w:r>
      <w:r>
        <w:rPr>
          <w:rFonts w:ascii="Times New Roman"/>
        </w:rPr>
        <w:t xml:space="preserve"> of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air</w:t>
      </w:r>
      <w:r>
        <w:rPr>
          <w:rFonts w:ascii="Times New Roman"/>
        </w:rPr>
        <w:t xml:space="preserve"> pollution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include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damage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crops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other </w:t>
      </w:r>
      <w:r>
        <w:rPr>
          <w:rFonts w:ascii="Times New Roman"/>
          <w:spacing w:val="-1"/>
        </w:rPr>
        <w:t>vegetation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impaired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growth;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acidification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soils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freshwater,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depletes </w:t>
      </w:r>
      <w:r>
        <w:rPr>
          <w:rFonts w:ascii="Times New Roman"/>
          <w:spacing w:val="-1"/>
        </w:rPr>
        <w:t>essential</w:t>
      </w:r>
      <w:r>
        <w:rPr>
          <w:rFonts w:ascii="Times New Roman"/>
        </w:rPr>
        <w:t xml:space="preserve"> nutrients 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support </w:t>
      </w:r>
      <w:r>
        <w:rPr>
          <w:rFonts w:ascii="Times New Roman"/>
          <w:spacing w:val="-1"/>
        </w:rPr>
        <w:t>flora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fauna;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eutrophication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depletes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oxygen</w:t>
      </w:r>
      <w:r>
        <w:rPr>
          <w:rFonts w:ascii="Times New Roman"/>
        </w:rPr>
        <w:t xml:space="preserve"> levels and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species</w:t>
      </w:r>
      <w:r>
        <w:rPr>
          <w:rFonts w:ascii="Times New Roman"/>
        </w:rPr>
        <w:t xml:space="preserve"> diversity</w:t>
      </w:r>
      <w:r>
        <w:rPr>
          <w:rFonts w:ascii="Times New Roman"/>
          <w:position w:val="9"/>
          <w:sz w:val="16"/>
        </w:rPr>
        <w:t>2,</w:t>
      </w:r>
      <w:r>
        <w:rPr>
          <w:rFonts w:ascii="Times New Roman"/>
          <w:spacing w:val="-1"/>
          <w:position w:val="9"/>
          <w:sz w:val="16"/>
        </w:rPr>
        <w:t xml:space="preserve"> </w:t>
      </w:r>
      <w:r>
        <w:rPr>
          <w:rFonts w:ascii="Times New Roman"/>
          <w:position w:val="9"/>
          <w:sz w:val="16"/>
        </w:rPr>
        <w:t>3</w:t>
      </w:r>
      <w:r>
        <w:rPr>
          <w:rFonts w:ascii="Times New Roman"/>
        </w:rPr>
        <w:t xml:space="preserve">. </w:t>
      </w:r>
      <w:r>
        <w:rPr>
          <w:rFonts w:ascii="Times New Roman"/>
          <w:spacing w:val="-1"/>
        </w:rPr>
        <w:t>Research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identified</w:t>
      </w:r>
      <w:r>
        <w:rPr>
          <w:rFonts w:ascii="Times New Roman"/>
        </w:rPr>
        <w:t xml:space="preserve"> that secondary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PM2.5</w:t>
      </w:r>
      <w:r>
        <w:rPr>
          <w:rFonts w:ascii="Times New Roman"/>
          <w:position w:val="9"/>
          <w:sz w:val="16"/>
        </w:rPr>
        <w:t>4</w:t>
      </w:r>
      <w:r>
        <w:rPr>
          <w:rFonts w:ascii="Times New Roman"/>
          <w:spacing w:val="21"/>
          <w:position w:val="9"/>
          <w:sz w:val="16"/>
        </w:rPr>
        <w:t xml:space="preserve"> </w:t>
      </w:r>
      <w:r>
        <w:rPr>
          <w:rFonts w:ascii="Times New Roman"/>
          <w:spacing w:val="-1"/>
        </w:rPr>
        <w:t>makes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important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contribution</w:t>
      </w:r>
      <w:r>
        <w:rPr>
          <w:rFonts w:ascii="Times New Roman"/>
        </w:rPr>
        <w:t xml:space="preserve"> to sulfur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nitrogen</w:t>
      </w:r>
      <w:r>
        <w:rPr>
          <w:rFonts w:ascii="Times New Roman"/>
        </w:rPr>
        <w:t xml:space="preserve"> deposition, leading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acidification</w:t>
      </w:r>
      <w:r>
        <w:rPr>
          <w:rFonts w:ascii="Times New Roman"/>
        </w:rPr>
        <w:t xml:space="preserve"> and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eutrophication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natural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ecosystems</w:t>
      </w:r>
      <w:r>
        <w:rPr>
          <w:rFonts w:ascii="Times New Roman"/>
          <w:position w:val="9"/>
          <w:sz w:val="16"/>
        </w:rPr>
        <w:t>5</w:t>
      </w:r>
      <w:r>
        <w:rPr>
          <w:rFonts w:ascii="Times New Roman"/>
        </w:rPr>
        <w:t xml:space="preserve">. </w:t>
      </w:r>
      <w:r>
        <w:rPr>
          <w:rFonts w:ascii="Times New Roman"/>
          <w:spacing w:val="-1"/>
        </w:rPr>
        <w:t>Though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seemingly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subtle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isolated, </w:t>
      </w:r>
      <w:r>
        <w:rPr>
          <w:rFonts w:ascii="Times New Roman"/>
          <w:spacing w:val="-1"/>
        </w:rPr>
        <w:t>such</w:t>
      </w:r>
      <w:r>
        <w:rPr>
          <w:rFonts w:ascii="Times New Roman"/>
          <w:spacing w:val="72"/>
        </w:rPr>
        <w:t xml:space="preserve"> </w:t>
      </w:r>
      <w:r>
        <w:rPr>
          <w:rFonts w:ascii="Times New Roman"/>
          <w:spacing w:val="-1"/>
        </w:rPr>
        <w:t>impacts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ecosystems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may,</w:t>
      </w:r>
      <w:r>
        <w:rPr>
          <w:rFonts w:ascii="Times New Roman"/>
        </w:rPr>
        <w:t xml:space="preserve"> in turn, have</w:t>
      </w:r>
      <w:r>
        <w:rPr>
          <w:rFonts w:ascii="Times New Roman"/>
          <w:spacing w:val="-1"/>
        </w:rPr>
        <w:t xml:space="preserve"> consequences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human</w:t>
      </w:r>
      <w:r>
        <w:rPr>
          <w:rFonts w:ascii="Times New Roman"/>
        </w:rPr>
        <w:t xml:space="preserve"> health </w:t>
      </w:r>
      <w:r>
        <w:rPr>
          <w:rFonts w:ascii="Times New Roman"/>
          <w:spacing w:val="1"/>
        </w:rPr>
        <w:t>due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our</w: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  <w:spacing w:val="-1"/>
        </w:rPr>
        <w:t xml:space="preserve">reliance </w:t>
      </w:r>
      <w:r>
        <w:rPr>
          <w:rFonts w:ascii="Times New Roman"/>
        </w:rPr>
        <w:t>on their many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services,</w:t>
      </w:r>
      <w:r>
        <w:rPr>
          <w:rFonts w:ascii="Times New Roman"/>
        </w:rPr>
        <w:t xml:space="preserve"> 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food.</w:t>
      </w:r>
    </w:p>
    <w:p w14:paraId="5F65D9D0" w14:textId="77777777" w:rsidR="004863D4" w:rsidRDefault="009328F2">
      <w:pPr>
        <w:spacing w:before="202"/>
        <w:ind w:left="13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 xml:space="preserve">Greenhouse </w:t>
      </w:r>
      <w:r>
        <w:rPr>
          <w:rFonts w:ascii="Times New Roman"/>
          <w:i/>
          <w:sz w:val="24"/>
        </w:rPr>
        <w:t>gas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emission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reductions</w:t>
      </w:r>
    </w:p>
    <w:p w14:paraId="5F65D9D1" w14:textId="77777777" w:rsidR="004863D4" w:rsidRDefault="009328F2">
      <w:pPr>
        <w:pStyle w:val="BodyText"/>
        <w:numPr>
          <w:ilvl w:val="0"/>
          <w:numId w:val="22"/>
        </w:numPr>
        <w:tabs>
          <w:tab w:val="left" w:pos="1386"/>
        </w:tabs>
        <w:spacing w:before="123" w:line="276" w:lineRule="auto"/>
        <w:ind w:left="1385" w:right="21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Prescribing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propulsion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non-road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products,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setting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those</w:t>
      </w:r>
      <w:r>
        <w:rPr>
          <w:rFonts w:ascii="Times New Roman" w:eastAsia="Times New Roman" w:hAnsi="Times New Roman" w:cs="Times New Roman"/>
          <w:spacing w:val="-1"/>
        </w:rPr>
        <w:t xml:space="preserve"> products,</w:t>
      </w:r>
      <w:r>
        <w:rPr>
          <w:rFonts w:ascii="Times New Roman" w:eastAsia="Times New Roman" w:hAnsi="Times New Roman" w:cs="Times New Roman"/>
        </w:rPr>
        <w:t xml:space="preserve"> also assists in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</w:rPr>
        <w:t xml:space="preserve"> obligations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i/>
        </w:rPr>
        <w:t xml:space="preserve">United Nations </w:t>
      </w:r>
      <w:r>
        <w:rPr>
          <w:rFonts w:ascii="Times New Roman" w:eastAsia="Times New Roman" w:hAnsi="Times New Roman" w:cs="Times New Roman"/>
          <w:i/>
          <w:spacing w:val="-1"/>
        </w:rPr>
        <w:t>Framework Convention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on Climate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Change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contributing</w:t>
      </w:r>
      <w:r>
        <w:rPr>
          <w:rFonts w:ascii="Times New Roman" w:eastAsia="Times New Roman" w:hAnsi="Times New Roman" w:cs="Times New Roman"/>
        </w:rPr>
        <w:t xml:space="preserve"> to a </w:t>
      </w:r>
      <w:r>
        <w:rPr>
          <w:rFonts w:ascii="Times New Roman" w:eastAsia="Times New Roman" w:hAnsi="Times New Roman" w:cs="Times New Roman"/>
          <w:spacing w:val="-1"/>
        </w:rPr>
        <w:t>reduction</w:t>
      </w:r>
      <w:r>
        <w:rPr>
          <w:rFonts w:ascii="Times New Roman" w:eastAsia="Times New Roman" w:hAnsi="Times New Roman" w:cs="Times New Roman"/>
        </w:rPr>
        <w:t xml:space="preserve"> in Australia’s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greenhouse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emissions.</w:t>
      </w:r>
    </w:p>
    <w:p w14:paraId="5F65D9D2" w14:textId="77777777" w:rsidR="004863D4" w:rsidRDefault="009328F2">
      <w:pPr>
        <w:pStyle w:val="BodyText"/>
        <w:numPr>
          <w:ilvl w:val="0"/>
          <w:numId w:val="22"/>
        </w:numPr>
        <w:tabs>
          <w:tab w:val="left" w:pos="1386"/>
        </w:tabs>
        <w:spacing w:before="202" w:line="274" w:lineRule="auto"/>
        <w:ind w:left="1385" w:right="13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greenhouse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gases,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principally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carbon </w:t>
      </w:r>
      <w:r>
        <w:rPr>
          <w:rFonts w:ascii="Times New Roman"/>
        </w:rPr>
        <w:t>dioxide, the</w:t>
      </w:r>
      <w:r>
        <w:rPr>
          <w:rFonts w:ascii="Times New Roman"/>
          <w:spacing w:val="-1"/>
        </w:rPr>
        <w:t xml:space="preserve"> 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Rules do not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specifically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limits 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greenhouse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gases</w:t>
      </w:r>
      <w:r>
        <w:rPr>
          <w:rFonts w:ascii="Times New Roman"/>
          <w:position w:val="9"/>
          <w:sz w:val="16"/>
        </w:rPr>
        <w:t>6</w:t>
      </w:r>
      <w:r>
        <w:rPr>
          <w:rFonts w:ascii="Times New Roman"/>
        </w:rPr>
        <w:t xml:space="preserve">. As </w:t>
      </w:r>
      <w:r>
        <w:rPr>
          <w:rFonts w:ascii="Times New Roman"/>
          <w:spacing w:val="-1"/>
        </w:rPr>
        <w:t>noted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above,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standards</w:t>
      </w:r>
      <w:r>
        <w:rPr>
          <w:rFonts w:ascii="Times New Roman"/>
        </w:rPr>
        <w:t xml:space="preserve"> specifically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regulate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 xml:space="preserve">carbon </w:t>
      </w:r>
      <w:r>
        <w:rPr>
          <w:rFonts w:ascii="Times New Roman"/>
        </w:rPr>
        <w:t xml:space="preserve">monoxide, </w:t>
      </w:r>
      <w:r>
        <w:rPr>
          <w:rFonts w:ascii="Times New Roman"/>
          <w:spacing w:val="-1"/>
        </w:rPr>
        <w:t>hydrocarbons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oxides of</w:t>
      </w:r>
      <w:r>
        <w:rPr>
          <w:rFonts w:ascii="Times New Roman"/>
          <w:spacing w:val="-1"/>
        </w:rPr>
        <w:t xml:space="preserve"> nitrogen.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Nevertheless,</w:t>
      </w:r>
      <w:r>
        <w:rPr>
          <w:rFonts w:ascii="Times New Roman"/>
        </w:rPr>
        <w:t xml:space="preserve"> it is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improvements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engine design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fuel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delivery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systems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to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achieve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compliance </w:t>
      </w:r>
      <w:r>
        <w:rPr>
          <w:rFonts w:ascii="Times New Roman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lead</w:t>
      </w:r>
      <w:r>
        <w:rPr>
          <w:rFonts w:ascii="Times New Roman"/>
        </w:rPr>
        <w:t xml:space="preserve">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improved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engine efficiency,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therefore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lower </w:t>
      </w:r>
      <w:r>
        <w:rPr>
          <w:rFonts w:ascii="Times New Roman"/>
          <w:spacing w:val="-1"/>
        </w:rPr>
        <w:t>fuel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consumption. This in turn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lead</w:t>
      </w:r>
      <w:r>
        <w:rPr>
          <w:rFonts w:ascii="Times New Roman"/>
        </w:rPr>
        <w:t xml:space="preserve"> to a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reduction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greenhouse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gas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emissions, thereby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assisting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meet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its </w:t>
      </w:r>
      <w:r>
        <w:rPr>
          <w:rFonts w:ascii="Times New Roman"/>
          <w:spacing w:val="-1"/>
        </w:rPr>
        <w:t>obligations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i/>
        </w:rPr>
        <w:t xml:space="preserve">United Nations </w:t>
      </w:r>
      <w:r>
        <w:rPr>
          <w:rFonts w:ascii="Times New Roman"/>
          <w:i/>
          <w:spacing w:val="-1"/>
        </w:rPr>
        <w:t>Framework Convention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</w:rPr>
        <w:t>on Climate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Change</w:t>
      </w:r>
      <w:r>
        <w:rPr>
          <w:rFonts w:ascii="Times New Roman"/>
        </w:rPr>
        <w:t>.</w:t>
      </w:r>
    </w:p>
    <w:p w14:paraId="5F65D9D3" w14:textId="77777777" w:rsidR="004863D4" w:rsidRDefault="009328F2">
      <w:pPr>
        <w:spacing w:before="202"/>
        <w:ind w:left="13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Definitions</w:t>
      </w:r>
    </w:p>
    <w:p w14:paraId="5F65D9D4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F65D9D5" w14:textId="77777777" w:rsidR="004863D4" w:rsidRDefault="009328F2">
      <w:pPr>
        <w:pStyle w:val="BodyText"/>
        <w:numPr>
          <w:ilvl w:val="0"/>
          <w:numId w:val="22"/>
        </w:numPr>
        <w:tabs>
          <w:tab w:val="left" w:pos="1386"/>
        </w:tabs>
        <w:spacing w:line="275" w:lineRule="auto"/>
        <w:ind w:left="1385" w:right="135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terms</w:t>
      </w:r>
      <w:r>
        <w:rPr>
          <w:rFonts w:ascii="Times New Roman"/>
        </w:rPr>
        <w:t xml:space="preserve"> </w:t>
      </w:r>
      <w:r>
        <w:rPr>
          <w:rFonts w:ascii="Times New Roman"/>
          <w:i/>
        </w:rPr>
        <w:t>propulsion marine</w:t>
      </w:r>
      <w:r>
        <w:rPr>
          <w:rFonts w:ascii="Times New Roman"/>
          <w:i/>
          <w:spacing w:val="-1"/>
        </w:rPr>
        <w:t xml:space="preserve"> engine</w:t>
      </w:r>
      <w:r>
        <w:rPr>
          <w:rFonts w:ascii="Times New Roman"/>
          <w:i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i/>
          <w:spacing w:val="-1"/>
        </w:rPr>
        <w:t>non-road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engine</w:t>
      </w:r>
      <w:r>
        <w:rPr>
          <w:rFonts w:ascii="Times New Roman"/>
          <w:i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defined</w:t>
      </w:r>
      <w:r>
        <w:rPr>
          <w:rFonts w:ascii="Times New Roman"/>
        </w:rPr>
        <w:t xml:space="preserve"> in sections 7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8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Rules, </w:t>
      </w:r>
      <w:r>
        <w:rPr>
          <w:rFonts w:ascii="Times New Roman"/>
          <w:spacing w:val="-1"/>
        </w:rPr>
        <w:t>respectively.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both </w:t>
      </w:r>
      <w:r>
        <w:rPr>
          <w:rFonts w:ascii="Times New Roman"/>
          <w:spacing w:val="-1"/>
        </w:rPr>
        <w:t>sections,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must be </w:t>
      </w:r>
      <w:r>
        <w:rPr>
          <w:rFonts w:ascii="Times New Roman"/>
          <w:spacing w:val="-1"/>
        </w:rPr>
        <w:t>new,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spark-ignited.</w:t>
      </w:r>
    </w:p>
    <w:p w14:paraId="5F65D9D6" w14:textId="77777777" w:rsidR="004863D4" w:rsidRDefault="009328F2">
      <w:pPr>
        <w:pStyle w:val="BodyText"/>
        <w:numPr>
          <w:ilvl w:val="0"/>
          <w:numId w:val="22"/>
        </w:numPr>
        <w:tabs>
          <w:tab w:val="left" w:pos="1386"/>
        </w:tabs>
        <w:spacing w:before="203" w:line="276" w:lineRule="auto"/>
        <w:ind w:left="1385" w:right="11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term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new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not </w:t>
      </w:r>
      <w:r>
        <w:rPr>
          <w:rFonts w:ascii="Times New Roman" w:eastAsia="Times New Roman" w:hAnsi="Times New Roman" w:cs="Times New Roman"/>
          <w:spacing w:val="-1"/>
        </w:rPr>
        <w:t>defined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Rules, but is used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this context to </w:t>
      </w:r>
      <w:r>
        <w:rPr>
          <w:rFonts w:ascii="Times New Roman" w:eastAsia="Times New Roman" w:hAnsi="Times New Roman" w:cs="Times New Roman"/>
          <w:spacing w:val="-1"/>
        </w:rPr>
        <w:t>describe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circumstances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new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would</w:t>
      </w:r>
      <w:r>
        <w:rPr>
          <w:rFonts w:ascii="Times New Roman" w:eastAsia="Times New Roman" w:hAnsi="Times New Roman" w:cs="Times New Roman"/>
        </w:rPr>
        <w:t xml:space="preserve"> normally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supplied to the </w:t>
      </w:r>
      <w:r>
        <w:rPr>
          <w:rFonts w:ascii="Times New Roman" w:eastAsia="Times New Roman" w:hAnsi="Times New Roman" w:cs="Times New Roman"/>
          <w:spacing w:val="-1"/>
        </w:rPr>
        <w:t>market.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Therefore,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propulsion</w:t>
      </w:r>
      <w:r>
        <w:rPr>
          <w:rFonts w:ascii="Times New Roman" w:eastAsia="Times New Roman" w:hAnsi="Times New Roman" w:cs="Times New Roman"/>
        </w:rPr>
        <w:t xml:space="preserve"> marine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non-road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Rules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</w:rPr>
        <w:t>still be</w:t>
      </w:r>
      <w:r>
        <w:rPr>
          <w:rFonts w:ascii="Times New Roman" w:eastAsia="Times New Roman" w:hAnsi="Times New Roman" w:cs="Times New Roman"/>
          <w:spacing w:val="-1"/>
        </w:rPr>
        <w:t xml:space="preserve"> considered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</w:rPr>
        <w:t xml:space="preserve"> if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been run</w:t>
      </w:r>
      <w:r>
        <w:rPr>
          <w:rFonts w:ascii="Times New Roman" w:eastAsia="Times New Roman" w:hAnsi="Times New Roman" w:cs="Times New Roman"/>
          <w:spacing w:val="-1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tested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verification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operational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reasons,</w:t>
      </w:r>
      <w:r>
        <w:rPr>
          <w:rFonts w:ascii="Times New Roman" w:eastAsia="Times New Roman" w:hAnsi="Times New Roman" w:cs="Times New Roman"/>
        </w:rPr>
        <w:t xml:space="preserve"> or have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been </w:t>
      </w:r>
      <w:r>
        <w:rPr>
          <w:rFonts w:ascii="Times New Roman" w:eastAsia="Times New Roman" w:hAnsi="Times New Roman" w:cs="Times New Roman"/>
          <w:spacing w:val="-1"/>
        </w:rPr>
        <w:t>operated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demonstration</w:t>
      </w:r>
      <w:r>
        <w:rPr>
          <w:rFonts w:ascii="Times New Roman" w:eastAsia="Times New Roman" w:hAnsi="Times New Roman" w:cs="Times New Roman"/>
        </w:rPr>
        <w:t xml:space="preserve"> model in a </w:t>
      </w:r>
      <w:r>
        <w:rPr>
          <w:rFonts w:ascii="Times New Roman" w:eastAsia="Times New Roman" w:hAnsi="Times New Roman" w:cs="Times New Roman"/>
          <w:spacing w:val="-1"/>
        </w:rPr>
        <w:t>showroom.</w:t>
      </w:r>
      <w:r>
        <w:rPr>
          <w:rFonts w:ascii="Times New Roman" w:eastAsia="Times New Roman" w:hAnsi="Times New Roman" w:cs="Times New Roman"/>
        </w:rPr>
        <w:t xml:space="preserve"> For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motor </w:t>
      </w:r>
      <w:r>
        <w:rPr>
          <w:rFonts w:ascii="Times New Roman" w:eastAsia="Times New Roman" w:hAnsi="Times New Roman" w:cs="Times New Roman"/>
          <w:spacing w:val="-1"/>
        </w:rPr>
        <w:t xml:space="preserve">vehicle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considered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‘new’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even</w:t>
      </w:r>
      <w:r>
        <w:rPr>
          <w:rFonts w:ascii="Times New Roman" w:eastAsia="Times New Roman" w:hAnsi="Times New Roman" w:cs="Times New Roman"/>
        </w:rPr>
        <w:t xml:space="preserve"> if it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been </w:t>
      </w:r>
      <w:r>
        <w:rPr>
          <w:rFonts w:ascii="Times New Roman" w:eastAsia="Times New Roman" w:hAnsi="Times New Roman" w:cs="Times New Roman"/>
          <w:spacing w:val="-1"/>
        </w:rPr>
        <w:t>started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driven for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short </w:t>
      </w:r>
      <w:r>
        <w:rPr>
          <w:rFonts w:ascii="Times New Roman" w:eastAsia="Times New Roman" w:hAnsi="Times New Roman" w:cs="Times New Roman"/>
          <w:spacing w:val="-1"/>
        </w:rPr>
        <w:t>period</w:t>
      </w:r>
    </w:p>
    <w:p w14:paraId="5F65D9D7" w14:textId="77777777" w:rsidR="004863D4" w:rsidRDefault="004863D4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5F65D9D8" w14:textId="07680190" w:rsidR="004863D4" w:rsidRDefault="00B00323">
      <w:pPr>
        <w:spacing w:line="20" w:lineRule="atLeast"/>
        <w:ind w:left="8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E0" wp14:editId="6046639A">
                <wp:extent cx="1839595" cy="10795"/>
                <wp:effectExtent l="9525" t="3810" r="8255" b="4445"/>
                <wp:docPr id="1025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1026" name="Group 10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1" cy="2"/>
                            <a:chOff x="8" y="8"/>
                            <a:chExt cx="2881" cy="2"/>
                          </a:xfrm>
                        </wpg:grpSpPr>
                        <wps:wsp>
                          <wps:cNvPr id="1027" name="Freeform 10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1"/>
                                <a:gd name="T2" fmla="+- 0 2889 8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724DBB" id="Group 1009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">
                <v:group id="Group 1010" o:spid="_x0000_s1027" style="position:absolute;left:8;top:8;width:2881;height:2" coordorigin="8,8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11" o:spid="_x0000_s1028" style="position:absolute;left:8;top:8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qJcUA&#10;AADdAAAADwAAAGRycy9kb3ducmV2LnhtbERPTWvCQBC9C/0Pywi9lGbTUGyJWaVoC4IXTb14G7Jj&#10;NpidTbNbjf31rlDwNo/3OcV8sK04Ue8bxwpekhQEceV0w7WC3ffX8zsIH5A1to5JwYU8zGcPowJz&#10;7c68pVMZahFD2OeowITQ5VL6ypBFn7iOOHIH11sMEfa11D2eY7htZZamE2mx4dhgsKOFoepY/loF&#10;fz+bz2rztDDrLNutJ6/Lbrmv90o9joePKYhAQ7iL/90rHeen2Rvcvo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eolxQAAAN0AAAAPAAAAAAAAAAAAAAAAAJgCAABkcnMv&#10;ZG93bnJldi54bWxQSwUGAAAAAAQABAD1AAAAigMAAAAA&#10;" path="m,l2881,e" filled="f" strokeweight=".8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5F65D9D9" w14:textId="77777777" w:rsidR="004863D4" w:rsidRDefault="009328F2">
      <w:pPr>
        <w:spacing w:before="80"/>
        <w:ind w:left="818" w:right="2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position w:val="6"/>
          <w:sz w:val="12"/>
        </w:rPr>
        <w:t>2</w:t>
      </w:r>
      <w:r>
        <w:rPr>
          <w:rFonts w:ascii="Times New Roman"/>
          <w:spacing w:val="15"/>
          <w:position w:val="6"/>
          <w:sz w:val="12"/>
        </w:rPr>
        <w:t xml:space="preserve"> </w:t>
      </w:r>
      <w:r>
        <w:rPr>
          <w:rFonts w:ascii="Times New Roman"/>
          <w:spacing w:val="-1"/>
          <w:sz w:val="18"/>
        </w:rPr>
        <w:t>Lovett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2"/>
          <w:sz w:val="18"/>
        </w:rPr>
        <w:t>GM</w:t>
      </w:r>
      <w:r>
        <w:rPr>
          <w:rFonts w:ascii="Times New Roman"/>
          <w:sz w:val="18"/>
        </w:rPr>
        <w:t xml:space="preserve"> 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Tear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TH</w:t>
      </w:r>
      <w:r>
        <w:rPr>
          <w:rFonts w:ascii="Times New Roman"/>
          <w:sz w:val="18"/>
        </w:rPr>
        <w:t xml:space="preserve"> (2008)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Threats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from above: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air</w:t>
      </w:r>
      <w:r>
        <w:rPr>
          <w:rFonts w:ascii="Times New Roman"/>
          <w:sz w:val="18"/>
        </w:rPr>
        <w:t xml:space="preserve"> pollution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impacts</w:t>
      </w:r>
      <w:r>
        <w:rPr>
          <w:rFonts w:ascii="Times New Roman"/>
          <w:sz w:val="18"/>
        </w:rPr>
        <w:t xml:space="preserve"> on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ecosystems</w:t>
      </w:r>
      <w:r>
        <w:rPr>
          <w:rFonts w:ascii="Times New Roman"/>
          <w:sz w:val="18"/>
        </w:rPr>
        <w:t xml:space="preserve"> 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biological</w:t>
      </w:r>
      <w:r>
        <w:rPr>
          <w:rFonts w:ascii="Times New Roman"/>
          <w:sz w:val="18"/>
        </w:rPr>
        <w:t xml:space="preserve"> diversity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65"/>
          <w:sz w:val="18"/>
        </w:rPr>
        <w:t xml:space="preserve"> </w:t>
      </w:r>
      <w:r>
        <w:rPr>
          <w:rFonts w:ascii="Times New Roman"/>
          <w:spacing w:val="-1"/>
          <w:sz w:val="18"/>
        </w:rPr>
        <w:t>eastern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United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States.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The Nature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Conservancy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Cary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Institute 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Ecosystem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 xml:space="preserve">Studies. </w:t>
      </w:r>
      <w:r>
        <w:rPr>
          <w:rFonts w:ascii="Times New Roman"/>
          <w:spacing w:val="-1"/>
          <w:sz w:val="18"/>
        </w:rPr>
        <w:t>Available</w:t>
      </w:r>
      <w:r>
        <w:rPr>
          <w:rFonts w:ascii="Times New Roman"/>
          <w:sz w:val="18"/>
        </w:rPr>
        <w:t xml:space="preserve"> at: </w:t>
      </w:r>
      <w:r>
        <w:rPr>
          <w:rFonts w:ascii="Times New Roman"/>
          <w:color w:val="0000FF"/>
          <w:sz w:val="18"/>
        </w:rPr>
        <w:t xml:space="preserve">  </w:t>
      </w:r>
      <w:hyperlink r:id="rId18">
        <w:r>
          <w:rPr>
            <w:rFonts w:ascii="Times New Roman"/>
            <w:color w:val="0000FF"/>
            <w:spacing w:val="-1"/>
            <w:sz w:val="18"/>
            <w:u w:val="single" w:color="0000FF"/>
          </w:rPr>
          <w:t>http://www.caryinstitute.org/sites/default/files/public/reprints/Threats_From_Above.pdf</w:t>
        </w:r>
      </w:hyperlink>
    </w:p>
    <w:p w14:paraId="5F65D9DA" w14:textId="77777777" w:rsidR="004863D4" w:rsidRDefault="009328F2">
      <w:pPr>
        <w:spacing w:line="239" w:lineRule="auto"/>
        <w:ind w:left="818" w:right="11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position w:val="6"/>
          <w:sz w:val="12"/>
        </w:rPr>
        <w:t>3</w:t>
      </w:r>
      <w:r>
        <w:rPr>
          <w:rFonts w:ascii="Times New Roman"/>
          <w:spacing w:val="15"/>
          <w:position w:val="6"/>
          <w:sz w:val="12"/>
        </w:rPr>
        <w:t xml:space="preserve"> </w:t>
      </w:r>
      <w:r>
        <w:rPr>
          <w:rFonts w:ascii="Times New Roman"/>
          <w:sz w:val="18"/>
        </w:rPr>
        <w:t>Marion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 xml:space="preserve">J. </w:t>
      </w:r>
      <w:r>
        <w:rPr>
          <w:rFonts w:ascii="Times New Roman"/>
          <w:spacing w:val="-1"/>
          <w:sz w:val="18"/>
        </w:rPr>
        <w:t>Martin,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et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al.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(2000)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Can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the stomatal</w:t>
      </w:r>
      <w:r>
        <w:rPr>
          <w:rFonts w:ascii="Times New Roman"/>
          <w:i/>
          <w:spacing w:val="-2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changes</w:t>
      </w:r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 xml:space="preserve">caused by </w:t>
      </w:r>
      <w:r>
        <w:rPr>
          <w:rFonts w:ascii="Times New Roman"/>
          <w:i/>
          <w:sz w:val="18"/>
        </w:rPr>
        <w:t>acute ozone</w:t>
      </w:r>
      <w:r>
        <w:rPr>
          <w:rFonts w:ascii="Times New Roman"/>
          <w:i/>
          <w:spacing w:val="-1"/>
          <w:sz w:val="18"/>
        </w:rPr>
        <w:t xml:space="preserve"> exposure </w:t>
      </w:r>
      <w:r>
        <w:rPr>
          <w:rFonts w:ascii="Times New Roman"/>
          <w:i/>
          <w:sz w:val="18"/>
        </w:rPr>
        <w:t>be</w:t>
      </w:r>
      <w:r>
        <w:rPr>
          <w:rFonts w:ascii="Times New Roman"/>
          <w:i/>
          <w:spacing w:val="-1"/>
          <w:sz w:val="18"/>
        </w:rPr>
        <w:t xml:space="preserve"> predicted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z w:val="18"/>
        </w:rPr>
        <w:t>by</w:t>
      </w:r>
      <w:r>
        <w:rPr>
          <w:rFonts w:ascii="Times New Roman"/>
          <w:i/>
          <w:spacing w:val="-1"/>
          <w:sz w:val="18"/>
        </w:rPr>
        <w:t xml:space="preserve"> changes</w:t>
      </w:r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occurring</w:t>
      </w:r>
      <w:r>
        <w:rPr>
          <w:rFonts w:ascii="Times New Roman"/>
          <w:i/>
          <w:spacing w:val="111"/>
          <w:sz w:val="18"/>
        </w:rPr>
        <w:t xml:space="preserve"> </w:t>
      </w:r>
      <w:r>
        <w:rPr>
          <w:rFonts w:ascii="Times New Roman"/>
          <w:i/>
          <w:sz w:val="18"/>
        </w:rPr>
        <w:t>in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the mesophyll?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z w:val="18"/>
        </w:rPr>
        <w:t>A</w:t>
      </w:r>
      <w:r>
        <w:rPr>
          <w:rFonts w:ascii="Times New Roman"/>
          <w:i/>
          <w:spacing w:val="-2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simplification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z w:val="18"/>
        </w:rPr>
        <w:t xml:space="preserve">for </w:t>
      </w:r>
      <w:r>
        <w:rPr>
          <w:rFonts w:ascii="Times New Roman"/>
          <w:i/>
          <w:spacing w:val="-1"/>
          <w:sz w:val="18"/>
        </w:rPr>
        <w:t>models</w:t>
      </w:r>
      <w:r>
        <w:rPr>
          <w:rFonts w:ascii="Times New Roman"/>
          <w:i/>
          <w:spacing w:val="-2"/>
          <w:sz w:val="18"/>
        </w:rPr>
        <w:t xml:space="preserve"> </w:t>
      </w:r>
      <w:r>
        <w:rPr>
          <w:rFonts w:ascii="Times New Roman"/>
          <w:i/>
          <w:sz w:val="18"/>
        </w:rPr>
        <w:t xml:space="preserve">of </w:t>
      </w:r>
      <w:r>
        <w:rPr>
          <w:rFonts w:ascii="Times New Roman"/>
          <w:i/>
          <w:spacing w:val="-1"/>
          <w:sz w:val="18"/>
        </w:rPr>
        <w:t>vegetation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 xml:space="preserve">response </w:t>
      </w:r>
      <w:r>
        <w:rPr>
          <w:rFonts w:ascii="Times New Roman"/>
          <w:i/>
          <w:sz w:val="18"/>
        </w:rPr>
        <w:t>to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z w:val="18"/>
        </w:rPr>
        <w:t>the</w:t>
      </w:r>
      <w:r>
        <w:rPr>
          <w:rFonts w:ascii="Times New Roman"/>
          <w:i/>
          <w:spacing w:val="-3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global</w:t>
      </w:r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 xml:space="preserve">increase </w:t>
      </w:r>
      <w:r>
        <w:rPr>
          <w:rFonts w:ascii="Times New Roman"/>
          <w:i/>
          <w:sz w:val="18"/>
        </w:rPr>
        <w:t>in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tropospheric elevated</w:t>
      </w:r>
      <w:r>
        <w:rPr>
          <w:rFonts w:ascii="Times New Roman"/>
          <w:i/>
          <w:spacing w:val="-2"/>
          <w:sz w:val="18"/>
        </w:rPr>
        <w:t xml:space="preserve"> </w:t>
      </w:r>
      <w:r>
        <w:rPr>
          <w:rFonts w:ascii="Times New Roman"/>
          <w:i/>
          <w:sz w:val="18"/>
        </w:rPr>
        <w:t>ozone</w:t>
      </w:r>
      <w:r>
        <w:rPr>
          <w:rFonts w:ascii="Times New Roman"/>
          <w:i/>
          <w:spacing w:val="119"/>
          <w:sz w:val="18"/>
        </w:rPr>
        <w:t xml:space="preserve"> </w:t>
      </w:r>
      <w:r>
        <w:rPr>
          <w:rFonts w:ascii="Times New Roman"/>
          <w:i/>
          <w:sz w:val="18"/>
        </w:rPr>
        <w:t>episodes.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Functional</w:t>
      </w:r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Plant</w:t>
      </w:r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Biology</w:t>
      </w:r>
      <w:r>
        <w:rPr>
          <w:rFonts w:ascii="Times New Roman"/>
          <w:i/>
          <w:spacing w:val="1"/>
          <w:sz w:val="18"/>
        </w:rPr>
        <w:t xml:space="preserve"> </w:t>
      </w:r>
      <w:r>
        <w:rPr>
          <w:rFonts w:ascii="Times New Roman"/>
          <w:sz w:val="18"/>
        </w:rPr>
        <w:t>27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(3):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211-219.</w:t>
      </w:r>
    </w:p>
    <w:p w14:paraId="5F65D9DB" w14:textId="77777777" w:rsidR="004863D4" w:rsidRDefault="009328F2">
      <w:pPr>
        <w:spacing w:line="242" w:lineRule="auto"/>
        <w:ind w:left="818" w:right="13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position w:val="7"/>
          <w:sz w:val="12"/>
        </w:rPr>
        <w:t>4</w:t>
      </w:r>
      <w:r>
        <w:rPr>
          <w:rFonts w:ascii="Times New Roman"/>
          <w:spacing w:val="13"/>
          <w:position w:val="7"/>
          <w:sz w:val="12"/>
        </w:rPr>
        <w:t xml:space="preserve"> </w:t>
      </w:r>
      <w:r>
        <w:rPr>
          <w:rFonts w:ascii="Times New Roman"/>
          <w:position w:val="1"/>
          <w:sz w:val="18"/>
        </w:rPr>
        <w:t>PM</w:t>
      </w:r>
      <w:r>
        <w:rPr>
          <w:rFonts w:ascii="Times New Roman"/>
          <w:sz w:val="12"/>
        </w:rPr>
        <w:t>2.5</w:t>
      </w:r>
      <w:r>
        <w:rPr>
          <w:rFonts w:ascii="Times New Roman"/>
          <w:spacing w:val="13"/>
          <w:sz w:val="12"/>
        </w:rPr>
        <w:t xml:space="preserve"> </w:t>
      </w:r>
      <w:r>
        <w:rPr>
          <w:rFonts w:ascii="Times New Roman"/>
          <w:spacing w:val="-1"/>
          <w:position w:val="1"/>
          <w:sz w:val="18"/>
        </w:rPr>
        <w:t>refers</w:t>
      </w:r>
      <w:r>
        <w:rPr>
          <w:rFonts w:ascii="Times New Roman"/>
          <w:position w:val="1"/>
          <w:sz w:val="18"/>
        </w:rPr>
        <w:t xml:space="preserve"> to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particles with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an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aerodynamic</w:t>
      </w:r>
      <w:r>
        <w:rPr>
          <w:rFonts w:ascii="Times New Roman"/>
          <w:position w:val="1"/>
          <w:sz w:val="18"/>
        </w:rPr>
        <w:t xml:space="preserve"> diameter of</w:t>
      </w:r>
      <w:r>
        <w:rPr>
          <w:rFonts w:ascii="Times New Roman"/>
          <w:spacing w:val="-2"/>
          <w:position w:val="1"/>
          <w:sz w:val="18"/>
        </w:rPr>
        <w:t xml:space="preserve"> </w:t>
      </w:r>
      <w:r>
        <w:rPr>
          <w:rFonts w:ascii="Times New Roman"/>
          <w:position w:val="1"/>
          <w:sz w:val="18"/>
        </w:rPr>
        <w:t>2.5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 xml:space="preserve">micrometres </w:t>
      </w:r>
      <w:r>
        <w:rPr>
          <w:rFonts w:ascii="Times New Roman"/>
          <w:position w:val="1"/>
          <w:sz w:val="18"/>
        </w:rPr>
        <w:t xml:space="preserve">or </w:t>
      </w:r>
      <w:r>
        <w:rPr>
          <w:rFonts w:ascii="Times New Roman"/>
          <w:spacing w:val="-1"/>
          <w:position w:val="1"/>
          <w:sz w:val="18"/>
        </w:rPr>
        <w:t>less.</w:t>
      </w:r>
      <w:r>
        <w:rPr>
          <w:rFonts w:ascii="Times New Roman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Some particles are</w:t>
      </w:r>
      <w:r>
        <w:rPr>
          <w:rFonts w:ascii="Times New Roman"/>
          <w:spacing w:val="2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emitted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directly;</w:t>
      </w:r>
      <w:r>
        <w:rPr>
          <w:rFonts w:ascii="Times New Roman"/>
          <w:position w:val="1"/>
          <w:sz w:val="18"/>
        </w:rPr>
        <w:t xml:space="preserve"> others</w:t>
      </w:r>
      <w:r>
        <w:rPr>
          <w:rFonts w:ascii="Times New Roman"/>
          <w:spacing w:val="11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are formed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position w:val="1"/>
          <w:sz w:val="18"/>
        </w:rPr>
        <w:t>in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position w:val="1"/>
          <w:sz w:val="18"/>
        </w:rPr>
        <w:t>the</w:t>
      </w:r>
      <w:r>
        <w:rPr>
          <w:rFonts w:ascii="Times New Roman"/>
          <w:spacing w:val="-1"/>
          <w:position w:val="1"/>
          <w:sz w:val="18"/>
        </w:rPr>
        <w:t xml:space="preserve"> atmosphere when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other</w:t>
      </w:r>
      <w:r>
        <w:rPr>
          <w:rFonts w:ascii="Times New Roman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pollutants</w:t>
      </w:r>
      <w:r>
        <w:rPr>
          <w:rFonts w:ascii="Times New Roman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react</w:t>
      </w:r>
      <w:r>
        <w:rPr>
          <w:rFonts w:ascii="Times New Roman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(secondary</w:t>
      </w:r>
      <w:r>
        <w:rPr>
          <w:rFonts w:ascii="Times New Roman"/>
          <w:spacing w:val="-4"/>
          <w:position w:val="1"/>
          <w:sz w:val="18"/>
        </w:rPr>
        <w:t xml:space="preserve"> </w:t>
      </w:r>
      <w:r>
        <w:rPr>
          <w:rFonts w:ascii="Times New Roman"/>
          <w:spacing w:val="1"/>
          <w:position w:val="1"/>
          <w:sz w:val="18"/>
        </w:rPr>
        <w:t>PM</w:t>
      </w:r>
      <w:r>
        <w:rPr>
          <w:rFonts w:ascii="Times New Roman"/>
          <w:spacing w:val="1"/>
          <w:sz w:val="12"/>
        </w:rPr>
        <w:t>2.5</w:t>
      </w:r>
      <w:r>
        <w:rPr>
          <w:rFonts w:ascii="Times New Roman"/>
          <w:spacing w:val="1"/>
          <w:position w:val="1"/>
          <w:sz w:val="18"/>
        </w:rPr>
        <w:t>).</w:t>
      </w:r>
    </w:p>
    <w:p w14:paraId="5F65D9DC" w14:textId="648A85CD" w:rsidR="004863D4" w:rsidRDefault="009328F2">
      <w:pPr>
        <w:spacing w:line="239" w:lineRule="auto"/>
        <w:ind w:left="818" w:right="5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position w:val="7"/>
          <w:sz w:val="12"/>
        </w:rPr>
        <w:t>5</w:t>
      </w:r>
      <w:r>
        <w:rPr>
          <w:rFonts w:ascii="Times New Roman"/>
          <w:spacing w:val="15"/>
          <w:position w:val="7"/>
          <w:sz w:val="12"/>
        </w:rPr>
        <w:t xml:space="preserve"> </w:t>
      </w:r>
      <w:r>
        <w:rPr>
          <w:rFonts w:ascii="Times New Roman"/>
          <w:spacing w:val="-1"/>
          <w:position w:val="1"/>
          <w:sz w:val="18"/>
        </w:rPr>
        <w:t>Air</w:t>
      </w:r>
      <w:r>
        <w:rPr>
          <w:rFonts w:ascii="Times New Roman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Quality</w:t>
      </w:r>
      <w:r>
        <w:rPr>
          <w:rFonts w:ascii="Times New Roman"/>
          <w:spacing w:val="-3"/>
          <w:position w:val="1"/>
          <w:sz w:val="18"/>
        </w:rPr>
        <w:t xml:space="preserve"> </w:t>
      </w:r>
      <w:r>
        <w:rPr>
          <w:rFonts w:ascii="Times New Roman"/>
          <w:position w:val="1"/>
          <w:sz w:val="18"/>
        </w:rPr>
        <w:t xml:space="preserve">Expert </w:t>
      </w:r>
      <w:r>
        <w:rPr>
          <w:rFonts w:ascii="Times New Roman"/>
          <w:spacing w:val="-1"/>
          <w:position w:val="1"/>
          <w:sz w:val="18"/>
        </w:rPr>
        <w:t>Group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(2012)</w:t>
      </w:r>
      <w:r>
        <w:rPr>
          <w:rFonts w:ascii="Times New Roman"/>
          <w:spacing w:val="-2"/>
          <w:position w:val="1"/>
          <w:sz w:val="18"/>
        </w:rPr>
        <w:t xml:space="preserve"> </w:t>
      </w:r>
      <w:r>
        <w:rPr>
          <w:rFonts w:ascii="Times New Roman"/>
          <w:position w:val="1"/>
          <w:sz w:val="18"/>
        </w:rPr>
        <w:t>Fine</w:t>
      </w:r>
      <w:r>
        <w:rPr>
          <w:rFonts w:ascii="Times New Roman"/>
          <w:spacing w:val="-3"/>
          <w:position w:val="1"/>
          <w:sz w:val="18"/>
        </w:rPr>
        <w:t xml:space="preserve"> </w:t>
      </w:r>
      <w:r>
        <w:rPr>
          <w:rFonts w:ascii="Times New Roman"/>
          <w:position w:val="1"/>
          <w:sz w:val="18"/>
        </w:rPr>
        <w:t>particulate</w:t>
      </w:r>
      <w:r>
        <w:rPr>
          <w:rFonts w:ascii="Times New Roman"/>
          <w:spacing w:val="-1"/>
          <w:position w:val="1"/>
          <w:sz w:val="18"/>
        </w:rPr>
        <w:t xml:space="preserve"> matter</w:t>
      </w:r>
      <w:r>
        <w:rPr>
          <w:rFonts w:ascii="Times New Roman"/>
          <w:position w:val="1"/>
          <w:sz w:val="18"/>
        </w:rPr>
        <w:t xml:space="preserve"> (PM</w:t>
      </w:r>
      <w:r>
        <w:rPr>
          <w:rFonts w:ascii="Times New Roman"/>
          <w:sz w:val="12"/>
        </w:rPr>
        <w:t>2.5</w:t>
      </w:r>
      <w:r>
        <w:rPr>
          <w:rFonts w:ascii="Times New Roman"/>
          <w:position w:val="1"/>
          <w:sz w:val="18"/>
        </w:rPr>
        <w:t xml:space="preserve">) </w:t>
      </w:r>
      <w:r>
        <w:rPr>
          <w:rFonts w:ascii="Times New Roman"/>
          <w:spacing w:val="-1"/>
          <w:position w:val="1"/>
          <w:sz w:val="18"/>
        </w:rPr>
        <w:t xml:space="preserve">in </w:t>
      </w:r>
      <w:r>
        <w:rPr>
          <w:rFonts w:ascii="Times New Roman"/>
          <w:position w:val="1"/>
          <w:sz w:val="18"/>
        </w:rPr>
        <w:t>the</w:t>
      </w:r>
      <w:r>
        <w:rPr>
          <w:rFonts w:ascii="Times New Roman"/>
          <w:spacing w:val="-1"/>
          <w:position w:val="1"/>
          <w:sz w:val="18"/>
        </w:rPr>
        <w:t xml:space="preserve"> United</w:t>
      </w:r>
      <w:r>
        <w:rPr>
          <w:rFonts w:ascii="Times New Roman"/>
          <w:spacing w:val="1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Kingdom.</w:t>
      </w:r>
      <w:r>
        <w:rPr>
          <w:rFonts w:ascii="Times New Roman"/>
          <w:position w:val="1"/>
          <w:sz w:val="18"/>
        </w:rPr>
        <w:t xml:space="preserve"> </w:t>
      </w:r>
      <w:r>
        <w:rPr>
          <w:rFonts w:ascii="Times New Roman"/>
          <w:spacing w:val="-1"/>
          <w:position w:val="1"/>
          <w:sz w:val="18"/>
        </w:rPr>
        <w:t>Available</w:t>
      </w:r>
      <w:r>
        <w:rPr>
          <w:rFonts w:ascii="Times New Roman"/>
          <w:position w:val="1"/>
          <w:sz w:val="18"/>
        </w:rPr>
        <w:t xml:space="preserve"> at: </w:t>
      </w:r>
      <w:r>
        <w:rPr>
          <w:rFonts w:ascii="Times New Roman"/>
          <w:color w:val="0000FF"/>
          <w:sz w:val="18"/>
        </w:rPr>
        <w:t xml:space="preserve"> </w:t>
      </w:r>
      <w:hyperlink r:id="rId19">
        <w:r>
          <w:rPr>
            <w:rFonts w:ascii="Times New Roman"/>
            <w:color w:val="0000FF"/>
            <w:spacing w:val="-1"/>
            <w:sz w:val="18"/>
            <w:u w:val="single" w:color="0000FF"/>
          </w:rPr>
          <w:t>https://www.gov.uk/government/uploads/system/uploads/attachment_data/file/69635/pb13837-aqeg-fine-particle-matter-</w:t>
        </w:r>
      </w:hyperlink>
      <w:r>
        <w:rPr>
          <w:rFonts w:ascii="Times New Roman"/>
          <w:color w:val="0000FF"/>
          <w:sz w:val="18"/>
        </w:rPr>
        <w:t xml:space="preserve"> </w:t>
      </w:r>
      <w:hyperlink r:id="rId20">
        <w:r>
          <w:rPr>
            <w:rFonts w:ascii="Times New Roman"/>
            <w:color w:val="0000FF"/>
            <w:sz w:val="18"/>
          </w:rPr>
          <w:t xml:space="preserve">  </w:t>
        </w:r>
        <w:r>
          <w:rPr>
            <w:rFonts w:ascii="Times New Roman"/>
            <w:color w:val="0000FF"/>
            <w:spacing w:val="-1"/>
            <w:sz w:val="18"/>
            <w:u w:val="single" w:color="0000FF"/>
          </w:rPr>
          <w:t>20121220.pdf</w:t>
        </w:r>
      </w:hyperlink>
    </w:p>
    <w:p w14:paraId="5F65D9DD" w14:textId="77777777" w:rsidR="004863D4" w:rsidRDefault="009328F2">
      <w:pPr>
        <w:spacing w:line="185" w:lineRule="exact"/>
        <w:ind w:left="81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position w:val="6"/>
          <w:sz w:val="10"/>
        </w:rPr>
        <w:t>6</w:t>
      </w:r>
      <w:r>
        <w:rPr>
          <w:rFonts w:ascii="Times New Roman"/>
          <w:spacing w:val="15"/>
          <w:position w:val="6"/>
          <w:sz w:val="10"/>
        </w:rPr>
        <w:t xml:space="preserve"> </w:t>
      </w:r>
      <w:r w:rsidRPr="00E37F93">
        <w:rPr>
          <w:rFonts w:ascii="Times New Roman"/>
          <w:spacing w:val="-2"/>
          <w:sz w:val="18"/>
          <w:szCs w:val="18"/>
        </w:rPr>
        <w:t>Although</w:t>
      </w:r>
      <w:r w:rsidRPr="00E37F93">
        <w:rPr>
          <w:rFonts w:ascii="Times New Roman"/>
          <w:spacing w:val="2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nitrous</w:t>
      </w:r>
      <w:r w:rsidRPr="00E37F93">
        <w:rPr>
          <w:rFonts w:ascii="Times New Roman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oxide,</w:t>
      </w:r>
      <w:r w:rsidRPr="00E37F93">
        <w:rPr>
          <w:rFonts w:ascii="Times New Roman"/>
          <w:spacing w:val="-2"/>
          <w:sz w:val="18"/>
          <w:szCs w:val="18"/>
        </w:rPr>
        <w:t xml:space="preserve"> </w:t>
      </w:r>
      <w:r w:rsidRPr="00E37F93">
        <w:rPr>
          <w:rFonts w:ascii="Times New Roman"/>
          <w:sz w:val="18"/>
          <w:szCs w:val="18"/>
        </w:rPr>
        <w:t>a</w:t>
      </w:r>
      <w:r w:rsidRPr="00E37F93">
        <w:rPr>
          <w:rFonts w:ascii="Times New Roman"/>
          <w:spacing w:val="1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greenhouse</w:t>
      </w:r>
      <w:r w:rsidRPr="00E37F93">
        <w:rPr>
          <w:rFonts w:ascii="Times New Roman"/>
          <w:spacing w:val="-4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gas,</w:t>
      </w:r>
      <w:r w:rsidRPr="00E37F93">
        <w:rPr>
          <w:rFonts w:ascii="Times New Roman"/>
          <w:sz w:val="18"/>
          <w:szCs w:val="18"/>
        </w:rPr>
        <w:t xml:space="preserve"> is</w:t>
      </w:r>
      <w:r w:rsidRPr="00E37F93">
        <w:rPr>
          <w:rFonts w:ascii="Times New Roman"/>
          <w:spacing w:val="-2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part of the</w:t>
      </w:r>
      <w:r w:rsidRPr="00E37F93">
        <w:rPr>
          <w:rFonts w:ascii="Times New Roman"/>
          <w:spacing w:val="-2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family</w:t>
      </w:r>
      <w:r w:rsidRPr="00E37F93">
        <w:rPr>
          <w:rFonts w:ascii="Times New Roman"/>
          <w:spacing w:val="-3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of compounds</w:t>
      </w:r>
      <w:r w:rsidRPr="00E37F93">
        <w:rPr>
          <w:rFonts w:ascii="Times New Roman"/>
          <w:spacing w:val="-2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included in</w:t>
      </w:r>
      <w:r w:rsidRPr="00E37F93">
        <w:rPr>
          <w:rFonts w:ascii="Times New Roman"/>
          <w:spacing w:val="1"/>
          <w:sz w:val="18"/>
          <w:szCs w:val="18"/>
        </w:rPr>
        <w:t xml:space="preserve"> </w:t>
      </w:r>
      <w:r w:rsidRPr="00E37F93">
        <w:rPr>
          <w:rFonts w:ascii="Times New Roman"/>
          <w:spacing w:val="-2"/>
          <w:sz w:val="18"/>
          <w:szCs w:val="18"/>
        </w:rPr>
        <w:t>oxides</w:t>
      </w:r>
      <w:r w:rsidRPr="00E37F93">
        <w:rPr>
          <w:rFonts w:ascii="Times New Roman"/>
          <w:spacing w:val="3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 xml:space="preserve">of </w:t>
      </w:r>
      <w:r w:rsidRPr="00E37F93">
        <w:rPr>
          <w:rFonts w:ascii="Times New Roman"/>
          <w:spacing w:val="-2"/>
          <w:sz w:val="18"/>
          <w:szCs w:val="18"/>
        </w:rPr>
        <w:t>nitrogen</w:t>
      </w:r>
      <w:r w:rsidRPr="00E37F93">
        <w:rPr>
          <w:rFonts w:ascii="Times New Roman"/>
          <w:spacing w:val="1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regulated</w:t>
      </w:r>
      <w:r w:rsidRPr="00E37F93">
        <w:rPr>
          <w:rFonts w:ascii="Times New Roman"/>
          <w:spacing w:val="1"/>
          <w:sz w:val="18"/>
          <w:szCs w:val="18"/>
        </w:rPr>
        <w:t xml:space="preserve"> </w:t>
      </w:r>
      <w:r w:rsidRPr="00E37F93">
        <w:rPr>
          <w:rFonts w:ascii="Times New Roman"/>
          <w:sz w:val="18"/>
          <w:szCs w:val="18"/>
        </w:rPr>
        <w:t>by</w:t>
      </w:r>
      <w:r w:rsidRPr="00E37F93">
        <w:rPr>
          <w:rFonts w:ascii="Times New Roman"/>
          <w:spacing w:val="-3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the</w:t>
      </w:r>
      <w:r w:rsidRPr="00E37F93">
        <w:rPr>
          <w:rFonts w:ascii="Times New Roman"/>
          <w:spacing w:val="-2"/>
          <w:sz w:val="18"/>
          <w:szCs w:val="18"/>
        </w:rPr>
        <w:t xml:space="preserve"> </w:t>
      </w:r>
      <w:r w:rsidRPr="00E37F93">
        <w:rPr>
          <w:rFonts w:ascii="Times New Roman"/>
          <w:spacing w:val="-1"/>
          <w:sz w:val="18"/>
          <w:szCs w:val="18"/>
        </w:rPr>
        <w:t>standards</w:t>
      </w:r>
      <w:r>
        <w:rPr>
          <w:rFonts w:ascii="Times New Roman"/>
          <w:spacing w:val="-1"/>
          <w:sz w:val="16"/>
        </w:rPr>
        <w:t>.</w:t>
      </w:r>
    </w:p>
    <w:p w14:paraId="5F65D9DE" w14:textId="77777777" w:rsidR="004863D4" w:rsidRDefault="004863D4">
      <w:pPr>
        <w:spacing w:line="185" w:lineRule="exact"/>
        <w:rPr>
          <w:rFonts w:ascii="Times New Roman" w:eastAsia="Times New Roman" w:hAnsi="Times New Roman" w:cs="Times New Roman"/>
          <w:sz w:val="16"/>
          <w:szCs w:val="16"/>
        </w:rPr>
        <w:sectPr w:rsidR="004863D4">
          <w:pgSz w:w="11910" w:h="16840"/>
          <w:pgMar w:top="1340" w:right="1240" w:bottom="660" w:left="600" w:header="0" w:footer="476" w:gutter="0"/>
          <w:cols w:space="720"/>
        </w:sectPr>
      </w:pPr>
    </w:p>
    <w:p w14:paraId="5F65D9DF" w14:textId="77777777" w:rsidR="004863D4" w:rsidRDefault="009328F2">
      <w:pPr>
        <w:pStyle w:val="BodyText"/>
        <w:spacing w:before="54" w:line="275" w:lineRule="auto"/>
        <w:ind w:left="685" w:right="1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delivery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a </w:t>
      </w:r>
      <w:r>
        <w:rPr>
          <w:rFonts w:ascii="Times New Roman" w:eastAsia="Times New Roman" w:hAnsi="Times New Roman" w:cs="Times New Roman"/>
          <w:spacing w:val="-1"/>
        </w:rPr>
        <w:t>customer.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Likewise,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lawnmower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</w:rPr>
        <w:t xml:space="preserve"> is still </w:t>
      </w:r>
      <w:r>
        <w:rPr>
          <w:rFonts w:ascii="Times New Roman" w:eastAsia="Times New Roman" w:hAnsi="Times New Roman" w:cs="Times New Roman"/>
          <w:spacing w:val="-1"/>
        </w:rPr>
        <w:t>‘new’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though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it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turned</w:t>
      </w:r>
      <w:r>
        <w:rPr>
          <w:rFonts w:ascii="Times New Roman" w:eastAsia="Times New Roman" w:hAnsi="Times New Roman" w:cs="Times New Roman"/>
        </w:rPr>
        <w:t xml:space="preserve"> 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manufacturing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plant 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showroom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ensure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operates.</w:t>
      </w:r>
    </w:p>
    <w:p w14:paraId="5F65D9E0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34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 the</w:t>
      </w:r>
      <w:r>
        <w:rPr>
          <w:rFonts w:ascii="Times New Roman"/>
          <w:spacing w:val="-1"/>
        </w:rPr>
        <w:t xml:space="preserve"> effect</w:t>
      </w:r>
      <w:r>
        <w:rPr>
          <w:rFonts w:ascii="Times New Roman"/>
        </w:rPr>
        <w:t xml:space="preserve"> of sections 6, 7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8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is that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new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are </w:t>
      </w:r>
      <w:r>
        <w:rPr>
          <w:rFonts w:ascii="Times New Roman"/>
          <w:spacing w:val="-1"/>
        </w:rPr>
        <w:t>prescribed,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do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regulate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the import or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used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second-hand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engines.</w:t>
      </w:r>
    </w:p>
    <w:p w14:paraId="5F65D9E1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5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9(1)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Rules,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spark-ignition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engine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considered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i/>
        </w:rPr>
        <w:t xml:space="preserve">complete </w:t>
      </w:r>
      <w:r>
        <w:rPr>
          <w:rFonts w:ascii="Times New Roman"/>
        </w:rPr>
        <w:t>if it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operated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spark-ignition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without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manufacturing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 xml:space="preserve">of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engine.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do</w:t>
      </w:r>
      <w:r>
        <w:rPr>
          <w:rFonts w:ascii="Times New Roman"/>
        </w:rPr>
        <w:t xml:space="preserve"> not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component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cannot </w:t>
      </w:r>
      <w:r>
        <w:rPr>
          <w:rFonts w:ascii="Times New Roman"/>
          <w:spacing w:val="-1"/>
        </w:rPr>
        <w:t>operate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itself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component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would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combined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components</w:t>
      </w:r>
      <w:r>
        <w:rPr>
          <w:rFonts w:ascii="Times New Roman"/>
        </w:rPr>
        <w:t xml:space="preserve"> for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function,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such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action</w:t>
      </w:r>
      <w:r>
        <w:rPr>
          <w:rFonts w:ascii="Times New Roman"/>
        </w:rPr>
        <w:t xml:space="preserve"> would constitute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further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manufacturing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stage.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person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components</w:t>
      </w:r>
      <w:r>
        <w:rPr>
          <w:rFonts w:ascii="Times New Roman"/>
        </w:rPr>
        <w:t xml:space="preserve"> into </w:t>
      </w:r>
      <w:r>
        <w:rPr>
          <w:rFonts w:ascii="Times New Roman"/>
          <w:spacing w:val="-1"/>
        </w:rPr>
        <w:t>Australia and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assembled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them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create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functional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engine,</w:t>
      </w:r>
      <w:r>
        <w:rPr>
          <w:rFonts w:ascii="Times New Roman"/>
        </w:rPr>
        <w:t xml:space="preserve"> that would constitute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domestic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manufacturing and</w:t>
      </w:r>
      <w:r>
        <w:rPr>
          <w:rFonts w:ascii="Times New Roman"/>
        </w:rPr>
        <w:t xml:space="preserve"> it would be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offence </w:t>
      </w:r>
      <w:r>
        <w:rPr>
          <w:rFonts w:ascii="Times New Roman"/>
        </w:rPr>
        <w:t xml:space="preserve">to </w:t>
      </w:r>
      <w:r>
        <w:rPr>
          <w:rFonts w:ascii="Times New Roman"/>
          <w:spacing w:val="1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now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assembled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to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unless</w:t>
      </w:r>
      <w:r>
        <w:rPr>
          <w:rFonts w:ascii="Times New Roman"/>
        </w:rPr>
        <w:t xml:space="preserve"> it is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emissions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listed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Rules. </w:t>
      </w:r>
      <w:r>
        <w:rPr>
          <w:rFonts w:ascii="Times New Roman"/>
          <w:spacing w:val="-1"/>
        </w:rPr>
        <w:t>On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hand,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would be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complete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it is </w:t>
      </w:r>
      <w:r>
        <w:rPr>
          <w:rFonts w:ascii="Times New Roman"/>
          <w:spacing w:val="-1"/>
        </w:rPr>
        <w:t>placed</w:t>
      </w:r>
      <w:r>
        <w:rPr>
          <w:rFonts w:ascii="Times New Roman"/>
        </w:rPr>
        <w:t xml:space="preserve"> into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chassis</w:t>
      </w:r>
      <w:r>
        <w:rPr>
          <w:rFonts w:ascii="Times New Roman"/>
        </w:rPr>
        <w:t xml:space="preserve"> 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lawnmower,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it is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operational.</w:t>
      </w:r>
      <w:r>
        <w:rPr>
          <w:rFonts w:ascii="Times New Roman"/>
        </w:rPr>
        <w:t xml:space="preserve"> That is, 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of assembling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lawnmower</w:t>
      </w:r>
      <w:r>
        <w:rPr>
          <w:rFonts w:ascii="Times New Roman"/>
        </w:rPr>
        <w:t xml:space="preserve"> is not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to be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manufacture.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note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9(1)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example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fitting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fuel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tank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 xml:space="preserve">not constitute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the </w:t>
      </w:r>
      <w:r>
        <w:rPr>
          <w:rFonts w:ascii="Times New Roman"/>
          <w:spacing w:val="-1"/>
        </w:rPr>
        <w:t>engine.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addition,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that is missing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minor componentry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on emissions </w:t>
      </w:r>
      <w:r>
        <w:rPr>
          <w:rFonts w:ascii="Times New Roman"/>
          <w:spacing w:val="-1"/>
        </w:rPr>
        <w:t xml:space="preserve">performance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components</w:t>
      </w:r>
      <w:r>
        <w:rPr>
          <w:rFonts w:ascii="Times New Roman"/>
        </w:rPr>
        <w:t xml:space="preserve">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fitted or </w:t>
      </w:r>
      <w:r>
        <w:rPr>
          <w:rFonts w:ascii="Times New Roman"/>
          <w:spacing w:val="-1"/>
        </w:rPr>
        <w:t>replaced</w:t>
      </w:r>
      <w:r>
        <w:rPr>
          <w:rFonts w:ascii="Times New Roman"/>
        </w:rPr>
        <w:t xml:space="preserve"> post </w:t>
      </w:r>
      <w:r>
        <w:rPr>
          <w:rFonts w:ascii="Times New Roman"/>
          <w:spacing w:val="-1"/>
        </w:rPr>
        <w:t>manufacture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spark </w:t>
      </w:r>
      <w:r>
        <w:rPr>
          <w:rFonts w:ascii="Times New Roman"/>
          <w:spacing w:val="-1"/>
        </w:rPr>
        <w:t>plugs)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considered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engine.</w:t>
      </w:r>
    </w:p>
    <w:p w14:paraId="5F65D9E2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19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7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Rules, </w:t>
      </w:r>
      <w:r>
        <w:rPr>
          <w:rFonts w:ascii="Times New Roman" w:eastAsia="Times New Roman" w:hAnsi="Times New Roman" w:cs="Times New Roman"/>
          <w:i/>
        </w:rPr>
        <w:t>propulsion marine</w:t>
      </w:r>
      <w:r>
        <w:rPr>
          <w:rFonts w:ascii="Times New Roman" w:eastAsia="Times New Roman" w:hAnsi="Times New Roman" w:cs="Times New Roman"/>
          <w:i/>
          <w:spacing w:val="-1"/>
        </w:rPr>
        <w:t xml:space="preserve"> engines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1"/>
        </w:rPr>
        <w:t xml:space="preserve"> installed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>or 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marine</w:t>
      </w:r>
      <w:r>
        <w:rPr>
          <w:rFonts w:ascii="Times New Roman" w:eastAsia="Times New Roman" w:hAnsi="Times New Roman" w:cs="Times New Roman"/>
        </w:rPr>
        <w:t xml:space="preserve"> vessel </w:t>
      </w:r>
      <w:r>
        <w:rPr>
          <w:rFonts w:ascii="Times New Roman" w:eastAsia="Times New Roman" w:hAnsi="Times New Roman" w:cs="Times New Roman"/>
          <w:spacing w:val="-1"/>
        </w:rPr>
        <w:t>(or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be so </w:t>
      </w:r>
      <w:r>
        <w:rPr>
          <w:rFonts w:ascii="Times New Roman" w:eastAsia="Times New Roman" w:hAnsi="Times New Roman" w:cs="Times New Roman"/>
          <w:spacing w:val="-1"/>
        </w:rPr>
        <w:t>installed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future)</w:t>
      </w:r>
      <w:r>
        <w:rPr>
          <w:rFonts w:ascii="Times New Roman" w:eastAsia="Times New Roman" w:hAnsi="Times New Roman" w:cs="Times New Roman"/>
        </w:rPr>
        <w:t xml:space="preserve"> that propel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direct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vessel’s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movement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water.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7(2) </w:t>
      </w:r>
      <w:r>
        <w:rPr>
          <w:rFonts w:ascii="Times New Roman" w:eastAsia="Times New Roman" w:hAnsi="Times New Roman" w:cs="Times New Roman"/>
          <w:spacing w:val="-1"/>
        </w:rPr>
        <w:t>clarifies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 xml:space="preserve"> does not </w:t>
      </w:r>
      <w:r>
        <w:rPr>
          <w:rFonts w:ascii="Times New Roman" w:eastAsia="Times New Roman" w:hAnsi="Times New Roman" w:cs="Times New Roman"/>
          <w:spacing w:val="-1"/>
        </w:rPr>
        <w:t>matter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vessel is used in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(saltwater)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freshwater settings.</w:t>
      </w:r>
      <w:r>
        <w:rPr>
          <w:rFonts w:ascii="Times New Roman" w:eastAsia="Times New Roman" w:hAnsi="Times New Roman" w:cs="Times New Roman"/>
        </w:rPr>
        <w:t xml:space="preserve"> 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do not </w:t>
      </w:r>
      <w:r>
        <w:rPr>
          <w:rFonts w:ascii="Times New Roman" w:eastAsia="Times New Roman" w:hAnsi="Times New Roman" w:cs="Times New Roman"/>
          <w:spacing w:val="-1"/>
        </w:rPr>
        <w:t>include</w:t>
      </w:r>
      <w:r>
        <w:rPr>
          <w:rFonts w:ascii="Times New Roman" w:eastAsia="Times New Roman" w:hAnsi="Times New Roman" w:cs="Times New Roman"/>
        </w:rPr>
        <w:t xml:space="preserve"> auxiliary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installed</w:t>
      </w:r>
      <w:r>
        <w:rPr>
          <w:rFonts w:ascii="Times New Roman" w:eastAsia="Times New Roman" w:hAnsi="Times New Roman" w:cs="Times New Roman"/>
        </w:rPr>
        <w:t xml:space="preserve"> on a</w:t>
      </w:r>
      <w:r>
        <w:rPr>
          <w:rFonts w:ascii="Times New Roman" w:eastAsia="Times New Roman" w:hAnsi="Times New Roman" w:cs="Times New Roman"/>
          <w:spacing w:val="-1"/>
        </w:rPr>
        <w:t xml:space="preserve"> vessel</w:t>
      </w:r>
      <w:r>
        <w:rPr>
          <w:rFonts w:ascii="Times New Roman" w:eastAsia="Times New Roman" w:hAnsi="Times New Roman" w:cs="Times New Roman"/>
        </w:rPr>
        <w:t xml:space="preserve"> for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purposes,</w:t>
      </w:r>
      <w:r>
        <w:rPr>
          <w:rFonts w:ascii="Times New Roman" w:eastAsia="Times New Roman" w:hAnsi="Times New Roman" w:cs="Times New Roman"/>
        </w:rPr>
        <w:t xml:space="preserve"> such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generator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pump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note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7(1)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clarifies</w:t>
      </w:r>
      <w:r>
        <w:rPr>
          <w:rFonts w:ascii="Times New Roman" w:eastAsia="Times New Roman" w:hAnsi="Times New Roman" w:cs="Times New Roman"/>
        </w:rPr>
        <w:t xml:space="preserve"> that whilst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types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not 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engines,</w:t>
      </w:r>
      <w:r>
        <w:rPr>
          <w:rFonts w:ascii="Times New Roman" w:eastAsia="Times New Roman" w:hAnsi="Times New Roman" w:cs="Times New Roman"/>
        </w:rPr>
        <w:t xml:space="preserve"> they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non-road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defined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section 8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Rules). With the </w:t>
      </w:r>
      <w:r>
        <w:rPr>
          <w:rFonts w:ascii="Times New Roman" w:eastAsia="Times New Roman" w:hAnsi="Times New Roman" w:cs="Times New Roman"/>
          <w:spacing w:val="-1"/>
        </w:rPr>
        <w:t>exceptions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outlined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below,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new,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spark-ignition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outboard,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inboard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sterndrive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</w:t>
      </w:r>
      <w:r>
        <w:rPr>
          <w:rFonts w:ascii="Times New Roman" w:eastAsia="Times New Roman" w:hAnsi="Times New Roman" w:cs="Times New Roman"/>
        </w:rPr>
        <w:t xml:space="preserve"> as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personal</w:t>
      </w:r>
      <w:r>
        <w:rPr>
          <w:rFonts w:ascii="Times New Roman" w:eastAsia="Times New Roman" w:hAnsi="Times New Roman" w:cs="Times New Roman"/>
        </w:rPr>
        <w:t xml:space="preserve"> watercraft,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covered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 definition 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propulsion </w:t>
      </w:r>
      <w:r>
        <w:rPr>
          <w:rFonts w:ascii="Times New Roman" w:eastAsia="Times New Roman" w:hAnsi="Times New Roman" w:cs="Times New Roman"/>
          <w:i/>
          <w:spacing w:val="-1"/>
        </w:rPr>
        <w:t>marine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engines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14:paraId="5F65D9E3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14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8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Rules,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non-road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 xml:space="preserve">engine 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new,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spark-ignition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(other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than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propulsion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(see subparagraph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8(1)(c)(i))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with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maximum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 power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19</w:t>
      </w:r>
      <w:r>
        <w:rPr>
          <w:rFonts w:ascii="Times New Roman" w:eastAsia="Times New Roman" w:hAnsi="Times New Roman" w:cs="Times New Roman"/>
          <w:spacing w:val="-1"/>
        </w:rPr>
        <w:t xml:space="preserve"> kilowatts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less.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must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be </w:t>
      </w:r>
      <w:r>
        <w:rPr>
          <w:rFonts w:ascii="Times New Roman" w:eastAsia="Times New Roman" w:hAnsi="Times New Roman" w:cs="Times New Roman"/>
          <w:spacing w:val="-1"/>
        </w:rPr>
        <w:t>‘portable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transportable’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(whether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engine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alone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fitted</w:t>
      </w:r>
      <w:r>
        <w:rPr>
          <w:rFonts w:ascii="Times New Roman" w:eastAsia="Times New Roman" w:hAnsi="Times New Roman" w:cs="Times New Roman"/>
        </w:rPr>
        <w:t xml:space="preserve"> to equipment), or</w:t>
      </w:r>
      <w:r>
        <w:rPr>
          <w:rFonts w:ascii="Times New Roman" w:eastAsia="Times New Roman" w:hAnsi="Times New Roman" w:cs="Times New Roman"/>
          <w:spacing w:val="-1"/>
        </w:rPr>
        <w:t xml:space="preserve"> else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installed</w:t>
      </w:r>
      <w:r>
        <w:rPr>
          <w:rFonts w:ascii="Times New Roman" w:eastAsia="Times New Roman" w:hAnsi="Times New Roman" w:cs="Times New Roman"/>
        </w:rPr>
        <w:t xml:space="preserve"> in 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equipment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is </w:t>
      </w:r>
      <w:r>
        <w:rPr>
          <w:rFonts w:ascii="Times New Roman" w:eastAsia="Times New Roman" w:hAnsi="Times New Roman" w:cs="Times New Roman"/>
          <w:spacing w:val="-1"/>
        </w:rPr>
        <w:t>self-propelled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propelled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person </w:t>
      </w:r>
      <w:r>
        <w:rPr>
          <w:rFonts w:ascii="Times New Roman" w:eastAsia="Times New Roman" w:hAnsi="Times New Roman" w:cs="Times New Roman"/>
          <w:spacing w:val="-1"/>
        </w:rPr>
        <w:t>(or</w:t>
      </w:r>
      <w:r>
        <w:rPr>
          <w:rFonts w:ascii="Times New Roman" w:eastAsia="Times New Roman" w:hAnsi="Times New Roman" w:cs="Times New Roman"/>
        </w:rPr>
        <w:t xml:space="preserve"> is likely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be so </w:t>
      </w:r>
      <w:r>
        <w:rPr>
          <w:rFonts w:ascii="Times New Roman" w:eastAsia="Times New Roman" w:hAnsi="Times New Roman" w:cs="Times New Roman"/>
          <w:spacing w:val="-1"/>
        </w:rPr>
        <w:t>installed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future).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>Whether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-1"/>
        </w:rPr>
        <w:t>‘portable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transportable’</w:t>
      </w:r>
      <w:r>
        <w:rPr>
          <w:rFonts w:ascii="Times New Roman" w:eastAsia="Times New Roman" w:hAnsi="Times New Roman" w:cs="Times New Roman"/>
        </w:rPr>
        <w:t xml:space="preserve"> will </w:t>
      </w:r>
      <w:r>
        <w:rPr>
          <w:rFonts w:ascii="Times New Roman" w:eastAsia="Times New Roman" w:hAnsi="Times New Roman" w:cs="Times New Roman"/>
          <w:spacing w:val="-1"/>
        </w:rPr>
        <w:t>depend</w:t>
      </w:r>
      <w:r>
        <w:rPr>
          <w:rFonts w:ascii="Times New Roman" w:eastAsia="Times New Roman" w:hAnsi="Times New Roman" w:cs="Times New Roman"/>
        </w:rPr>
        <w:t xml:space="preserve"> on its </w:t>
      </w:r>
      <w:r>
        <w:rPr>
          <w:rFonts w:ascii="Times New Roman" w:eastAsia="Times New Roman" w:hAnsi="Times New Roman" w:cs="Times New Roman"/>
          <w:spacing w:val="-1"/>
        </w:rPr>
        <w:t>characteristics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design,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whether</w:t>
      </w:r>
      <w:r>
        <w:rPr>
          <w:rFonts w:ascii="Times New Roman" w:eastAsia="Times New Roman" w:hAnsi="Times New Roman" w:cs="Times New Roman"/>
        </w:rPr>
        <w:t xml:space="preserve"> it is </w:t>
      </w:r>
      <w:r>
        <w:rPr>
          <w:rFonts w:ascii="Times New Roman" w:eastAsia="Times New Roman" w:hAnsi="Times New Roman" w:cs="Times New Roman"/>
          <w:spacing w:val="-1"/>
        </w:rPr>
        <w:t>capable</w:t>
      </w:r>
      <w:r>
        <w:rPr>
          <w:rFonts w:ascii="Times New Roman" w:eastAsia="Times New Roman" w:hAnsi="Times New Roman" w:cs="Times New Roman"/>
        </w:rPr>
        <w:t xml:space="preserve"> of being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carried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moved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features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facilitate</w:t>
      </w:r>
      <w:r>
        <w:rPr>
          <w:rFonts w:ascii="Times New Roman" w:eastAsia="Times New Roman" w:hAnsi="Times New Roman" w:cs="Times New Roman"/>
        </w:rPr>
        <w:t xml:space="preserve"> this </w:t>
      </w:r>
      <w:r>
        <w:rPr>
          <w:rFonts w:ascii="Times New Roman" w:eastAsia="Times New Roman" w:hAnsi="Times New Roman" w:cs="Times New Roman"/>
          <w:spacing w:val="-1"/>
        </w:rPr>
        <w:t>such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wheels,</w:t>
      </w:r>
      <w:r>
        <w:rPr>
          <w:rFonts w:ascii="Times New Roman" w:eastAsia="Times New Roman" w:hAnsi="Times New Roman" w:cs="Times New Roman"/>
        </w:rPr>
        <w:t xml:space="preserve"> skids, </w:t>
      </w:r>
      <w:r>
        <w:rPr>
          <w:rFonts w:ascii="Times New Roman" w:eastAsia="Times New Roman" w:hAnsi="Times New Roman" w:cs="Times New Roman"/>
          <w:spacing w:val="-1"/>
        </w:rPr>
        <w:t>carrying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handles,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dolly,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trailer</w:t>
      </w:r>
      <w:r>
        <w:rPr>
          <w:rFonts w:ascii="Times New Roman" w:eastAsia="Times New Roman" w:hAnsi="Times New Roman" w:cs="Times New Roman"/>
        </w:rPr>
        <w:t xml:space="preserve"> or a </w:t>
      </w:r>
      <w:r>
        <w:rPr>
          <w:rFonts w:ascii="Times New Roman" w:eastAsia="Times New Roman" w:hAnsi="Times New Roman" w:cs="Times New Roman"/>
          <w:spacing w:val="-1"/>
        </w:rPr>
        <w:t>platform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(see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9(4)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 Rules).</w:t>
      </w:r>
    </w:p>
    <w:p w14:paraId="5F65D9E4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9E5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54" w:line="276" w:lineRule="auto"/>
        <w:ind w:left="685" w:right="22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 xml:space="preserve">used in a </w:t>
      </w:r>
      <w:r>
        <w:rPr>
          <w:rFonts w:ascii="Times New Roman"/>
          <w:spacing w:val="-1"/>
        </w:rPr>
        <w:t>wide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range </w:t>
      </w:r>
      <w:r>
        <w:rPr>
          <w:rFonts w:ascii="Times New Roman"/>
        </w:rPr>
        <w:t xml:space="preserve">of outdoor </w:t>
      </w:r>
      <w:r>
        <w:rPr>
          <w:rFonts w:ascii="Times New Roman"/>
          <w:spacing w:val="-1"/>
        </w:rPr>
        <w:t>power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equipment</w:t>
      </w:r>
      <w:r>
        <w:rPr>
          <w:rFonts w:ascii="Times New Roman"/>
        </w:rPr>
        <w:t xml:space="preserve"> including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mowers,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blowers,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chainsaws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line</w:t>
      </w:r>
      <w:r>
        <w:rPr>
          <w:rFonts w:ascii="Times New Roman"/>
          <w:spacing w:val="-1"/>
        </w:rPr>
        <w:t xml:space="preserve"> trimmers,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well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pumps, </w:t>
      </w:r>
      <w:r>
        <w:rPr>
          <w:rFonts w:ascii="Times New Roman"/>
          <w:spacing w:val="-1"/>
        </w:rPr>
        <w:t>generators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other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handheld</w:t>
      </w:r>
      <w:r>
        <w:rPr>
          <w:rFonts w:ascii="Times New Roman"/>
        </w:rPr>
        <w:t xml:space="preserve"> and non-handheld equipment.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auxiliary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spark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ignition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(i.e.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vessels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>not directly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involved in the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vessel,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generator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pump).</w:t>
      </w:r>
    </w:p>
    <w:p w14:paraId="5F65D9E6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20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definitions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>propulsion marine</w:t>
      </w:r>
      <w:r>
        <w:rPr>
          <w:rFonts w:ascii="Times New Roman"/>
          <w:i/>
          <w:spacing w:val="-1"/>
        </w:rPr>
        <w:t xml:space="preserve"> engine</w:t>
      </w:r>
      <w:r>
        <w:rPr>
          <w:rFonts w:ascii="Times New Roman"/>
          <w:i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i/>
        </w:rPr>
        <w:t xml:space="preserve">non-road </w:t>
      </w:r>
      <w:r>
        <w:rPr>
          <w:rFonts w:ascii="Times New Roman"/>
          <w:i/>
          <w:spacing w:val="-1"/>
        </w:rPr>
        <w:t xml:space="preserve">engine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consistent with the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Rules,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US</w:t>
      </w:r>
      <w:r>
        <w:rPr>
          <w:rFonts w:ascii="Times New Roman"/>
        </w:rPr>
        <w:t xml:space="preserve"> standard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administered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US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EPA. Such </w:t>
      </w:r>
      <w:r>
        <w:rPr>
          <w:rFonts w:ascii="Times New Roman"/>
          <w:spacing w:val="-1"/>
        </w:rPr>
        <w:t>alignment</w:t>
      </w:r>
      <w:r>
        <w:rPr>
          <w:rFonts w:ascii="Times New Roman"/>
        </w:rPr>
        <w:t xml:space="preserve">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that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 do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 xml:space="preserve">impede trade </w:t>
      </w:r>
      <w:r>
        <w:rPr>
          <w:rFonts w:ascii="Times New Roman"/>
        </w:rPr>
        <w:t xml:space="preserve">in emissions-controlled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common</w:t>
      </w:r>
      <w:r>
        <w:rPr>
          <w:rFonts w:ascii="Times New Roman"/>
        </w:rPr>
        <w:t xml:space="preserve"> benchmark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importers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local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manufacturers.</w:t>
      </w:r>
    </w:p>
    <w:p w14:paraId="5F65D9E7" w14:textId="77777777" w:rsidR="004863D4" w:rsidRDefault="009328F2">
      <w:pPr>
        <w:spacing w:before="203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Exclusions</w:t>
      </w:r>
      <w:r>
        <w:rPr>
          <w:rFonts w:ascii="Times New Roman"/>
          <w:i/>
          <w:sz w:val="24"/>
        </w:rPr>
        <w:t xml:space="preserve"> from the</w:t>
      </w:r>
      <w:r>
        <w:rPr>
          <w:rFonts w:ascii="Times New Roman"/>
          <w:i/>
          <w:spacing w:val="-1"/>
          <w:sz w:val="24"/>
        </w:rPr>
        <w:t xml:space="preserve"> definition</w:t>
      </w:r>
      <w:r>
        <w:rPr>
          <w:rFonts w:ascii="Times New Roman"/>
          <w:i/>
          <w:sz w:val="24"/>
        </w:rPr>
        <w:t xml:space="preserve"> of propulsion </w:t>
      </w:r>
      <w:r>
        <w:rPr>
          <w:rFonts w:ascii="Times New Roman"/>
          <w:i/>
          <w:spacing w:val="-1"/>
          <w:sz w:val="24"/>
        </w:rPr>
        <w:t>marine engines</w:t>
      </w:r>
      <w:r>
        <w:rPr>
          <w:rFonts w:ascii="Times New Roman"/>
          <w:i/>
          <w:sz w:val="24"/>
        </w:rPr>
        <w:t xml:space="preserve"> and non-road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engines</w:t>
      </w:r>
    </w:p>
    <w:p w14:paraId="5F65D9E8" w14:textId="77777777" w:rsidR="004863D4" w:rsidRDefault="004863D4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9E9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26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Certain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excluded from the definition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 xml:space="preserve">propulsion </w:t>
      </w:r>
      <w:r>
        <w:rPr>
          <w:rFonts w:ascii="Times New Roman"/>
          <w:i/>
          <w:spacing w:val="-1"/>
        </w:rPr>
        <w:t>marine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engines</w:t>
      </w:r>
      <w:r>
        <w:rPr>
          <w:rFonts w:ascii="Times New Roman"/>
          <w:i/>
          <w:spacing w:val="51"/>
        </w:rPr>
        <w:t xml:space="preserve"> </w:t>
      </w:r>
      <w:r>
        <w:rPr>
          <w:rFonts w:ascii="Times New Roman"/>
          <w:spacing w:val="-1"/>
        </w:rPr>
        <w:t xml:space="preserve">and </w:t>
      </w:r>
      <w:r>
        <w:rPr>
          <w:rFonts w:ascii="Times New Roman"/>
          <w:i/>
          <w:spacing w:val="-1"/>
        </w:rPr>
        <w:t>non-road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engines</w:t>
      </w:r>
      <w:r>
        <w:rPr>
          <w:rFonts w:ascii="Times New Roman"/>
          <w:i/>
        </w:rPr>
        <w:t xml:space="preserve"> </w:t>
      </w:r>
      <w:r>
        <w:rPr>
          <w:rFonts w:ascii="Times New Roman"/>
        </w:rPr>
        <w:t xml:space="preserve">under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7(c)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8(c).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to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propel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motor vehicle or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aircraft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excluded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definitions,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 xml:space="preserve">therefore </w:t>
      </w:r>
      <w:r>
        <w:rPr>
          <w:rFonts w:ascii="Times New Roman"/>
        </w:rPr>
        <w:t xml:space="preserve">not emissions-controlled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(see subparagraphs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7(1)(c)(ii)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8(1)(c)(ii)).</w:t>
      </w:r>
    </w:p>
    <w:p w14:paraId="5F65D9E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11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 xml:space="preserve">motor </w:t>
      </w:r>
      <w:r>
        <w:rPr>
          <w:rFonts w:ascii="Times New Roman"/>
          <w:i/>
          <w:spacing w:val="-1"/>
        </w:rPr>
        <w:t xml:space="preserve">vehicle </w:t>
      </w:r>
      <w:r>
        <w:rPr>
          <w:rFonts w:ascii="Times New Roman"/>
        </w:rPr>
        <w:t xml:space="preserve">is defined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snowmobile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all-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spacing w:val="-1"/>
        </w:rPr>
        <w:t>terrain</w:t>
      </w:r>
      <w:r>
        <w:rPr>
          <w:rFonts w:ascii="Times New Roman"/>
        </w:rPr>
        <w:t xml:space="preserve"> vehicle, but </w:t>
      </w:r>
      <w:r>
        <w:rPr>
          <w:rFonts w:ascii="Times New Roman"/>
          <w:spacing w:val="-1"/>
        </w:rPr>
        <w:t>does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go-kart.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from on-road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motor </w:t>
      </w:r>
      <w:r>
        <w:rPr>
          <w:rFonts w:ascii="Times New Roman"/>
          <w:spacing w:val="-1"/>
        </w:rPr>
        <w:t>vehicles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cars,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buses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trucks)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regulated</w:t>
      </w:r>
      <w:r>
        <w:rPr>
          <w:rFonts w:ascii="Times New Roman"/>
        </w:rPr>
        <w:t xml:space="preserve"> under the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i/>
          <w:spacing w:val="-1"/>
        </w:rPr>
        <w:t>Motor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Vehicles</w:t>
      </w:r>
      <w:r>
        <w:rPr>
          <w:rFonts w:ascii="Times New Roman"/>
          <w:i/>
        </w:rPr>
        <w:t xml:space="preserve"> Standards Act 1989</w:t>
      </w:r>
      <w:r>
        <w:rPr>
          <w:rFonts w:ascii="Times New Roman"/>
        </w:rPr>
        <w:t>. 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  <w:spacing w:val="-1"/>
        </w:rPr>
        <w:t>all-terrain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 xml:space="preserve">vehicle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 section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meaning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(as</w:t>
      </w:r>
      <w:r>
        <w:rPr>
          <w:rFonts w:ascii="Times New Roman"/>
        </w:rPr>
        <w:t xml:space="preserve"> in force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Rules).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definition</w:t>
      </w:r>
      <w:r>
        <w:rPr>
          <w:rFonts w:ascii="Times New Roman"/>
        </w:rPr>
        <w:t xml:space="preserve"> has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to harmonise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US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Standard.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definition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adopted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clarify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differences</w:t>
      </w:r>
      <w:r>
        <w:rPr>
          <w:rFonts w:ascii="Times New Roman"/>
        </w:rPr>
        <w:t xml:space="preserve"> between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go-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karts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(which</w:t>
      </w:r>
      <w:r>
        <w:rPr>
          <w:rFonts w:ascii="Times New Roman"/>
        </w:rPr>
        <w:t xml:space="preserve"> are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therefore regulated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Act</w:t>
      </w:r>
      <w:r>
        <w:rPr>
          <w:rFonts w:ascii="Times New Roman"/>
        </w:rPr>
        <w:t xml:space="preserve"> and the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Rules),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all-terrain</w:t>
      </w:r>
      <w:r>
        <w:rPr>
          <w:rFonts w:ascii="Times New Roman"/>
        </w:rPr>
        <w:t xml:space="preserve"> vehicles </w:t>
      </w:r>
      <w:r>
        <w:rPr>
          <w:rFonts w:ascii="Times New Roman"/>
          <w:spacing w:val="-1"/>
        </w:rPr>
        <w:t>(which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not emissions-controlled products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 xml:space="preserve">therefore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regulated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Act and the</w:t>
      </w:r>
      <w:r>
        <w:rPr>
          <w:rFonts w:ascii="Times New Roman"/>
          <w:spacing w:val="-1"/>
        </w:rPr>
        <w:t xml:space="preserve"> Rules).</w:t>
      </w:r>
    </w:p>
    <w:p w14:paraId="5F65D9EB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19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excluded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definitions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competition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(see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subparagraphs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7(1)(c)(iii)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8(1)(c)(iii))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scale </w:t>
      </w:r>
      <w:r>
        <w:rPr>
          <w:rFonts w:ascii="Times New Roman"/>
          <w:spacing w:val="-1"/>
        </w:rPr>
        <w:t>model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subparagraphs</w:t>
      </w:r>
      <w:r>
        <w:rPr>
          <w:rFonts w:ascii="Times New Roman"/>
          <w:spacing w:val="117"/>
        </w:rPr>
        <w:t xml:space="preserve"> </w:t>
      </w:r>
      <w:r>
        <w:rPr>
          <w:rFonts w:ascii="Times New Roman"/>
          <w:spacing w:val="-1"/>
        </w:rPr>
        <w:t>7(1)(c)(iv)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8(1)(c)(iv)). </w:t>
      </w:r>
      <w:r>
        <w:rPr>
          <w:rFonts w:ascii="Times New Roman"/>
          <w:spacing w:val="-1"/>
        </w:rPr>
        <w:t>Additionally,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powered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natural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gas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maximum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engine power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250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kilowatts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excluded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definition 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i/>
        </w:rPr>
        <w:t>propulsion</w:t>
      </w:r>
      <w:r>
        <w:rPr>
          <w:rFonts w:ascii="Times New Roman"/>
          <w:i/>
          <w:spacing w:val="49"/>
        </w:rPr>
        <w:t xml:space="preserve"> </w:t>
      </w:r>
      <w:r>
        <w:rPr>
          <w:rFonts w:ascii="Times New Roman"/>
          <w:i/>
        </w:rPr>
        <w:t>marine</w:t>
      </w:r>
      <w:r>
        <w:rPr>
          <w:rFonts w:ascii="Times New Roman"/>
          <w:i/>
          <w:spacing w:val="-1"/>
        </w:rPr>
        <w:t xml:space="preserve"> engine </w:t>
      </w:r>
      <w:r>
        <w:rPr>
          <w:rFonts w:ascii="Times New Roman"/>
          <w:spacing w:val="-1"/>
        </w:rPr>
        <w:t>(subparagraph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7(1)(c)(i)).</w:t>
      </w:r>
    </w:p>
    <w:p w14:paraId="5F65D9EC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26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  <w:spacing w:val="-1"/>
        </w:rPr>
        <w:t>competition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engine</w:t>
      </w:r>
      <w:r>
        <w:rPr>
          <w:rFonts w:ascii="Times New Roman"/>
          <w:i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9(2)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engine</w:t>
      </w:r>
      <w:r>
        <w:rPr>
          <w:rFonts w:ascii="Times New Roman"/>
          <w:spacing w:val="-1"/>
        </w:rPr>
        <w:t xml:space="preserve"> which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solely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competition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racing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because </w:t>
      </w:r>
      <w:r>
        <w:rPr>
          <w:rFonts w:ascii="Times New Roman"/>
        </w:rPr>
        <w:t>of how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it is </w:t>
      </w:r>
      <w:r>
        <w:rPr>
          <w:rFonts w:ascii="Times New Roman"/>
          <w:spacing w:val="-1"/>
        </w:rPr>
        <w:t>designed,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its </w:t>
      </w:r>
      <w:r>
        <w:rPr>
          <w:rFonts w:ascii="Times New Roman"/>
          <w:spacing w:val="-1"/>
        </w:rPr>
        <w:t>characteristics,</w:t>
      </w:r>
      <w:r>
        <w:rPr>
          <w:rFonts w:ascii="Times New Roman"/>
        </w:rPr>
        <w:t xml:space="preserve"> it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</w:rPr>
        <w:t>would be</w:t>
      </w:r>
      <w:r>
        <w:rPr>
          <w:rFonts w:ascii="Times New Roman"/>
          <w:spacing w:val="-1"/>
        </w:rPr>
        <w:t xml:space="preserve"> unsafe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impractical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for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purpose.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engine </w:t>
      </w:r>
      <w:r>
        <w:rPr>
          <w:rFonts w:ascii="Times New Roman"/>
        </w:rPr>
        <w:t>to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competition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engine,</w:t>
      </w:r>
      <w:r>
        <w:rPr>
          <w:rFonts w:ascii="Times New Roman"/>
        </w:rPr>
        <w:t xml:space="preserve"> it would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(or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supplied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domestic</w:t>
      </w:r>
      <w:r>
        <w:rPr>
          <w:rFonts w:ascii="Times New Roman"/>
          <w:spacing w:val="-1"/>
        </w:rPr>
        <w:t xml:space="preserve"> manufacturer)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renders</w:t>
      </w:r>
      <w:r>
        <w:rPr>
          <w:rFonts w:ascii="Times New Roman"/>
        </w:rPr>
        <w:t xml:space="preserve"> it </w:t>
      </w:r>
      <w:r>
        <w:rPr>
          <w:rFonts w:ascii="Times New Roman"/>
          <w:spacing w:val="-1"/>
        </w:rPr>
        <w:t>unsafe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impractical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or 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use.</w:t>
      </w:r>
    </w:p>
    <w:p w14:paraId="5F65D9ED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37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is imported in a state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it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in non-competition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activities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(even</w:t>
      </w:r>
      <w:r>
        <w:rPr>
          <w:rFonts w:ascii="Times New Roman"/>
        </w:rPr>
        <w:t xml:space="preserve"> if it is subsequently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modified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render</w:t>
      </w:r>
      <w:r>
        <w:rPr>
          <w:rFonts w:ascii="Times New Roman"/>
        </w:rPr>
        <w:t xml:space="preserve"> it unsafe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impractical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such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 xml:space="preserve">activities) </w:t>
      </w:r>
      <w:r>
        <w:rPr>
          <w:rFonts w:ascii="Times New Roman"/>
        </w:rPr>
        <w:t xml:space="preserve">is not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competition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engine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used in a go-</w:t>
      </w:r>
    </w:p>
    <w:p w14:paraId="5F65D9EE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9EF" w14:textId="77777777" w:rsidR="004863D4" w:rsidRDefault="009328F2">
      <w:pPr>
        <w:pStyle w:val="BodyText"/>
        <w:spacing w:before="54" w:line="276" w:lineRule="auto"/>
        <w:ind w:left="685"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kart</w:t>
      </w:r>
      <w:r>
        <w:rPr>
          <w:rFonts w:ascii="Times New Roman"/>
        </w:rPr>
        <w:t xml:space="preserve"> is a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if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 (as</w:t>
      </w:r>
      <w:r>
        <w:rPr>
          <w:rFonts w:ascii="Times New Roman"/>
        </w:rPr>
        <w:t xml:space="preserve"> imported or supplied)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capable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a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recreational</w:t>
      </w:r>
      <w:r>
        <w:rPr>
          <w:rFonts w:ascii="Times New Roman"/>
        </w:rPr>
        <w:t xml:space="preserve"> standard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go-kart,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lawn</w:t>
      </w:r>
      <w:r>
        <w:rPr>
          <w:rFonts w:ascii="Times New Roman"/>
        </w:rPr>
        <w:t xml:space="preserve"> mower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some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piece </w:t>
      </w:r>
      <w:r>
        <w:rPr>
          <w:rFonts w:ascii="Times New Roman"/>
        </w:rPr>
        <w:t xml:space="preserve">of equipment. 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If,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substantially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modified</w:t>
      </w:r>
      <w:r>
        <w:rPr>
          <w:rFonts w:ascii="Times New Roman"/>
        </w:rPr>
        <w:t xml:space="preserve"> prior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import, or </w:t>
      </w:r>
      <w:r>
        <w:rPr>
          <w:rFonts w:ascii="Times New Roman"/>
          <w:spacing w:val="-1"/>
        </w:rPr>
        <w:t>prior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to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domestic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manufacturer,</w:t>
      </w:r>
      <w:r>
        <w:rPr>
          <w:rFonts w:ascii="Times New Roman"/>
        </w:rPr>
        <w:t xml:space="preserve"> so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it is </w:t>
      </w:r>
      <w:r>
        <w:rPr>
          <w:rFonts w:ascii="Times New Roman"/>
          <w:spacing w:val="1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suitable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safe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a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-1"/>
        </w:rPr>
        <w:t>competition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racing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go-kart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then</w:t>
      </w:r>
      <w:r>
        <w:rPr>
          <w:rFonts w:ascii="Times New Roman"/>
        </w:rPr>
        <w:t xml:space="preserve"> it is excluded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8(1)(c)(iii)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Rules.</w:t>
      </w:r>
    </w:p>
    <w:p w14:paraId="5F65D9F0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5" w:lineRule="auto"/>
        <w:ind w:left="685" w:right="103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  <w:spacing w:val="-1"/>
        </w:rPr>
        <w:t>scale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model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engine</w:t>
      </w:r>
      <w:r>
        <w:rPr>
          <w:rFonts w:ascii="Times New Roman"/>
          <w:i/>
        </w:rPr>
        <w:t xml:space="preserve"> </w:t>
      </w:r>
      <w:r>
        <w:rPr>
          <w:rFonts w:ascii="Times New Roman"/>
        </w:rPr>
        <w:t xml:space="preserve">is an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solely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 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a reduced-scale </w:t>
      </w:r>
      <w:r>
        <w:rPr>
          <w:rFonts w:ascii="Times New Roman"/>
          <w:spacing w:val="-1"/>
        </w:rPr>
        <w:t>model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vehicle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locomotive),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aircraft</w:t>
      </w:r>
      <w:r>
        <w:rPr>
          <w:rFonts w:ascii="Times New Roman"/>
        </w:rPr>
        <w:t xml:space="preserve">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vessel,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that model is not </w:t>
      </w:r>
      <w:r>
        <w:rPr>
          <w:rFonts w:ascii="Times New Roman"/>
          <w:spacing w:val="-1"/>
        </w:rPr>
        <w:t>capable</w:t>
      </w:r>
      <w:r>
        <w:rPr>
          <w:rFonts w:ascii="Times New Roman"/>
        </w:rPr>
        <w:t xml:space="preserve"> of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transporting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person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(see</w:t>
      </w:r>
      <w:r>
        <w:rPr>
          <w:rFonts w:ascii="Times New Roman"/>
          <w:spacing w:val="-1"/>
        </w:rPr>
        <w:t xml:space="preserve"> 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9(3)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Rules).</w:t>
      </w:r>
    </w:p>
    <w:p w14:paraId="5F65D9F1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1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 xml:space="preserve">exclusions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definitions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i/>
        </w:rPr>
        <w:t>propulsion marine</w:t>
      </w:r>
      <w:r>
        <w:rPr>
          <w:rFonts w:ascii="Times New Roman"/>
          <w:i/>
          <w:spacing w:val="-1"/>
        </w:rPr>
        <w:t xml:space="preserve"> engine</w:t>
      </w:r>
      <w:r>
        <w:rPr>
          <w:rFonts w:ascii="Times New Roman"/>
          <w:i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i/>
        </w:rPr>
        <w:t xml:space="preserve">non-road </w:t>
      </w:r>
      <w:r>
        <w:rPr>
          <w:rFonts w:ascii="Times New Roman"/>
          <w:i/>
          <w:spacing w:val="-1"/>
        </w:rPr>
        <w:t>engine</w:t>
      </w:r>
      <w:r>
        <w:rPr>
          <w:rFonts w:ascii="Times New Roman"/>
          <w:i/>
          <w:spacing w:val="57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consistent</w:t>
      </w:r>
      <w:r>
        <w:rPr>
          <w:rFonts w:ascii="Times New Roman"/>
        </w:rPr>
        <w:t xml:space="preserve"> with equivalent exclusions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26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Rules,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Standard.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alignment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to ensure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 the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Rules do not impede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trade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common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benchmark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both </w:t>
      </w:r>
      <w:r>
        <w:rPr>
          <w:rFonts w:ascii="Times New Roman"/>
          <w:spacing w:val="-1"/>
        </w:rPr>
        <w:t>importers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local </w:t>
      </w:r>
      <w:r>
        <w:rPr>
          <w:rFonts w:ascii="Times New Roman"/>
          <w:spacing w:val="-1"/>
        </w:rPr>
        <w:t>manufacturers.</w:t>
      </w:r>
    </w:p>
    <w:p w14:paraId="5F65D9F2" w14:textId="77777777" w:rsidR="004863D4" w:rsidRDefault="009328F2">
      <w:pPr>
        <w:pStyle w:val="Heading1"/>
        <w:spacing w:before="202"/>
        <w:rPr>
          <w:b w:val="0"/>
          <w:bCs w:val="0"/>
        </w:rPr>
      </w:pPr>
      <w:r>
        <w:rPr>
          <w:spacing w:val="-1"/>
        </w:rPr>
        <w:t>PART</w:t>
      </w:r>
      <w:r>
        <w:t xml:space="preserve"> 3 </w:t>
      </w:r>
      <w:r>
        <w:rPr>
          <w:rFonts w:cs="Times New Roman"/>
        </w:rPr>
        <w:t xml:space="preserve">– </w:t>
      </w:r>
      <w:r>
        <w:rPr>
          <w:spacing w:val="-1"/>
        </w:rPr>
        <w:t>AUSTRALIAN EMISSIONS</w:t>
      </w:r>
      <w:r>
        <w:rPr>
          <w:spacing w:val="3"/>
        </w:rPr>
        <w:t xml:space="preserve"> </w:t>
      </w:r>
      <w:r>
        <w:rPr>
          <w:spacing w:val="-1"/>
        </w:rPr>
        <w:t>STANDARDS</w:t>
      </w:r>
    </w:p>
    <w:p w14:paraId="5F65D9F3" w14:textId="77777777" w:rsidR="004863D4" w:rsidRDefault="004863D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9F4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22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Once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product is prescribed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product will no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longer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to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</w:rPr>
        <w:t xml:space="preserve"> or supplied in Australia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unless it is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standard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product,</w:t>
      </w:r>
      <w:r>
        <w:rPr>
          <w:rFonts w:ascii="Times New Roman"/>
        </w:rPr>
        <w:t xml:space="preserve"> or the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otherwise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exempt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requirement.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Pursuant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10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emissions-controlled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if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satisfied</w:t>
      </w:r>
      <w:r>
        <w:rPr>
          <w:rFonts w:ascii="Times New Roman"/>
        </w:rPr>
        <w:t xml:space="preserve"> that the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complies</w:t>
      </w:r>
      <w:r>
        <w:rPr>
          <w:rFonts w:ascii="Times New Roman"/>
        </w:rPr>
        <w:t xml:space="preserve"> with an </w:t>
      </w:r>
      <w:r>
        <w:rPr>
          <w:rFonts w:ascii="Times New Roman"/>
          <w:spacing w:val="-1"/>
        </w:rPr>
        <w:t>emission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out in the</w:t>
      </w:r>
      <w:r>
        <w:rPr>
          <w:rFonts w:ascii="Times New Roman"/>
          <w:spacing w:val="-1"/>
        </w:rPr>
        <w:t xml:space="preserve"> rules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10(2)(a)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Act)</w:t>
      </w:r>
      <w:r>
        <w:rPr>
          <w:rFonts w:ascii="Times New Roman"/>
        </w:rPr>
        <w:t xml:space="preserve"> 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product is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authority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specified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10(2)(b)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Act).</w:t>
      </w:r>
    </w:p>
    <w:p w14:paraId="5F65D9F5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64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purpose </w:t>
      </w:r>
      <w:r>
        <w:rPr>
          <w:rFonts w:ascii="Times New Roman"/>
        </w:rPr>
        <w:t>of Part 3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is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out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</w:rPr>
        <w:t xml:space="preserve"> 11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subsection </w:t>
      </w:r>
      <w:r>
        <w:rPr>
          <w:rFonts w:ascii="Times New Roman"/>
          <w:spacing w:val="-1"/>
        </w:rPr>
        <w:t>13(1))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</w:rPr>
        <w:t xml:space="preserve"> 12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subsection </w:t>
      </w:r>
      <w:r>
        <w:rPr>
          <w:rFonts w:ascii="Times New Roman"/>
          <w:spacing w:val="-1"/>
        </w:rPr>
        <w:t xml:space="preserve">13(1)) </w:t>
      </w:r>
      <w:r>
        <w:rPr>
          <w:rFonts w:ascii="Times New Roman"/>
        </w:rPr>
        <w:t>for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purposes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10(2)(a)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Act.</w:t>
      </w:r>
    </w:p>
    <w:p w14:paraId="5F65D9F6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199" w:line="276" w:lineRule="auto"/>
        <w:ind w:left="685" w:right="22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vast majority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that 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supplied to </w:t>
      </w:r>
      <w:r>
        <w:rPr>
          <w:rFonts w:ascii="Times New Roman"/>
          <w:spacing w:val="-1"/>
        </w:rPr>
        <w:t>the 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will be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to one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(section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specifies,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10(2)(b)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under </w:t>
      </w:r>
      <w:r>
        <w:rPr>
          <w:rFonts w:ascii="Times New Roman"/>
        </w:rPr>
        <w:t xml:space="preserve">which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regulatory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authority).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Specifying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alternative mechanism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which </w:t>
      </w:r>
      <w:r>
        <w:rPr>
          <w:rFonts w:ascii="Times New Roman"/>
          <w:spacing w:val="-1"/>
        </w:rPr>
        <w:t>manufacturers</w:t>
      </w:r>
      <w:r>
        <w:rPr>
          <w:rFonts w:ascii="Times New Roman"/>
        </w:rPr>
        <w:t xml:space="preserve"> of those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</w:rPr>
        <w:t xml:space="preserve"> can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and/or</w:t>
      </w:r>
      <w:r>
        <w:rPr>
          <w:rFonts w:ascii="Times New Roman"/>
        </w:rPr>
        <w:t xml:space="preserve">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market.</w:t>
      </w:r>
    </w:p>
    <w:p w14:paraId="5F65D9F7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26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Pursuant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51(3)(d)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Act,</w:t>
      </w:r>
      <w:r>
        <w:rPr>
          <w:rFonts w:ascii="Times New Roman"/>
        </w:rPr>
        <w:t xml:space="preserve"> rules setting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out an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10(2)(a)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Act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apply,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adopt</w:t>
      </w:r>
      <w:r>
        <w:rPr>
          <w:rFonts w:ascii="Times New Roman"/>
        </w:rPr>
        <w:t xml:space="preserve"> or incorporate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matter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  <w:spacing w:val="-1"/>
        </w:rPr>
        <w:t>contained</w:t>
      </w:r>
      <w:r>
        <w:rPr>
          <w:rFonts w:ascii="Times New Roman"/>
        </w:rPr>
        <w:t xml:space="preserve"> in an instrument </w:t>
      </w:r>
      <w:r>
        <w:rPr>
          <w:rFonts w:ascii="Times New Roman"/>
          <w:spacing w:val="-1"/>
        </w:rPr>
        <w:t>produced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prescribed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organisation</w:t>
      </w:r>
      <w:r>
        <w:rPr>
          <w:rFonts w:ascii="Times New Roman"/>
        </w:rPr>
        <w:t xml:space="preserve"> as in force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 existing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time.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prescribes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US</w:t>
      </w:r>
      <w:r>
        <w:rPr>
          <w:rFonts w:ascii="Times New Roman"/>
        </w:rPr>
        <w:t xml:space="preserve"> EPA,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53(1)(d)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Act.</w:t>
      </w:r>
    </w:p>
    <w:p w14:paraId="5F65D9F8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9F9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54" w:line="276" w:lineRule="auto"/>
        <w:ind w:left="685" w:right="19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based</w:t>
      </w:r>
      <w:r>
        <w:rPr>
          <w:rFonts w:ascii="Times New Roman"/>
        </w:rPr>
        <w:t xml:space="preserve"> on 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 xml:space="preserve">Standard.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is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widely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to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international</w:t>
      </w:r>
      <w:r>
        <w:rPr>
          <w:rFonts w:ascii="Times New Roman"/>
        </w:rPr>
        <w:t xml:space="preserve"> best </w:t>
      </w:r>
      <w:r>
        <w:rPr>
          <w:rFonts w:ascii="Times New Roman"/>
          <w:spacing w:val="-1"/>
        </w:rPr>
        <w:t>practice.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Standard has</w:t>
      </w:r>
      <w:r>
        <w:rPr>
          <w:rFonts w:ascii="Times New Roman"/>
        </w:rPr>
        <w:t xml:space="preserve"> led the </w:t>
      </w:r>
      <w:r>
        <w:rPr>
          <w:rFonts w:ascii="Times New Roman"/>
          <w:spacing w:val="-1"/>
        </w:rPr>
        <w:t>world</w:t>
      </w:r>
      <w:r>
        <w:rPr>
          <w:rFonts w:ascii="Times New Roman"/>
        </w:rPr>
        <w:t xml:space="preserve"> in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reducing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and other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jurisdictions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align</w:t>
      </w:r>
      <w:r>
        <w:rPr>
          <w:rFonts w:ascii="Times New Roman"/>
        </w:rPr>
        <w:t xml:space="preserve"> 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standards with the </w:t>
      </w:r>
      <w:r>
        <w:rPr>
          <w:rFonts w:ascii="Times New Roman"/>
          <w:spacing w:val="-1"/>
        </w:rPr>
        <w:t>US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Standard.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Canada 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California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follow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 xml:space="preserve">Standard </w:t>
      </w:r>
      <w:r>
        <w:rPr>
          <w:rFonts w:ascii="Times New Roman"/>
        </w:rPr>
        <w:t>model.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latest EU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(recognised</w:t>
      </w:r>
      <w:r>
        <w:rPr>
          <w:rFonts w:ascii="Times New Roman"/>
        </w:rPr>
        <w:t xml:space="preserve"> in</w:t>
      </w:r>
    </w:p>
    <w:p w14:paraId="5F65D9FA" w14:textId="77777777" w:rsidR="004863D4" w:rsidRDefault="009328F2">
      <w:pPr>
        <w:pStyle w:val="BodyText"/>
        <w:spacing w:before="1" w:line="276" w:lineRule="auto"/>
        <w:ind w:left="685" w:right="19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allowed)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harmonised with the</w:t>
      </w:r>
      <w:r>
        <w:rPr>
          <w:rFonts w:ascii="Times New Roman"/>
          <w:spacing w:val="-1"/>
        </w:rPr>
        <w:t xml:space="preserve"> current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 xml:space="preserve">Standard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exhaust emissions.  Thus, </w:t>
      </w:r>
      <w:r>
        <w:rPr>
          <w:rFonts w:ascii="Times New Roman"/>
          <w:spacing w:val="-1"/>
        </w:rPr>
        <w:t>aligning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non-road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 exhaust emissions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 xml:space="preserve">standards </w:t>
      </w:r>
      <w:r>
        <w:rPr>
          <w:rFonts w:ascii="Times New Roman"/>
        </w:rPr>
        <w:t>will maximise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environmental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health </w:t>
      </w:r>
      <w:r>
        <w:rPr>
          <w:rFonts w:ascii="Times New Roman"/>
          <w:spacing w:val="-1"/>
        </w:rPr>
        <w:t>benefits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community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while minimising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compliance costs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businesses.</w:t>
      </w:r>
    </w:p>
    <w:p w14:paraId="5F65D9FB" w14:textId="77777777" w:rsidR="004863D4" w:rsidRDefault="009328F2">
      <w:pPr>
        <w:spacing w:before="203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Australian </w:t>
      </w:r>
      <w:r>
        <w:rPr>
          <w:rFonts w:ascii="Times New Roman"/>
          <w:i/>
          <w:spacing w:val="-1"/>
          <w:sz w:val="24"/>
        </w:rPr>
        <w:t>emission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standards</w:t>
      </w:r>
      <w:r>
        <w:rPr>
          <w:rFonts w:ascii="Times New Roman"/>
          <w:i/>
          <w:sz w:val="24"/>
        </w:rPr>
        <w:t xml:space="preserve"> for propulsion </w:t>
      </w:r>
      <w:r>
        <w:rPr>
          <w:rFonts w:ascii="Times New Roman"/>
          <w:i/>
          <w:spacing w:val="-1"/>
          <w:sz w:val="24"/>
        </w:rPr>
        <w:t>marine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engines</w:t>
      </w:r>
      <w:r>
        <w:rPr>
          <w:rFonts w:ascii="Times New Roman"/>
          <w:i/>
          <w:sz w:val="24"/>
        </w:rPr>
        <w:t xml:space="preserve"> and non-road </w:t>
      </w:r>
      <w:r>
        <w:rPr>
          <w:rFonts w:ascii="Times New Roman"/>
          <w:i/>
          <w:spacing w:val="-1"/>
          <w:sz w:val="24"/>
        </w:rPr>
        <w:t>engines</w:t>
      </w:r>
    </w:p>
    <w:p w14:paraId="5F65D9FC" w14:textId="77777777" w:rsidR="004863D4" w:rsidRDefault="004863D4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9FD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27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is set out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11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13(1)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out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12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13(1)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9FE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199" w:line="275" w:lineRule="auto"/>
        <w:ind w:left="685" w:right="94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sections</w:t>
      </w:r>
      <w:r>
        <w:rPr>
          <w:rFonts w:ascii="Times New Roman"/>
        </w:rPr>
        <w:t xml:space="preserve"> 11(2)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12(2)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 adopt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specified technical</w:t>
      </w:r>
      <w:r>
        <w:rPr>
          <w:rFonts w:ascii="Times New Roman"/>
        </w:rPr>
        <w:t xml:space="preserve"> requirements of:</w:t>
      </w:r>
    </w:p>
    <w:p w14:paraId="5F65D9FF" w14:textId="77777777" w:rsidR="004863D4" w:rsidRDefault="004863D4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5F65DA00" w14:textId="77777777" w:rsidR="004863D4" w:rsidRDefault="009328F2">
      <w:pPr>
        <w:numPr>
          <w:ilvl w:val="1"/>
          <w:numId w:val="22"/>
        </w:numPr>
        <w:tabs>
          <w:tab w:val="left" w:pos="1113"/>
        </w:tabs>
        <w:spacing w:line="276" w:lineRule="auto"/>
        <w:ind w:right="376" w:hanging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Title 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Subchapter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U, Part 1045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Control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Emissions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from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Spark-Ignition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Propulsion Marine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Engines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 Equipment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1045)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propulsion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marine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engines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(available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hyperlink r:id="rId21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https://www.ecfr.gov/cgi-bin/text-</w:t>
        </w:r>
      </w:hyperlink>
      <w:r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idx?tpl=/ecfrbrowse/Title40/40cfr1045_main_02.tpl);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</w:p>
    <w:p w14:paraId="5F65DA01" w14:textId="77777777" w:rsidR="004863D4" w:rsidRDefault="009328F2">
      <w:pPr>
        <w:numPr>
          <w:ilvl w:val="1"/>
          <w:numId w:val="22"/>
        </w:numPr>
        <w:tabs>
          <w:tab w:val="left" w:pos="1113"/>
        </w:tabs>
        <w:spacing w:before="202" w:line="276" w:lineRule="auto"/>
        <w:ind w:right="136" w:hanging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Title 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Subchapter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U, Part 1054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Control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Emissions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from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New,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Small Nonroad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Spark-Ignition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Engines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1054)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non-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engines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(available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free a</w:t>
      </w:r>
      <w:hyperlink r:id="rId22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https://www.ecfr.gov/cgi-bin/text-</w:t>
        </w:r>
      </w:hyperlink>
      <w:r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idx?tpl=/ecfrbrowse/Title40/40cfr1054_main_02.tpl).</w:t>
      </w:r>
    </w:p>
    <w:p w14:paraId="5F65DA02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of 40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1045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40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1054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adopted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exist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time,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such, 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subsequent</w:t>
      </w:r>
      <w:r>
        <w:rPr>
          <w:rFonts w:ascii="Times New Roman"/>
        </w:rPr>
        <w:t xml:space="preserve"> improvements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updates to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incorporated</w:t>
      </w:r>
      <w:r>
        <w:rPr>
          <w:rFonts w:ascii="Times New Roman"/>
        </w:rPr>
        <w:t xml:space="preserve"> into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without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need</w:t>
      </w:r>
      <w:r>
        <w:rPr>
          <w:rFonts w:ascii="Times New Roman"/>
        </w:rPr>
        <w:t xml:space="preserve"> to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  <w:spacing w:val="-1"/>
        </w:rPr>
        <w:t>amend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Rules. This will </w:t>
      </w:r>
      <w:r>
        <w:rPr>
          <w:rFonts w:ascii="Times New Roman"/>
          <w:spacing w:val="-1"/>
        </w:rPr>
        <w:t>ensure harmonisation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ongoing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basis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reduces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compliance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costs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industry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facilitates</w:t>
      </w:r>
      <w:r>
        <w:rPr>
          <w:rFonts w:ascii="Times New Roman"/>
        </w:rPr>
        <w:t xml:space="preserve"> trade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compromising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standards.</w:t>
      </w:r>
    </w:p>
    <w:p w14:paraId="5F65DA03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25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To </w:t>
      </w:r>
      <w:r>
        <w:rPr>
          <w:rFonts w:ascii="Times New Roman"/>
        </w:rPr>
        <w:t xml:space="preserve">obtain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 xml:space="preserve">would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tested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accordance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technical</w:t>
      </w:r>
      <w:r>
        <w:rPr>
          <w:rFonts w:ascii="Times New Roman"/>
        </w:rPr>
        <w:t xml:space="preserve"> requirements of 40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1045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40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1054, </w:t>
      </w:r>
      <w:r>
        <w:rPr>
          <w:rFonts w:ascii="Times New Roman"/>
          <w:spacing w:val="-1"/>
        </w:rPr>
        <w:t>respectively,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meet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exhaust emissions </w:t>
      </w:r>
      <w:r>
        <w:rPr>
          <w:rFonts w:ascii="Times New Roman"/>
          <w:spacing w:val="-1"/>
        </w:rPr>
        <w:t>limits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those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standards.</w:t>
      </w:r>
    </w:p>
    <w:p w14:paraId="5F65DA04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requirements of 40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1045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40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1054 listed in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subsections</w:t>
      </w:r>
      <w:r>
        <w:rPr>
          <w:rFonts w:ascii="Times New Roman"/>
        </w:rPr>
        <w:t xml:space="preserve"> 11(2)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12(2)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that are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in the Australian context 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adopted.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means,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that exhaust emissions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tests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test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equipment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while matters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evaporative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emissions</w:t>
      </w:r>
    </w:p>
    <w:p w14:paraId="5F65DA05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06" w14:textId="77777777" w:rsidR="004863D4" w:rsidRDefault="009328F2">
      <w:pPr>
        <w:pStyle w:val="BodyText"/>
        <w:spacing w:before="54" w:line="275" w:lineRule="auto"/>
        <w:ind w:left="685" w:right="11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standards,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</w:t>
      </w:r>
      <w:r>
        <w:rPr>
          <w:rFonts w:ascii="Times New Roman"/>
        </w:rPr>
        <w:t xml:space="preserve"> specific</w:t>
      </w:r>
      <w:r>
        <w:rPr>
          <w:rFonts w:ascii="Times New Roman"/>
          <w:spacing w:val="-1"/>
        </w:rPr>
        <w:t xml:space="preserve"> procedures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operation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ABT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arrangements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excluded.</w:t>
      </w:r>
    </w:p>
    <w:p w14:paraId="5F65DA07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22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listed in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subsections</w:t>
      </w:r>
      <w:r>
        <w:rPr>
          <w:rFonts w:ascii="Times New Roman"/>
        </w:rPr>
        <w:t xml:space="preserve"> 11(2)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12(2)</w:t>
      </w:r>
      <w:r>
        <w:rPr>
          <w:rFonts w:ascii="Times New Roman"/>
          <w:spacing w:val="-1"/>
        </w:rPr>
        <w:t xml:space="preserve"> 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provisions to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US Standard is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appropriately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adapted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Australian </w:t>
      </w:r>
      <w:r>
        <w:rPr>
          <w:rFonts w:ascii="Times New Roman"/>
          <w:spacing w:val="-1"/>
        </w:rPr>
        <w:t>context.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example:</w:t>
      </w:r>
    </w:p>
    <w:p w14:paraId="5F65DA08" w14:textId="77777777" w:rsidR="004863D4" w:rsidRDefault="004863D4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5F65DA09" w14:textId="77777777" w:rsidR="004863D4" w:rsidRDefault="009328F2">
      <w:pPr>
        <w:pStyle w:val="BodyText"/>
        <w:numPr>
          <w:ilvl w:val="1"/>
          <w:numId w:val="22"/>
        </w:numPr>
        <w:tabs>
          <w:tab w:val="left" w:pos="1113"/>
        </w:tabs>
        <w:spacing w:line="276" w:lineRule="auto"/>
        <w:ind w:right="189" w:hanging="4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differences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definition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the Rules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40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1045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40 </w:t>
      </w:r>
      <w:r>
        <w:rPr>
          <w:rFonts w:ascii="Times New Roman"/>
          <w:spacing w:val="-1"/>
        </w:rPr>
        <w:t>CFR</w:t>
      </w:r>
      <w:r>
        <w:rPr>
          <w:rFonts w:ascii="Times New Roman"/>
        </w:rPr>
        <w:t xml:space="preserve"> 1054, </w:t>
      </w:r>
      <w:r>
        <w:rPr>
          <w:rFonts w:ascii="Times New Roman"/>
          <w:spacing w:val="-1"/>
        </w:rPr>
        <w:t>respectively,</w:t>
      </w:r>
      <w:r>
        <w:rPr>
          <w:rFonts w:ascii="Times New Roman"/>
        </w:rPr>
        <w:t xml:space="preserve"> do not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materially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affect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to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 (see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paragraphs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11(3)(a)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12(3)(a)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</w:p>
    <w:p w14:paraId="5F65DA0A" w14:textId="77777777" w:rsidR="004863D4" w:rsidRDefault="004863D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F65DA0B" w14:textId="77777777" w:rsidR="004863D4" w:rsidRDefault="009328F2">
      <w:pPr>
        <w:pStyle w:val="BodyText"/>
        <w:numPr>
          <w:ilvl w:val="1"/>
          <w:numId w:val="22"/>
        </w:numPr>
        <w:tabs>
          <w:tab w:val="left" w:pos="1113"/>
        </w:tabs>
        <w:spacing w:line="276" w:lineRule="auto"/>
        <w:ind w:right="604" w:hanging="4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terms</w:t>
      </w:r>
      <w:r>
        <w:rPr>
          <w:rFonts w:ascii="Times New Roman"/>
        </w:rPr>
        <w:t xml:space="preserve"> describing</w:t>
      </w:r>
      <w:r>
        <w:rPr>
          <w:rFonts w:ascii="Times New Roman"/>
          <w:spacing w:val="-1"/>
        </w:rPr>
        <w:t xml:space="preserve"> officials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US</w:t>
      </w:r>
      <w:r>
        <w:rPr>
          <w:rFonts w:ascii="Times New Roman"/>
        </w:rPr>
        <w:t xml:space="preserve"> EPA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 xml:space="preserve">Standard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taken to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mean</w:t>
      </w:r>
      <w:r>
        <w:rPr>
          <w:rFonts w:ascii="Times New Roman"/>
        </w:rPr>
        <w:t xml:space="preserve"> the Secretary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equivalent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paragraphs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11(3)(b)</w:t>
      </w:r>
      <w:r>
        <w:rPr>
          <w:rFonts w:ascii="Times New Roman"/>
        </w:rPr>
        <w:t xml:space="preserve"> and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12(3)(b)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0C" w14:textId="77777777" w:rsidR="004863D4" w:rsidRDefault="004863D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5F65DA0D" w14:textId="77777777" w:rsidR="004863D4" w:rsidRDefault="009328F2">
      <w:pPr>
        <w:pStyle w:val="BodyText"/>
        <w:numPr>
          <w:ilvl w:val="1"/>
          <w:numId w:val="22"/>
        </w:numPr>
        <w:tabs>
          <w:tab w:val="left" w:pos="1113"/>
        </w:tabs>
        <w:spacing w:line="277" w:lineRule="auto"/>
        <w:ind w:right="160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Non-technical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matters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applicable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 Standard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 relevant to the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context will not apply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(see</w:t>
      </w:r>
      <w:r>
        <w:rPr>
          <w:rFonts w:ascii="Times New Roman" w:eastAsia="Times New Roman" w:hAnsi="Times New Roman" w:cs="Times New Roman"/>
          <w:spacing w:val="-1"/>
        </w:rPr>
        <w:t xml:space="preserve"> paragraphs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11(3)(c)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1"/>
        </w:rPr>
        <w:t>11(3)(e)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12(3)(c) –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12(3)(e)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Rules).</w:t>
      </w:r>
    </w:p>
    <w:p w14:paraId="5F65DA0E" w14:textId="77777777" w:rsidR="004863D4" w:rsidRDefault="004863D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5F65DA0F" w14:textId="77777777" w:rsidR="004863D4" w:rsidRDefault="009328F2">
      <w:pPr>
        <w:pStyle w:val="BodyText"/>
        <w:numPr>
          <w:ilvl w:val="1"/>
          <w:numId w:val="22"/>
        </w:numPr>
        <w:tabs>
          <w:tab w:val="left" w:pos="1113"/>
        </w:tabs>
        <w:spacing w:line="276" w:lineRule="auto"/>
        <w:ind w:right="287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Fuel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fuel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used in lieu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fuel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applicable</w:t>
      </w:r>
      <w:r>
        <w:rPr>
          <w:rFonts w:ascii="Times New Roman"/>
        </w:rPr>
        <w:t xml:space="preserve"> US Standard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(see</w:t>
      </w:r>
      <w:r>
        <w:rPr>
          <w:rFonts w:ascii="Times New Roman"/>
          <w:spacing w:val="-1"/>
        </w:rPr>
        <w:t xml:space="preserve"> paragraphs</w:t>
      </w:r>
      <w:r>
        <w:rPr>
          <w:rFonts w:ascii="Times New Roman"/>
        </w:rPr>
        <w:t xml:space="preserve"> 11(3)(f)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12(3)(f)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Rules).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note to </w:t>
      </w:r>
      <w:r>
        <w:rPr>
          <w:rFonts w:ascii="Times New Roman"/>
          <w:spacing w:val="-1"/>
        </w:rPr>
        <w:t>subsections</w:t>
      </w:r>
      <w:r>
        <w:rPr>
          <w:rFonts w:ascii="Times New Roman"/>
        </w:rPr>
        <w:t xml:space="preserve"> 11(3)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12(3) </w:t>
      </w:r>
      <w:r>
        <w:rPr>
          <w:rFonts w:ascii="Times New Roman"/>
          <w:spacing w:val="-1"/>
        </w:rPr>
        <w:t>clarifies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fuel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is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  <w:spacing w:val="-1"/>
        </w:rPr>
        <w:t>Fuel</w:t>
      </w:r>
      <w:r>
        <w:rPr>
          <w:rFonts w:ascii="Times New Roman"/>
          <w:i/>
        </w:rPr>
        <w:t xml:space="preserve"> Standard (Petrol)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Determination 2001</w:t>
      </w:r>
      <w:r>
        <w:rPr>
          <w:rFonts w:ascii="Times New Roman"/>
        </w:rPr>
        <w:t xml:space="preserve">. This </w:t>
      </w:r>
      <w:r>
        <w:rPr>
          <w:rFonts w:ascii="Times New Roman"/>
          <w:spacing w:val="-1"/>
        </w:rPr>
        <w:t>fuel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is a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legislative instrument</w:t>
      </w:r>
      <w:r>
        <w:rPr>
          <w:rFonts w:ascii="Times New Roman"/>
        </w:rPr>
        <w:t xml:space="preserve"> and is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free </w:t>
      </w:r>
      <w:r>
        <w:rPr>
          <w:rFonts w:ascii="Times New Roman"/>
        </w:rPr>
        <w:t>from the</w:t>
      </w:r>
      <w:r>
        <w:rPr>
          <w:rFonts w:ascii="Times New Roman"/>
          <w:spacing w:val="-1"/>
        </w:rPr>
        <w:t xml:space="preserve"> Federal</w:t>
      </w:r>
      <w:r>
        <w:rPr>
          <w:rFonts w:ascii="Times New Roman"/>
        </w:rPr>
        <w:t xml:space="preserve"> Register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Legislation.</w:t>
      </w:r>
    </w:p>
    <w:p w14:paraId="5F65DA10" w14:textId="77777777" w:rsidR="004863D4" w:rsidRDefault="004863D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5F65DA11" w14:textId="77777777" w:rsidR="004863D4" w:rsidRDefault="009328F2">
      <w:pPr>
        <w:pStyle w:val="BodyText"/>
        <w:numPr>
          <w:ilvl w:val="1"/>
          <w:numId w:val="22"/>
        </w:numPr>
        <w:tabs>
          <w:tab w:val="left" w:pos="1113"/>
        </w:tabs>
        <w:spacing w:line="276" w:lineRule="auto"/>
        <w:ind w:right="166" w:hanging="4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Both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subsections</w:t>
      </w:r>
      <w:r>
        <w:rPr>
          <w:rFonts w:ascii="Times New Roman"/>
        </w:rPr>
        <w:t xml:space="preserve"> 11(4)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11(5)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subsections 12(4)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12(5) list the </w:t>
      </w:r>
      <w:r>
        <w:rPr>
          <w:rFonts w:ascii="Times New Roman"/>
          <w:spacing w:val="-1"/>
        </w:rPr>
        <w:t>defined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terms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acronyms,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respectively,</w:t>
      </w:r>
      <w:r>
        <w:rPr>
          <w:rFonts w:ascii="Times New Roman"/>
        </w:rPr>
        <w:t xml:space="preserve"> that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not applicable to the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emissions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standards,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either</w:t>
      </w:r>
      <w:r>
        <w:rPr>
          <w:rFonts w:ascii="Times New Roman"/>
        </w:rPr>
        <w:t xml:space="preserve"> because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US-specific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simply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text of the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-1"/>
        </w:rPr>
        <w:t xml:space="preserve">applicable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adopted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subsections</w:t>
      </w:r>
      <w:r>
        <w:rPr>
          <w:rFonts w:ascii="Times New Roman"/>
        </w:rPr>
        <w:t xml:space="preserve"> 11(2)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12(2)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A12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3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stated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above,</w:t>
      </w:r>
      <w:r>
        <w:rPr>
          <w:rFonts w:ascii="Times New Roman"/>
        </w:rPr>
        <w:t xml:space="preserve"> 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and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do not adopt the</w:t>
      </w:r>
      <w:r>
        <w:rPr>
          <w:rFonts w:ascii="Times New Roman"/>
          <w:spacing w:val="-1"/>
        </w:rPr>
        <w:t xml:space="preserve"> ABT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arrangements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contained</w:t>
      </w:r>
      <w:r>
        <w:rPr>
          <w:rFonts w:ascii="Times New Roman"/>
        </w:rPr>
        <w:t xml:space="preserve"> in the relevant US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Standard,</w:t>
      </w:r>
      <w:r>
        <w:rPr>
          <w:rFonts w:ascii="Times New Roman"/>
        </w:rPr>
        <w:t xml:space="preserve"> nor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do 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incorporate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ABT</w:t>
      </w:r>
      <w:r>
        <w:rPr>
          <w:rFonts w:ascii="Times New Roman"/>
        </w:rPr>
        <w:t xml:space="preserve"> system.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arrangements</w:t>
      </w:r>
      <w:r>
        <w:rPr>
          <w:rFonts w:ascii="Times New Roman"/>
        </w:rPr>
        <w:t xml:space="preserve"> enable</w:t>
      </w:r>
      <w:r>
        <w:rPr>
          <w:rFonts w:ascii="Times New Roman"/>
          <w:spacing w:val="-1"/>
        </w:rPr>
        <w:t xml:space="preserve"> manufacturers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average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across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families within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product</w:t>
      </w:r>
      <w:r>
        <w:rPr>
          <w:rFonts w:ascii="Times New Roman"/>
        </w:rPr>
        <w:t xml:space="preserve"> lines. Applying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ABT</w:t>
      </w:r>
      <w:r>
        <w:rPr>
          <w:rFonts w:ascii="Times New Roman"/>
        </w:rPr>
        <w:t xml:space="preserve"> style </w:t>
      </w:r>
      <w:r>
        <w:rPr>
          <w:rFonts w:ascii="Times New Roman"/>
          <w:spacing w:val="-1"/>
        </w:rPr>
        <w:t>approach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>would significantly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administrative burden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Government</w:t>
      </w:r>
      <w:r>
        <w:rPr>
          <w:rFonts w:ascii="Times New Roman"/>
        </w:rPr>
        <w:t xml:space="preserve"> in monitoring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scheme,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in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 xml:space="preserve">turn </w:t>
      </w:r>
      <w:r>
        <w:rPr>
          <w:rFonts w:ascii="Times New Roman"/>
          <w:spacing w:val="-1"/>
        </w:rPr>
        <w:t>would</w:t>
      </w:r>
      <w:r>
        <w:rPr>
          <w:rFonts w:ascii="Times New Roman"/>
        </w:rPr>
        <w:t xml:space="preserve"> necessarily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require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Government</w:t>
      </w:r>
      <w:r>
        <w:rPr>
          <w:rFonts w:ascii="Times New Roman"/>
        </w:rPr>
        <w:t xml:space="preserve"> to impose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higher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cost</w:t>
      </w:r>
      <w:r>
        <w:rPr>
          <w:rFonts w:ascii="Times New Roman"/>
        </w:rPr>
        <w:t xml:space="preserve"> recovery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charge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(which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would</w:t>
      </w:r>
      <w:r>
        <w:rPr>
          <w:rFonts w:ascii="Times New Roman"/>
        </w:rPr>
        <w:t xml:space="preserve"> be passed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onto </w:t>
      </w:r>
      <w:r>
        <w:rPr>
          <w:rFonts w:ascii="Times New Roman"/>
          <w:spacing w:val="-1"/>
        </w:rPr>
        <w:t>consumers).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participants would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face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keeping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requirements.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balance,</w:t>
      </w:r>
      <w:r>
        <w:rPr>
          <w:rFonts w:ascii="Times New Roman"/>
        </w:rPr>
        <w:t xml:space="preserve"> it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that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ABT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would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provide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benefits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context.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Accordingly,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no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capacity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values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above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limits to be</w:t>
      </w:r>
      <w:r>
        <w:rPr>
          <w:rFonts w:ascii="Times New Roman"/>
          <w:spacing w:val="-1"/>
        </w:rPr>
        <w:t xml:space="preserve"> certified</w:t>
      </w:r>
      <w:r>
        <w:rPr>
          <w:rFonts w:ascii="Times New Roman"/>
        </w:rPr>
        <w:t xml:space="preserve"> as </w:t>
      </w:r>
      <w:r>
        <w:rPr>
          <w:rFonts w:ascii="Times New Roman"/>
          <w:spacing w:val="-1"/>
        </w:rPr>
        <w:t>complying</w:t>
      </w:r>
      <w:r>
        <w:rPr>
          <w:rFonts w:ascii="Times New Roman"/>
          <w:spacing w:val="84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Australia 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offsetting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against</w:t>
      </w:r>
      <w:r>
        <w:rPr>
          <w:rFonts w:ascii="Times New Roman"/>
        </w:rPr>
        <w:t xml:space="preserve"> lower emission </w:t>
      </w:r>
      <w:r>
        <w:rPr>
          <w:rFonts w:ascii="Times New Roman"/>
          <w:spacing w:val="-1"/>
        </w:rPr>
        <w:t>engines.</w:t>
      </w:r>
    </w:p>
    <w:p w14:paraId="5F65DA13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5" w:lineRule="auto"/>
        <w:ind w:left="685" w:right="16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been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complying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with the </w:t>
      </w:r>
      <w:r>
        <w:rPr>
          <w:rFonts w:ascii="Times New Roman"/>
          <w:spacing w:val="-1"/>
        </w:rPr>
        <w:t>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basis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ABT,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supplied to 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recognition</w:t>
      </w:r>
    </w:p>
    <w:p w14:paraId="5F65DA14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15" w14:textId="77777777" w:rsidR="004863D4" w:rsidRDefault="009328F2">
      <w:pPr>
        <w:pStyle w:val="BodyText"/>
        <w:spacing w:before="54" w:line="276" w:lineRule="auto"/>
        <w:ind w:left="685" w:right="1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certificates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compliance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paragraph</w:t>
      </w:r>
      <w:r>
        <w:rPr>
          <w:rFonts w:ascii="Times New Roman"/>
        </w:rPr>
        <w:t xml:space="preserve"> 10(2)(b)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which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product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specified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authority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specified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product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recognised,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26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specifies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regulatory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authorities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that purpose). The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is not </w:t>
      </w:r>
      <w:r>
        <w:rPr>
          <w:rFonts w:ascii="Times New Roman"/>
          <w:spacing w:val="-1"/>
        </w:rPr>
        <w:t>aware</w:t>
      </w:r>
      <w:r>
        <w:rPr>
          <w:rFonts w:ascii="Times New Roman"/>
        </w:rPr>
        <w:t xml:space="preserve"> of 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 xml:space="preserve">evidence </w:t>
      </w:r>
      <w:r>
        <w:rPr>
          <w:rFonts w:ascii="Times New Roman"/>
        </w:rPr>
        <w:t>that this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approach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significantly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affect</w:t>
      </w:r>
      <w:r>
        <w:rPr>
          <w:rFonts w:ascii="Times New Roman"/>
        </w:rPr>
        <w:t xml:space="preserve"> the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mix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supplied to 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adversely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affect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objectives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Act.</w:t>
      </w:r>
      <w:r>
        <w:rPr>
          <w:rFonts w:ascii="Times New Roman"/>
        </w:rPr>
        <w:t xml:space="preserve">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no </w:t>
      </w:r>
      <w:r>
        <w:rPr>
          <w:rFonts w:ascii="Times New Roman"/>
          <w:spacing w:val="-1"/>
        </w:rPr>
        <w:t>ABT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operation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EU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standards.</w:t>
      </w:r>
    </w:p>
    <w:p w14:paraId="5F65DA16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1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above,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do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not adopt the </w:t>
      </w:r>
      <w:r>
        <w:rPr>
          <w:rFonts w:ascii="Times New Roman" w:eastAsia="Times New Roman" w:hAnsi="Times New Roman" w:cs="Times New Roman"/>
          <w:spacing w:val="-1"/>
        </w:rPr>
        <w:t>evaporative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emission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Decision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Regulation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NRSIEE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concluded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there </w:t>
      </w:r>
      <w:r>
        <w:rPr>
          <w:rFonts w:ascii="Times New Roman" w:eastAsia="Times New Roman" w:hAnsi="Times New Roman" w:cs="Times New Roman"/>
        </w:rPr>
        <w:t>was a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significant</w:t>
      </w:r>
      <w:r>
        <w:rPr>
          <w:rFonts w:ascii="Times New Roman" w:eastAsia="Times New Roman" w:hAnsi="Times New Roman" w:cs="Times New Roman"/>
        </w:rPr>
        <w:t xml:space="preserve"> net </w:t>
      </w:r>
      <w:r>
        <w:rPr>
          <w:rFonts w:ascii="Times New Roman" w:eastAsia="Times New Roman" w:hAnsi="Times New Roman" w:cs="Times New Roman"/>
          <w:spacing w:val="-1"/>
        </w:rPr>
        <w:t>benefit</w:t>
      </w:r>
      <w:r>
        <w:rPr>
          <w:rFonts w:ascii="Times New Roman" w:eastAsia="Times New Roman" w:hAnsi="Times New Roman" w:cs="Times New Roman"/>
        </w:rPr>
        <w:t xml:space="preserve"> from the</w:t>
      </w:r>
      <w:r>
        <w:rPr>
          <w:rFonts w:ascii="Times New Roman" w:eastAsia="Times New Roman" w:hAnsi="Times New Roman" w:cs="Times New Roman"/>
          <w:spacing w:val="-1"/>
        </w:rPr>
        <w:t xml:space="preserve"> introduction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based</w:t>
      </w:r>
      <w:r>
        <w:rPr>
          <w:rFonts w:ascii="Times New Roman" w:eastAsia="Times New Roman" w:hAnsi="Times New Roman" w:cs="Times New Roman"/>
        </w:rPr>
        <w:t xml:space="preserve"> on</w:t>
      </w:r>
      <w:r>
        <w:rPr>
          <w:rFonts w:ascii="Times New Roman" w:eastAsia="Times New Roman" w:hAnsi="Times New Roman" w:cs="Times New Roman"/>
          <w:spacing w:val="10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calculation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benefits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exhaust emission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only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(which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expected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deliver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around </w:t>
      </w:r>
      <w:r>
        <w:rPr>
          <w:rFonts w:ascii="Times New Roman" w:eastAsia="Times New Roman" w:hAnsi="Times New Roman" w:cs="Times New Roman"/>
        </w:rPr>
        <w:t>90 per cent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potential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reduction</w:t>
      </w:r>
      <w:r>
        <w:rPr>
          <w:rFonts w:ascii="Times New Roman" w:eastAsia="Times New Roman" w:hAnsi="Times New Roman" w:cs="Times New Roman"/>
        </w:rPr>
        <w:t xml:space="preserve"> benefit).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addition,</w:t>
      </w:r>
      <w:r>
        <w:rPr>
          <w:rFonts w:ascii="Times New Roman" w:eastAsia="Times New Roman" w:hAnsi="Times New Roman" w:cs="Times New Roman"/>
        </w:rPr>
        <w:t xml:space="preserve"> while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offer </w:t>
      </w:r>
      <w:r>
        <w:rPr>
          <w:rFonts w:ascii="Times New Roman" w:eastAsia="Times New Roman" w:hAnsi="Times New Roman" w:cs="Times New Roman"/>
          <w:spacing w:val="-1"/>
        </w:rPr>
        <w:t>equivalent</w:t>
      </w:r>
      <w:r>
        <w:rPr>
          <w:rFonts w:ascii="Times New Roman" w:eastAsia="Times New Roman" w:hAnsi="Times New Roman" w:cs="Times New Roman"/>
        </w:rPr>
        <w:t xml:space="preserve"> exhaust </w:t>
      </w:r>
      <w:r>
        <w:rPr>
          <w:rFonts w:ascii="Times New Roman" w:eastAsia="Times New Roman" w:hAnsi="Times New Roman" w:cs="Times New Roman"/>
          <w:spacing w:val="-1"/>
        </w:rPr>
        <w:t>emission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controls</w:t>
      </w:r>
      <w:r>
        <w:rPr>
          <w:rFonts w:ascii="Times New Roman" w:eastAsia="Times New Roman" w:hAnsi="Times New Roman" w:cs="Times New Roman"/>
        </w:rPr>
        <w:t xml:space="preserve"> to the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</w:rPr>
        <w:t xml:space="preserve"> EPA </w:t>
      </w:r>
      <w:r>
        <w:rPr>
          <w:rFonts w:ascii="Times New Roman" w:eastAsia="Times New Roman" w:hAnsi="Times New Roman" w:cs="Times New Roman"/>
          <w:spacing w:val="-1"/>
        </w:rPr>
        <w:t>standards,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do not </w:t>
      </w:r>
      <w:r>
        <w:rPr>
          <w:rFonts w:ascii="Times New Roman" w:eastAsia="Times New Roman" w:hAnsi="Times New Roman" w:cs="Times New Roman"/>
          <w:spacing w:val="-1"/>
        </w:rPr>
        <w:t>set</w:t>
      </w:r>
      <w:r>
        <w:rPr>
          <w:rFonts w:ascii="Times New Roman" w:eastAsia="Times New Roman" w:hAnsi="Times New Roman" w:cs="Times New Roman"/>
        </w:rPr>
        <w:t xml:space="preserve"> limits on </w:t>
      </w:r>
      <w:r>
        <w:rPr>
          <w:rFonts w:ascii="Times New Roman" w:eastAsia="Times New Roman" w:hAnsi="Times New Roman" w:cs="Times New Roman"/>
          <w:spacing w:val="-1"/>
        </w:rPr>
        <w:t>evaporative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emissions. </w:t>
      </w:r>
      <w:r>
        <w:rPr>
          <w:rFonts w:ascii="Times New Roman" w:eastAsia="Times New Roman" w:hAnsi="Times New Roman" w:cs="Times New Roman"/>
          <w:spacing w:val="-1"/>
        </w:rPr>
        <w:t>Therefore,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inclusion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evaporative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would </w:t>
      </w:r>
      <w:r>
        <w:rPr>
          <w:rFonts w:ascii="Times New Roman" w:eastAsia="Times New Roman" w:hAnsi="Times New Roman" w:cs="Times New Roman"/>
          <w:spacing w:val="-1"/>
        </w:rPr>
        <w:t>effectively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</w:t>
      </w:r>
      <w:r>
        <w:rPr>
          <w:rFonts w:ascii="Times New Roman" w:eastAsia="Times New Roman" w:hAnsi="Times New Roman" w:cs="Times New Roman"/>
        </w:rPr>
        <w:t xml:space="preserve"> EU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to be</w:t>
      </w:r>
      <w:r>
        <w:rPr>
          <w:rFonts w:ascii="Times New Roman" w:eastAsia="Times New Roman" w:hAnsi="Times New Roman" w:cs="Times New Roman"/>
          <w:spacing w:val="-1"/>
        </w:rPr>
        <w:t xml:space="preserve"> re-certified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 xml:space="preserve">one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 non-EU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26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</w:rPr>
        <w:t xml:space="preserve"> regulatory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administrative burden,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</w:t>
      </w:r>
      <w:r>
        <w:rPr>
          <w:rFonts w:ascii="Times New Roman" w:eastAsia="Times New Roman" w:hAnsi="Times New Roman" w:cs="Times New Roman"/>
          <w:spacing w:val="-1"/>
        </w:rPr>
        <w:t>marginal</w:t>
      </w:r>
      <w:r>
        <w:rPr>
          <w:rFonts w:ascii="Times New Roman" w:eastAsia="Times New Roman" w:hAnsi="Times New Roman" w:cs="Times New Roman"/>
        </w:rPr>
        <w:t xml:space="preserve"> benefits.</w:t>
      </w:r>
    </w:p>
    <w:p w14:paraId="5F65DA17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6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Finally,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within the </w:t>
      </w:r>
      <w:r>
        <w:rPr>
          <w:rFonts w:ascii="Times New Roman"/>
          <w:spacing w:val="-1"/>
        </w:rPr>
        <w:t>detailed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provisions</w:t>
      </w:r>
      <w:r>
        <w:rPr>
          <w:rFonts w:ascii="Times New Roman"/>
        </w:rPr>
        <w:t xml:space="preserve">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 adopted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</w:rPr>
        <w:t>is some capacity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>regard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authorities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other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</w:rPr>
        <w:t xml:space="preserve"> 14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</w:rPr>
        <w:t xml:space="preserve">would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accept </w:t>
      </w:r>
      <w:r>
        <w:rPr>
          <w:rFonts w:ascii="Times New Roman"/>
          <w:spacing w:val="-1"/>
        </w:rPr>
        <w:t>variations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procedures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accepted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authorities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on the </w:t>
      </w:r>
      <w:r>
        <w:rPr>
          <w:rFonts w:ascii="Times New Roman"/>
          <w:spacing w:val="-1"/>
        </w:rPr>
        <w:t>basis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good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judgement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factors,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accept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based on these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modified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procedures.</w:t>
      </w:r>
    </w:p>
    <w:p w14:paraId="5F65DA18" w14:textId="77777777" w:rsidR="004863D4" w:rsidRDefault="009328F2">
      <w:pPr>
        <w:spacing w:before="200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Testing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facilities</w:t>
      </w:r>
    </w:p>
    <w:p w14:paraId="5F65DA19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1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22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addition</w:t>
      </w:r>
      <w:r>
        <w:rPr>
          <w:rFonts w:ascii="Times New Roman"/>
        </w:rPr>
        <w:t xml:space="preserve"> to the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11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12, the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engines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requirements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out in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13(1)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subsections 11(1)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12(1)).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subsection </w:t>
      </w:r>
      <w:r>
        <w:rPr>
          <w:rFonts w:ascii="Times New Roman"/>
          <w:spacing w:val="-1"/>
        </w:rPr>
        <w:t>13(1),</w:t>
      </w:r>
      <w:r>
        <w:rPr>
          <w:rFonts w:ascii="Times New Roman"/>
        </w:rPr>
        <w:t xml:space="preserve">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required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emissions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must be</w:t>
      </w:r>
      <w:r>
        <w:rPr>
          <w:rFonts w:ascii="Times New Roman"/>
          <w:spacing w:val="-1"/>
        </w:rPr>
        <w:t xml:space="preserve"> carried</w:t>
      </w:r>
      <w:r>
        <w:rPr>
          <w:rFonts w:ascii="Times New Roman"/>
        </w:rPr>
        <w:t xml:space="preserve"> out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one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two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of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facilities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described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subsection.</w:t>
      </w:r>
    </w:p>
    <w:p w14:paraId="5F65DA1B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26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type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which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required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emissions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 xml:space="preserve">standard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carried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out is one</w:t>
      </w:r>
      <w:r>
        <w:rPr>
          <w:rFonts w:ascii="Times New Roman"/>
          <w:spacing w:val="-1"/>
        </w:rPr>
        <w:t xml:space="preserve"> which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accredited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ILAC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accreditation</w:t>
      </w:r>
      <w:r>
        <w:rPr>
          <w:rFonts w:ascii="Times New Roman"/>
        </w:rPr>
        <w:t xml:space="preserve"> body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 xml:space="preserve">accordance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international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ISO/IEC</w:t>
      </w:r>
      <w:r>
        <w:rPr>
          <w:rFonts w:ascii="Times New Roman"/>
        </w:rPr>
        <w:t xml:space="preserve"> 17025:2005 as </w:t>
      </w:r>
      <w:r>
        <w:rPr>
          <w:rFonts w:ascii="Times New Roman"/>
          <w:spacing w:val="-1"/>
        </w:rPr>
        <w:t>published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International</w:t>
      </w:r>
      <w:r>
        <w:rPr>
          <w:rFonts w:ascii="Times New Roman"/>
        </w:rPr>
        <w:t xml:space="preserve"> Organization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Standardization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13(1)(a)).</w:t>
      </w:r>
    </w:p>
    <w:p w14:paraId="5F65DA1C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5" w:lineRule="auto"/>
        <w:ind w:left="685" w:right="37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ILAC</w:t>
      </w:r>
      <w:r>
        <w:rPr>
          <w:rFonts w:ascii="Times New Roman"/>
        </w:rPr>
        <w:t xml:space="preserve"> is the </w:t>
      </w:r>
      <w:r>
        <w:rPr>
          <w:rFonts w:ascii="Times New Roman"/>
          <w:spacing w:val="-1"/>
        </w:rPr>
        <w:t>international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authority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 laboratory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inspection</w:t>
      </w:r>
      <w:r>
        <w:rPr>
          <w:rFonts w:ascii="Times New Roman"/>
        </w:rPr>
        <w:t xml:space="preserve"> body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accreditation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  <w:spacing w:val="-1"/>
        </w:rPr>
        <w:t>ISO/IEC</w:t>
      </w:r>
      <w:r>
        <w:rPr>
          <w:rFonts w:ascii="Times New Roman"/>
        </w:rPr>
        <w:t xml:space="preserve"> 17025:2005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international</w:t>
      </w:r>
      <w:r>
        <w:rPr>
          <w:rFonts w:ascii="Times New Roman"/>
        </w:rPr>
        <w:t xml:space="preserve"> standard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governing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competence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testing</w:t>
      </w:r>
    </w:p>
    <w:p w14:paraId="5F65DA1D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1E" w14:textId="77777777" w:rsidR="004863D4" w:rsidRDefault="009328F2">
      <w:pPr>
        <w:pStyle w:val="BodyText"/>
        <w:spacing w:before="54" w:line="275" w:lineRule="auto"/>
        <w:ind w:left="685" w:right="19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calibration</w:t>
      </w:r>
      <w:r>
        <w:rPr>
          <w:rFonts w:ascii="Times New Roman"/>
        </w:rPr>
        <w:t xml:space="preserve"> laboratories.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ILAC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accreditation</w:t>
      </w:r>
      <w:r>
        <w:rPr>
          <w:rFonts w:ascii="Times New Roman"/>
        </w:rPr>
        <w:t xml:space="preserve"> bodies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accredit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certify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laboratories</w:t>
      </w:r>
      <w:r>
        <w:rPr>
          <w:rFonts w:ascii="Times New Roman"/>
        </w:rPr>
        <w:t xml:space="preserve"> to this </w:t>
      </w:r>
      <w:r>
        <w:rPr>
          <w:rFonts w:ascii="Times New Roman"/>
          <w:spacing w:val="-1"/>
        </w:rPr>
        <w:t>standard.</w:t>
      </w:r>
    </w:p>
    <w:p w14:paraId="5F65DA1F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32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ILAC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accreditation</w:t>
      </w:r>
      <w:r>
        <w:rPr>
          <w:rFonts w:ascii="Times New Roman" w:eastAsia="Times New Roman" w:hAnsi="Times New Roman" w:cs="Times New Roman"/>
          <w:i/>
        </w:rPr>
        <w:t xml:space="preserve"> body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defined</w:t>
      </w:r>
      <w:r>
        <w:rPr>
          <w:rFonts w:ascii="Times New Roman" w:eastAsia="Times New Roman" w:hAnsi="Times New Roman" w:cs="Times New Roman"/>
        </w:rPr>
        <w:t xml:space="preserve"> in subsection 13(2)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Rules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including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NATA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Australia (paragraph</w:t>
      </w:r>
      <w:r>
        <w:rPr>
          <w:rFonts w:ascii="Times New Roman" w:eastAsia="Times New Roman" w:hAnsi="Times New Roman" w:cs="Times New Roman"/>
        </w:rPr>
        <w:t xml:space="preserve"> 13(2)(a)). </w:t>
      </w:r>
      <w:r>
        <w:rPr>
          <w:rFonts w:ascii="Times New Roman" w:eastAsia="Times New Roman" w:hAnsi="Times New Roman" w:cs="Times New Roman"/>
          <w:spacing w:val="-1"/>
        </w:rPr>
        <w:t xml:space="preserve">NATA 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organisation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conformity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assessment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technical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operations</w:t>
      </w:r>
      <w:r>
        <w:rPr>
          <w:rFonts w:ascii="Times New Roman" w:eastAsia="Times New Roman" w:hAnsi="Times New Roman" w:cs="Times New Roman"/>
        </w:rPr>
        <w:t xml:space="preserve"> such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laboratories,</w:t>
      </w:r>
      <w:r>
        <w:rPr>
          <w:rFonts w:ascii="Times New Roman" w:eastAsia="Times New Roman" w:hAnsi="Times New Roman" w:cs="Times New Roman"/>
        </w:rPr>
        <w:t xml:space="preserve"> inspection bodies,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</w:rPr>
        <w:t>proficiency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testing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scheme </w:t>
      </w:r>
      <w:r>
        <w:rPr>
          <w:rFonts w:ascii="Times New Roman" w:eastAsia="Times New Roman" w:hAnsi="Times New Roman" w:cs="Times New Roman"/>
          <w:spacing w:val="-1"/>
        </w:rPr>
        <w:t>providers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reference material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producers.</w:t>
      </w:r>
      <w:r>
        <w:rPr>
          <w:rFonts w:ascii="Times New Roman" w:eastAsia="Times New Roman" w:hAnsi="Times New Roman" w:cs="Times New Roman"/>
        </w:rPr>
        <w:t xml:space="preserve">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a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Memorandum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Understanding,</w:t>
      </w:r>
      <w:r>
        <w:rPr>
          <w:rFonts w:ascii="Times New Roman" w:eastAsia="Times New Roman" w:hAnsi="Times New Roman" w:cs="Times New Roman"/>
        </w:rPr>
        <w:t xml:space="preserve"> the Commonwealth </w:t>
      </w:r>
      <w:r>
        <w:rPr>
          <w:rFonts w:ascii="Times New Roman" w:eastAsia="Times New Roman" w:hAnsi="Times New Roman" w:cs="Times New Roman"/>
          <w:spacing w:val="-1"/>
        </w:rPr>
        <w:t>Government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recognises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NATA as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</w:rPr>
        <w:t>the sole</w:t>
      </w:r>
      <w:r>
        <w:rPr>
          <w:rFonts w:ascii="Times New Roman" w:eastAsia="Times New Roman" w:hAnsi="Times New Roman" w:cs="Times New Roman"/>
          <w:spacing w:val="-1"/>
        </w:rPr>
        <w:t xml:space="preserve"> 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accreditation</w:t>
      </w:r>
      <w:r>
        <w:rPr>
          <w:rFonts w:ascii="Times New Roman" w:eastAsia="Times New Roman" w:hAnsi="Times New Roman" w:cs="Times New Roman"/>
        </w:rPr>
        <w:t xml:space="preserve"> body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1"/>
        </w:rPr>
        <w:t>establishing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maintaining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competent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>laboratory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NATA also </w:t>
      </w:r>
      <w:r>
        <w:rPr>
          <w:rFonts w:ascii="Times New Roman" w:eastAsia="Times New Roman" w:hAnsi="Times New Roman" w:cs="Times New Roman"/>
          <w:spacing w:val="-1"/>
        </w:rPr>
        <w:t>represents</w:t>
      </w:r>
      <w:r>
        <w:rPr>
          <w:rFonts w:ascii="Times New Roman" w:eastAsia="Times New Roman" w:hAnsi="Times New Roman" w:cs="Times New Roman"/>
        </w:rPr>
        <w:t xml:space="preserve"> Australia 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ILAC.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ILAC </w:t>
      </w:r>
      <w:r>
        <w:rPr>
          <w:rFonts w:ascii="Times New Roman" w:eastAsia="Times New Roman" w:hAnsi="Times New Roman" w:cs="Times New Roman"/>
          <w:i/>
          <w:spacing w:val="-1"/>
        </w:rPr>
        <w:t>accreditation</w:t>
      </w:r>
      <w:r>
        <w:rPr>
          <w:rFonts w:ascii="Times New Roman" w:eastAsia="Times New Roman" w:hAnsi="Times New Roman" w:cs="Times New Roman"/>
          <w:i/>
          <w:spacing w:val="59"/>
        </w:rPr>
        <w:t xml:space="preserve"> </w:t>
      </w:r>
      <w:r>
        <w:rPr>
          <w:rFonts w:ascii="Times New Roman" w:eastAsia="Times New Roman" w:hAnsi="Times New Roman" w:cs="Times New Roman"/>
          <w:i/>
        </w:rPr>
        <w:t>body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other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bodies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signatory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ILAC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Mutual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Recognition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Arrangement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operate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accordance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ISO/IEC</w:t>
      </w:r>
      <w:r>
        <w:rPr>
          <w:rFonts w:ascii="Times New Roman" w:eastAsia="Times New Roman" w:hAnsi="Times New Roman" w:cs="Times New Roman"/>
        </w:rPr>
        <w:t xml:space="preserve"> 17011:2004 – the </w:t>
      </w:r>
      <w:r>
        <w:rPr>
          <w:rFonts w:ascii="Times New Roman" w:eastAsia="Times New Roman" w:hAnsi="Times New Roman" w:cs="Times New Roman"/>
          <w:spacing w:val="-1"/>
        </w:rPr>
        <w:t>international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governs</w:t>
      </w:r>
      <w:r>
        <w:rPr>
          <w:rFonts w:ascii="Times New Roman" w:eastAsia="Times New Roman" w:hAnsi="Times New Roman" w:cs="Times New Roman"/>
        </w:rPr>
        <w:t xml:space="preserve"> bodies </w:t>
      </w:r>
      <w:r>
        <w:rPr>
          <w:rFonts w:ascii="Times New Roman" w:eastAsia="Times New Roman" w:hAnsi="Times New Roman" w:cs="Times New Roman"/>
          <w:spacing w:val="-1"/>
        </w:rPr>
        <w:t>accrediting</w:t>
      </w:r>
      <w:r>
        <w:rPr>
          <w:rFonts w:ascii="Times New Roman" w:eastAsia="Times New Roman" w:hAnsi="Times New Roman" w:cs="Times New Roman"/>
        </w:rPr>
        <w:t xml:space="preserve"> conformity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assessment</w:t>
      </w:r>
      <w:r>
        <w:rPr>
          <w:rFonts w:ascii="Times New Roman" w:eastAsia="Times New Roman" w:hAnsi="Times New Roman" w:cs="Times New Roman"/>
        </w:rPr>
        <w:t xml:space="preserve"> bodies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(paragraph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13(2)(b)).</w:t>
      </w:r>
    </w:p>
    <w:p w14:paraId="5F65DA20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11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51(3)(b)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the </w:t>
      </w:r>
      <w:r>
        <w:rPr>
          <w:rFonts w:ascii="Times New Roman"/>
          <w:spacing w:val="-1"/>
        </w:rPr>
        <w:t>Act,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ISO/IEC</w:t>
      </w:r>
      <w:r>
        <w:rPr>
          <w:rFonts w:ascii="Times New Roman"/>
        </w:rPr>
        <w:t xml:space="preserve"> 17025:2005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ISO/IEC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17011:2004</w:t>
      </w:r>
      <w:r>
        <w:rPr>
          <w:rFonts w:ascii="Times New Roman"/>
        </w:rPr>
        <w:t xml:space="preserve"> (the </w:t>
      </w:r>
      <w:r>
        <w:rPr>
          <w:rFonts w:ascii="Times New Roman"/>
          <w:spacing w:val="-2"/>
        </w:rPr>
        <w:t>ISO</w:t>
      </w:r>
      <w:r>
        <w:rPr>
          <w:rFonts w:ascii="Times New Roman"/>
        </w:rPr>
        <w:t xml:space="preserve"> 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incorporated,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purpose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13,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force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time.</w:t>
      </w:r>
      <w:r>
        <w:rPr>
          <w:rFonts w:ascii="Times New Roman"/>
        </w:rPr>
        <w:t xml:space="preserve"> That is, the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testing </w:t>
      </w:r>
      <w:r>
        <w:rPr>
          <w:rFonts w:ascii="Times New Roman"/>
          <w:spacing w:val="-1"/>
        </w:rPr>
        <w:t>facilities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incorporate updated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amended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versions</w:t>
      </w:r>
      <w:r>
        <w:rPr>
          <w:rFonts w:ascii="Times New Roman"/>
        </w:rPr>
        <w:t xml:space="preserve"> of 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ISO </w:t>
      </w:r>
      <w:r>
        <w:rPr>
          <w:rFonts w:ascii="Times New Roman"/>
          <w:spacing w:val="-1"/>
        </w:rPr>
        <w:t>standards.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</w:rPr>
        <w:t xml:space="preserve">This will </w:t>
      </w:r>
      <w:r>
        <w:rPr>
          <w:rFonts w:ascii="Times New Roman"/>
          <w:spacing w:val="-1"/>
        </w:rPr>
        <w:t xml:space="preserve">ensure </w:t>
      </w:r>
      <w:r>
        <w:rPr>
          <w:rFonts w:ascii="Times New Roman"/>
        </w:rPr>
        <w:t>testing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accreditation</w:t>
      </w:r>
      <w:r>
        <w:rPr>
          <w:rFonts w:ascii="Times New Roman"/>
        </w:rPr>
        <w:t xml:space="preserve"> requirements </w:t>
      </w:r>
      <w:r>
        <w:rPr>
          <w:rFonts w:ascii="Times New Roman"/>
          <w:spacing w:val="-1"/>
        </w:rPr>
        <w:t>reflect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international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technology.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ISO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accessed</w:t>
      </w:r>
      <w:r>
        <w:rPr>
          <w:rFonts w:ascii="Times New Roman"/>
        </w:rPr>
        <w:t xml:space="preserve"> for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at:</w:t>
      </w:r>
      <w:hyperlink r:id="rId23">
        <w:r>
          <w:rPr>
            <w:rFonts w:ascii="Times New Roman"/>
            <w:spacing w:val="69"/>
          </w:rPr>
          <w:t xml:space="preserve"> </w:t>
        </w:r>
        <w:r>
          <w:rPr>
            <w:rFonts w:ascii="Times New Roman"/>
            <w:spacing w:val="-1"/>
          </w:rPr>
          <w:t>https://www.iso.org/st</w:t>
        </w:r>
      </w:hyperlink>
      <w:r>
        <w:rPr>
          <w:rFonts w:ascii="Times New Roman"/>
          <w:spacing w:val="-1"/>
        </w:rPr>
        <w:t>a</w:t>
      </w:r>
      <w:hyperlink r:id="rId24">
        <w:r>
          <w:rPr>
            <w:rFonts w:ascii="Times New Roman"/>
            <w:spacing w:val="-1"/>
          </w:rPr>
          <w:t>ndards.html.</w:t>
        </w:r>
      </w:hyperlink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 xml:space="preserve">standards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documents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likely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to those</w:t>
      </w:r>
      <w:r>
        <w:rPr>
          <w:rFonts w:ascii="Times New Roman"/>
          <w:spacing w:val="-1"/>
        </w:rPr>
        <w:t xml:space="preserve"> organisations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engaged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commercial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aspects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of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testing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organisations would be</w:t>
      </w:r>
      <w:r>
        <w:rPr>
          <w:rFonts w:ascii="Times New Roman"/>
          <w:spacing w:val="-1"/>
        </w:rPr>
        <w:t xml:space="preserve"> expected</w:t>
      </w:r>
      <w:r>
        <w:rPr>
          <w:rFonts w:ascii="Times New Roman"/>
        </w:rPr>
        <w:t xml:space="preserve"> to 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have,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easily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access,</w:t>
      </w:r>
      <w:r>
        <w:rPr>
          <w:rFonts w:ascii="Times New Roman"/>
        </w:rPr>
        <w:t xml:space="preserve"> a copy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these documents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part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conducting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normal </w:t>
      </w:r>
      <w:r>
        <w:rPr>
          <w:rFonts w:ascii="Times New Roman"/>
          <w:spacing w:val="-1"/>
        </w:rPr>
        <w:t>business.</w:t>
      </w:r>
    </w:p>
    <w:p w14:paraId="5F65DA21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6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second</w:t>
      </w:r>
      <w:r>
        <w:rPr>
          <w:rFonts w:ascii="Times New Roman"/>
        </w:rPr>
        <w:t xml:space="preserve"> type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which </w:t>
      </w:r>
      <w:r>
        <w:rPr>
          <w:rFonts w:ascii="Times New Roman"/>
          <w:spacing w:val="-1"/>
        </w:rPr>
        <w:t>testing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 xml:space="preserve">standard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carried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out is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which is not </w:t>
      </w:r>
      <w:r>
        <w:rPr>
          <w:rFonts w:ascii="Times New Roman"/>
          <w:spacing w:val="-1"/>
        </w:rPr>
        <w:t>accredited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ILAC </w:t>
      </w:r>
      <w:r>
        <w:rPr>
          <w:rFonts w:ascii="Times New Roman"/>
          <w:spacing w:val="-1"/>
        </w:rPr>
        <w:t>accreditation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body,</w:t>
      </w:r>
      <w:r>
        <w:rPr>
          <w:rFonts w:ascii="Times New Roman"/>
        </w:rPr>
        <w:t xml:space="preserve"> but is </w:t>
      </w:r>
      <w:r>
        <w:rPr>
          <w:rFonts w:ascii="Times New Roman"/>
          <w:spacing w:val="-1"/>
        </w:rPr>
        <w:t>able</w:t>
      </w:r>
      <w:r>
        <w:rPr>
          <w:rFonts w:ascii="Times New Roman"/>
        </w:rPr>
        <w:t xml:space="preserve"> to demonstrate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of the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systems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place which</w:t>
      </w:r>
      <w:r>
        <w:rPr>
          <w:rFonts w:ascii="Times New Roman"/>
        </w:rPr>
        <w:t xml:space="preserve"> provide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equivalent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 xml:space="preserve">assurance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provided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ILAC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accredited</w:t>
      </w:r>
      <w:r>
        <w:rPr>
          <w:rFonts w:ascii="Times New Roman"/>
        </w:rPr>
        <w:t xml:space="preserve"> 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(paragraph </w:t>
      </w:r>
      <w:r>
        <w:rPr>
          <w:rFonts w:ascii="Times New Roman"/>
          <w:spacing w:val="-1"/>
        </w:rPr>
        <w:t>13(1)(b)).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 xml:space="preserve">This provision is </w:t>
      </w:r>
      <w:r>
        <w:rPr>
          <w:rFonts w:ascii="Times New Roman"/>
          <w:spacing w:val="-1"/>
        </w:rPr>
        <w:t>necessary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test </w:t>
      </w:r>
      <w:r>
        <w:rPr>
          <w:rFonts w:ascii="Times New Roman"/>
          <w:spacing w:val="-1"/>
        </w:rPr>
        <w:t>facilities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systems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 xml:space="preserve">place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to the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Australian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but do not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ILAC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accreditation.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would be </w:t>
      </w:r>
      <w:r>
        <w:rPr>
          <w:rFonts w:ascii="Times New Roman"/>
          <w:spacing w:val="-1"/>
        </w:rPr>
        <w:t>unreasonable</w:t>
      </w:r>
      <w:r>
        <w:rPr>
          <w:rFonts w:ascii="Times New Roman"/>
        </w:rPr>
        <w:t xml:space="preserve"> to exclude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facilities</w:t>
      </w:r>
      <w:r>
        <w:rPr>
          <w:rFonts w:ascii="Times New Roman"/>
        </w:rPr>
        <w:t xml:space="preserve"> if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able</w:t>
      </w:r>
      <w:r>
        <w:rPr>
          <w:rFonts w:ascii="Times New Roman"/>
        </w:rPr>
        <w:t xml:space="preserve"> to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demonstrate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requirements of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emissions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standard.</w:t>
      </w:r>
    </w:p>
    <w:p w14:paraId="5F65DA22" w14:textId="77777777" w:rsidR="004863D4" w:rsidRDefault="009328F2">
      <w:pPr>
        <w:pStyle w:val="Heading1"/>
        <w:rPr>
          <w:b w:val="0"/>
          <w:bCs w:val="0"/>
        </w:rPr>
      </w:pPr>
      <w:r>
        <w:rPr>
          <w:spacing w:val="-1"/>
        </w:rPr>
        <w:t>PART</w:t>
      </w:r>
      <w:r>
        <w:t xml:space="preserve"> 4 -</w:t>
      </w:r>
      <w:r>
        <w:rPr>
          <w:spacing w:val="-1"/>
        </w:rPr>
        <w:t xml:space="preserve"> </w:t>
      </w:r>
      <w:r>
        <w:t>CERTIFICATION</w:t>
      </w:r>
    </w:p>
    <w:p w14:paraId="5F65DA23" w14:textId="77777777" w:rsidR="004863D4" w:rsidRDefault="004863D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A24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22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10(1)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enables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to be</w:t>
      </w:r>
      <w:r>
        <w:rPr>
          <w:rFonts w:ascii="Times New Roman" w:eastAsia="Times New Roman" w:hAnsi="Times New Roman" w:cs="Times New Roman"/>
          <w:spacing w:val="-1"/>
        </w:rPr>
        <w:t xml:space="preserve"> certified</w:t>
      </w:r>
      <w:r>
        <w:rPr>
          <w:rFonts w:ascii="Times New Roman" w:eastAsia="Times New Roman" w:hAnsi="Times New Roman" w:cs="Times New Roman"/>
        </w:rPr>
        <w:t xml:space="preserve"> for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purposes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Act.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In</w:t>
      </w:r>
      <w:r>
        <w:rPr>
          <w:rFonts w:ascii="Times New Roman" w:eastAsia="Times New Roman" w:hAnsi="Times New Roman" w:cs="Times New Roman"/>
        </w:rPr>
        <w:t xml:space="preserve"> broad </w:t>
      </w:r>
      <w:r>
        <w:rPr>
          <w:rFonts w:ascii="Times New Roman" w:eastAsia="Times New Roman" w:hAnsi="Times New Roman" w:cs="Times New Roman"/>
          <w:spacing w:val="-1"/>
        </w:rPr>
        <w:t>terms,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certification is a</w:t>
      </w:r>
      <w:r>
        <w:rPr>
          <w:rFonts w:ascii="Times New Roman" w:eastAsia="Times New Roman" w:hAnsi="Times New Roman" w:cs="Times New Roman"/>
          <w:spacing w:val="-1"/>
        </w:rPr>
        <w:t xml:space="preserve"> “type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approval”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process</w:t>
      </w:r>
      <w:r>
        <w:rPr>
          <w:rFonts w:ascii="Times New Roman" w:eastAsia="Times New Roman" w:hAnsi="Times New Roman" w:cs="Times New Roman"/>
        </w:rPr>
        <w:t xml:space="preserve"> whereby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representative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tested</w:t>
      </w:r>
      <w:r>
        <w:rPr>
          <w:rFonts w:ascii="Times New Roman" w:eastAsia="Times New Roman" w:hAnsi="Times New Roman" w:cs="Times New Roman"/>
        </w:rPr>
        <w:t xml:space="preserve"> under </w:t>
      </w:r>
      <w:r>
        <w:rPr>
          <w:rFonts w:ascii="Times New Roman" w:eastAsia="Times New Roman" w:hAnsi="Times New Roman" w:cs="Times New Roman"/>
          <w:spacing w:val="-1"/>
        </w:rPr>
        <w:t>controlled</w:t>
      </w:r>
      <w:r>
        <w:rPr>
          <w:rFonts w:ascii="Times New Roman" w:eastAsia="Times New Roman" w:hAnsi="Times New Roman" w:cs="Times New Roman"/>
        </w:rPr>
        <w:t xml:space="preserve"> laboratory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conditions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demonstrate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compliance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with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Once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results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testing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are </w:t>
      </w:r>
      <w:r>
        <w:rPr>
          <w:rFonts w:ascii="Times New Roman" w:eastAsia="Times New Roman" w:hAnsi="Times New Roman" w:cs="Times New Roman"/>
          <w:spacing w:val="-1"/>
        </w:rPr>
        <w:t>assessed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verified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regulatory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authority,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type </w:t>
      </w:r>
      <w:r>
        <w:rPr>
          <w:rFonts w:ascii="Times New Roman" w:eastAsia="Times New Roman" w:hAnsi="Times New Roman" w:cs="Times New Roman"/>
        </w:rPr>
        <w:t xml:space="preserve">(and </w:t>
      </w:r>
      <w:r>
        <w:rPr>
          <w:rFonts w:ascii="Times New Roman" w:eastAsia="Times New Roman" w:hAnsi="Times New Roman" w:cs="Times New Roman"/>
          <w:spacing w:val="-1"/>
        </w:rPr>
        <w:t>others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within </w:t>
      </w:r>
      <w:r>
        <w:rPr>
          <w:rFonts w:ascii="Times New Roman" w:eastAsia="Times New Roman" w:hAnsi="Times New Roman" w:cs="Times New Roman"/>
          <w:spacing w:val="-1"/>
        </w:rPr>
        <w:t>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“family”)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are </w:t>
      </w:r>
      <w:r>
        <w:rPr>
          <w:rFonts w:ascii="Times New Roman" w:eastAsia="Times New Roman" w:hAnsi="Times New Roman" w:cs="Times New Roman"/>
        </w:rPr>
        <w:t xml:space="preserve">allocated a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conformity.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covered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-1"/>
        </w:rPr>
        <w:t>certification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be </w:t>
      </w:r>
      <w:r>
        <w:rPr>
          <w:rFonts w:ascii="Times New Roman" w:eastAsia="Times New Roman" w:hAnsi="Times New Roman" w:cs="Times New Roman"/>
          <w:spacing w:val="-1"/>
        </w:rPr>
        <w:t>imported</w:t>
      </w:r>
      <w:r>
        <w:rPr>
          <w:rFonts w:ascii="Times New Roman" w:eastAsia="Times New Roman" w:hAnsi="Times New Roman" w:cs="Times New Roman"/>
        </w:rPr>
        <w:t xml:space="preserve"> or supplied to the</w:t>
      </w:r>
    </w:p>
    <w:p w14:paraId="5F65DA25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26" w14:textId="77777777" w:rsidR="004863D4" w:rsidRDefault="009328F2">
      <w:pPr>
        <w:pStyle w:val="BodyText"/>
        <w:spacing w:before="54" w:line="275" w:lineRule="auto"/>
        <w:ind w:left="685" w:right="19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as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without the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for every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tested,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 systems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place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that production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conform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</w:rPr>
        <w:t xml:space="preserve">to the </w:t>
      </w:r>
      <w:r>
        <w:rPr>
          <w:rFonts w:ascii="Times New Roman"/>
          <w:spacing w:val="-1"/>
        </w:rPr>
        <w:t>design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construction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specifications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tested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engine.</w:t>
      </w:r>
    </w:p>
    <w:p w14:paraId="5F65DA27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109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is 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purpose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section 10 of the</w:t>
      </w:r>
      <w:r>
        <w:rPr>
          <w:rFonts w:ascii="Times New Roman"/>
          <w:spacing w:val="-1"/>
        </w:rPr>
        <w:t xml:space="preserve"> 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</w:rPr>
        <w:t xml:space="preserve"> 16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  <w:spacing w:val="-1"/>
        </w:rPr>
        <w:t>Rules),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enables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certified </w:t>
      </w:r>
      <w:r>
        <w:rPr>
          <w:rFonts w:ascii="Times New Roman"/>
          <w:spacing w:val="-1"/>
        </w:rPr>
        <w:t>(Division</w:t>
      </w:r>
      <w:r>
        <w:rPr>
          <w:rFonts w:ascii="Times New Roman"/>
        </w:rPr>
        <w:t xml:space="preserve"> 2</w:t>
      </w:r>
      <w:r>
        <w:rPr>
          <w:rFonts w:ascii="Times New Roman"/>
          <w:spacing w:val="107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(Division</w:t>
      </w:r>
      <w:r>
        <w:rPr>
          <w:rFonts w:ascii="Times New Roman"/>
        </w:rPr>
        <w:t xml:space="preserve"> 3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4) </w:t>
      </w:r>
      <w:r>
        <w:rPr>
          <w:rFonts w:ascii="Times New Roman"/>
          <w:spacing w:val="-1"/>
        </w:rPr>
        <w:t>(section</w:t>
      </w:r>
      <w:r>
        <w:rPr>
          <w:rFonts w:ascii="Times New Roman"/>
        </w:rPr>
        <w:t xml:space="preserve"> 17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Rules). All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must be</w:t>
      </w:r>
      <w:r>
        <w:rPr>
          <w:rFonts w:ascii="Times New Roman"/>
          <w:spacing w:val="-1"/>
        </w:rPr>
        <w:t xml:space="preserve"> certified</w:t>
      </w:r>
      <w:r>
        <w:rPr>
          <w:rFonts w:ascii="Times New Roman"/>
        </w:rPr>
        <w:t xml:space="preserve"> under this Part, unless they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exempted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certified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(and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correctly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marked)</w:t>
      </w:r>
      <w:r>
        <w:rPr>
          <w:rFonts w:ascii="Times New Roman"/>
          <w:spacing w:val="-1"/>
        </w:rPr>
        <w:t xml:space="preserve"> can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be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or supplied </w:t>
      </w:r>
      <w:r>
        <w:rPr>
          <w:rFonts w:ascii="Times New Roman"/>
          <w:spacing w:val="-1"/>
        </w:rPr>
        <w:t>without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contravening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offence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civil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>penalty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provisions </w:t>
      </w:r>
      <w:r>
        <w:rPr>
          <w:rFonts w:ascii="Times New Roman"/>
          <w:spacing w:val="-1"/>
        </w:rPr>
        <w:t>outlined</w:t>
      </w:r>
      <w:r>
        <w:rPr>
          <w:rFonts w:ascii="Times New Roman"/>
        </w:rPr>
        <w:t xml:space="preserve"> in Part 3 </w:t>
      </w:r>
      <w:r>
        <w:rPr>
          <w:rFonts w:ascii="Times New Roman"/>
          <w:spacing w:val="-1"/>
        </w:rPr>
        <w:t>(Enforcing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 emissions </w:t>
      </w:r>
      <w:r>
        <w:rPr>
          <w:rFonts w:ascii="Times New Roman"/>
          <w:spacing w:val="-1"/>
        </w:rPr>
        <w:t>standards)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Act.</w:t>
      </w:r>
    </w:p>
    <w:p w14:paraId="5F65DA28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37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Manufacturers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operate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international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and,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  <w:spacing w:val="-1"/>
        </w:rPr>
        <w:t>currently,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supplied to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</w:rPr>
        <w:t xml:space="preserve"> from a </w:t>
      </w:r>
      <w:r>
        <w:rPr>
          <w:rFonts w:ascii="Times New Roman"/>
          <w:spacing w:val="-1"/>
        </w:rPr>
        <w:t xml:space="preserve">range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countries</w:t>
      </w:r>
      <w:r>
        <w:rPr>
          <w:rFonts w:ascii="Times New Roman"/>
        </w:rPr>
        <w:t xml:space="preserve"> (predominantly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China, Japan, the</w:t>
      </w:r>
      <w:r>
        <w:rPr>
          <w:rFonts w:ascii="Times New Roman"/>
          <w:spacing w:val="-1"/>
        </w:rPr>
        <w:t xml:space="preserve"> EU 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USA).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There </w:t>
      </w:r>
      <w:r>
        <w:rPr>
          <w:rFonts w:ascii="Times New Roman"/>
        </w:rPr>
        <w:t>is 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limited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products, </w:t>
      </w:r>
      <w:r>
        <w:rPr>
          <w:rFonts w:ascii="Times New Roman"/>
          <w:spacing w:val="-1"/>
        </w:rPr>
        <w:t>though</w:t>
      </w:r>
      <w:r>
        <w:rPr>
          <w:rFonts w:ascii="Times New Roman"/>
        </w:rPr>
        <w:t xml:space="preserve"> some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companies</w:t>
      </w:r>
      <w:r>
        <w:rPr>
          <w:rFonts w:ascii="Times New Roman"/>
        </w:rPr>
        <w:t xml:space="preserve"> do import complete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install </w:t>
      </w:r>
      <w:r>
        <w:rPr>
          <w:rFonts w:ascii="Times New Roman"/>
          <w:spacing w:val="-1"/>
        </w:rPr>
        <w:t>them</w:t>
      </w:r>
      <w:r>
        <w:rPr>
          <w:rFonts w:ascii="Times New Roman"/>
        </w:rPr>
        <w:t xml:space="preserve"> in locally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equipment.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latter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practice </w:t>
      </w:r>
      <w:r>
        <w:rPr>
          <w:rFonts w:ascii="Times New Roman"/>
        </w:rPr>
        <w:t xml:space="preserve">is not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domestic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manufacture.</w:t>
      </w:r>
    </w:p>
    <w:p w14:paraId="5F65DA29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160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Manufacturers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regardless</w:t>
      </w:r>
      <w:r>
        <w:rPr>
          <w:rFonts w:ascii="Times New Roman"/>
        </w:rPr>
        <w:t xml:space="preserve"> of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manufacturing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takes </w:t>
      </w:r>
      <w:r>
        <w:rPr>
          <w:rFonts w:ascii="Times New Roman"/>
          <w:spacing w:val="-1"/>
        </w:rPr>
        <w:t>place,</w:t>
      </w:r>
      <w:r>
        <w:rPr>
          <w:rFonts w:ascii="Times New Roman"/>
        </w:rPr>
        <w:t xml:space="preserve"> already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>the 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apply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</w:t>
      </w:r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 xml:space="preserve">listed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It</w:t>
      </w:r>
      <w:r>
        <w:rPr>
          <w:rFonts w:ascii="Times New Roman"/>
        </w:rPr>
        <w:t xml:space="preserve"> is the </w:t>
      </w:r>
      <w:r>
        <w:rPr>
          <w:rFonts w:ascii="Times New Roman"/>
          <w:spacing w:val="-1"/>
        </w:rPr>
        <w:t>target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determines the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certified,</w:t>
      </w:r>
      <w:r>
        <w:rPr>
          <w:rFonts w:ascii="Times New Roman"/>
        </w:rPr>
        <w:t xml:space="preserve"> not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manufacturing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location (which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not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same).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company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spacing w:val="-1"/>
        </w:rPr>
        <w:t>headquartered</w:t>
      </w:r>
      <w:r>
        <w:rPr>
          <w:rFonts w:ascii="Times New Roman"/>
        </w:rPr>
        <w:t xml:space="preserve"> in Europe who </w:t>
      </w:r>
      <w:r>
        <w:rPr>
          <w:rFonts w:ascii="Times New Roman"/>
          <w:spacing w:val="-1"/>
        </w:rPr>
        <w:t>supplies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to both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EU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market,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might</w:t>
      </w:r>
      <w:r>
        <w:rPr>
          <w:rFonts w:ascii="Times New Roman"/>
        </w:rPr>
        <w:t xml:space="preserve"> choose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get</w:t>
      </w:r>
      <w:r>
        <w:rPr>
          <w:rFonts w:ascii="Times New Roman"/>
        </w:rPr>
        <w:t xml:space="preserve"> 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in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 Germany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both </w:t>
      </w:r>
      <w:r>
        <w:rPr>
          <w:rFonts w:ascii="Times New Roman"/>
          <w:spacing w:val="-1"/>
        </w:rPr>
        <w:t>standards,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engine manufactured</w:t>
      </w:r>
      <w:r>
        <w:rPr>
          <w:rFonts w:ascii="Times New Roman"/>
        </w:rPr>
        <w:t xml:space="preserve"> in China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export 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EU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other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standards are</w:t>
      </w:r>
      <w:r>
        <w:rPr>
          <w:rFonts w:ascii="Times New Roman"/>
          <w:spacing w:val="-1"/>
        </w:rPr>
        <w:t xml:space="preserve"> accepted).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introduction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on where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manufactured,</w:t>
      </w:r>
      <w:r>
        <w:rPr>
          <w:rFonts w:ascii="Times New Roman"/>
        </w:rPr>
        <w:t xml:space="preserve"> but will </w:t>
      </w:r>
      <w:r>
        <w:rPr>
          <w:rFonts w:ascii="Times New Roman"/>
          <w:spacing w:val="-1"/>
        </w:rPr>
        <w:t>prevent</w:t>
      </w:r>
      <w:r>
        <w:rPr>
          <w:rFonts w:ascii="Times New Roman"/>
        </w:rPr>
        <w:t xml:space="preserve"> 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in Australia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 xml:space="preserve">do not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(specified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 Part 3 of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Rules)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 xml:space="preserve">one </w:t>
      </w:r>
      <w:r>
        <w:rPr>
          <w:rFonts w:ascii="Times New Roman"/>
        </w:rPr>
        <w:t xml:space="preserve">of the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A2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36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certifications have</w:t>
      </w:r>
      <w:r>
        <w:rPr>
          <w:rFonts w:ascii="Times New Roman"/>
          <w:spacing w:val="-1"/>
        </w:rPr>
        <w:t xml:space="preserve"> 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even</w:t>
      </w:r>
      <w:r>
        <w:rPr>
          <w:rFonts w:ascii="Times New Roman"/>
        </w:rPr>
        <w:t xml:space="preserve"> handed </w:t>
      </w:r>
      <w:r>
        <w:rPr>
          <w:rFonts w:ascii="Times New Roman"/>
          <w:spacing w:val="-1"/>
        </w:rPr>
        <w:t>manner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 be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consistent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good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practice.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accept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foreign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level of </w:t>
      </w:r>
      <w:r>
        <w:rPr>
          <w:rFonts w:ascii="Times New Roman"/>
          <w:spacing w:val="-1"/>
        </w:rPr>
        <w:t>emission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control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desired</w:t>
      </w:r>
      <w:r>
        <w:rPr>
          <w:rFonts w:ascii="Times New Roman"/>
        </w:rPr>
        <w:t xml:space="preserve"> in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Australia.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expected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most </w:t>
      </w:r>
      <w:r>
        <w:rPr>
          <w:rFonts w:ascii="Times New Roman"/>
          <w:spacing w:val="-1"/>
        </w:rPr>
        <w:t>companies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 xml:space="preserve">continue </w:t>
      </w:r>
      <w:r>
        <w:rPr>
          <w:rFonts w:ascii="Times New Roman"/>
        </w:rPr>
        <w:t>to choose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certification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mechanism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works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their</w:t>
      </w:r>
      <w:r>
        <w:rPr>
          <w:rFonts w:ascii="Times New Roman"/>
        </w:rPr>
        <w:t xml:space="preserve"> business,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 do not impede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choices.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Adoption of </w:t>
      </w:r>
      <w:r>
        <w:rPr>
          <w:rFonts w:ascii="Times New Roman"/>
          <w:spacing w:val="-1"/>
        </w:rPr>
        <w:t>suitable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without </w:t>
      </w:r>
      <w:r>
        <w:rPr>
          <w:rFonts w:ascii="Times New Roman"/>
          <w:spacing w:val="-1"/>
        </w:rPr>
        <w:t>modification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need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 re-certify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products,</w:t>
      </w:r>
      <w:r>
        <w:rPr>
          <w:rFonts w:ascii="Times New Roman"/>
        </w:rPr>
        <w:t xml:space="preserve"> also </w:t>
      </w:r>
      <w:r>
        <w:rPr>
          <w:rFonts w:ascii="Times New Roman"/>
          <w:spacing w:val="-1"/>
        </w:rPr>
        <w:t>reduces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burden on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companies</w:t>
      </w:r>
      <w:r>
        <w:rPr>
          <w:rFonts w:ascii="Times New Roman"/>
        </w:rPr>
        <w:t xml:space="preserve"> importing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suppling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market.</w:t>
      </w:r>
    </w:p>
    <w:p w14:paraId="5F65DA2B" w14:textId="1E5BF9FB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3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however,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suitable</w:t>
      </w:r>
      <w:r>
        <w:rPr>
          <w:rFonts w:ascii="Times New Roman"/>
          <w:spacing w:val="-1"/>
        </w:rPr>
        <w:t xml:space="preserve"> 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certification.</w:t>
      </w:r>
      <w:r>
        <w:rPr>
          <w:rFonts w:ascii="Times New Roman"/>
        </w:rPr>
        <w:t xml:space="preserve"> To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manufacturers</w:t>
      </w:r>
      <w:r>
        <w:rPr>
          <w:rFonts w:ascii="Times New Roman"/>
        </w:rPr>
        <w:t xml:space="preserve"> of these</w:t>
      </w:r>
      <w:r>
        <w:rPr>
          <w:rFonts w:ascii="Times New Roman"/>
          <w:spacing w:val="-1"/>
        </w:rPr>
        <w:t xml:space="preserve"> products</w:t>
      </w:r>
      <w:r>
        <w:rPr>
          <w:rFonts w:ascii="Times New Roman"/>
        </w:rPr>
        <w:t xml:space="preserve"> (whether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domestic) 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demonstrate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meet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equivalent</w:t>
      </w:r>
      <w:r>
        <w:rPr>
          <w:rFonts w:ascii="Times New Roman"/>
        </w:rPr>
        <w:t xml:space="preserve"> to that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international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out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process.</w:t>
      </w:r>
      <w:r>
        <w:rPr>
          <w:rFonts w:ascii="Times New Roman"/>
        </w:rPr>
        <w:t xml:space="preserve"> 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</w:t>
      </w:r>
    </w:p>
    <w:p w14:paraId="5F65DA2C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2D" w14:textId="77777777" w:rsidR="004863D4" w:rsidRDefault="009328F2">
      <w:pPr>
        <w:pStyle w:val="BodyText"/>
        <w:spacing w:before="54" w:line="276" w:lineRule="auto"/>
        <w:ind w:left="685" w:right="11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some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manufacturers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 already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compliant</w:t>
      </w:r>
      <w:r>
        <w:rPr>
          <w:rFonts w:ascii="Times New Roman"/>
        </w:rPr>
        <w:t xml:space="preserve"> with the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 listed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26,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aim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is to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opportunity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industry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whole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become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compliant.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addition,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allow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manufacturers</w:t>
      </w:r>
      <w:r>
        <w:rPr>
          <w:rFonts w:ascii="Times New Roman"/>
        </w:rPr>
        <w:t xml:space="preserve"> to obtain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supplied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market,</w:t>
      </w:r>
      <w:r>
        <w:rPr>
          <w:rFonts w:ascii="Times New Roman"/>
        </w:rPr>
        <w:t xml:space="preserve"> rather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needing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seek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Providing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than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mechanism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which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able</w:t>
      </w:r>
      <w:r>
        <w:rPr>
          <w:rFonts w:ascii="Times New Roman"/>
        </w:rPr>
        <w:t xml:space="preserve"> to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appropriate</w:t>
      </w:r>
      <w:r>
        <w:rPr>
          <w:rFonts w:ascii="Times New Roman"/>
        </w:rPr>
        <w:t xml:space="preserve"> for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market</w:t>
      </w:r>
      <w:r>
        <w:rPr>
          <w:rFonts w:ascii="Times New Roman"/>
        </w:rPr>
        <w:t xml:space="preserve"> which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unregulated</w:t>
      </w:r>
      <w:r>
        <w:rPr>
          <w:rFonts w:ascii="Times New Roman"/>
        </w:rPr>
        <w:t xml:space="preserve"> in Australia.</w:t>
      </w:r>
    </w:p>
    <w:p w14:paraId="5F65DA2E" w14:textId="77777777" w:rsidR="004863D4" w:rsidRDefault="009328F2">
      <w:pPr>
        <w:spacing w:before="200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 xml:space="preserve">Equivalency </w:t>
      </w:r>
      <w:r>
        <w:rPr>
          <w:rFonts w:ascii="Times New Roman"/>
          <w:i/>
          <w:sz w:val="24"/>
        </w:rPr>
        <w:t>of emissions standards</w:t>
      </w:r>
    </w:p>
    <w:p w14:paraId="5F65DA2F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F65DA30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19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set out in sections 11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12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subsection 13(1),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listed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26,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technically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equivalent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respect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achieving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objects of the </w:t>
      </w:r>
      <w:r>
        <w:rPr>
          <w:rFonts w:ascii="Times New Roman"/>
          <w:spacing w:val="-1"/>
        </w:rPr>
        <w:t>Act.</w:t>
      </w:r>
      <w:r>
        <w:rPr>
          <w:rFonts w:ascii="Times New Roman"/>
        </w:rPr>
        <w:t xml:space="preserve"> For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emissions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equally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stringent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procedures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u w:val="single" w:color="000000"/>
        </w:rPr>
        <w:t>exhaust</w:t>
      </w:r>
      <w:r>
        <w:rPr>
          <w:rFonts w:ascii="Times New Roman"/>
          <w:spacing w:val="1"/>
          <w:u w:val="single" w:color="000000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limits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carbon </w:t>
      </w:r>
      <w:r>
        <w:rPr>
          <w:rFonts w:ascii="Times New Roman"/>
        </w:rPr>
        <w:t xml:space="preserve">monoxide,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combined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hydrocarbons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oxides of</w:t>
      </w:r>
      <w:r>
        <w:rPr>
          <w:rFonts w:ascii="Times New Roman"/>
          <w:spacing w:val="-1"/>
        </w:rPr>
        <w:t xml:space="preserve"> nitrogen)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and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engines.</w:t>
      </w:r>
    </w:p>
    <w:p w14:paraId="5F65DA31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304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US, </w:t>
      </w:r>
      <w:r>
        <w:rPr>
          <w:rFonts w:ascii="Times New Roman"/>
          <w:spacing w:val="-1"/>
        </w:rPr>
        <w:t>Canadian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Californian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impose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evaporative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as </w:t>
      </w:r>
      <w:r>
        <w:rPr>
          <w:rFonts w:ascii="Times New Roman"/>
          <w:spacing w:val="-1"/>
        </w:rPr>
        <w:t>well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exhaust</w:t>
      </w:r>
      <w:r>
        <w:rPr>
          <w:rFonts w:ascii="Times New Roman"/>
        </w:rPr>
        <w:t xml:space="preserve"> emissions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but the </w:t>
      </w:r>
      <w:r>
        <w:rPr>
          <w:rFonts w:ascii="Times New Roman"/>
          <w:spacing w:val="-1"/>
        </w:rPr>
        <w:t>EU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not.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discussed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above,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 do not </w:t>
      </w:r>
      <w:r>
        <w:rPr>
          <w:rFonts w:ascii="Times New Roman"/>
          <w:spacing w:val="-1"/>
        </w:rPr>
        <w:t>mandate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evaporative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standards,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 xml:space="preserve">which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accepted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without </w:t>
      </w:r>
      <w:r>
        <w:rPr>
          <w:rFonts w:ascii="Times New Roman"/>
          <w:spacing w:val="-1"/>
        </w:rPr>
        <w:t>further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testing.</w:t>
      </w:r>
    </w:p>
    <w:p w14:paraId="5F65DA32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21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Similarly,</w:t>
      </w:r>
      <w:r>
        <w:rPr>
          <w:rFonts w:ascii="Times New Roman"/>
        </w:rPr>
        <w:t xml:space="preserve"> it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decided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US, </w:t>
      </w:r>
      <w:r>
        <w:rPr>
          <w:rFonts w:ascii="Times New Roman"/>
          <w:spacing w:val="-1"/>
        </w:rPr>
        <w:t>Canadian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Californian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with a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issued</w:t>
      </w:r>
      <w:r>
        <w:rPr>
          <w:rFonts w:ascii="Times New Roman"/>
        </w:rPr>
        <w:t xml:space="preserve"> 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ABT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arrangements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offered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acceptable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performance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would also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trade.</w:t>
      </w:r>
    </w:p>
    <w:p w14:paraId="5F65DA33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9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 xml:space="preserve"> is unlikely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companies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existing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market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share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 (with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lines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sufficient</w:t>
      </w:r>
      <w:r>
        <w:rPr>
          <w:rFonts w:ascii="Times New Roman" w:eastAsia="Times New Roman" w:hAnsi="Times New Roman" w:cs="Times New Roman"/>
        </w:rPr>
        <w:t xml:space="preserve"> diversity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them</w:t>
      </w:r>
      <w:r>
        <w:rPr>
          <w:rFonts w:ascii="Times New Roman" w:eastAsia="Times New Roman" w:hAnsi="Times New Roman" w:cs="Times New Roman"/>
        </w:rPr>
        <w:t xml:space="preserve"> to take advantage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 xml:space="preserve">ABT) </w:t>
      </w:r>
      <w:r>
        <w:rPr>
          <w:rFonts w:ascii="Times New Roman" w:eastAsia="Times New Roman" w:hAnsi="Times New Roman" w:cs="Times New Roman"/>
        </w:rPr>
        <w:t>will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an </w:t>
      </w:r>
      <w:r>
        <w:rPr>
          <w:rFonts w:ascii="Times New Roman" w:eastAsia="Times New Roman" w:hAnsi="Times New Roman" w:cs="Times New Roman"/>
          <w:spacing w:val="-1"/>
        </w:rPr>
        <w:t>advantage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relative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companies</w:t>
      </w:r>
      <w:r>
        <w:rPr>
          <w:rFonts w:ascii="Times New Roman" w:eastAsia="Times New Roman" w:hAnsi="Times New Roman" w:cs="Times New Roman"/>
        </w:rPr>
        <w:t xml:space="preserve"> utilising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</w:rPr>
        <w:t xml:space="preserve"> EU </w:t>
      </w:r>
      <w:r>
        <w:rPr>
          <w:rFonts w:ascii="Times New Roman" w:eastAsia="Times New Roman" w:hAnsi="Times New Roman" w:cs="Times New Roman"/>
          <w:spacing w:val="-1"/>
        </w:rPr>
        <w:t>certification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processes,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ABT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flexibilities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 available – particularly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covered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will still be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subject</w:t>
      </w:r>
      <w:r>
        <w:rPr>
          <w:rFonts w:ascii="Times New Roman" w:eastAsia="Times New Roman" w:hAnsi="Times New Roman" w:cs="Times New Roman"/>
        </w:rPr>
        <w:t xml:space="preserve"> to the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evaporative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</w:rPr>
        <w:t xml:space="preserve"> to obtain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conformity.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Industry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feedback</w:t>
      </w:r>
      <w:r>
        <w:rPr>
          <w:rFonts w:ascii="Times New Roman" w:eastAsia="Times New Roman" w:hAnsi="Times New Roman" w:cs="Times New Roman"/>
        </w:rPr>
        <w:t xml:space="preserve"> on the </w:t>
      </w:r>
      <w:r>
        <w:rPr>
          <w:rFonts w:ascii="Times New Roman" w:eastAsia="Times New Roman" w:hAnsi="Times New Roman" w:cs="Times New Roman"/>
          <w:spacing w:val="-1"/>
        </w:rPr>
        <w:t>draft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positive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</w:t>
      </w:r>
      <w:r>
        <w:rPr>
          <w:rFonts w:ascii="Times New Roman" w:eastAsia="Times New Roman" w:hAnsi="Times New Roman" w:cs="Times New Roman"/>
          <w:spacing w:val="-1"/>
        </w:rPr>
        <w:t>regard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acceptance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ABT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no </w:t>
      </w:r>
      <w:r>
        <w:rPr>
          <w:rFonts w:ascii="Times New Roman" w:eastAsia="Times New Roman" w:hAnsi="Times New Roman" w:cs="Times New Roman"/>
          <w:spacing w:val="-1"/>
        </w:rPr>
        <w:t>concerns</w:t>
      </w:r>
      <w:r>
        <w:rPr>
          <w:rFonts w:ascii="Times New Roman" w:eastAsia="Times New Roman" w:hAnsi="Times New Roman" w:cs="Times New Roman"/>
        </w:rPr>
        <w:t xml:space="preserve"> regarding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competitive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advantage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were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raised.</w:t>
      </w:r>
    </w:p>
    <w:p w14:paraId="5F65DA34" w14:textId="4277AF78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0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International</w:t>
      </w:r>
      <w:r>
        <w:rPr>
          <w:rFonts w:ascii="Times New Roman" w:eastAsia="Times New Roman" w:hAnsi="Times New Roman" w:cs="Times New Roman"/>
        </w:rPr>
        <w:t xml:space="preserve"> standards </w:t>
      </w:r>
      <w:r>
        <w:rPr>
          <w:rFonts w:ascii="Times New Roman" w:eastAsia="Times New Roman" w:hAnsi="Times New Roman" w:cs="Times New Roman"/>
          <w:spacing w:val="-1"/>
        </w:rPr>
        <w:t xml:space="preserve">are </w:t>
      </w:r>
      <w:r>
        <w:rPr>
          <w:rFonts w:ascii="Times New Roman" w:eastAsia="Times New Roman" w:hAnsi="Times New Roman" w:cs="Times New Roman"/>
        </w:rPr>
        <w:t>rarely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identical</w:t>
      </w:r>
      <w:r>
        <w:rPr>
          <w:rFonts w:ascii="Times New Roman" w:eastAsia="Times New Roman" w:hAnsi="Times New Roman" w:cs="Times New Roman"/>
        </w:rPr>
        <w:t xml:space="preserve"> and there</w:t>
      </w:r>
      <w:r>
        <w:rPr>
          <w:rFonts w:ascii="Times New Roman" w:eastAsia="Times New Roman" w:hAnsi="Times New Roman" w:cs="Times New Roman"/>
          <w:spacing w:val="-1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 be some</w:t>
      </w:r>
      <w:r>
        <w:rPr>
          <w:rFonts w:ascii="Times New Roman" w:eastAsia="Times New Roman" w:hAnsi="Times New Roman" w:cs="Times New Roman"/>
          <w:spacing w:val="-1"/>
        </w:rPr>
        <w:t xml:space="preserve"> jurisdictional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variations.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However,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stated </w:t>
      </w:r>
      <w:r>
        <w:rPr>
          <w:rFonts w:ascii="Times New Roman" w:eastAsia="Times New Roman" w:hAnsi="Times New Roman" w:cs="Times New Roman"/>
          <w:spacing w:val="-1"/>
        </w:rPr>
        <w:t>above,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foreign</w:t>
      </w:r>
      <w:r>
        <w:rPr>
          <w:rFonts w:ascii="Times New Roman" w:eastAsia="Times New Roman" w:hAnsi="Times New Roman" w:cs="Times New Roman"/>
        </w:rPr>
        <w:t xml:space="preserve"> standards listed in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26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Rules</w:t>
      </w:r>
      <w:r>
        <w:rPr>
          <w:rFonts w:ascii="Times New Roman" w:eastAsia="Times New Roman" w:hAnsi="Times New Roman" w:cs="Times New Roman"/>
          <w:spacing w:val="-1"/>
        </w:rPr>
        <w:t xml:space="preserve"> are </w:t>
      </w:r>
      <w:r>
        <w:rPr>
          <w:rFonts w:ascii="Times New Roman" w:eastAsia="Times New Roman" w:hAnsi="Times New Roman" w:cs="Times New Roman"/>
        </w:rPr>
        <w:t>technically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relevant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reduction.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addition, the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variations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minor,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with some meaning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that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is slightly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more </w:t>
      </w:r>
      <w:r>
        <w:rPr>
          <w:rFonts w:ascii="Times New Roman" w:eastAsia="Times New Roman" w:hAnsi="Times New Roman" w:cs="Times New Roman"/>
          <w:spacing w:val="-1"/>
        </w:rPr>
        <w:t>stringent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than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1"/>
        </w:rPr>
        <w:t>(for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example the </w:t>
      </w:r>
      <w:r>
        <w:rPr>
          <w:rFonts w:ascii="Times New Roman" w:eastAsia="Times New Roman" w:hAnsi="Times New Roman" w:cs="Times New Roman"/>
        </w:rPr>
        <w:t>EU</w:t>
      </w:r>
      <w:r>
        <w:rPr>
          <w:rFonts w:ascii="Times New Roman" w:eastAsia="Times New Roman" w:hAnsi="Times New Roman" w:cs="Times New Roman"/>
          <w:spacing w:val="-1"/>
        </w:rPr>
        <w:t xml:space="preserve"> has</w:t>
      </w:r>
      <w:r>
        <w:rPr>
          <w:rFonts w:ascii="Times New Roman" w:eastAsia="Times New Roman" w:hAnsi="Times New Roman" w:cs="Times New Roman"/>
        </w:rPr>
        <w:t xml:space="preserve"> no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ABT)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other variations meaning the EU is slightly less stringent than the US (the EU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no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evaporative emission</w:t>
      </w:r>
      <w:r>
        <w:rPr>
          <w:rFonts w:ascii="Times New Roman" w:eastAsia="Times New Roman" w:hAnsi="Times New Roman" w:cs="Times New Roman"/>
        </w:rPr>
        <w:t xml:space="preserve"> limits). </w:t>
      </w:r>
      <w:r>
        <w:rPr>
          <w:rFonts w:ascii="Times New Roman" w:eastAsia="Times New Roman" w:hAnsi="Times New Roman" w:cs="Times New Roman"/>
          <w:spacing w:val="-1"/>
        </w:rPr>
        <w:t>Similarly,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do not </w:t>
      </w:r>
      <w:r>
        <w:rPr>
          <w:rFonts w:ascii="Times New Roman" w:eastAsia="Times New Roman" w:hAnsi="Times New Roman" w:cs="Times New Roman"/>
          <w:spacing w:val="-1"/>
        </w:rPr>
        <w:t>discriminate between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‘like’</w:t>
      </w:r>
      <w:r>
        <w:rPr>
          <w:rFonts w:ascii="Times New Roman" w:eastAsia="Times New Roman" w:hAnsi="Times New Roman" w:cs="Times New Roman"/>
        </w:rPr>
        <w:t xml:space="preserve"> products originating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different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countries.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Overall,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certifications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recognised</w:t>
      </w:r>
      <w:r>
        <w:rPr>
          <w:rFonts w:ascii="Times New Roman" w:eastAsia="Times New Roman" w:hAnsi="Times New Roman" w:cs="Times New Roman"/>
        </w:rPr>
        <w:t xml:space="preserve"> in this Part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facilitate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trade</w:t>
      </w:r>
      <w:r>
        <w:rPr>
          <w:rFonts w:ascii="Times New Roman" w:eastAsia="Times New Roman" w:hAnsi="Times New Roman" w:cs="Times New Roman"/>
        </w:rPr>
        <w:t xml:space="preserve"> while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contributing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objects</w:t>
      </w:r>
      <w:r>
        <w:rPr>
          <w:rFonts w:ascii="Times New Roman" w:eastAsia="Times New Roman" w:hAnsi="Times New Roman" w:cs="Times New Roman"/>
        </w:rPr>
        <w:t xml:space="preserve"> of the Act.</w:t>
      </w:r>
    </w:p>
    <w:p w14:paraId="5F65DA35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20" w:bottom="660" w:left="1300" w:header="0" w:footer="476" w:gutter="0"/>
          <w:cols w:space="720"/>
        </w:sectPr>
      </w:pPr>
    </w:p>
    <w:p w14:paraId="5F65DA36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54" w:line="276" w:lineRule="auto"/>
        <w:ind w:left="685" w:right="13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countries</w:t>
      </w:r>
      <w:r>
        <w:rPr>
          <w:rFonts w:ascii="Times New Roman" w:eastAsia="Times New Roman" w:hAnsi="Times New Roman" w:cs="Times New Roman"/>
        </w:rPr>
        <w:t xml:space="preserve"> that have</w:t>
      </w:r>
      <w:r>
        <w:rPr>
          <w:rFonts w:ascii="Times New Roman" w:eastAsia="Times New Roman" w:hAnsi="Times New Roman" w:cs="Times New Roman"/>
          <w:spacing w:val="-1"/>
        </w:rPr>
        <w:t xml:space="preserve"> 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propulsion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non-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listed 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26. Where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could not be</w:t>
      </w:r>
      <w:r>
        <w:rPr>
          <w:rFonts w:ascii="Times New Roman" w:eastAsia="Times New Roman" w:hAnsi="Times New Roman" w:cs="Times New Roman"/>
          <w:spacing w:val="-1"/>
        </w:rPr>
        <w:t xml:space="preserve"> ascertained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foreign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equivalent </w:t>
      </w:r>
      <w:r>
        <w:rPr>
          <w:rFonts w:ascii="Times New Roman" w:eastAsia="Times New Roman" w:hAnsi="Times New Roman" w:cs="Times New Roman"/>
          <w:spacing w:val="-1"/>
        </w:rPr>
        <w:t>level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technical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regulatory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assurance,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not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included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list in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26.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</w:rPr>
        <w:t xml:space="preserve"> Japan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emissions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“standard”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sets</w:t>
      </w:r>
      <w:r>
        <w:rPr>
          <w:rFonts w:ascii="Times New Roman" w:eastAsia="Times New Roman" w:hAnsi="Times New Roman" w:cs="Times New Roman"/>
        </w:rPr>
        <w:t xml:space="preserve"> emission limits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spacing w:val="-1"/>
        </w:rPr>
        <w:t>appear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equivalent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those in </w:t>
      </w:r>
      <w:r>
        <w:rPr>
          <w:rFonts w:ascii="Times New Roman" w:eastAsia="Times New Roman" w:hAnsi="Times New Roman" w:cs="Times New Roman"/>
          <w:spacing w:val="-1"/>
        </w:rPr>
        <w:t>current</w:t>
      </w:r>
      <w:r>
        <w:rPr>
          <w:rFonts w:ascii="Times New Roman" w:eastAsia="Times New Roman" w:hAnsi="Times New Roman" w:cs="Times New Roman"/>
        </w:rPr>
        <w:t xml:space="preserve"> ES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1"/>
        </w:rPr>
        <w:t>standards.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However,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Japanese 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assessed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not being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equivalent in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ways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other </w:t>
      </w:r>
      <w:r>
        <w:rPr>
          <w:rFonts w:ascii="Times New Roman" w:eastAsia="Times New Roman" w:hAnsi="Times New Roman" w:cs="Times New Roman"/>
          <w:spacing w:val="-1"/>
        </w:rPr>
        <w:t>foreign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certificates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conformity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 section 26. </w:t>
      </w:r>
      <w:r>
        <w:rPr>
          <w:rFonts w:ascii="Times New Roman" w:eastAsia="Times New Roman" w:hAnsi="Times New Roman" w:cs="Times New Roman"/>
          <w:spacing w:val="-1"/>
        </w:rPr>
        <w:t>Firstly,</w:t>
      </w:r>
      <w:r>
        <w:rPr>
          <w:rFonts w:ascii="Times New Roman" w:eastAsia="Times New Roman" w:hAnsi="Times New Roman" w:cs="Times New Roman"/>
        </w:rPr>
        <w:t xml:space="preserve"> it is a voluntary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industry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standard that is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administered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Japan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Land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Manufacturers</w:t>
      </w:r>
      <w:r>
        <w:rPr>
          <w:rFonts w:ascii="Times New Roman" w:eastAsia="Times New Roman" w:hAnsi="Times New Roman" w:cs="Times New Roman"/>
        </w:rPr>
        <w:t xml:space="preserve"> Association </w:t>
      </w:r>
      <w:r>
        <w:rPr>
          <w:rFonts w:ascii="Times New Roman" w:eastAsia="Times New Roman" w:hAnsi="Times New Roman" w:cs="Times New Roman"/>
          <w:spacing w:val="-1"/>
        </w:rPr>
        <w:t>rather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than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independent</w:t>
      </w:r>
      <w:r>
        <w:rPr>
          <w:rFonts w:ascii="Times New Roman" w:eastAsia="Times New Roman" w:hAnsi="Times New Roman" w:cs="Times New Roman"/>
        </w:rPr>
        <w:t xml:space="preserve"> regulatory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body.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Secondly,</w:t>
      </w:r>
      <w:r>
        <w:rPr>
          <w:rFonts w:ascii="Times New Roman" w:eastAsia="Times New Roman" w:hAnsi="Times New Roman" w:cs="Times New Roman"/>
        </w:rPr>
        <w:t xml:space="preserve"> the standard </w:t>
      </w:r>
      <w:r>
        <w:rPr>
          <w:rFonts w:ascii="Times New Roman" w:eastAsia="Times New Roman" w:hAnsi="Times New Roman" w:cs="Times New Roman"/>
          <w:spacing w:val="-1"/>
        </w:rPr>
        <w:t>does</w:t>
      </w:r>
      <w:r>
        <w:rPr>
          <w:rFonts w:ascii="Times New Roman" w:eastAsia="Times New Roman" w:hAnsi="Times New Roman" w:cs="Times New Roman"/>
        </w:rPr>
        <w:t xml:space="preserve"> not include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equivalent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</w:rPr>
        <w:t>mandatory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marking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Finally,</w:t>
      </w:r>
      <w:r>
        <w:rPr>
          <w:rFonts w:ascii="Times New Roman" w:eastAsia="Times New Roman" w:hAnsi="Times New Roman" w:cs="Times New Roman"/>
        </w:rPr>
        <w:t xml:space="preserve"> no official </w:t>
      </w:r>
      <w:r>
        <w:rPr>
          <w:rFonts w:ascii="Times New Roman" w:eastAsia="Times New Roman" w:hAnsi="Times New Roman" w:cs="Times New Roman"/>
          <w:spacing w:val="-1"/>
        </w:rPr>
        <w:t>certificates</w:t>
      </w:r>
      <w:r>
        <w:rPr>
          <w:rFonts w:ascii="Times New Roman" w:eastAsia="Times New Roman" w:hAnsi="Times New Roman" w:cs="Times New Roman"/>
        </w:rPr>
        <w:t xml:space="preserve"> of conformity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However,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noted in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26,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Minister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not </w:t>
      </w:r>
      <w:r>
        <w:rPr>
          <w:rFonts w:ascii="Times New Roman" w:eastAsia="Times New Roman" w:hAnsi="Times New Roman" w:cs="Times New Roman"/>
          <w:spacing w:val="-1"/>
        </w:rPr>
        <w:t>prevented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recognising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foreign</w:t>
      </w:r>
      <w:r>
        <w:rPr>
          <w:rFonts w:ascii="Times New Roman" w:eastAsia="Times New Roman" w:hAnsi="Times New Roman" w:cs="Times New Roman"/>
        </w:rPr>
        <w:t xml:space="preserve"> certifications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future,</w:t>
      </w:r>
      <w:r>
        <w:rPr>
          <w:rFonts w:ascii="Times New Roman" w:eastAsia="Times New Roman" w:hAnsi="Times New Roman" w:cs="Times New Roman"/>
        </w:rPr>
        <w:t xml:space="preserve"> if </w:t>
      </w:r>
      <w:r>
        <w:rPr>
          <w:rFonts w:ascii="Times New Roman" w:eastAsia="Times New Roman" w:hAnsi="Times New Roman" w:cs="Times New Roman"/>
          <w:spacing w:val="-1"/>
        </w:rPr>
        <w:t xml:space="preserve">evidence </w:t>
      </w:r>
      <w:r>
        <w:rPr>
          <w:rFonts w:ascii="Times New Roman" w:eastAsia="Times New Roman" w:hAnsi="Times New Roman" w:cs="Times New Roman"/>
        </w:rPr>
        <w:t>is provided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satisfaction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>the Minister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that their</w:t>
      </w:r>
      <w:r>
        <w:rPr>
          <w:rFonts w:ascii="Times New Roman" w:eastAsia="Times New Roman" w:hAnsi="Times New Roman" w:cs="Times New Roman"/>
          <w:spacing w:val="-1"/>
        </w:rPr>
        <w:t xml:space="preserve"> standards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certificates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conformity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</w:rPr>
        <w:t xml:space="preserve"> equivalent to those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listed.</w:t>
      </w:r>
    </w:p>
    <w:p w14:paraId="5F65DA37" w14:textId="77777777" w:rsidR="004863D4" w:rsidRDefault="009328F2">
      <w:pPr>
        <w:pStyle w:val="Heading2"/>
        <w:spacing w:before="207"/>
        <w:ind w:left="745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</w:p>
    <w:p w14:paraId="5F65DA38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F65DA39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7" w:lineRule="auto"/>
        <w:ind w:left="685" w:right="41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Subdivision A of </w:t>
      </w:r>
      <w:r>
        <w:rPr>
          <w:rFonts w:ascii="Times New Roman"/>
          <w:spacing w:val="-1"/>
        </w:rPr>
        <w:t>Division</w:t>
      </w:r>
      <w:r>
        <w:rPr>
          <w:rFonts w:ascii="Times New Roman"/>
        </w:rPr>
        <w:t xml:space="preserve"> 2 of</w:t>
      </w:r>
      <w:r>
        <w:rPr>
          <w:rFonts w:ascii="Times New Roman"/>
          <w:spacing w:val="-1"/>
        </w:rPr>
        <w:t xml:space="preserve"> Part</w:t>
      </w:r>
      <w:r>
        <w:rPr>
          <w:rFonts w:ascii="Times New Roman"/>
        </w:rPr>
        <w:t xml:space="preserve"> 4 </w:t>
      </w:r>
      <w:r>
        <w:rPr>
          <w:rFonts w:ascii="Times New Roman"/>
          <w:spacing w:val="-1"/>
        </w:rPr>
        <w:t>sets</w:t>
      </w:r>
      <w:r>
        <w:rPr>
          <w:rFonts w:ascii="Times New Roman"/>
        </w:rPr>
        <w:t xml:space="preserve"> out the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person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apply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in a</w:t>
      </w:r>
      <w:r>
        <w:rPr>
          <w:rFonts w:ascii="Times New Roman"/>
          <w:spacing w:val="-1"/>
        </w:rPr>
        <w:t xml:space="preserve"> single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engine</w:t>
      </w:r>
      <w:r>
        <w:rPr>
          <w:rFonts w:ascii="Times New Roman"/>
          <w:spacing w:val="-1"/>
        </w:rPr>
        <w:t xml:space="preserve"> family.</w:t>
      </w:r>
    </w:p>
    <w:p w14:paraId="5F65DA3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198" w:line="276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Australian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must be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Department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18(1)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Rules).</w:t>
      </w:r>
      <w:r>
        <w:rPr>
          <w:rFonts w:ascii="Times New Roman"/>
          <w:spacing w:val="-1"/>
        </w:rPr>
        <w:t xml:space="preserve"> Applications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must </w:t>
      </w:r>
      <w:r>
        <w:rPr>
          <w:rFonts w:ascii="Times New Roman"/>
          <w:spacing w:val="-1"/>
        </w:rPr>
        <w:t>specify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emissions-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within a</w:t>
      </w:r>
      <w:r>
        <w:rPr>
          <w:rFonts w:ascii="Times New Roman"/>
          <w:spacing w:val="-1"/>
        </w:rPr>
        <w:t xml:space="preserve"> single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i/>
          <w:spacing w:val="-1"/>
        </w:rPr>
        <w:t>engine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family</w:t>
      </w:r>
      <w:r>
        <w:rPr>
          <w:rFonts w:ascii="Times New Roman"/>
          <w:spacing w:val="-1"/>
        </w:rPr>
        <w:t>.</w:t>
      </w:r>
    </w:p>
    <w:p w14:paraId="5F65DA3B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199" w:line="276" w:lineRule="auto"/>
        <w:ind w:left="685" w:right="22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term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engine</w:t>
      </w:r>
      <w:r>
        <w:rPr>
          <w:rFonts w:ascii="Times New Roman" w:eastAsia="Times New Roman" w:hAnsi="Times New Roman" w:cs="Times New Roman"/>
          <w:i/>
        </w:rPr>
        <w:t xml:space="preserve"> family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defined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18(2)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Rules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taken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applicable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–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40 </w:t>
      </w:r>
      <w:r>
        <w:rPr>
          <w:rFonts w:ascii="Times New Roman" w:eastAsia="Times New Roman" w:hAnsi="Times New Roman" w:cs="Times New Roman"/>
          <w:spacing w:val="-1"/>
        </w:rPr>
        <w:t>CFR</w:t>
      </w:r>
      <w:r>
        <w:rPr>
          <w:rFonts w:ascii="Times New Roman" w:eastAsia="Times New Roman" w:hAnsi="Times New Roman" w:cs="Times New Roman"/>
        </w:rPr>
        <w:t xml:space="preserve"> 1045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40 </w:t>
      </w:r>
      <w:r>
        <w:rPr>
          <w:rFonts w:ascii="Times New Roman" w:eastAsia="Times New Roman" w:hAnsi="Times New Roman" w:cs="Times New Roman"/>
          <w:spacing w:val="-1"/>
        </w:rPr>
        <w:t>CFR</w:t>
      </w:r>
      <w:r>
        <w:rPr>
          <w:rFonts w:ascii="Times New Roman" w:eastAsia="Times New Roman" w:hAnsi="Times New Roman" w:cs="Times New Roman"/>
        </w:rPr>
        <w:t xml:space="preserve"> 1054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– with the </w:t>
      </w:r>
      <w:r>
        <w:rPr>
          <w:rFonts w:ascii="Times New Roman" w:eastAsia="Times New Roman" w:hAnsi="Times New Roman" w:cs="Times New Roman"/>
          <w:spacing w:val="-1"/>
        </w:rPr>
        <w:t>exception</w:t>
      </w:r>
      <w:r>
        <w:rPr>
          <w:rFonts w:ascii="Times New Roman" w:eastAsia="Times New Roman" w:hAnsi="Times New Roman" w:cs="Times New Roman"/>
        </w:rPr>
        <w:t xml:space="preserve"> that the </w:t>
      </w:r>
      <w:r>
        <w:rPr>
          <w:rFonts w:ascii="Times New Roman" w:eastAsia="Times New Roman" w:hAnsi="Times New Roman" w:cs="Times New Roman"/>
          <w:spacing w:val="-1"/>
        </w:rPr>
        <w:t>requirement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</w:rPr>
        <w:t xml:space="preserve"> family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family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limited to a</w:t>
      </w:r>
      <w:r>
        <w:rPr>
          <w:rFonts w:ascii="Times New Roman" w:eastAsia="Times New Roman" w:hAnsi="Times New Roman" w:cs="Times New Roman"/>
          <w:spacing w:val="-1"/>
        </w:rPr>
        <w:t xml:space="preserve"> single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model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</w:t>
      </w:r>
      <w:r>
        <w:rPr>
          <w:rFonts w:ascii="Times New Roman" w:eastAsia="Times New Roman" w:hAnsi="Times New Roman" w:cs="Times New Roman"/>
        </w:rPr>
        <w:t xml:space="preserve"> does not apply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these </w:t>
      </w:r>
      <w:r>
        <w:rPr>
          <w:rFonts w:ascii="Times New Roman" w:eastAsia="Times New Roman" w:hAnsi="Times New Roman" w:cs="Times New Roman"/>
        </w:rPr>
        <w:t xml:space="preserve">Rules. This exception is </w:t>
      </w:r>
      <w:r>
        <w:rPr>
          <w:rFonts w:ascii="Times New Roman" w:eastAsia="Times New Roman" w:hAnsi="Times New Roman" w:cs="Times New Roman"/>
          <w:spacing w:val="-1"/>
        </w:rPr>
        <w:t xml:space="preserve">because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do not apply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 model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concept</w:t>
      </w:r>
      <w:r>
        <w:rPr>
          <w:rFonts w:ascii="Times New Roman" w:eastAsia="Times New Roman" w:hAnsi="Times New Roman" w:cs="Times New Roman"/>
        </w:rPr>
        <w:t xml:space="preserve"> in 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process.</w:t>
      </w:r>
    </w:p>
    <w:p w14:paraId="5F65DA3C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the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family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approach</w:t>
      </w:r>
      <w:r>
        <w:rPr>
          <w:rFonts w:ascii="Times New Roman"/>
        </w:rPr>
        <w:t xml:space="preserve"> enables a </w:t>
      </w:r>
      <w:r>
        <w:rPr>
          <w:rFonts w:ascii="Times New Roman"/>
          <w:spacing w:val="-1"/>
        </w:rPr>
        <w:t>manufacturer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single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purposes,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one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engine</w:t>
      </w:r>
      <w:r>
        <w:rPr>
          <w:rFonts w:ascii="Times New Roman"/>
          <w:spacing w:val="-1"/>
        </w:rPr>
        <w:t xml:space="preserve"> types</w:t>
      </w:r>
      <w:r>
        <w:rPr>
          <w:rFonts w:ascii="Times New Roman"/>
          <w:spacing w:val="80"/>
        </w:rPr>
        <w:t xml:space="preserve"> </w:t>
      </w:r>
      <w:r>
        <w:rPr>
          <w:rFonts w:ascii="Times New Roman"/>
        </w:rPr>
        <w:t xml:space="preserve">without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testing.</w:t>
      </w:r>
      <w:r>
        <w:rPr>
          <w:rFonts w:ascii="Times New Roman"/>
        </w:rPr>
        <w:t xml:space="preserve">  This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subject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strict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around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selection</w:t>
      </w:r>
      <w:r>
        <w:rPr>
          <w:rFonts w:ascii="Times New Roman"/>
        </w:rPr>
        <w:t xml:space="preserve"> of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 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specification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critical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parameters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governing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inclusion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engines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engine family.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family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concept</w:t>
      </w:r>
      <w:r>
        <w:rPr>
          <w:rFonts w:ascii="Times New Roman"/>
        </w:rPr>
        <w:t xml:space="preserve"> is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widely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used in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reduces</w:t>
      </w:r>
      <w:r>
        <w:rPr>
          <w:rFonts w:ascii="Times New Roman"/>
        </w:rPr>
        <w:t xml:space="preserve">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costs without </w:t>
      </w:r>
      <w:r>
        <w:rPr>
          <w:rFonts w:ascii="Times New Roman"/>
          <w:spacing w:val="-1"/>
        </w:rPr>
        <w:t>compromising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outcomes.</w:t>
      </w:r>
    </w:p>
    <w:p w14:paraId="5F65DA3D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49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18(3)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sets</w:t>
      </w:r>
      <w:r>
        <w:rPr>
          <w:rFonts w:ascii="Times New Roman"/>
        </w:rPr>
        <w:t xml:space="preserve"> out the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that must be</w:t>
      </w:r>
      <w:r>
        <w:rPr>
          <w:rFonts w:ascii="Times New Roman"/>
          <w:spacing w:val="-1"/>
        </w:rPr>
        <w:t xml:space="preserve"> included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certification.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includes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evidence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emissions-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meets the</w:t>
      </w:r>
      <w:r>
        <w:rPr>
          <w:rFonts w:ascii="Times New Roman"/>
          <w:spacing w:val="-1"/>
        </w:rPr>
        <w:t xml:space="preserve"> applicable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  <w:spacing w:val="-1"/>
        </w:rPr>
        <w:t xml:space="preserve">18(3)(b)). </w:t>
      </w:r>
      <w:r>
        <w:rPr>
          <w:rFonts w:ascii="Times New Roman"/>
        </w:rPr>
        <w:t>To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valid,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must be </w:t>
      </w:r>
      <w:r>
        <w:rPr>
          <w:rFonts w:ascii="Times New Roman"/>
          <w:spacing w:val="-1"/>
        </w:rPr>
        <w:t>given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approved</w:t>
      </w:r>
      <w:r>
        <w:rPr>
          <w:rFonts w:ascii="Times New Roman"/>
        </w:rPr>
        <w:t xml:space="preserve"> form </w:t>
      </w:r>
      <w:r>
        <w:rPr>
          <w:rFonts w:ascii="Times New Roman"/>
          <w:spacing w:val="-1"/>
        </w:rPr>
        <w:t>(paragraph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18(3)(c))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accompanied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fee set</w:t>
      </w:r>
      <w:r>
        <w:rPr>
          <w:rFonts w:ascii="Times New Roman"/>
        </w:rPr>
        <w:t xml:space="preserve"> out in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43(1)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18(3)(d)).</w:t>
      </w:r>
    </w:p>
    <w:p w14:paraId="5F65DA3E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3F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54" w:line="276" w:lineRule="auto"/>
        <w:ind w:left="685" w:right="19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circumstances</w:t>
      </w:r>
      <w:r>
        <w:rPr>
          <w:rFonts w:ascii="Times New Roman"/>
        </w:rPr>
        <w:t xml:space="preserve">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properly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including,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example,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clarification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specific test </w:t>
      </w:r>
      <w:r>
        <w:rPr>
          <w:rFonts w:ascii="Times New Roman"/>
          <w:spacing w:val="-1"/>
        </w:rPr>
        <w:t>procedure variation,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explanation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engine </w:t>
      </w:r>
      <w:r>
        <w:rPr>
          <w:rFonts w:ascii="Times New Roman"/>
        </w:rPr>
        <w:t>family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selection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processes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confirmation of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facility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accreditation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status.</w:t>
      </w:r>
      <w:r>
        <w:rPr>
          <w:rFonts w:ascii="Times New Roman"/>
        </w:rPr>
        <w:t xml:space="preserve"> Such </w:t>
      </w:r>
      <w:r>
        <w:rPr>
          <w:rFonts w:ascii="Times New Roman"/>
          <w:spacing w:val="-1"/>
        </w:rPr>
        <w:t>information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requested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Secretary,</w:t>
      </w:r>
      <w:r>
        <w:rPr>
          <w:rFonts w:ascii="Times New Roman"/>
        </w:rPr>
        <w:t xml:space="preserve"> within 60 </w:t>
      </w:r>
      <w:r>
        <w:rPr>
          <w:rFonts w:ascii="Times New Roman"/>
          <w:spacing w:val="-1"/>
        </w:rPr>
        <w:t>days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receiving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  <w:spacing w:val="82"/>
        </w:rPr>
        <w:t xml:space="preserve"> </w:t>
      </w:r>
      <w:r>
        <w:rPr>
          <w:rFonts w:ascii="Times New Roman"/>
        </w:rPr>
        <w:t>19).</w:t>
      </w:r>
    </w:p>
    <w:p w14:paraId="5F65DA40" w14:textId="77777777" w:rsidR="004863D4" w:rsidRDefault="009328F2">
      <w:pPr>
        <w:spacing w:before="200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Issuing Australian </w:t>
      </w:r>
      <w:r>
        <w:rPr>
          <w:rFonts w:ascii="Times New Roman"/>
          <w:i/>
          <w:spacing w:val="-1"/>
          <w:sz w:val="24"/>
        </w:rPr>
        <w:t>certificates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conformity</w:t>
      </w:r>
    </w:p>
    <w:p w14:paraId="5F65DA41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42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32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 satisfied that a</w:t>
      </w:r>
      <w:r>
        <w:rPr>
          <w:rFonts w:ascii="Times New Roman"/>
          <w:spacing w:val="-1"/>
        </w:rPr>
        <w:t xml:space="preserve"> member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engine</w:t>
      </w:r>
      <w:r>
        <w:rPr>
          <w:rFonts w:ascii="Times New Roman"/>
        </w:rPr>
        <w:t xml:space="preserve"> family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which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belong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been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accordance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</w:rPr>
        <w:t xml:space="preserve"> show that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products comply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standard, 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certify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family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20(1)(a)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20(2)).</w:t>
      </w:r>
    </w:p>
    <w:p w14:paraId="5F65DA43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11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Evidence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certification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-1"/>
        </w:rPr>
        <w:t>documented</w:t>
      </w:r>
      <w:r>
        <w:rPr>
          <w:rFonts w:ascii="Times New Roman" w:eastAsia="Times New Roman" w:hAnsi="Times New Roman" w:cs="Times New Roman"/>
        </w:rPr>
        <w:t xml:space="preserve"> in an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conformity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issued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 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published on the</w:t>
      </w:r>
      <w:r>
        <w:rPr>
          <w:rFonts w:ascii="Times New Roman" w:eastAsia="Times New Roman" w:hAnsi="Times New Roman" w:cs="Times New Roman"/>
          <w:spacing w:val="-1"/>
        </w:rPr>
        <w:t xml:space="preserve"> Department’s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website.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must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applicant,</w:t>
      </w:r>
      <w:r>
        <w:rPr>
          <w:rFonts w:ascii="Times New Roman" w:eastAsia="Times New Roman" w:hAnsi="Times New Roman" w:cs="Times New Roman"/>
        </w:rPr>
        <w:t xml:space="preserve"> if it is reasonably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practicable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1"/>
        </w:rPr>
        <w:t>do</w:t>
      </w:r>
      <w:r>
        <w:rPr>
          <w:rFonts w:ascii="Times New Roman" w:eastAsia="Times New Roman" w:hAnsi="Times New Roman" w:cs="Times New Roman"/>
        </w:rPr>
        <w:t xml:space="preserve"> so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25(1)).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failure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applicant</w:t>
      </w:r>
      <w:r>
        <w:rPr>
          <w:rFonts w:ascii="Times New Roman" w:eastAsia="Times New Roman" w:hAnsi="Times New Roman" w:cs="Times New Roman"/>
        </w:rPr>
        <w:t xml:space="preserve"> with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notice does</w:t>
      </w:r>
      <w:r>
        <w:rPr>
          <w:rFonts w:ascii="Times New Roman" w:eastAsia="Times New Roman" w:hAnsi="Times New Roman" w:cs="Times New Roman"/>
        </w:rPr>
        <w:t xml:space="preserve"> not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affect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validity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25(2)).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conformity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comes</w:t>
      </w:r>
      <w:r>
        <w:rPr>
          <w:rFonts w:ascii="Times New Roman" w:eastAsia="Times New Roman" w:hAnsi="Times New Roman" w:cs="Times New Roman"/>
        </w:rPr>
        <w:t xml:space="preserve"> into </w:t>
      </w:r>
      <w:r>
        <w:rPr>
          <w:rFonts w:ascii="Times New Roman" w:eastAsia="Times New Roman" w:hAnsi="Times New Roman" w:cs="Times New Roman"/>
          <w:spacing w:val="-1"/>
        </w:rPr>
        <w:t xml:space="preserve">force </w:t>
      </w:r>
      <w:r>
        <w:rPr>
          <w:rFonts w:ascii="Times New Roman" w:eastAsia="Times New Roman" w:hAnsi="Times New Roman" w:cs="Times New Roman"/>
        </w:rPr>
        <w:t>on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20(3))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 will include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unique </w:t>
      </w:r>
      <w:r>
        <w:rPr>
          <w:rFonts w:ascii="Times New Roman" w:eastAsia="Times New Roman" w:hAnsi="Times New Roman" w:cs="Times New Roman"/>
          <w:spacing w:val="-1"/>
        </w:rPr>
        <w:t>identification</w:t>
      </w:r>
      <w:r>
        <w:rPr>
          <w:rFonts w:ascii="Times New Roman" w:eastAsia="Times New Roman" w:hAnsi="Times New Roman" w:cs="Times New Roman"/>
        </w:rPr>
        <w:t xml:space="preserve"> number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20(4)).</w:t>
      </w:r>
    </w:p>
    <w:p w14:paraId="5F65DA44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1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satisfied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been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accordance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standard </w:t>
      </w:r>
      <w:r>
        <w:rPr>
          <w:rFonts w:ascii="Times New Roman"/>
        </w:rPr>
        <w:t>and comply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standard,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refuse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Australian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1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giving written</w:t>
      </w:r>
      <w:r>
        <w:rPr>
          <w:rFonts w:ascii="Times New Roman"/>
        </w:rPr>
        <w:t xml:space="preserve"> notice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applicant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20(1)(b)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Rules).</w:t>
      </w:r>
    </w:p>
    <w:p w14:paraId="5F65DA45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6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21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operates</w:t>
      </w:r>
      <w:r>
        <w:rPr>
          <w:rFonts w:ascii="Times New Roman"/>
        </w:rPr>
        <w:t xml:space="preserve"> to deem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taken</w:t>
      </w:r>
      <w:r>
        <w:rPr>
          <w:rFonts w:ascii="Times New Roman"/>
        </w:rPr>
        <w:t xml:space="preserve"> to have</w:t>
      </w:r>
      <w:r>
        <w:rPr>
          <w:rFonts w:ascii="Times New Roman"/>
          <w:spacing w:val="-1"/>
        </w:rPr>
        <w:t xml:space="preserve"> refused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Australian certification if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products,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request</w:t>
      </w:r>
      <w:r>
        <w:rPr>
          <w:rFonts w:ascii="Times New Roman"/>
        </w:rPr>
        <w:t xml:space="preserve">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19, within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timeframe</w:t>
      </w:r>
      <w:r>
        <w:rPr>
          <w:rFonts w:ascii="Times New Roman"/>
        </w:rPr>
        <w:t xml:space="preserve"> of 60 </w:t>
      </w:r>
      <w:r>
        <w:rPr>
          <w:rFonts w:ascii="Times New Roman"/>
          <w:spacing w:val="-1"/>
        </w:rPr>
        <w:t>days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received</w:t>
      </w:r>
      <w:r>
        <w:rPr>
          <w:rFonts w:ascii="Times New Roman"/>
        </w:rPr>
        <w:t xml:space="preserve"> the application.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the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requested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19,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deemed </w:t>
      </w:r>
      <w:r>
        <w:rPr>
          <w:rFonts w:ascii="Times New Roman"/>
        </w:rPr>
        <w:t>to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have 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if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products,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application,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made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request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information under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19, within 60 </w:t>
      </w:r>
      <w:r>
        <w:rPr>
          <w:rFonts w:ascii="Times New Roman"/>
          <w:spacing w:val="-1"/>
        </w:rPr>
        <w:t>days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provided.</w:t>
      </w:r>
    </w:p>
    <w:p w14:paraId="5F65DA46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6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50(a)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Rules </w:t>
      </w:r>
      <w:r>
        <w:rPr>
          <w:rFonts w:ascii="Times New Roman"/>
          <w:spacing w:val="-1"/>
        </w:rPr>
        <w:t>allows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refuse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products,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circumstances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deemed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</w:rPr>
        <w:t>to 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refused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21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21 </w:t>
      </w:r>
      <w:r>
        <w:rPr>
          <w:rFonts w:ascii="Times New Roman"/>
          <w:spacing w:val="-1"/>
        </w:rPr>
        <w:t>ensures</w:t>
      </w:r>
      <w:r>
        <w:rPr>
          <w:rFonts w:ascii="Times New Roman"/>
        </w:rPr>
        <w:t xml:space="preserve"> a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 xml:space="preserve"> must be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 xml:space="preserve">and so </w:t>
      </w:r>
      <w:r>
        <w:rPr>
          <w:rFonts w:ascii="Times New Roman"/>
          <w:spacing w:val="-1"/>
        </w:rPr>
        <w:t>ensures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>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seek</w:t>
      </w:r>
      <w:r>
        <w:rPr>
          <w:rFonts w:ascii="Times New Roman"/>
        </w:rPr>
        <w:t xml:space="preserve"> merits 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AAT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section</w:t>
      </w:r>
      <w:r>
        <w:rPr>
          <w:rFonts w:ascii="Times New Roman"/>
        </w:rPr>
        <w:t xml:space="preserve"> 50)</w:t>
      </w:r>
    </w:p>
    <w:p w14:paraId="5F65DA47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48" w14:textId="77777777" w:rsidR="004863D4" w:rsidRDefault="009328F2">
      <w:pPr>
        <w:spacing w:before="52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Varying</w:t>
      </w:r>
      <w:r>
        <w:rPr>
          <w:rFonts w:ascii="Times New Roman"/>
          <w:i/>
          <w:sz w:val="24"/>
        </w:rPr>
        <w:t xml:space="preserve"> Australian </w:t>
      </w:r>
      <w:r>
        <w:rPr>
          <w:rFonts w:ascii="Times New Roman"/>
          <w:i/>
          <w:spacing w:val="-1"/>
          <w:sz w:val="24"/>
        </w:rPr>
        <w:t>certificates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conformity</w:t>
      </w:r>
    </w:p>
    <w:p w14:paraId="5F65DA49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4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16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22(1)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the Rules </w:t>
      </w:r>
      <w:r>
        <w:rPr>
          <w:rFonts w:ascii="Times New Roman" w:eastAsia="Times New Roman" w:hAnsi="Times New Roman" w:cs="Times New Roman"/>
          <w:spacing w:val="-1"/>
        </w:rPr>
        <w:t>enables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1"/>
        </w:rPr>
        <w:t>vary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conformity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publishing a</w:t>
      </w:r>
      <w:r>
        <w:rPr>
          <w:rFonts w:ascii="Times New Roman" w:eastAsia="Times New Roman" w:hAnsi="Times New Roman" w:cs="Times New Roman"/>
          <w:spacing w:val="-1"/>
        </w:rPr>
        <w:t xml:space="preserve"> notice </w:t>
      </w:r>
      <w:r>
        <w:rPr>
          <w:rFonts w:ascii="Times New Roman" w:eastAsia="Times New Roman" w:hAnsi="Times New Roman" w:cs="Times New Roman"/>
        </w:rPr>
        <w:t xml:space="preserve">on the Department’s </w:t>
      </w:r>
      <w:r>
        <w:rPr>
          <w:rFonts w:ascii="Times New Roman" w:eastAsia="Times New Roman" w:hAnsi="Times New Roman" w:cs="Times New Roman"/>
          <w:spacing w:val="-1"/>
        </w:rPr>
        <w:t>website.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must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applicant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conformity,</w:t>
      </w:r>
      <w:r>
        <w:rPr>
          <w:rFonts w:ascii="Times New Roman" w:eastAsia="Times New Roman" w:hAnsi="Times New Roman" w:cs="Times New Roman"/>
        </w:rPr>
        <w:t xml:space="preserve"> if it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</w:rPr>
        <w:t>is 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practicable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do so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25(1)).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1"/>
        </w:rPr>
        <w:t>failure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notice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applicant</w:t>
      </w:r>
      <w:r>
        <w:rPr>
          <w:rFonts w:ascii="Times New Roman" w:eastAsia="Times New Roman" w:hAnsi="Times New Roman" w:cs="Times New Roman"/>
        </w:rPr>
        <w:t xml:space="preserve"> does not </w:t>
      </w:r>
      <w:r>
        <w:rPr>
          <w:rFonts w:ascii="Times New Roman" w:eastAsia="Times New Roman" w:hAnsi="Times New Roman" w:cs="Times New Roman"/>
          <w:spacing w:val="-1"/>
        </w:rPr>
        <w:t>affect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validity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variation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25(2)).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variation</w:t>
      </w:r>
      <w:r>
        <w:rPr>
          <w:rFonts w:ascii="Times New Roman" w:eastAsia="Times New Roman" w:hAnsi="Times New Roman" w:cs="Times New Roman"/>
        </w:rPr>
        <w:t xml:space="preserve"> to an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conformity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will take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</w:rPr>
        <w:t xml:space="preserve"> on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</w:rPr>
        <w:t>the notice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22(2)).</w:t>
      </w:r>
    </w:p>
    <w:p w14:paraId="5F65DA4B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 xml:space="preserve">example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 xml:space="preserve">where </w:t>
      </w:r>
      <w:r>
        <w:rPr>
          <w:rFonts w:ascii="Times New Roman"/>
        </w:rPr>
        <w:t>it would be</w:t>
      </w:r>
      <w:r>
        <w:rPr>
          <w:rFonts w:ascii="Times New Roman"/>
          <w:spacing w:val="-1"/>
        </w:rPr>
        <w:t xml:space="preserve"> appropriate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vary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conformity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error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or the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issuing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certificate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affect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validity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outcomes,</w:t>
      </w:r>
      <w:r>
        <w:rPr>
          <w:rFonts w:ascii="Times New Roman"/>
        </w:rPr>
        <w:t xml:space="preserve"> but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should be</w:t>
      </w:r>
      <w:r>
        <w:rPr>
          <w:rFonts w:ascii="Times New Roman"/>
          <w:spacing w:val="-1"/>
        </w:rPr>
        <w:t xml:space="preserve"> corrected</w:t>
      </w:r>
      <w:r>
        <w:rPr>
          <w:rFonts w:ascii="Times New Roman"/>
        </w:rPr>
        <w:t xml:space="preserve"> to 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accurate.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it is not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that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power</w:t>
      </w:r>
      <w:r>
        <w:rPr>
          <w:rFonts w:ascii="Times New Roman"/>
        </w:rPr>
        <w:t xml:space="preserve"> to vary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used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allow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person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applied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granted,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evidenced</w:t>
      </w:r>
      <w:r>
        <w:rPr>
          <w:rFonts w:ascii="Times New Roman"/>
          <w:spacing w:val="12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</w:rPr>
        <w:t xml:space="preserve"> certificate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conformity)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add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engine </w:t>
      </w:r>
      <w:r>
        <w:rPr>
          <w:rFonts w:ascii="Times New Roman"/>
          <w:spacing w:val="-1"/>
        </w:rPr>
        <w:t>family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covered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certificate.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In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instance,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new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10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products would be</w:t>
      </w:r>
      <w:r>
        <w:rPr>
          <w:rFonts w:ascii="Times New Roman"/>
          <w:spacing w:val="-1"/>
        </w:rPr>
        <w:t xml:space="preserve"> required.</w:t>
      </w:r>
    </w:p>
    <w:p w14:paraId="5F65DA4C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7" w:lineRule="auto"/>
        <w:ind w:left="685" w:right="28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to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vary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50(b)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4D" w14:textId="77777777" w:rsidR="004863D4" w:rsidRDefault="009328F2">
      <w:pPr>
        <w:spacing w:before="196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Suspending</w:t>
      </w:r>
      <w:r>
        <w:rPr>
          <w:rFonts w:ascii="Times New Roman"/>
          <w:i/>
          <w:sz w:val="24"/>
        </w:rPr>
        <w:t xml:space="preserve"> an </w:t>
      </w:r>
      <w:r>
        <w:rPr>
          <w:rFonts w:ascii="Times New Roman"/>
          <w:i/>
          <w:spacing w:val="-1"/>
          <w:sz w:val="24"/>
        </w:rPr>
        <w:t>Australian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certificate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conformity</w:t>
      </w:r>
    </w:p>
    <w:p w14:paraId="5F65DA4E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4F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suspend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certificate of 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under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23 of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to support the integrity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certification </w:t>
      </w:r>
      <w:r>
        <w:rPr>
          <w:rFonts w:ascii="Times New Roman"/>
          <w:spacing w:val="-1"/>
        </w:rPr>
        <w:t>scheme.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if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 an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apparent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mismatch</w:t>
      </w:r>
      <w:r>
        <w:rPr>
          <w:rFonts w:ascii="Times New Roman"/>
        </w:rPr>
        <w:t xml:space="preserve"> between the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provided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on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label and the</w:t>
      </w:r>
      <w:r>
        <w:rPr>
          <w:rFonts w:ascii="Times New Roman"/>
          <w:spacing w:val="-1"/>
        </w:rPr>
        <w:t xml:space="preserve"> types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covered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particular </w:t>
      </w:r>
      <w:r>
        <w:rPr>
          <w:rFonts w:ascii="Times New Roman"/>
          <w:spacing w:val="-1"/>
        </w:rPr>
        <w:t>certification.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confirming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some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time, it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 xml:space="preserve">be </w:t>
      </w:r>
      <w:r>
        <w:rPr>
          <w:rFonts w:ascii="Times New Roman"/>
          <w:spacing w:val="-1"/>
        </w:rPr>
        <w:t>appropriate</w:t>
      </w:r>
      <w:r>
        <w:rPr>
          <w:rFonts w:ascii="Times New Roman"/>
        </w:rPr>
        <w:t xml:space="preserve"> to suspend the</w:t>
      </w:r>
      <w:r>
        <w:rPr>
          <w:rFonts w:ascii="Times New Roman"/>
          <w:spacing w:val="-1"/>
        </w:rPr>
        <w:t xml:space="preserve"> certification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</w:rPr>
        <w:t>until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matter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resolved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certification is </w:t>
      </w:r>
      <w:r>
        <w:rPr>
          <w:rFonts w:ascii="Times New Roman"/>
          <w:spacing w:val="-1"/>
        </w:rPr>
        <w:t>confirmed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otherwise.</w:t>
      </w:r>
    </w:p>
    <w:p w14:paraId="5F65DA50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13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order to </w:t>
      </w:r>
      <w:r>
        <w:rPr>
          <w:rFonts w:ascii="Times New Roman" w:eastAsia="Times New Roman" w:hAnsi="Times New Roman" w:cs="Times New Roman"/>
          <w:spacing w:val="-1"/>
        </w:rPr>
        <w:t>suspend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certificate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conformity,</w:t>
      </w:r>
      <w:r>
        <w:rPr>
          <w:rFonts w:ascii="Times New Roman" w:eastAsia="Times New Roman" w:hAnsi="Times New Roman" w:cs="Times New Roman"/>
        </w:rPr>
        <w:t xml:space="preserve"> the Secretary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must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reasonably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suspect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existing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products do not comply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 the</w:t>
      </w:r>
      <w:r>
        <w:rPr>
          <w:rFonts w:ascii="Times New Roman" w:eastAsia="Times New Roman" w:hAnsi="Times New Roman" w:cs="Times New Roman"/>
          <w:spacing w:val="-1"/>
        </w:rPr>
        <w:t xml:space="preserve"> relevant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 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23(1)).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suspension</w:t>
      </w:r>
      <w:r>
        <w:rPr>
          <w:rFonts w:ascii="Times New Roman" w:eastAsia="Times New Roman" w:hAnsi="Times New Roman" w:cs="Times New Roman"/>
        </w:rPr>
        <w:t xml:space="preserve"> 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emissions-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covered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Australian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conformity, or just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23(2)). A </w:t>
      </w:r>
      <w:r>
        <w:rPr>
          <w:rFonts w:ascii="Times New Roman" w:eastAsia="Times New Roman" w:hAnsi="Times New Roman" w:cs="Times New Roman"/>
          <w:spacing w:val="-1"/>
        </w:rPr>
        <w:t>suspension</w:t>
      </w:r>
      <w:r>
        <w:rPr>
          <w:rFonts w:ascii="Times New Roman" w:eastAsia="Times New Roman" w:hAnsi="Times New Roman" w:cs="Times New Roman"/>
        </w:rPr>
        <w:t xml:space="preserve"> is done</w:t>
      </w:r>
      <w:r>
        <w:rPr>
          <w:rFonts w:ascii="Times New Roman" w:eastAsia="Times New Roman" w:hAnsi="Times New Roman" w:cs="Times New Roman"/>
          <w:spacing w:val="1"/>
        </w:rPr>
        <w:t xml:space="preserve"> 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publishing a</w:t>
      </w:r>
      <w:r>
        <w:rPr>
          <w:rFonts w:ascii="Times New Roman" w:eastAsia="Times New Roman" w:hAnsi="Times New Roman" w:cs="Times New Roman"/>
          <w:spacing w:val="-1"/>
        </w:rPr>
        <w:t xml:space="preserve"> notice 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website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takes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</w:rPr>
        <w:t xml:space="preserve"> on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notice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23(3)).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must also </w:t>
      </w:r>
      <w:r>
        <w:rPr>
          <w:rFonts w:ascii="Times New Roman" w:eastAsia="Times New Roman" w:hAnsi="Times New Roman" w:cs="Times New Roman"/>
          <w:spacing w:val="-1"/>
        </w:rPr>
        <w:t>give</w:t>
      </w:r>
      <w:r>
        <w:rPr>
          <w:rFonts w:ascii="Times New Roman" w:eastAsia="Times New Roman" w:hAnsi="Times New Roman" w:cs="Times New Roman"/>
        </w:rPr>
        <w:t xml:space="preserve"> a 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the </w:t>
      </w:r>
      <w:r>
        <w:rPr>
          <w:rFonts w:ascii="Times New Roman" w:eastAsia="Times New Roman" w:hAnsi="Times New Roman" w:cs="Times New Roman"/>
          <w:spacing w:val="-1"/>
        </w:rPr>
        <w:t xml:space="preserve">notice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applicant for the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conformity,</w:t>
      </w:r>
      <w:r>
        <w:rPr>
          <w:rFonts w:ascii="Times New Roman" w:eastAsia="Times New Roman" w:hAnsi="Times New Roman" w:cs="Times New Roman"/>
        </w:rPr>
        <w:t xml:space="preserve"> if it is 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practicable</w:t>
      </w:r>
      <w:r>
        <w:rPr>
          <w:rFonts w:ascii="Times New Roman" w:eastAsia="Times New Roman" w:hAnsi="Times New Roman" w:cs="Times New Roman"/>
        </w:rPr>
        <w:t xml:space="preserve"> to do so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25(1)).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failure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applicant</w:t>
      </w:r>
      <w:r>
        <w:rPr>
          <w:rFonts w:ascii="Times New Roman" w:eastAsia="Times New Roman" w:hAnsi="Times New Roman" w:cs="Times New Roman"/>
        </w:rPr>
        <w:t xml:space="preserve"> with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1"/>
        </w:rPr>
        <w:t xml:space="preserve"> notice does</w:t>
      </w:r>
      <w:r>
        <w:rPr>
          <w:rFonts w:ascii="Times New Roman" w:eastAsia="Times New Roman" w:hAnsi="Times New Roman" w:cs="Times New Roman"/>
        </w:rPr>
        <w:t xml:space="preserve"> not </w:t>
      </w:r>
      <w:r>
        <w:rPr>
          <w:rFonts w:ascii="Times New Roman" w:eastAsia="Times New Roman" w:hAnsi="Times New Roman" w:cs="Times New Roman"/>
          <w:spacing w:val="-1"/>
        </w:rPr>
        <w:t>affect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</w:rPr>
        <w:t>validity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suspension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certificate </w:t>
      </w:r>
      <w:r>
        <w:rPr>
          <w:rFonts w:ascii="Times New Roman" w:eastAsia="Times New Roman" w:hAnsi="Times New Roman" w:cs="Times New Roman"/>
        </w:rPr>
        <w:t>(subsection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25(2)).</w:t>
      </w:r>
    </w:p>
    <w:p w14:paraId="5F65DA51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41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suspension is 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effect,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 not be in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 xml:space="preserve">force </w:t>
      </w:r>
      <w:r>
        <w:rPr>
          <w:rFonts w:ascii="Times New Roman"/>
        </w:rPr>
        <w:t xml:space="preserve">in relation to the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 xml:space="preserve">the subject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 xml:space="preserve">suspension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23(4)).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Therefore,</w:t>
      </w:r>
      <w:r>
        <w:rPr>
          <w:rFonts w:ascii="Times New Roman"/>
        </w:rPr>
        <w:t xml:space="preserve"> the import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products while</w:t>
      </w:r>
    </w:p>
    <w:p w14:paraId="5F65DA52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53" w14:textId="77777777" w:rsidR="004863D4" w:rsidRDefault="009328F2">
      <w:pPr>
        <w:pStyle w:val="BodyText"/>
        <w:spacing w:before="54" w:line="275" w:lineRule="auto"/>
        <w:ind w:left="685" w:right="19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suspension</w:t>
      </w:r>
      <w:r>
        <w:rPr>
          <w:rFonts w:ascii="Times New Roman"/>
        </w:rPr>
        <w:t xml:space="preserve"> is in </w:t>
      </w:r>
      <w:r>
        <w:rPr>
          <w:rFonts w:ascii="Times New Roman"/>
          <w:spacing w:val="-1"/>
        </w:rPr>
        <w:t>effect</w:t>
      </w:r>
      <w:r>
        <w:rPr>
          <w:rFonts w:ascii="Times New Roman"/>
        </w:rPr>
        <w:t xml:space="preserve"> will be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offence </w:t>
      </w:r>
      <w:r>
        <w:rPr>
          <w:rFonts w:ascii="Times New Roman"/>
        </w:rPr>
        <w:t xml:space="preserve">under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(Enforcing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product emissions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Act.</w:t>
      </w:r>
    </w:p>
    <w:p w14:paraId="5F65DA54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160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end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suspension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conformity,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</w:rPr>
        <w:t>publishing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notice </w:t>
      </w:r>
      <w:r>
        <w:rPr>
          <w:rFonts w:ascii="Times New Roman" w:eastAsia="Times New Roman" w:hAnsi="Times New Roman" w:cs="Times New Roman"/>
        </w:rPr>
        <w:t>on the</w:t>
      </w:r>
      <w:r>
        <w:rPr>
          <w:rFonts w:ascii="Times New Roman" w:eastAsia="Times New Roman" w:hAnsi="Times New Roman" w:cs="Times New Roman"/>
          <w:spacing w:val="-1"/>
        </w:rPr>
        <w:t xml:space="preserve"> Department’s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website </w:t>
      </w:r>
      <w:r>
        <w:rPr>
          <w:rFonts w:ascii="Times New Roman" w:eastAsia="Times New Roman" w:hAnsi="Times New Roman" w:cs="Times New Roman"/>
        </w:rPr>
        <w:t xml:space="preserve">(subsection </w:t>
      </w:r>
      <w:r>
        <w:rPr>
          <w:rFonts w:ascii="Times New Roman" w:eastAsia="Times New Roman" w:hAnsi="Times New Roman" w:cs="Times New Roman"/>
          <w:spacing w:val="-1"/>
        </w:rPr>
        <w:t>23(5)).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must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applicant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conformity,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>if it is 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practicable</w:t>
      </w:r>
      <w:r>
        <w:rPr>
          <w:rFonts w:ascii="Times New Roman" w:eastAsia="Times New Roman" w:hAnsi="Times New Roman" w:cs="Times New Roman"/>
        </w:rPr>
        <w:t xml:space="preserve"> to do so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25(1)).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failure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applicant</w:t>
      </w:r>
      <w:r>
        <w:rPr>
          <w:rFonts w:ascii="Times New Roman" w:eastAsia="Times New Roman" w:hAnsi="Times New Roman" w:cs="Times New Roman"/>
        </w:rPr>
        <w:t xml:space="preserve"> with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1"/>
        </w:rPr>
        <w:t xml:space="preserve"> notice does</w:t>
      </w:r>
      <w:r>
        <w:rPr>
          <w:rFonts w:ascii="Times New Roman" w:eastAsia="Times New Roman" w:hAnsi="Times New Roman" w:cs="Times New Roman"/>
        </w:rPr>
        <w:t xml:space="preserve"> not </w:t>
      </w:r>
      <w:r>
        <w:rPr>
          <w:rFonts w:ascii="Times New Roman" w:eastAsia="Times New Roman" w:hAnsi="Times New Roman" w:cs="Times New Roman"/>
          <w:spacing w:val="-1"/>
        </w:rPr>
        <w:t>affect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validity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decision to end the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suspension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certificate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25(2)).The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only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suspension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if </w:t>
      </w:r>
      <w:r>
        <w:rPr>
          <w:rFonts w:ascii="Times New Roman" w:eastAsia="Times New Roman" w:hAnsi="Times New Roman" w:cs="Times New Roman"/>
          <w:spacing w:val="-1"/>
        </w:rPr>
        <w:t>satisfied</w:t>
      </w:r>
      <w:r>
        <w:rPr>
          <w:rFonts w:ascii="Times New Roman" w:eastAsia="Times New Roman" w:hAnsi="Times New Roman" w:cs="Times New Roman"/>
        </w:rPr>
        <w:t xml:space="preserve"> that the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-1"/>
        </w:rPr>
        <w:t>were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subject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suspension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</w:rPr>
        <w:t>comply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 the</w:t>
      </w:r>
      <w:r>
        <w:rPr>
          <w:rFonts w:ascii="Times New Roman" w:eastAsia="Times New Roman" w:hAnsi="Times New Roman" w:cs="Times New Roman"/>
          <w:spacing w:val="-1"/>
        </w:rPr>
        <w:t xml:space="preserve"> relevant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23(7)).</w:t>
      </w:r>
    </w:p>
    <w:p w14:paraId="5F65DA55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29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suspend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conformity,</w:t>
      </w:r>
      <w:r>
        <w:rPr>
          <w:rFonts w:ascii="Times New Roman"/>
        </w:rPr>
        <w:t xml:space="preserve">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not to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suspension</w:t>
      </w:r>
      <w:r>
        <w:rPr>
          <w:rFonts w:ascii="Times New Roman"/>
        </w:rPr>
        <w:t xml:space="preserve"> of a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50(b)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56" w14:textId="77777777" w:rsidR="004863D4" w:rsidRDefault="009328F2">
      <w:pPr>
        <w:spacing w:before="203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Revoking</w:t>
      </w:r>
      <w:r>
        <w:rPr>
          <w:rFonts w:ascii="Times New Roman"/>
          <w:i/>
          <w:sz w:val="24"/>
        </w:rPr>
        <w:t xml:space="preserve"> Australian </w:t>
      </w:r>
      <w:r>
        <w:rPr>
          <w:rFonts w:ascii="Times New Roman"/>
          <w:i/>
          <w:spacing w:val="-1"/>
          <w:sz w:val="24"/>
        </w:rPr>
        <w:t>certificates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conformity</w:t>
      </w:r>
    </w:p>
    <w:p w14:paraId="5F65DA57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F65DA58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13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-1"/>
        </w:rPr>
        <w:t xml:space="preserve"> published</w:t>
      </w:r>
      <w:r>
        <w:rPr>
          <w:rFonts w:ascii="Times New Roman" w:eastAsia="Times New Roman" w:hAnsi="Times New Roman" w:cs="Times New Roman"/>
        </w:rPr>
        <w:t xml:space="preserve"> on the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website,</w:t>
      </w:r>
      <w:r>
        <w:rPr>
          <w:rFonts w:ascii="Times New Roman" w:eastAsia="Times New Roman" w:hAnsi="Times New Roman" w:cs="Times New Roman"/>
        </w:rPr>
        <w:t xml:space="preserve"> revoke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conformity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24(1)).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must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notice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applicant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Australian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conformity,</w:t>
      </w:r>
      <w:r>
        <w:rPr>
          <w:rFonts w:ascii="Times New Roman" w:eastAsia="Times New Roman" w:hAnsi="Times New Roman" w:cs="Times New Roman"/>
        </w:rPr>
        <w:t xml:space="preserve"> if it is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>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practicable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do so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25(1)).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failure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applicant</w:t>
      </w:r>
      <w:r>
        <w:rPr>
          <w:rFonts w:ascii="Times New Roman" w:eastAsia="Times New Roman" w:hAnsi="Times New Roman" w:cs="Times New Roman"/>
        </w:rPr>
        <w:t xml:space="preserve"> with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-1"/>
        </w:rPr>
        <w:t xml:space="preserve"> does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not </w:t>
      </w:r>
      <w:r>
        <w:rPr>
          <w:rFonts w:ascii="Times New Roman" w:eastAsia="Times New Roman" w:hAnsi="Times New Roman" w:cs="Times New Roman"/>
          <w:spacing w:val="-1"/>
        </w:rPr>
        <w:t>affect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validity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revocation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25(2)).</w:t>
      </w:r>
    </w:p>
    <w:p w14:paraId="5F65DA59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219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Revoking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conformity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requires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higher </w:t>
      </w:r>
      <w:r>
        <w:rPr>
          <w:rFonts w:ascii="Times New Roman" w:eastAsia="Times New Roman" w:hAnsi="Times New Roman" w:cs="Times New Roman"/>
          <w:spacing w:val="-1"/>
        </w:rPr>
        <w:t>level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satisfaction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than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suspensions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that is, </w:t>
      </w:r>
      <w:r>
        <w:rPr>
          <w:rFonts w:ascii="Times New Roman" w:eastAsia="Times New Roman" w:hAnsi="Times New Roman" w:cs="Times New Roman"/>
          <w:spacing w:val="-1"/>
        </w:rPr>
        <w:t>rather</w:t>
      </w:r>
      <w:r>
        <w:rPr>
          <w:rFonts w:ascii="Times New Roman" w:eastAsia="Times New Roman" w:hAnsi="Times New Roman" w:cs="Times New Roman"/>
        </w:rPr>
        <w:t xml:space="preserve"> than on the</w:t>
      </w:r>
      <w:r>
        <w:rPr>
          <w:rFonts w:ascii="Times New Roman" w:eastAsia="Times New Roman" w:hAnsi="Times New Roman" w:cs="Times New Roman"/>
          <w:spacing w:val="-1"/>
        </w:rPr>
        <w:t xml:space="preserve"> basis</w:t>
      </w:r>
      <w:r>
        <w:rPr>
          <w:rFonts w:ascii="Times New Roman" w:eastAsia="Times New Roman" w:hAnsi="Times New Roman" w:cs="Times New Roman"/>
        </w:rPr>
        <w:t xml:space="preserve"> of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reasonable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suspicion,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must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satisfied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products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covered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conformity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do not comply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the </w:t>
      </w:r>
      <w:r>
        <w:rPr>
          <w:rFonts w:ascii="Times New Roman" w:eastAsia="Times New Roman" w:hAnsi="Times New Roman" w:cs="Times New Roman"/>
          <w:spacing w:val="-1"/>
        </w:rPr>
        <w:t>relevant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24(1)).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revocation will take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</w:rPr>
        <w:t xml:space="preserve"> on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notice (subsection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24(2)).</w:t>
      </w:r>
    </w:p>
    <w:p w14:paraId="5F65DA5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5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avoid</w:t>
      </w:r>
      <w:r>
        <w:rPr>
          <w:rFonts w:ascii="Times New Roman"/>
        </w:rPr>
        <w:t xml:space="preserve"> doubt,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revoke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not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suspended the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24(3)).</w:t>
      </w:r>
    </w:p>
    <w:p w14:paraId="5F65DA5B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29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-1"/>
        </w:rPr>
        <w:t>revoke 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 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50(b)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Rules).</w:t>
      </w:r>
    </w:p>
    <w:p w14:paraId="5F65DA5C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21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addition</w:t>
      </w:r>
      <w:r>
        <w:rPr>
          <w:rFonts w:ascii="Times New Roman"/>
        </w:rPr>
        <w:t xml:space="preserve"> to the publishing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notices to </w:t>
      </w:r>
      <w:r>
        <w:rPr>
          <w:rFonts w:ascii="Times New Roman"/>
          <w:spacing w:val="-1"/>
        </w:rPr>
        <w:t>granting,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varying,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suspending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(or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ending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suspension of a </w:t>
      </w:r>
      <w:r>
        <w:rPr>
          <w:rFonts w:ascii="Times New Roman"/>
          <w:spacing w:val="-1"/>
        </w:rPr>
        <w:t>certificate),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revoking a</w:t>
      </w:r>
      <w:r>
        <w:rPr>
          <w:rFonts w:ascii="Times New Roman"/>
          <w:spacing w:val="-1"/>
        </w:rPr>
        <w:t xml:space="preserve"> certificate,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must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give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notice,</w:t>
      </w:r>
      <w:r>
        <w:rPr>
          <w:rFonts w:ascii="Times New Roman"/>
        </w:rPr>
        <w:t xml:space="preserve"> provided it is reasonably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practicable</w:t>
      </w:r>
    </w:p>
    <w:p w14:paraId="5F65DA5D" w14:textId="77777777" w:rsidR="004863D4" w:rsidRDefault="009328F2">
      <w:pPr>
        <w:pStyle w:val="BodyText"/>
        <w:spacing w:line="276" w:lineRule="auto"/>
        <w:ind w:left="685" w:right="1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(section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However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25(2)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makes it </w:t>
      </w:r>
      <w:r>
        <w:rPr>
          <w:rFonts w:ascii="Times New Roman" w:eastAsia="Times New Roman" w:hAnsi="Times New Roman" w:cs="Times New Roman"/>
          <w:spacing w:val="-1"/>
        </w:rPr>
        <w:t>clear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failure </w:t>
      </w:r>
      <w:r>
        <w:rPr>
          <w:rFonts w:ascii="Times New Roman" w:eastAsia="Times New Roman" w:hAnsi="Times New Roman" w:cs="Times New Roman"/>
        </w:rPr>
        <w:t>to comply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-1"/>
        </w:rPr>
        <w:t>requirement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does</w:t>
      </w:r>
      <w:r>
        <w:rPr>
          <w:rFonts w:ascii="Times New Roman" w:eastAsia="Times New Roman" w:hAnsi="Times New Roman" w:cs="Times New Roman"/>
        </w:rPr>
        <w:t xml:space="preserve"> not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affect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validity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certificate,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variation,</w:t>
      </w:r>
      <w:r>
        <w:rPr>
          <w:rFonts w:ascii="Times New Roman" w:eastAsia="Times New Roman" w:hAnsi="Times New Roman" w:cs="Times New Roman"/>
        </w:rPr>
        <w:t xml:space="preserve"> suspension or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revocation.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requirement</w:t>
      </w:r>
      <w:r>
        <w:rPr>
          <w:rFonts w:ascii="Times New Roman" w:eastAsia="Times New Roman" w:hAnsi="Times New Roman" w:cs="Times New Roman"/>
        </w:rPr>
        <w:t xml:space="preserve"> to publish a</w:t>
      </w:r>
      <w:r>
        <w:rPr>
          <w:rFonts w:ascii="Times New Roman" w:eastAsia="Times New Roman" w:hAnsi="Times New Roman" w:cs="Times New Roman"/>
          <w:spacing w:val="-1"/>
        </w:rPr>
        <w:t xml:space="preserve"> notice </w:t>
      </w:r>
      <w:r>
        <w:rPr>
          <w:rFonts w:ascii="Times New Roman" w:eastAsia="Times New Roman" w:hAnsi="Times New Roman" w:cs="Times New Roman"/>
        </w:rPr>
        <w:t xml:space="preserve">on the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</w:rPr>
        <w:t xml:space="preserve"> website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sufficient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notice,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it would be</w:t>
      </w:r>
      <w:r>
        <w:rPr>
          <w:rFonts w:ascii="Times New Roman" w:eastAsia="Times New Roman" w:hAnsi="Times New Roman" w:cs="Times New Roman"/>
          <w:spacing w:val="-1"/>
        </w:rPr>
        <w:t xml:space="preserve"> disproportionate</w:t>
      </w:r>
      <w:r>
        <w:rPr>
          <w:rFonts w:ascii="Times New Roman" w:eastAsia="Times New Roman" w:hAnsi="Times New Roman" w:cs="Times New Roman"/>
        </w:rPr>
        <w:t xml:space="preserve"> to invalidate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 notice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event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it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difficult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contact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recipient of the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those </w:t>
      </w:r>
      <w:r>
        <w:rPr>
          <w:rFonts w:ascii="Times New Roman" w:eastAsia="Times New Roman" w:hAnsi="Times New Roman" w:cs="Times New Roman"/>
          <w:spacing w:val="-1"/>
        </w:rPr>
        <w:t>who</w:t>
      </w:r>
      <w:r>
        <w:rPr>
          <w:rFonts w:ascii="Times New Roman" w:eastAsia="Times New Roman" w:hAnsi="Times New Roman" w:cs="Times New Roman"/>
        </w:rPr>
        <w:t xml:space="preserve"> 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benefit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it.</w:t>
      </w:r>
    </w:p>
    <w:p w14:paraId="5F65DA5E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5F" w14:textId="77777777" w:rsidR="004863D4" w:rsidRDefault="009328F2">
      <w:pPr>
        <w:pStyle w:val="Heading2"/>
        <w:spacing w:before="57"/>
        <w:ind w:left="685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/>
          <w:spacing w:val="-1"/>
        </w:rPr>
        <w:t>Recognition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certification</w:t>
      </w:r>
    </w:p>
    <w:p w14:paraId="5F65DA60" w14:textId="77777777" w:rsidR="004863D4" w:rsidRDefault="004863D4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14:paraId="5F65DA61" w14:textId="548D72C0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19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10(2)(b)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recognition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certification</w:t>
      </w:r>
      <w:r w:rsidR="0093238D">
        <w:rPr>
          <w:rFonts w:ascii="Times New Roman"/>
          <w:spacing w:val="-1"/>
        </w:rPr>
        <w:t>s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3"/>
        </w:rPr>
        <w:t xml:space="preserve"> </w:t>
      </w:r>
      <w:r w:rsidR="0093238D">
        <w:rPr>
          <w:rFonts w:ascii="Times New Roman"/>
        </w:rPr>
        <w:t>authorities</w:t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Emissions-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have </w:t>
      </w:r>
      <w:r w:rsidR="0093238D">
        <w:rPr>
          <w:rFonts w:ascii="Times New Roman"/>
        </w:rPr>
        <w:t>the</w:t>
      </w:r>
      <w:r>
        <w:rPr>
          <w:rFonts w:ascii="Times New Roman"/>
        </w:rPr>
        <w:t>s</w:t>
      </w:r>
      <w:r w:rsidR="0093238D">
        <w:rPr>
          <w:rFonts w:ascii="Times New Roman"/>
        </w:rPr>
        <w:t>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 w:rsidR="0093238D">
        <w:rPr>
          <w:rFonts w:ascii="Times New Roman"/>
          <w:spacing w:val="-1"/>
        </w:rPr>
        <w:t>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able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supplied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 the</w:t>
      </w:r>
      <w:r w:rsidR="0093238D" w:rsidRPr="00E37F93"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market,</w:t>
      </w:r>
      <w:r>
        <w:rPr>
          <w:rFonts w:ascii="Times New Roman"/>
        </w:rPr>
        <w:t xml:space="preserve"> without the</w:t>
      </w:r>
      <w:r>
        <w:rPr>
          <w:rFonts w:ascii="Times New Roman"/>
          <w:spacing w:val="-1"/>
        </w:rPr>
        <w:t xml:space="preserve"> need</w:t>
      </w:r>
      <w:r>
        <w:rPr>
          <w:rFonts w:ascii="Times New Roman"/>
        </w:rPr>
        <w:t xml:space="preserve"> for </w:t>
      </w:r>
      <w:r w:rsidR="0093238D">
        <w:rPr>
          <w:rFonts w:ascii="Times New Roman"/>
        </w:rPr>
        <w:t xml:space="preserve">further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 w:rsidR="0093238D" w:rsidRPr="00E37F93"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process.</w:t>
      </w:r>
    </w:p>
    <w:p w14:paraId="5F65DA62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327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Division 3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Rules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recognition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certification of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particular,</w:t>
      </w:r>
      <w:r>
        <w:rPr>
          <w:rFonts w:ascii="Times New Roman"/>
        </w:rPr>
        <w:t xml:space="preserve"> section 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specifies,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purposes of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10(2)(b)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accepted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bodies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standards </w:t>
      </w:r>
      <w:r>
        <w:rPr>
          <w:rFonts w:ascii="Times New Roman"/>
          <w:spacing w:val="-1"/>
        </w:rPr>
        <w:t>recognised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engines.</w:t>
      </w:r>
    </w:p>
    <w:p w14:paraId="5F65DA63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9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engine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non-road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purpose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 xml:space="preserve">if it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conformity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(listed</w:t>
      </w:r>
      <w:r>
        <w:rPr>
          <w:rFonts w:ascii="Times New Roman"/>
        </w:rPr>
        <w:t xml:space="preserve"> in column 4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table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26),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issued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four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bodies </w:t>
      </w:r>
      <w:r>
        <w:rPr>
          <w:rFonts w:ascii="Times New Roman"/>
          <w:spacing w:val="-1"/>
        </w:rPr>
        <w:t>(listed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column 2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either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EU,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 EPA, the</w:t>
      </w:r>
      <w:r>
        <w:rPr>
          <w:rFonts w:ascii="Times New Roman"/>
          <w:spacing w:val="-1"/>
        </w:rPr>
        <w:t xml:space="preserve"> Department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Environment</w:t>
      </w:r>
      <w:r>
        <w:rPr>
          <w:rFonts w:ascii="Times New Roman"/>
        </w:rPr>
        <w:t xml:space="preserve"> and Climate</w:t>
      </w:r>
      <w:r>
        <w:rPr>
          <w:rFonts w:ascii="Times New Roman"/>
          <w:spacing w:val="-1"/>
        </w:rPr>
        <w:t xml:space="preserve"> Change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Canada and</w:t>
      </w:r>
      <w:r>
        <w:rPr>
          <w:rFonts w:ascii="Times New Roman"/>
        </w:rPr>
        <w:t xml:space="preserve"> the California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Air </w:t>
      </w:r>
      <w:r>
        <w:rPr>
          <w:rFonts w:ascii="Times New Roman"/>
          <w:spacing w:val="-1"/>
        </w:rPr>
        <w:t>Resources</w:t>
      </w:r>
      <w:r>
        <w:rPr>
          <w:rFonts w:ascii="Times New Roman"/>
        </w:rPr>
        <w:t xml:space="preserve"> Board),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showing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that the marine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 xml:space="preserve">engine </w:t>
      </w:r>
      <w:r>
        <w:rPr>
          <w:rFonts w:ascii="Times New Roman"/>
        </w:rPr>
        <w:t>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has </w:t>
      </w:r>
      <w:r>
        <w:rPr>
          <w:rFonts w:ascii="Times New Roman"/>
          <w:spacing w:val="-1"/>
        </w:rPr>
        <w:t>been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meeting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body </w:t>
      </w:r>
      <w:r>
        <w:rPr>
          <w:rFonts w:ascii="Times New Roman"/>
          <w:spacing w:val="-1"/>
        </w:rPr>
        <w:t>(listed</w:t>
      </w:r>
      <w:r>
        <w:rPr>
          <w:rFonts w:ascii="Times New Roman"/>
        </w:rPr>
        <w:t xml:space="preserve"> in column 3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26).</w:t>
      </w:r>
    </w:p>
    <w:p w14:paraId="5F65DA64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0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51(4)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allows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these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force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time, </w:t>
      </w:r>
      <w:r>
        <w:rPr>
          <w:rFonts w:ascii="Times New Roman"/>
          <w:spacing w:val="-1"/>
        </w:rPr>
        <w:t>allowing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reflect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updates</w:t>
      </w:r>
      <w:r>
        <w:rPr>
          <w:rFonts w:ascii="Times New Roman"/>
        </w:rPr>
        <w:t xml:space="preserve"> to those</w:t>
      </w:r>
      <w:r>
        <w:rPr>
          <w:rFonts w:ascii="Times New Roman"/>
          <w:spacing w:val="-1"/>
        </w:rPr>
        <w:t xml:space="preserve"> foreign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reflect</w:t>
      </w:r>
      <w:r>
        <w:rPr>
          <w:rFonts w:ascii="Times New Roman"/>
        </w:rPr>
        <w:t xml:space="preserve"> new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technology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 xml:space="preserve">stringent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limits. 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spacing w:val="-1"/>
        </w:rPr>
        <w:t>effect</w:t>
      </w:r>
      <w:r>
        <w:rPr>
          <w:rFonts w:ascii="Times New Roman"/>
        </w:rPr>
        <w:t xml:space="preserve"> of incorporating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exist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later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versions of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taken</w:t>
      </w:r>
      <w:r>
        <w:rPr>
          <w:rFonts w:ascii="Times New Roman"/>
        </w:rPr>
        <w:t xml:space="preserve"> to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these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Rules. 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approach</w:t>
      </w:r>
      <w:r>
        <w:rPr>
          <w:rFonts w:ascii="Times New Roman"/>
        </w:rPr>
        <w:t xml:space="preserve"> offers the</w:t>
      </w:r>
      <w:r>
        <w:rPr>
          <w:rFonts w:ascii="Times New Roman"/>
          <w:spacing w:val="-1"/>
        </w:rPr>
        <w:t xml:space="preserve"> 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protection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human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environment, while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facilitating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avoiding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to later </w:t>
      </w:r>
      <w:r>
        <w:rPr>
          <w:rFonts w:ascii="Times New Roman"/>
          <w:spacing w:val="-1"/>
        </w:rPr>
        <w:t>versions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re-certified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emissions </w:t>
      </w:r>
      <w:r>
        <w:rPr>
          <w:rFonts w:ascii="Times New Roman"/>
          <w:spacing w:val="-1"/>
        </w:rPr>
        <w:t>standards.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3"/>
        </w:rPr>
        <w:t>It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lead</w:t>
      </w:r>
      <w:r>
        <w:rPr>
          <w:rFonts w:ascii="Times New Roman"/>
        </w:rPr>
        <w:t xml:space="preserve"> to a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lower</w:t>
      </w:r>
      <w:r>
        <w:rPr>
          <w:rFonts w:ascii="Times New Roman"/>
        </w:rPr>
        <w:t xml:space="preserve"> 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burden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industry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streamline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administration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Rules.</w:t>
      </w:r>
    </w:p>
    <w:p w14:paraId="5F65DA65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6" w:lineRule="auto"/>
        <w:ind w:left="685" w:right="16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beneficial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recognise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these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it will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increase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range </w:t>
      </w:r>
      <w:r>
        <w:rPr>
          <w:rFonts w:ascii="Times New Roman"/>
        </w:rPr>
        <w:t>of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would </w:t>
      </w:r>
      <w:r>
        <w:rPr>
          <w:rFonts w:ascii="Times New Roman"/>
          <w:spacing w:val="-1"/>
        </w:rPr>
        <w:t>otherwise</w:t>
      </w:r>
      <w:r>
        <w:rPr>
          <w:rFonts w:ascii="Times New Roman"/>
        </w:rPr>
        <w:t xml:space="preserve">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consumers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enhance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competition.</w:t>
      </w:r>
    </w:p>
    <w:p w14:paraId="5F65DA66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6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 listed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26 </w:t>
      </w:r>
      <w:r>
        <w:rPr>
          <w:rFonts w:ascii="Times New Roman"/>
          <w:spacing w:val="-1"/>
        </w:rPr>
        <w:t>represent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considered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to be technically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equivalent to the </w:t>
      </w:r>
      <w:r>
        <w:rPr>
          <w:rFonts w:ascii="Times New Roman"/>
          <w:spacing w:val="-1"/>
        </w:rPr>
        <w:t>exhaust</w:t>
      </w:r>
      <w:r>
        <w:rPr>
          <w:rFonts w:ascii="Times New Roman"/>
        </w:rPr>
        <w:t xml:space="preserve"> emissions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US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adopted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standard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in Part 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Rules.</w:t>
      </w:r>
    </w:p>
    <w:p w14:paraId="5F65DA67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2" w:line="275" w:lineRule="auto"/>
        <w:ind w:left="685" w:right="359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Minister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amend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to </w:t>
      </w:r>
      <w:r>
        <w:rPr>
          <w:rFonts w:ascii="Times New Roman"/>
          <w:spacing w:val="-1"/>
        </w:rPr>
        <w:t>specify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authorities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standards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countries not 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listed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26. </w:t>
      </w:r>
      <w:r>
        <w:rPr>
          <w:rFonts w:ascii="Times New Roman"/>
          <w:spacing w:val="-1"/>
        </w:rPr>
        <w:t xml:space="preserve">Before </w:t>
      </w:r>
      <w:r>
        <w:rPr>
          <w:rFonts w:ascii="Times New Roman"/>
        </w:rPr>
        <w:t>making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</w:p>
    <w:p w14:paraId="5F65DA68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69" w14:textId="77777777" w:rsidR="004863D4" w:rsidRDefault="009328F2">
      <w:pPr>
        <w:pStyle w:val="BodyText"/>
        <w:spacing w:before="54" w:line="275" w:lineRule="auto"/>
        <w:ind w:left="685" w:right="19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amendment,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Minister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would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satisfied</w:t>
      </w:r>
      <w:r>
        <w:rPr>
          <w:rFonts w:ascii="Times New Roman"/>
        </w:rPr>
        <w:t xml:space="preserve"> that the </w:t>
      </w:r>
      <w:r>
        <w:rPr>
          <w:rFonts w:ascii="Times New Roman"/>
          <w:spacing w:val="-1"/>
        </w:rPr>
        <w:t>certificates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conformity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issued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countries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relevantly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equivalent to the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certificates</w:t>
      </w:r>
      <w:r>
        <w:rPr>
          <w:rFonts w:ascii="Times New Roman"/>
        </w:rPr>
        <w:t xml:space="preserve"> of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conformity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specified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26.</w:t>
      </w:r>
    </w:p>
    <w:p w14:paraId="5F65DA6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62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Foreign</w:t>
      </w:r>
      <w:r>
        <w:rPr>
          <w:rFonts w:ascii="Times New Roman" w:eastAsia="Times New Roman" w:hAnsi="Times New Roman" w:cs="Times New Roman"/>
        </w:rPr>
        <w:t xml:space="preserve"> certificates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conformity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issued</w:t>
      </w:r>
      <w:r>
        <w:rPr>
          <w:rFonts w:ascii="Times New Roman" w:eastAsia="Times New Roman" w:hAnsi="Times New Roman" w:cs="Times New Roman"/>
          <w:spacing w:val="1"/>
        </w:rPr>
        <w:t xml:space="preserve">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regulatory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authority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 do not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fully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comply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 the</w:t>
      </w:r>
      <w:r>
        <w:rPr>
          <w:rFonts w:ascii="Times New Roman" w:eastAsia="Times New Roman" w:hAnsi="Times New Roman" w:cs="Times New Roman"/>
          <w:spacing w:val="-1"/>
        </w:rPr>
        <w:t xml:space="preserve"> relevant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because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been </w:t>
      </w:r>
      <w:r>
        <w:rPr>
          <w:rFonts w:ascii="Times New Roman" w:eastAsia="Times New Roman" w:hAnsi="Times New Roman" w:cs="Times New Roman"/>
          <w:spacing w:val="-1"/>
        </w:rPr>
        <w:t>granted.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certifications</w:t>
      </w:r>
      <w:r>
        <w:rPr>
          <w:rFonts w:ascii="Times New Roman" w:eastAsia="Times New Roman" w:hAnsi="Times New Roman" w:cs="Times New Roman"/>
        </w:rPr>
        <w:t xml:space="preserve"> will not be</w:t>
      </w:r>
      <w:r>
        <w:rPr>
          <w:rFonts w:ascii="Times New Roman" w:eastAsia="Times New Roman" w:hAnsi="Times New Roman" w:cs="Times New Roman"/>
          <w:spacing w:val="-1"/>
        </w:rPr>
        <w:t xml:space="preserve"> recognised</w:t>
      </w:r>
      <w:r>
        <w:rPr>
          <w:rFonts w:ascii="Times New Roman" w:eastAsia="Times New Roman" w:hAnsi="Times New Roman" w:cs="Times New Roman"/>
        </w:rPr>
        <w:t xml:space="preserve"> under section 26 </w:t>
      </w:r>
      <w:r>
        <w:rPr>
          <w:rFonts w:ascii="Times New Roman" w:eastAsia="Times New Roman" w:hAnsi="Times New Roman" w:cs="Times New Roman"/>
          <w:spacing w:val="-1"/>
        </w:rPr>
        <w:t xml:space="preserve">(see </w:t>
      </w:r>
      <w:r>
        <w:rPr>
          <w:rFonts w:ascii="Times New Roman" w:eastAsia="Times New Roman" w:hAnsi="Times New Roman" w:cs="Times New Roman"/>
        </w:rPr>
        <w:t xml:space="preserve">subsection </w:t>
      </w:r>
      <w:r>
        <w:rPr>
          <w:rFonts w:ascii="Times New Roman" w:eastAsia="Times New Roman" w:hAnsi="Times New Roman" w:cs="Times New Roman"/>
          <w:spacing w:val="-1"/>
        </w:rPr>
        <w:t>26(2)).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allows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certifications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‘export </w:t>
      </w:r>
      <w:r>
        <w:rPr>
          <w:rFonts w:ascii="Times New Roman" w:eastAsia="Times New Roman" w:hAnsi="Times New Roman" w:cs="Times New Roman"/>
          <w:spacing w:val="-1"/>
        </w:rPr>
        <w:t>only’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under </w:t>
      </w:r>
      <w:r>
        <w:rPr>
          <w:rFonts w:ascii="Times New Roman" w:eastAsia="Times New Roman" w:hAnsi="Times New Roman" w:cs="Times New Roman"/>
          <w:spacing w:val="-1"/>
        </w:rPr>
        <w:t>paragraph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40 </w:t>
      </w:r>
      <w:r>
        <w:rPr>
          <w:rFonts w:ascii="Times New Roman" w:eastAsia="Times New Roman" w:hAnsi="Times New Roman" w:cs="Times New Roman"/>
          <w:spacing w:val="-1"/>
        </w:rPr>
        <w:t>CFR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1068.230(a),</w:t>
      </w:r>
      <w:r>
        <w:rPr>
          <w:rFonts w:ascii="Times New Roman" w:eastAsia="Times New Roman" w:hAnsi="Times New Roman" w:cs="Times New Roman"/>
        </w:rPr>
        <w:t xml:space="preserve"> which do not </w:t>
      </w:r>
      <w:r>
        <w:rPr>
          <w:rFonts w:ascii="Times New Roman" w:eastAsia="Times New Roman" w:hAnsi="Times New Roman" w:cs="Times New Roman"/>
          <w:spacing w:val="-1"/>
        </w:rPr>
        <w:t>meet</w:t>
      </w:r>
      <w:r>
        <w:rPr>
          <w:rFonts w:ascii="Times New Roman" w:eastAsia="Times New Roman" w:hAnsi="Times New Roman" w:cs="Times New Roman"/>
        </w:rPr>
        <w:t xml:space="preserve"> the US </w:t>
      </w:r>
      <w:r>
        <w:rPr>
          <w:rFonts w:ascii="Times New Roman" w:eastAsia="Times New Roman" w:hAnsi="Times New Roman" w:cs="Times New Roman"/>
          <w:spacing w:val="-1"/>
        </w:rPr>
        <w:t>Standard.</w:t>
      </w:r>
      <w:r>
        <w:rPr>
          <w:rFonts w:ascii="Times New Roman" w:eastAsia="Times New Roman" w:hAnsi="Times New Roman" w:cs="Times New Roman"/>
        </w:rPr>
        <w:t xml:space="preserve"> An export only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conformity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would not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considered</w:t>
      </w:r>
      <w:r>
        <w:rPr>
          <w:rFonts w:ascii="Times New Roman" w:eastAsia="Times New Roman" w:hAnsi="Times New Roman" w:cs="Times New Roman"/>
        </w:rPr>
        <w:t xml:space="preserve"> to meet </w:t>
      </w:r>
      <w:r>
        <w:rPr>
          <w:rFonts w:ascii="Times New Roman" w:eastAsia="Times New Roman" w:hAnsi="Times New Roman" w:cs="Times New Roman"/>
          <w:spacing w:val="1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requirements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foreign</w:t>
      </w:r>
      <w:r>
        <w:rPr>
          <w:rFonts w:ascii="Times New Roman" w:eastAsia="Times New Roman" w:hAnsi="Times New Roman" w:cs="Times New Roman"/>
        </w:rPr>
        <w:t xml:space="preserve"> certification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it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substantially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less </w:t>
      </w:r>
      <w:r>
        <w:rPr>
          <w:rFonts w:ascii="Times New Roman" w:eastAsia="Times New Roman" w:hAnsi="Times New Roman" w:cs="Times New Roman"/>
          <w:spacing w:val="-1"/>
        </w:rPr>
        <w:t>rigorous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criteria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26(2)).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contrast,</w:t>
      </w:r>
      <w:r>
        <w:rPr>
          <w:rFonts w:ascii="Times New Roman" w:eastAsia="Times New Roman" w:hAnsi="Times New Roman" w:cs="Times New Roman"/>
        </w:rPr>
        <w:t xml:space="preserve"> an </w:t>
      </w:r>
      <w:r>
        <w:rPr>
          <w:rFonts w:ascii="Times New Roman" w:eastAsia="Times New Roman" w:hAnsi="Times New Roman" w:cs="Times New Roman"/>
          <w:spacing w:val="-1"/>
        </w:rPr>
        <w:t xml:space="preserve">engine </w:t>
      </w:r>
      <w:r>
        <w:rPr>
          <w:rFonts w:ascii="Times New Roman" w:eastAsia="Times New Roman" w:hAnsi="Times New Roman" w:cs="Times New Roman"/>
        </w:rPr>
        <w:t xml:space="preserve">with a </w:t>
      </w:r>
      <w:r>
        <w:rPr>
          <w:rFonts w:ascii="Times New Roman" w:eastAsia="Times New Roman" w:hAnsi="Times New Roman" w:cs="Times New Roman"/>
          <w:spacing w:val="-1"/>
        </w:rPr>
        <w:t>certificate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conformity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issued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</w:rPr>
        <w:t xml:space="preserve"> EPA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umbrella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US ABT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is not </w:t>
      </w:r>
      <w:r>
        <w:rPr>
          <w:rFonts w:ascii="Times New Roman" w:eastAsia="Times New Roman" w:hAnsi="Times New Roman" w:cs="Times New Roman"/>
          <w:spacing w:val="-1"/>
        </w:rPr>
        <w:t>captured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26(2),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would </w:t>
      </w:r>
      <w:r>
        <w:rPr>
          <w:rFonts w:ascii="Times New Roman" w:eastAsia="Times New Roman" w:hAnsi="Times New Roman" w:cs="Times New Roman"/>
          <w:spacing w:val="-1"/>
        </w:rPr>
        <w:t>therefore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accepted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Australia.</w:t>
      </w:r>
    </w:p>
    <w:p w14:paraId="5F65DA6B" w14:textId="77777777" w:rsidR="004863D4" w:rsidRDefault="009328F2">
      <w:pPr>
        <w:spacing w:before="200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Foreign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standards –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transitional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matters</w:t>
      </w:r>
    </w:p>
    <w:p w14:paraId="5F65DA6C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6D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19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context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standards,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52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allows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relatively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limited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pacing w:val="-1"/>
        </w:rPr>
        <w:t>transition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under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which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earlier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EU</w:t>
      </w:r>
      <w:r>
        <w:rPr>
          <w:rFonts w:ascii="Times New Roman"/>
        </w:rPr>
        <w:t xml:space="preserve"> standard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 be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supplied to 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market.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earlier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EU</w:t>
      </w:r>
      <w:r>
        <w:rPr>
          <w:rFonts w:ascii="Times New Roman"/>
          <w:spacing w:val="-1"/>
        </w:rPr>
        <w:t xml:space="preserve"> standard,</w:t>
      </w:r>
      <w:r>
        <w:rPr>
          <w:rFonts w:ascii="Times New Roman"/>
        </w:rPr>
        <w:t xml:space="preserve"> which is </w:t>
      </w:r>
      <w:r>
        <w:rPr>
          <w:rFonts w:ascii="Times New Roman"/>
          <w:spacing w:val="-1"/>
        </w:rPr>
        <w:t>being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phased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out 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2018,</w:t>
      </w:r>
      <w:r>
        <w:rPr>
          <w:rFonts w:ascii="Times New Roman"/>
          <w:spacing w:val="-1"/>
        </w:rPr>
        <w:t xml:space="preserve"> applies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less </w:t>
      </w:r>
      <w:r>
        <w:rPr>
          <w:rFonts w:ascii="Times New Roman"/>
          <w:spacing w:val="-1"/>
        </w:rPr>
        <w:t>stringent</w:t>
      </w:r>
      <w:r>
        <w:rPr>
          <w:rFonts w:ascii="Times New Roman"/>
        </w:rPr>
        <w:t xml:space="preserve"> emissions standards </w:t>
      </w:r>
      <w:r>
        <w:rPr>
          <w:rFonts w:ascii="Times New Roman"/>
          <w:spacing w:val="-1"/>
        </w:rPr>
        <w:t xml:space="preserve">for </w:t>
      </w:r>
      <w:r>
        <w:rPr>
          <w:rFonts w:ascii="Times New Roman"/>
        </w:rPr>
        <w:t>some</w:t>
      </w:r>
      <w:r>
        <w:rPr>
          <w:rFonts w:ascii="Times New Roman"/>
          <w:spacing w:val="-1"/>
        </w:rPr>
        <w:t xml:space="preserve"> 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engines.</w:t>
      </w:r>
    </w:p>
    <w:p w14:paraId="5F65DA6E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5" w:lineRule="auto"/>
        <w:ind w:left="685" w:right="116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The new </w:t>
      </w:r>
      <w:r>
        <w:rPr>
          <w:rFonts w:ascii="Times New Roman" w:eastAsia="Times New Roman" w:hAnsi="Times New Roman" w:cs="Times New Roman"/>
        </w:rPr>
        <w:t>EU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Regulation </w:t>
      </w:r>
      <w:r>
        <w:rPr>
          <w:rFonts w:ascii="Times New Roman" w:eastAsia="Times New Roman" w:hAnsi="Times New Roman" w:cs="Times New Roman"/>
          <w:spacing w:val="-1"/>
        </w:rPr>
        <w:t>(2016/1628/EU)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referenced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column</w:t>
      </w:r>
      <w:r>
        <w:rPr>
          <w:rFonts w:ascii="Times New Roman" w:eastAsia="Times New Roman" w:hAnsi="Times New Roman" w:cs="Times New Roman"/>
        </w:rPr>
        <w:t xml:space="preserve"> 2 to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item</w:t>
      </w:r>
      <w:r>
        <w:rPr>
          <w:rFonts w:ascii="Times New Roman" w:eastAsia="Times New Roman" w:hAnsi="Times New Roman" w:cs="Times New Roman"/>
        </w:rPr>
        <w:t xml:space="preserve"> 5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26 will be</w:t>
      </w:r>
      <w:r>
        <w:rPr>
          <w:rFonts w:ascii="Times New Roman" w:eastAsia="Times New Roman" w:hAnsi="Times New Roman" w:cs="Times New Roman"/>
          <w:spacing w:val="-1"/>
        </w:rPr>
        <w:t xml:space="preserve"> phased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throughout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EU during </w:t>
      </w:r>
      <w:r>
        <w:rPr>
          <w:rFonts w:ascii="Times New Roman" w:eastAsia="Times New Roman" w:hAnsi="Times New Roman" w:cs="Times New Roman"/>
          <w:spacing w:val="-1"/>
        </w:rPr>
        <w:t>calendar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year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2018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will not </w:t>
      </w:r>
      <w:r>
        <w:rPr>
          <w:rFonts w:ascii="Times New Roman" w:eastAsia="Times New Roman" w:hAnsi="Times New Roman" w:cs="Times New Roman"/>
          <w:spacing w:val="-1"/>
        </w:rPr>
        <w:t xml:space="preserve">take </w:t>
      </w:r>
      <w:r>
        <w:rPr>
          <w:rFonts w:ascii="Times New Roman" w:eastAsia="Times New Roman" w:hAnsi="Times New Roman" w:cs="Times New Roman"/>
        </w:rPr>
        <w:t xml:space="preserve">full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</w:rPr>
        <w:t xml:space="preserve"> until the </w:t>
      </w:r>
      <w:r>
        <w:rPr>
          <w:rFonts w:ascii="Times New Roman" w:eastAsia="Times New Roman" w:hAnsi="Times New Roman" w:cs="Times New Roman"/>
          <w:spacing w:val="-1"/>
        </w:rPr>
        <w:t>end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2018.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facilitate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transition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old EU</w:t>
      </w:r>
      <w:r>
        <w:rPr>
          <w:rFonts w:ascii="Times New Roman" w:eastAsia="Times New Roman" w:hAnsi="Times New Roman" w:cs="Times New Roman"/>
          <w:spacing w:val="-1"/>
        </w:rPr>
        <w:t xml:space="preserve"> Directive </w:t>
      </w:r>
      <w:r>
        <w:rPr>
          <w:rFonts w:ascii="Times New Roman" w:eastAsia="Times New Roman" w:hAnsi="Times New Roman" w:cs="Times New Roman"/>
        </w:rPr>
        <w:t>(Stage II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97/68/EC, as </w:t>
      </w:r>
      <w:r>
        <w:rPr>
          <w:rFonts w:ascii="Times New Roman" w:eastAsia="Times New Roman" w:hAnsi="Times New Roman" w:cs="Times New Roman"/>
          <w:spacing w:val="-1"/>
        </w:rPr>
        <w:t>amended)</w:t>
      </w:r>
      <w:r>
        <w:rPr>
          <w:rFonts w:ascii="Times New Roman" w:eastAsia="Times New Roman" w:hAnsi="Times New Roman" w:cs="Times New Roman"/>
        </w:rPr>
        <w:t xml:space="preserve"> to the</w:t>
      </w:r>
      <w:r>
        <w:rPr>
          <w:rFonts w:ascii="Times New Roman" w:eastAsia="Times New Roman" w:hAnsi="Times New Roman" w:cs="Times New Roman"/>
          <w:spacing w:val="-1"/>
        </w:rPr>
        <w:t xml:space="preserve"> new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>
        <w:rPr>
          <w:rFonts w:ascii="Times New Roman" w:eastAsia="Times New Roman" w:hAnsi="Times New Roman" w:cs="Times New Roman"/>
          <w:spacing w:val="-1"/>
        </w:rPr>
        <w:t xml:space="preserve"> Regulation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(2016/1628/EU),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51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Rules </w:t>
      </w:r>
      <w:r>
        <w:rPr>
          <w:rFonts w:ascii="Times New Roman" w:eastAsia="Times New Roman" w:hAnsi="Times New Roman" w:cs="Times New Roman"/>
          <w:spacing w:val="-1"/>
        </w:rPr>
        <w:t>allows</w:t>
      </w:r>
      <w:r>
        <w:rPr>
          <w:rFonts w:ascii="Times New Roman" w:eastAsia="Times New Roman" w:hAnsi="Times New Roman" w:cs="Times New Roman"/>
        </w:rPr>
        <w:t xml:space="preserve"> the import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old EU </w:t>
      </w:r>
      <w:r>
        <w:rPr>
          <w:rFonts w:ascii="Times New Roman" w:eastAsia="Times New Roman" w:hAnsi="Times New Roman" w:cs="Times New Roman"/>
          <w:spacing w:val="-1"/>
        </w:rPr>
        <w:t xml:space="preserve">Directive </w:t>
      </w:r>
      <w:r>
        <w:rPr>
          <w:rFonts w:ascii="Times New Roman" w:eastAsia="Times New Roman" w:hAnsi="Times New Roman" w:cs="Times New Roman"/>
        </w:rPr>
        <w:t>until 30 June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2020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30 </w:t>
      </w:r>
      <w:r>
        <w:rPr>
          <w:rFonts w:ascii="Times New Roman" w:eastAsia="Times New Roman" w:hAnsi="Times New Roman" w:cs="Times New Roman"/>
          <w:spacing w:val="-1"/>
        </w:rPr>
        <w:t xml:space="preserve">June </w:t>
      </w:r>
      <w:r>
        <w:rPr>
          <w:rFonts w:ascii="Times New Roman" w:eastAsia="Times New Roman" w:hAnsi="Times New Roman" w:cs="Times New Roman"/>
        </w:rPr>
        <w:t>2021,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respectively.</w:t>
      </w:r>
    </w:p>
    <w:p w14:paraId="5F65DA6F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13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Stage II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emission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limits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introduced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amending </w:t>
      </w:r>
      <w:r>
        <w:rPr>
          <w:rFonts w:ascii="Times New Roman"/>
        </w:rPr>
        <w:t>Directive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2002/88/EC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Directive </w:t>
      </w:r>
      <w:r>
        <w:rPr>
          <w:rFonts w:ascii="Times New Roman"/>
        </w:rPr>
        <w:t>97/68/EC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out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 xml:space="preserve">to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4.2.2.2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Annex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2002/88/EC. 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reference </w:t>
      </w:r>
      <w:r>
        <w:rPr>
          <w:rFonts w:ascii="Times New Roman"/>
        </w:rPr>
        <w:t>to 11 February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2003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52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reflects</w:t>
      </w:r>
      <w:r>
        <w:rPr>
          <w:rFonts w:ascii="Times New Roman"/>
        </w:rPr>
        <w:t xml:space="preserve"> 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date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entry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into </w:t>
      </w:r>
      <w:r>
        <w:rPr>
          <w:rFonts w:ascii="Times New Roman"/>
          <w:spacing w:val="-1"/>
        </w:rPr>
        <w:t xml:space="preserve">force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amending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Directive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2002/88/EC. The</w:t>
      </w:r>
      <w:r>
        <w:rPr>
          <w:rFonts w:ascii="Times New Roman"/>
          <w:spacing w:val="-1"/>
        </w:rPr>
        <w:t xml:space="preserve"> emission</w:t>
      </w:r>
      <w:r>
        <w:rPr>
          <w:rFonts w:ascii="Times New Roman"/>
        </w:rPr>
        <w:t xml:space="preserve"> limits for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  <w:spacing w:val="-1"/>
        </w:rPr>
        <w:t>Stage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EU </w:t>
      </w:r>
      <w:r>
        <w:rPr>
          <w:rFonts w:ascii="Times New Roman"/>
          <w:spacing w:val="-1"/>
        </w:rPr>
        <w:t>Regulation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(2016/1628/EU)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identical,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except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combined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hydrocarbons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oxides of</w:t>
      </w:r>
      <w:r>
        <w:rPr>
          <w:rFonts w:ascii="Times New Roman"/>
          <w:spacing w:val="-1"/>
        </w:rPr>
        <w:t xml:space="preserve"> nitrogen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non-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handheld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engines.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 xml:space="preserve">This transitional </w:t>
      </w:r>
      <w:r>
        <w:rPr>
          <w:rFonts w:ascii="Times New Roman"/>
          <w:spacing w:val="-1"/>
        </w:rPr>
        <w:t>arrangement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assist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suppliers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EU</w:t>
      </w:r>
      <w:r>
        <w:rPr>
          <w:rFonts w:ascii="Times New Roman"/>
          <w:spacing w:val="-1"/>
        </w:rPr>
        <w:t xml:space="preserve"> certified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minimal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overall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outcomes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it is </w:t>
      </w:r>
      <w:r>
        <w:rPr>
          <w:rFonts w:ascii="Times New Roman"/>
          <w:spacing w:val="-1"/>
        </w:rPr>
        <w:t>expected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 xml:space="preserve">manufacturers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manufacturing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supplying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to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EU </w:t>
      </w:r>
      <w:r>
        <w:rPr>
          <w:rFonts w:ascii="Times New Roman"/>
        </w:rPr>
        <w:t xml:space="preserve">standard </w:t>
      </w:r>
      <w:r>
        <w:rPr>
          <w:rFonts w:ascii="Times New Roman"/>
          <w:spacing w:val="-1"/>
        </w:rPr>
        <w:t>(recognised</w:t>
      </w:r>
      <w:r>
        <w:rPr>
          <w:rFonts w:ascii="Times New Roman"/>
        </w:rPr>
        <w:t xml:space="preserve"> in section 26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because </w:t>
      </w:r>
      <w:r>
        <w:rPr>
          <w:rFonts w:ascii="Times New Roman"/>
        </w:rPr>
        <w:t>the major EU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requiring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it.</w:t>
      </w:r>
    </w:p>
    <w:p w14:paraId="5F65DA70" w14:textId="77777777" w:rsidR="004863D4" w:rsidRDefault="009328F2">
      <w:pPr>
        <w:pStyle w:val="Heading1"/>
        <w:rPr>
          <w:b w:val="0"/>
          <w:bCs w:val="0"/>
        </w:rPr>
      </w:pPr>
      <w:r>
        <w:rPr>
          <w:spacing w:val="-1"/>
        </w:rPr>
        <w:t>PART</w:t>
      </w:r>
      <w:r>
        <w:t xml:space="preserve"> 5 </w:t>
      </w:r>
      <w:r>
        <w:rPr>
          <w:rFonts w:cs="Times New Roman"/>
        </w:rPr>
        <w:t xml:space="preserve">– </w:t>
      </w:r>
      <w:r>
        <w:rPr>
          <w:spacing w:val="-1"/>
        </w:rPr>
        <w:t>EXEMPTIONS</w:t>
      </w:r>
    </w:p>
    <w:p w14:paraId="5F65DA71" w14:textId="77777777" w:rsidR="004863D4" w:rsidRDefault="004863D4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A72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5" w:lineRule="auto"/>
        <w:ind w:left="685" w:right="109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11(1)(b)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made for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Act to </w:t>
      </w:r>
      <w:r>
        <w:rPr>
          <w:rFonts w:ascii="Times New Roman"/>
          <w:spacing w:val="-1"/>
        </w:rPr>
        <w:t>provide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emissions-controlled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or person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one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 xml:space="preserve">provisions of this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circumstance set</w:t>
      </w:r>
      <w:r>
        <w:rPr>
          <w:rFonts w:ascii="Times New Roman"/>
        </w:rPr>
        <w:t xml:space="preserve"> out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rules.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sets</w:t>
      </w:r>
      <w:r>
        <w:rPr>
          <w:rFonts w:ascii="Times New Roman"/>
        </w:rPr>
        <w:t xml:space="preserve"> out</w:t>
      </w:r>
    </w:p>
    <w:p w14:paraId="5F65DA73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74" w14:textId="77777777" w:rsidR="004863D4" w:rsidRDefault="009328F2">
      <w:pPr>
        <w:pStyle w:val="BodyText"/>
        <w:spacing w:before="54" w:line="275" w:lineRule="auto"/>
        <w:ind w:left="685" w:right="10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grant</w:t>
      </w:r>
      <w:r>
        <w:rPr>
          <w:rFonts w:ascii="Times New Roman"/>
        </w:rPr>
        <w:t xml:space="preserve"> exemptions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and/or</w:t>
      </w:r>
      <w:r>
        <w:rPr>
          <w:rFonts w:ascii="Times New Roman"/>
          <w:spacing w:val="-1"/>
        </w:rPr>
        <w:t xml:space="preserve"> persons,</w:t>
      </w:r>
      <w:r>
        <w:rPr>
          <w:rFonts w:ascii="Times New Roman"/>
        </w:rPr>
        <w:t xml:space="preserve"> from the</w:t>
      </w:r>
      <w:r>
        <w:rPr>
          <w:rFonts w:ascii="Times New Roman"/>
          <w:spacing w:val="-1"/>
        </w:rPr>
        <w:t xml:space="preserve"> provisions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(Enforcing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emissions </w:t>
      </w:r>
      <w:r>
        <w:rPr>
          <w:rFonts w:ascii="Times New Roman"/>
          <w:spacing w:val="-1"/>
        </w:rPr>
        <w:t>standards)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</w:t>
      </w:r>
      <w:r>
        <w:rPr>
          <w:rFonts w:ascii="Times New Roman"/>
          <w:spacing w:val="-1"/>
        </w:rPr>
        <w:t>(Record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keeping)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Act.</w:t>
      </w:r>
    </w:p>
    <w:p w14:paraId="5F65DA75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3" w:line="276" w:lineRule="auto"/>
        <w:ind w:left="685" w:right="374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purpose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exemption provisions in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is to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flexibility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facilitate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trade </w:t>
      </w:r>
      <w:r>
        <w:rPr>
          <w:rFonts w:ascii="Times New Roman"/>
        </w:rPr>
        <w:t>to allow for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non-certified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limited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circumstances,</w:t>
      </w:r>
      <w:r>
        <w:rPr>
          <w:rFonts w:ascii="Times New Roman"/>
        </w:rPr>
        <w:t xml:space="preserve"> including </w:t>
      </w:r>
      <w:r>
        <w:rPr>
          <w:rFonts w:ascii="Times New Roman"/>
          <w:spacing w:val="-1"/>
        </w:rPr>
        <w:t>where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products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unavailable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unsuited to 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 xml:space="preserve">purpose.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example,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specialised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emergency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rescue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activity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national</w:t>
      </w:r>
      <w:r>
        <w:rPr>
          <w:rFonts w:ascii="Times New Roman"/>
        </w:rPr>
        <w:t xml:space="preserve"> security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operation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not 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for certification.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This will </w:t>
      </w:r>
      <w:r>
        <w:rPr>
          <w:rFonts w:ascii="Times New Roman"/>
          <w:spacing w:val="-1"/>
        </w:rPr>
        <w:t xml:space="preserve">ensure </w:t>
      </w:r>
      <w:r>
        <w:rPr>
          <w:rFonts w:ascii="Times New Roman"/>
        </w:rPr>
        <w:t xml:space="preserve">that the </w:t>
      </w:r>
      <w:r>
        <w:rPr>
          <w:rFonts w:ascii="Times New Roman"/>
          <w:spacing w:val="-1"/>
        </w:rPr>
        <w:t>scheme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operates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efficiently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and unintended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impacts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reduced.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only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low</w:t>
      </w:r>
      <w:r>
        <w:rPr>
          <w:rFonts w:ascii="Times New Roman"/>
          <w:spacing w:val="-1"/>
        </w:rPr>
        <w:t xml:space="preserve"> numbers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would be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or supplied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 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exemptions and the</w:t>
      </w:r>
      <w:r>
        <w:rPr>
          <w:rFonts w:ascii="Times New Roman"/>
          <w:spacing w:val="-1"/>
        </w:rPr>
        <w:t xml:space="preserve"> overall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impact</w:t>
      </w:r>
      <w:r>
        <w:rPr>
          <w:rFonts w:ascii="Times New Roman"/>
        </w:rPr>
        <w:t xml:space="preserve"> on total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would be</w:t>
      </w:r>
      <w:r>
        <w:rPr>
          <w:rFonts w:ascii="Times New Roman"/>
          <w:spacing w:val="-1"/>
        </w:rPr>
        <w:t xml:space="preserve"> minimal.</w:t>
      </w:r>
    </w:p>
    <w:p w14:paraId="5F65DA76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375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28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person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is exempt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provision</w:t>
      </w:r>
      <w:r>
        <w:rPr>
          <w:rFonts w:ascii="Times New Roman"/>
        </w:rPr>
        <w:t xml:space="preserve"> of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(Enforcing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 Part 4 (Record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keeping)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Act, if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in </w:t>
      </w:r>
      <w:r>
        <w:rPr>
          <w:rFonts w:ascii="Times New Roman"/>
          <w:spacing w:val="-1"/>
        </w:rPr>
        <w:t xml:space="preserve">force </w:t>
      </w:r>
      <w:r>
        <w:rPr>
          <w:rFonts w:ascii="Times New Roman"/>
        </w:rPr>
        <w:t xml:space="preserve">under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and</w:t>
      </w:r>
      <w:r>
        <w:rPr>
          <w:rFonts w:ascii="Times New Roman"/>
          <w:spacing w:val="1"/>
        </w:rPr>
        <w:t xml:space="preserve"> 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conditions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exemption in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to the import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product are</w:t>
      </w:r>
      <w:r>
        <w:rPr>
          <w:rFonts w:ascii="Times New Roman"/>
          <w:spacing w:val="-1"/>
        </w:rPr>
        <w:t xml:space="preserve"> complied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with.</w:t>
      </w:r>
    </w:p>
    <w:p w14:paraId="5F65DA77" w14:textId="77777777" w:rsidR="004863D4" w:rsidRDefault="009328F2">
      <w:pPr>
        <w:pStyle w:val="Heading2"/>
        <w:spacing w:before="207"/>
        <w:ind w:left="685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/>
          <w:spacing w:val="-1"/>
        </w:rPr>
        <w:t>Exemption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Categories</w:t>
      </w:r>
    </w:p>
    <w:p w14:paraId="5F65DA78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F65DA79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119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30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specifies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 xml:space="preserve"> types of </w:t>
      </w:r>
      <w:r>
        <w:rPr>
          <w:rFonts w:ascii="Times New Roman"/>
          <w:spacing w:val="-1"/>
        </w:rPr>
        <w:t>exemption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categories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broadly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consistent</w:t>
      </w:r>
      <w:r>
        <w:rPr>
          <w:rFonts w:ascii="Times New Roman"/>
        </w:rPr>
        <w:t xml:space="preserve"> with the </w:t>
      </w:r>
      <w:r>
        <w:rPr>
          <w:rFonts w:ascii="Times New Roman"/>
          <w:spacing w:val="-1"/>
        </w:rPr>
        <w:t>exemptions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in most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schemes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</w:rPr>
        <w:t xml:space="preserve"> in 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26 </w:t>
      </w:r>
      <w:r>
        <w:rPr>
          <w:rFonts w:ascii="Times New Roman"/>
          <w:spacing w:val="-1"/>
        </w:rPr>
        <w:t>and,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where necessary,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been</w:t>
      </w:r>
      <w:r>
        <w:rPr>
          <w:rFonts w:ascii="Times New Roman"/>
        </w:rPr>
        <w:t xml:space="preserve"> tailored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remove </w:t>
      </w:r>
      <w:r>
        <w:rPr>
          <w:rFonts w:ascii="Times New Roman"/>
          <w:spacing w:val="-1"/>
        </w:rPr>
        <w:t>jurisdiction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specific </w:t>
      </w:r>
      <w:r>
        <w:rPr>
          <w:rFonts w:ascii="Times New Roman"/>
        </w:rPr>
        <w:t>elements.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most closely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aligned</w:t>
      </w:r>
      <w:r>
        <w:rPr>
          <w:rFonts w:ascii="Times New Roman"/>
        </w:rPr>
        <w:t xml:space="preserve"> 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exemption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categories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US </w:t>
      </w:r>
      <w:r>
        <w:rPr>
          <w:rFonts w:ascii="Times New Roman"/>
          <w:spacing w:val="-1"/>
        </w:rPr>
        <w:t>Standard,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somewhat </w:t>
      </w:r>
      <w:r>
        <w:rPr>
          <w:rFonts w:ascii="Times New Roman"/>
          <w:spacing w:val="-1"/>
        </w:rPr>
        <w:t>broader</w:t>
      </w:r>
      <w:r>
        <w:rPr>
          <w:rFonts w:ascii="Times New Roman"/>
        </w:rPr>
        <w:t xml:space="preserve"> than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-1"/>
        </w:rPr>
        <w:t xml:space="preserve"> allowed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EU</w:t>
      </w:r>
      <w:r>
        <w:rPr>
          <w:rFonts w:ascii="Times New Roman"/>
          <w:spacing w:val="-1"/>
        </w:rPr>
        <w:t xml:space="preserve"> standards.</w:t>
      </w:r>
    </w:p>
    <w:p w14:paraId="5F65DA7A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200" w:line="276" w:lineRule="auto"/>
        <w:ind w:left="685" w:right="143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specific exemption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listed in 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30,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constraints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imposed</w:t>
      </w:r>
      <w:r>
        <w:rPr>
          <w:rFonts w:ascii="Times New Roman"/>
        </w:rPr>
        <w:t xml:space="preserve"> on </w:t>
      </w:r>
      <w:r>
        <w:rPr>
          <w:rFonts w:ascii="Times New Roman"/>
          <w:spacing w:val="-1"/>
        </w:rPr>
        <w:t>applicants,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designed</w:t>
      </w:r>
      <w:r>
        <w:rPr>
          <w:rFonts w:ascii="Times New Roman"/>
        </w:rPr>
        <w:t xml:space="preserve"> to ensure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applicants</w:t>
      </w:r>
      <w:r>
        <w:rPr>
          <w:rFonts w:ascii="Times New Roman"/>
        </w:rPr>
        <w:t xml:space="preserve"> with a genuine </w:t>
      </w:r>
      <w:r>
        <w:rPr>
          <w:rFonts w:ascii="Times New Roman"/>
          <w:spacing w:val="-1"/>
        </w:rPr>
        <w:t>case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are accepted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potential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misuse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importers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suppliers to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avoid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compliance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standards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minimised.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under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the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sought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granted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no longer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satisfied,</w:t>
      </w:r>
      <w:r>
        <w:rPr>
          <w:rFonts w:ascii="Times New Roman"/>
        </w:rPr>
        <w:t xml:space="preserve"> 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person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will no </w:t>
      </w:r>
      <w:r>
        <w:rPr>
          <w:rFonts w:ascii="Times New Roman"/>
          <w:spacing w:val="-1"/>
        </w:rPr>
        <w:t>longer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exempt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specified</w:t>
      </w:r>
      <w:r>
        <w:rPr>
          <w:rFonts w:ascii="Times New Roman"/>
        </w:rPr>
        <w:t xml:space="preserve"> provisions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Act.</w:t>
      </w:r>
    </w:p>
    <w:p w14:paraId="5F65DA7B" w14:textId="77777777" w:rsidR="004863D4" w:rsidRDefault="009328F2">
      <w:pPr>
        <w:spacing w:before="202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Products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exported</w:t>
      </w:r>
      <w:r>
        <w:rPr>
          <w:rFonts w:ascii="Times New Roman"/>
          <w:i/>
          <w:sz w:val="24"/>
        </w:rPr>
        <w:t xml:space="preserve"> from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Australia but not </w:t>
      </w:r>
      <w:r>
        <w:rPr>
          <w:rFonts w:ascii="Times New Roman"/>
          <w:i/>
          <w:spacing w:val="-1"/>
          <w:sz w:val="24"/>
        </w:rPr>
        <w:t>used</w:t>
      </w:r>
      <w:r>
        <w:rPr>
          <w:rFonts w:ascii="Times New Roman"/>
          <w:i/>
          <w:sz w:val="24"/>
        </w:rPr>
        <w:t xml:space="preserve"> in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Australia</w:t>
      </w:r>
    </w:p>
    <w:p w14:paraId="5F65DA7C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F65DA7D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line="276" w:lineRule="auto"/>
        <w:ind w:left="685" w:right="15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This exemption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it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shown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or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 Australia, will be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exported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30(1)(a)).</w:t>
      </w:r>
      <w:r>
        <w:rPr>
          <w:rFonts w:ascii="Times New Roman"/>
        </w:rPr>
        <w:t xml:space="preserve">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businesses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>who supply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of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markets</w:t>
      </w:r>
      <w:r>
        <w:rPr>
          <w:rFonts w:ascii="Times New Roman"/>
        </w:rPr>
        <w:t xml:space="preserve"> 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South </w:t>
      </w:r>
      <w:r>
        <w:rPr>
          <w:rFonts w:ascii="Times New Roman"/>
          <w:spacing w:val="-1"/>
        </w:rPr>
        <w:t>Pacific,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where </w:t>
      </w:r>
      <w:r>
        <w:rPr>
          <w:rFonts w:ascii="Times New Roman"/>
        </w:rPr>
        <w:t>there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in place. 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</w:t>
      </w:r>
      <w:r>
        <w:rPr>
          <w:rFonts w:ascii="Times New Roman"/>
        </w:rPr>
        <w:t xml:space="preserve"> those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businesses</w:t>
      </w:r>
      <w:r>
        <w:rPr>
          <w:rFonts w:ascii="Times New Roman"/>
        </w:rPr>
        <w:t xml:space="preserve"> to continue</w:t>
      </w:r>
      <w:r>
        <w:rPr>
          <w:rFonts w:ascii="Times New Roman"/>
          <w:spacing w:val="-1"/>
        </w:rPr>
        <w:t xml:space="preserve"> current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practice,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given</w:t>
      </w:r>
      <w:r>
        <w:rPr>
          <w:rFonts w:ascii="Times New Roman"/>
        </w:rPr>
        <w:t xml:space="preserve"> there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no </w:t>
      </w:r>
      <w:r>
        <w:rPr>
          <w:rFonts w:ascii="Times New Roman"/>
          <w:spacing w:val="-1"/>
        </w:rPr>
        <w:t>impact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facilitate</w:t>
      </w:r>
      <w:r>
        <w:rPr>
          <w:rFonts w:ascii="Times New Roman"/>
        </w:rPr>
        <w:t xml:space="preserve"> continuing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trade.</w:t>
      </w:r>
    </w:p>
    <w:p w14:paraId="5F65DA7E" w14:textId="77777777" w:rsidR="004863D4" w:rsidRDefault="009328F2">
      <w:pPr>
        <w:spacing w:before="202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Products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tested,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evaluated,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displayed,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advertised,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offered</w:t>
      </w:r>
      <w:r>
        <w:rPr>
          <w:rFonts w:ascii="Times New Roman"/>
          <w:i/>
          <w:sz w:val="24"/>
        </w:rPr>
        <w:t xml:space="preserve"> for supply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or pre-ordered</w:t>
      </w:r>
    </w:p>
    <w:p w14:paraId="5F65DA7F" w14:textId="77777777" w:rsidR="004863D4" w:rsidRDefault="004863D4">
      <w:pPr>
        <w:rPr>
          <w:rFonts w:ascii="Times New Roman" w:eastAsia="Times New Roman" w:hAnsi="Times New Roman" w:cs="Times New Roman"/>
          <w:sz w:val="24"/>
          <w:szCs w:val="24"/>
        </w:r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A80" w14:textId="77777777" w:rsidR="004863D4" w:rsidRDefault="009328F2">
      <w:pPr>
        <w:pStyle w:val="BodyText"/>
        <w:numPr>
          <w:ilvl w:val="0"/>
          <w:numId w:val="22"/>
        </w:numPr>
        <w:tabs>
          <w:tab w:val="left" w:pos="686"/>
        </w:tabs>
        <w:spacing w:before="54" w:line="275" w:lineRule="auto"/>
        <w:ind w:left="685" w:right="118" w:hanging="56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Paragraph</w:t>
      </w:r>
      <w:r>
        <w:rPr>
          <w:rFonts w:ascii="Times New Roman" w:eastAsia="Times New Roman" w:hAnsi="Times New Roman" w:cs="Times New Roman"/>
        </w:rPr>
        <w:t xml:space="preserve"> 30(1)(b) </w:t>
      </w:r>
      <w:r>
        <w:rPr>
          <w:rFonts w:ascii="Times New Roman" w:eastAsia="Times New Roman" w:hAnsi="Times New Roman" w:cs="Times New Roman"/>
          <w:spacing w:val="-1"/>
        </w:rPr>
        <w:t>provides</w:t>
      </w:r>
      <w:r>
        <w:rPr>
          <w:rFonts w:ascii="Times New Roman" w:eastAsia="Times New Roman" w:hAnsi="Times New Roman" w:cs="Times New Roman"/>
        </w:rPr>
        <w:t xml:space="preserve"> the capacity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seek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an exemption for</w:t>
      </w:r>
      <w:r>
        <w:rPr>
          <w:rFonts w:ascii="Times New Roman" w:eastAsia="Times New Roman" w:hAnsi="Times New Roman" w:cs="Times New Roman"/>
          <w:spacing w:val="-1"/>
        </w:rPr>
        <w:t xml:space="preserve"> testing,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evaluation,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display,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advertising,</w:t>
      </w:r>
      <w:r>
        <w:rPr>
          <w:rFonts w:ascii="Times New Roman" w:eastAsia="Times New Roman" w:hAnsi="Times New Roman" w:cs="Times New Roman"/>
        </w:rPr>
        <w:t xml:space="preserve"> offers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and/or</w:t>
      </w:r>
      <w:r>
        <w:rPr>
          <w:rFonts w:ascii="Times New Roman" w:eastAsia="Times New Roman" w:hAnsi="Times New Roman" w:cs="Times New Roman"/>
        </w:rPr>
        <w:t xml:space="preserve"> pre-orders of</w:t>
      </w:r>
      <w:r>
        <w:rPr>
          <w:rFonts w:ascii="Times New Roman" w:eastAsia="Times New Roman" w:hAnsi="Times New Roman" w:cs="Times New Roman"/>
          <w:spacing w:val="-1"/>
        </w:rPr>
        <w:t xml:space="preserve"> uncertified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going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be otherwise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used or supplied in </w:t>
      </w:r>
      <w:r>
        <w:rPr>
          <w:rFonts w:ascii="Times New Roman" w:eastAsia="Times New Roman" w:hAnsi="Times New Roman" w:cs="Times New Roman"/>
          <w:spacing w:val="-1"/>
        </w:rPr>
        <w:t>Australia.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Although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applicants</w:t>
      </w:r>
      <w:r>
        <w:rPr>
          <w:rFonts w:ascii="Times New Roman" w:eastAsia="Times New Roman" w:hAnsi="Times New Roman" w:cs="Times New Roman"/>
        </w:rPr>
        <w:t xml:space="preserve"> have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specify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1"/>
        </w:rPr>
        <w:t xml:space="preserve"> category,</w:t>
      </w:r>
      <w:r>
        <w:rPr>
          <w:rFonts w:ascii="Times New Roman" w:eastAsia="Times New Roman" w:hAnsi="Times New Roman" w:cs="Times New Roman"/>
        </w:rPr>
        <w:t xml:space="preserve"> it </w:t>
      </w:r>
      <w:r>
        <w:rPr>
          <w:rFonts w:ascii="Times New Roman" w:eastAsia="Times New Roman" w:hAnsi="Times New Roman" w:cs="Times New Roman"/>
          <w:spacing w:val="-1"/>
        </w:rPr>
        <w:t>does</w:t>
      </w:r>
      <w:r>
        <w:rPr>
          <w:rFonts w:ascii="Times New Roman" w:eastAsia="Times New Roman" w:hAnsi="Times New Roman" w:cs="Times New Roman"/>
        </w:rPr>
        <w:t xml:space="preserve"> not matter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how many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different uses the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spacing w:val="-1"/>
        </w:rPr>
        <w:t>expected</w:t>
      </w:r>
      <w:r>
        <w:rPr>
          <w:rFonts w:ascii="Times New Roman" w:eastAsia="Times New Roman" w:hAnsi="Times New Roman" w:cs="Times New Roman"/>
        </w:rPr>
        <w:t xml:space="preserve"> to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put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within the </w:t>
      </w:r>
      <w:r>
        <w:rPr>
          <w:rFonts w:ascii="Times New Roman" w:eastAsia="Times New Roman" w:hAnsi="Times New Roman" w:cs="Times New Roman"/>
          <w:spacing w:val="-1"/>
        </w:rPr>
        <w:t>category,</w:t>
      </w:r>
      <w:r>
        <w:rPr>
          <w:rFonts w:ascii="Times New Roman" w:eastAsia="Times New Roman" w:hAnsi="Times New Roman" w:cs="Times New Roman"/>
        </w:rPr>
        <w:t xml:space="preserve"> so long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of those</w:t>
      </w:r>
      <w:r>
        <w:rPr>
          <w:rFonts w:ascii="Times New Roman" w:eastAsia="Times New Roman" w:hAnsi="Times New Roman" w:cs="Times New Roman"/>
          <w:spacing w:val="-1"/>
        </w:rPr>
        <w:t xml:space="preserve"> uses</w:t>
      </w:r>
      <w:r>
        <w:rPr>
          <w:rFonts w:ascii="Times New Roman" w:eastAsia="Times New Roman" w:hAnsi="Times New Roman" w:cs="Times New Roman"/>
        </w:rPr>
        <w:t xml:space="preserve"> are </w:t>
      </w:r>
      <w:r>
        <w:rPr>
          <w:rFonts w:ascii="Times New Roman" w:eastAsia="Times New Roman" w:hAnsi="Times New Roman" w:cs="Times New Roman"/>
          <w:spacing w:val="-1"/>
        </w:rPr>
        <w:t>covered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category.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1"/>
        </w:rPr>
        <w:t>such,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single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‘30(1)(b)</w:t>
      </w:r>
      <w:r>
        <w:rPr>
          <w:rFonts w:ascii="Times New Roman" w:eastAsia="Times New Roman" w:hAnsi="Times New Roman" w:cs="Times New Roman"/>
        </w:rPr>
        <w:t xml:space="preserve"> application’ </w:t>
      </w:r>
      <w:r>
        <w:rPr>
          <w:rFonts w:ascii="Times New Roman" w:eastAsia="Times New Roman" w:hAnsi="Times New Roman" w:cs="Times New Roman"/>
          <w:spacing w:val="-1"/>
        </w:rPr>
        <w:t>could</w:t>
      </w:r>
      <w:r>
        <w:rPr>
          <w:rFonts w:ascii="Times New Roman" w:eastAsia="Times New Roman" w:hAnsi="Times New Roman" w:cs="Times New Roman"/>
        </w:rPr>
        <w:t xml:space="preserve"> cover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product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is to be</w:t>
      </w:r>
      <w:r>
        <w:rPr>
          <w:rFonts w:ascii="Times New Roman" w:eastAsia="Times New Roman" w:hAnsi="Times New Roman" w:cs="Times New Roman"/>
          <w:spacing w:val="-1"/>
        </w:rPr>
        <w:t xml:space="preserve"> brought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 and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displayed;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that </w:t>
      </w:r>
      <w:r>
        <w:rPr>
          <w:rFonts w:ascii="Times New Roman" w:eastAsia="Times New Roman" w:hAnsi="Times New Roman" w:cs="Times New Roman"/>
          <w:spacing w:val="-1"/>
        </w:rPr>
        <w:t xml:space="preserve">are </w:t>
      </w:r>
      <w:r>
        <w:rPr>
          <w:rFonts w:ascii="Times New Roman" w:eastAsia="Times New Roman" w:hAnsi="Times New Roman" w:cs="Times New Roman"/>
        </w:rPr>
        <w:t xml:space="preserve">to be </w:t>
      </w:r>
      <w:r>
        <w:rPr>
          <w:rFonts w:ascii="Times New Roman" w:eastAsia="Times New Roman" w:hAnsi="Times New Roman" w:cs="Times New Roman"/>
          <w:spacing w:val="-1"/>
        </w:rPr>
        <w:t>pre-ordered.</w:t>
      </w:r>
    </w:p>
    <w:p w14:paraId="5F65DA81" w14:textId="77777777" w:rsidR="004863D4" w:rsidRDefault="009328F2">
      <w:pPr>
        <w:pStyle w:val="BodyText"/>
        <w:numPr>
          <w:ilvl w:val="0"/>
          <w:numId w:val="21"/>
        </w:numPr>
        <w:tabs>
          <w:tab w:val="left" w:pos="686"/>
        </w:tabs>
        <w:spacing w:before="203" w:line="275" w:lineRule="auto"/>
        <w:ind w:right="18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aim</w:t>
      </w:r>
      <w:r>
        <w:rPr>
          <w:rFonts w:ascii="Times New Roman"/>
        </w:rPr>
        <w:t xml:space="preserve"> of this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 to enable </w:t>
      </w:r>
      <w:r>
        <w:rPr>
          <w:rFonts w:ascii="Times New Roman"/>
          <w:spacing w:val="-1"/>
        </w:rPr>
        <w:t>manufacturers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suppliers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evaluate uncertified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to display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advertise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(which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to ultimately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achieve certification).</w:t>
      </w:r>
    </w:p>
    <w:p w14:paraId="5F65DA82" w14:textId="77777777" w:rsidR="004863D4" w:rsidRDefault="009328F2">
      <w:pPr>
        <w:pStyle w:val="BodyText"/>
        <w:numPr>
          <w:ilvl w:val="0"/>
          <w:numId w:val="21"/>
        </w:numPr>
        <w:tabs>
          <w:tab w:val="left" w:pos="686"/>
        </w:tabs>
        <w:spacing w:before="203" w:line="276" w:lineRule="auto"/>
        <w:ind w:right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allows a</w:t>
      </w:r>
      <w:r>
        <w:rPr>
          <w:rFonts w:ascii="Times New Roman" w:eastAsia="Times New Roman" w:hAnsi="Times New Roman" w:cs="Times New Roman"/>
          <w:spacing w:val="-1"/>
        </w:rPr>
        <w:t xml:space="preserve"> person</w:t>
      </w:r>
      <w:r>
        <w:rPr>
          <w:rFonts w:ascii="Times New Roman" w:eastAsia="Times New Roman" w:hAnsi="Times New Roman" w:cs="Times New Roman"/>
        </w:rPr>
        <w:t xml:space="preserve"> to place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pre-order on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basis of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displayed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advertised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 which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(currently)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uncertified,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recognising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that ultimately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imported</w:t>
      </w:r>
      <w:r>
        <w:rPr>
          <w:rFonts w:ascii="Times New Roman" w:eastAsia="Times New Roman" w:hAnsi="Times New Roman" w:cs="Times New Roman"/>
        </w:rPr>
        <w:t xml:space="preserve"> or supplied to the</w:t>
      </w:r>
      <w:r>
        <w:rPr>
          <w:rFonts w:ascii="Times New Roman" w:eastAsia="Times New Roman" w:hAnsi="Times New Roman" w:cs="Times New Roman"/>
          <w:spacing w:val="-1"/>
        </w:rPr>
        <w:t xml:space="preserve"> purchaser </w:t>
      </w:r>
      <w:r>
        <w:rPr>
          <w:rFonts w:ascii="Times New Roman" w:eastAsia="Times New Roman" w:hAnsi="Times New Roman" w:cs="Times New Roman"/>
        </w:rPr>
        <w:t xml:space="preserve">on the basis of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pre-order </w:t>
      </w:r>
      <w:r>
        <w:rPr>
          <w:rFonts w:ascii="Times New Roman" w:eastAsia="Times New Roman" w:hAnsi="Times New Roman" w:cs="Times New Roman"/>
        </w:rPr>
        <w:t>must 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outboard</w:t>
      </w:r>
      <w:r>
        <w:rPr>
          <w:rFonts w:ascii="Times New Roman" w:eastAsia="Times New Roman" w:hAnsi="Times New Roman" w:cs="Times New Roman"/>
        </w:rPr>
        <w:t xml:space="preserve"> motor </w:t>
      </w:r>
      <w:r>
        <w:rPr>
          <w:rFonts w:ascii="Times New Roman" w:eastAsia="Times New Roman" w:hAnsi="Times New Roman" w:cs="Times New Roman"/>
          <w:spacing w:val="-1"/>
        </w:rPr>
        <w:t>manufacturer</w:t>
      </w:r>
      <w:r>
        <w:rPr>
          <w:rFonts w:ascii="Times New Roman" w:eastAsia="Times New Roman" w:hAnsi="Times New Roman" w:cs="Times New Roman"/>
        </w:rPr>
        <w:t xml:space="preserve"> is developing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new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would like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display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it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1"/>
        </w:rPr>
        <w:t>major</w:t>
      </w:r>
      <w:r>
        <w:rPr>
          <w:rFonts w:ascii="Times New Roman" w:eastAsia="Times New Roman" w:hAnsi="Times New Roman" w:cs="Times New Roman"/>
        </w:rPr>
        <w:t xml:space="preserve"> trade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show.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However,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while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engine’s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development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well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advanced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it is </w:t>
      </w:r>
      <w:r>
        <w:rPr>
          <w:rFonts w:ascii="Times New Roman" w:eastAsia="Times New Roman" w:hAnsi="Times New Roman" w:cs="Times New Roman"/>
          <w:spacing w:val="-1"/>
        </w:rPr>
        <w:t>suitable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display,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it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</w:rPr>
        <w:t xml:space="preserve"> not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completed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certification</w:t>
      </w:r>
    </w:p>
    <w:p w14:paraId="5F65DA83" w14:textId="77777777" w:rsidR="004863D4" w:rsidRDefault="009328F2">
      <w:pPr>
        <w:pStyle w:val="BodyText"/>
        <w:spacing w:before="1" w:line="276" w:lineRule="auto"/>
        <w:ind w:left="685" w:right="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process.</w:t>
      </w:r>
      <w:r>
        <w:rPr>
          <w:rFonts w:ascii="Times New Roman" w:eastAsia="Times New Roman" w:hAnsi="Times New Roman" w:cs="Times New Roman"/>
        </w:rPr>
        <w:t xml:space="preserve"> Without an </w:t>
      </w:r>
      <w:r>
        <w:rPr>
          <w:rFonts w:ascii="Times New Roman" w:eastAsia="Times New Roman" w:hAnsi="Times New Roman" w:cs="Times New Roman"/>
          <w:spacing w:val="-1"/>
        </w:rPr>
        <w:t>exemption,</w:t>
      </w:r>
      <w:r>
        <w:rPr>
          <w:rFonts w:ascii="Times New Roman" w:eastAsia="Times New Roman" w:hAnsi="Times New Roman" w:cs="Times New Roman"/>
        </w:rPr>
        <w:t xml:space="preserve"> both </w:t>
      </w:r>
      <w:r>
        <w:rPr>
          <w:rFonts w:ascii="Times New Roman" w:eastAsia="Times New Roman" w:hAnsi="Times New Roman" w:cs="Times New Roman"/>
          <w:spacing w:val="-1"/>
        </w:rPr>
        <w:t>displaying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uncertified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accepting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pre-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orders</w:t>
      </w:r>
      <w:r>
        <w:rPr>
          <w:rFonts w:ascii="Times New Roman" w:eastAsia="Times New Roman" w:hAnsi="Times New Roman" w:cs="Times New Roman"/>
        </w:rPr>
        <w:t xml:space="preserve"> for it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interested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customers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trade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show </w:t>
      </w:r>
      <w:r>
        <w:rPr>
          <w:rFonts w:ascii="Times New Roman" w:eastAsia="Times New Roman" w:hAnsi="Times New Roman" w:cs="Times New Roman"/>
          <w:spacing w:val="-1"/>
        </w:rPr>
        <w:t>would</w:t>
      </w:r>
      <w:r>
        <w:rPr>
          <w:rFonts w:ascii="Times New Roman" w:eastAsia="Times New Roman" w:hAnsi="Times New Roman" w:cs="Times New Roman"/>
        </w:rPr>
        <w:t xml:space="preserve"> constitute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offence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provisions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Act,</w:t>
      </w:r>
      <w:r>
        <w:rPr>
          <w:rFonts w:ascii="Times New Roman" w:eastAsia="Times New Roman" w:hAnsi="Times New Roman" w:cs="Times New Roman"/>
        </w:rPr>
        <w:t xml:space="preserve"> as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definition of supply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 </w:t>
      </w:r>
      <w:r>
        <w:rPr>
          <w:rFonts w:ascii="Times New Roman" w:eastAsia="Times New Roman" w:hAnsi="Times New Roman" w:cs="Times New Roman"/>
          <w:spacing w:val="-1"/>
        </w:rPr>
        <w:t>includes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6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“offer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supply”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(including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displaying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advertising).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exemption provision </w:t>
      </w:r>
      <w:r>
        <w:rPr>
          <w:rFonts w:ascii="Times New Roman" w:eastAsia="Times New Roman" w:hAnsi="Times New Roman" w:cs="Times New Roman"/>
          <w:spacing w:val="-1"/>
        </w:rPr>
        <w:t>allows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such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display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pre-order </w:t>
      </w:r>
      <w:r>
        <w:rPr>
          <w:rFonts w:ascii="Times New Roman" w:eastAsia="Times New Roman" w:hAnsi="Times New Roman" w:cs="Times New Roman"/>
          <w:spacing w:val="-1"/>
        </w:rPr>
        <w:t>process</w:t>
      </w:r>
      <w:r>
        <w:rPr>
          <w:rFonts w:ascii="Times New Roman" w:eastAsia="Times New Roman" w:hAnsi="Times New Roman" w:cs="Times New Roman"/>
        </w:rPr>
        <w:t xml:space="preserve"> to occur </w:t>
      </w:r>
      <w:r>
        <w:rPr>
          <w:rFonts w:ascii="Times New Roman" w:eastAsia="Times New Roman" w:hAnsi="Times New Roman" w:cs="Times New Roman"/>
          <w:spacing w:val="-1"/>
        </w:rPr>
        <w:t>without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breaching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 supply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marking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Times New Roman" w:eastAsia="Times New Roman" w:hAnsi="Times New Roman" w:cs="Times New Roman"/>
        </w:rPr>
        <w:t>provisions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Act.</w:t>
      </w:r>
    </w:p>
    <w:p w14:paraId="5F65DA84" w14:textId="77777777" w:rsidR="004863D4" w:rsidRDefault="009328F2">
      <w:pPr>
        <w:spacing w:before="199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Products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used</w:t>
      </w:r>
      <w:r>
        <w:rPr>
          <w:rFonts w:ascii="Times New Roman"/>
          <w:i/>
          <w:sz w:val="24"/>
        </w:rPr>
        <w:t xml:space="preserve"> by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the Australian </w:t>
      </w:r>
      <w:r>
        <w:rPr>
          <w:rFonts w:ascii="Times New Roman"/>
          <w:i/>
          <w:spacing w:val="-1"/>
          <w:sz w:val="24"/>
        </w:rPr>
        <w:t xml:space="preserve">Defence </w:t>
      </w:r>
      <w:r>
        <w:rPr>
          <w:rFonts w:ascii="Times New Roman"/>
          <w:i/>
          <w:sz w:val="24"/>
        </w:rPr>
        <w:t>Force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or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law </w:t>
      </w:r>
      <w:r>
        <w:rPr>
          <w:rFonts w:ascii="Times New Roman"/>
          <w:i/>
          <w:spacing w:val="-1"/>
          <w:sz w:val="24"/>
        </w:rPr>
        <w:t>enforcement</w:t>
      </w:r>
      <w:r>
        <w:rPr>
          <w:rFonts w:ascii="Times New Roman"/>
          <w:i/>
          <w:sz w:val="24"/>
        </w:rPr>
        <w:t xml:space="preserve"> or security</w:t>
      </w:r>
      <w:r>
        <w:rPr>
          <w:rFonts w:ascii="Times New Roman"/>
          <w:i/>
          <w:spacing w:val="-1"/>
          <w:sz w:val="24"/>
        </w:rPr>
        <w:t xml:space="preserve"> agency</w:t>
      </w:r>
    </w:p>
    <w:p w14:paraId="5F65DA85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F65DA86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30(1)(c) enables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to be</w:t>
      </w:r>
      <w:r>
        <w:rPr>
          <w:rFonts w:ascii="Times New Roman"/>
          <w:spacing w:val="-1"/>
        </w:rPr>
        <w:t xml:space="preserve"> sought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to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that will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used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Defence Force </w:t>
      </w:r>
      <w:r>
        <w:rPr>
          <w:rFonts w:ascii="Times New Roman"/>
          <w:spacing w:val="1"/>
        </w:rPr>
        <w:t>or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law</w:t>
      </w:r>
      <w:r>
        <w:rPr>
          <w:rFonts w:ascii="Times New Roman"/>
          <w:spacing w:val="-1"/>
        </w:rPr>
        <w:t xml:space="preserve"> enforcement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security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agencies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national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security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purposes.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 law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enforcement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</w:rPr>
        <w:t>or security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 defined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i/>
          <w:spacing w:val="-1"/>
        </w:rPr>
        <w:t>Independent</w:t>
      </w:r>
      <w:r>
        <w:rPr>
          <w:rFonts w:ascii="Times New Roman"/>
          <w:i/>
        </w:rPr>
        <w:t xml:space="preserve"> National Security</w:t>
      </w:r>
      <w:r>
        <w:rPr>
          <w:rFonts w:ascii="Times New Roman"/>
          <w:i/>
          <w:spacing w:val="36"/>
        </w:rPr>
        <w:t xml:space="preserve"> </w:t>
      </w:r>
      <w:r>
        <w:rPr>
          <w:rFonts w:ascii="Times New Roman"/>
          <w:i/>
          <w:spacing w:val="-1"/>
        </w:rPr>
        <w:t>Legislation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Monitor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Act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2010</w:t>
      </w:r>
      <w:r>
        <w:rPr>
          <w:rFonts w:ascii="Times New Roman"/>
        </w:rPr>
        <w:t xml:space="preserve">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include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agencies such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Federal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Police,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police force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Territory,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Crime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Commission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Immigration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Border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Protection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Department.</w:t>
      </w:r>
      <w:r>
        <w:rPr>
          <w:rFonts w:ascii="Times New Roman"/>
        </w:rPr>
        <w:t xml:space="preserve"> This exemption is </w:t>
      </w:r>
      <w:r>
        <w:rPr>
          <w:rFonts w:ascii="Times New Roman"/>
          <w:spacing w:val="-1"/>
        </w:rPr>
        <w:t>not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to these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agencies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products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 used</w:t>
      </w:r>
      <w:r>
        <w:rPr>
          <w:rFonts w:ascii="Times New Roman"/>
        </w:rPr>
        <w:t xml:space="preserve"> in everyday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non-security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related</w:t>
      </w:r>
      <w:r>
        <w:rPr>
          <w:rFonts w:ascii="Times New Roman"/>
        </w:rPr>
        <w:t xml:space="preserve"> activities. The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must also demonstrate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no suitable </w:t>
      </w:r>
      <w:r>
        <w:rPr>
          <w:rFonts w:ascii="Times New Roman"/>
          <w:spacing w:val="-1"/>
        </w:rPr>
        <w:t>alternative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available.</w:t>
      </w:r>
    </w:p>
    <w:p w14:paraId="5F65DA87" w14:textId="77777777" w:rsidR="004863D4" w:rsidRDefault="009328F2">
      <w:pPr>
        <w:spacing w:before="200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Products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used</w:t>
      </w:r>
      <w:r>
        <w:rPr>
          <w:rFonts w:ascii="Times New Roman"/>
          <w:i/>
          <w:sz w:val="24"/>
        </w:rPr>
        <w:t xml:space="preserve"> by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an </w:t>
      </w:r>
      <w:r>
        <w:rPr>
          <w:rFonts w:ascii="Times New Roman"/>
          <w:i/>
          <w:spacing w:val="-1"/>
          <w:sz w:val="24"/>
        </w:rPr>
        <w:t>emergency services</w:t>
      </w:r>
      <w:r>
        <w:rPr>
          <w:rFonts w:ascii="Times New Roman"/>
          <w:i/>
          <w:sz w:val="24"/>
        </w:rPr>
        <w:t xml:space="preserve"> organisation</w:t>
      </w:r>
    </w:p>
    <w:p w14:paraId="5F65DA88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F65DA89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30(1)(d)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to be</w:t>
      </w:r>
      <w:r>
        <w:rPr>
          <w:rFonts w:ascii="Times New Roman"/>
          <w:spacing w:val="-1"/>
        </w:rPr>
        <w:t xml:space="preserve"> sought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that will be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emergency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organisation for</w:t>
      </w:r>
      <w:r>
        <w:rPr>
          <w:rFonts w:ascii="Times New Roman"/>
          <w:spacing w:val="-1"/>
        </w:rPr>
        <w:t xml:space="preserve"> rescue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</w:rPr>
        <w:t>or emergency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purposes. This </w:t>
      </w:r>
      <w:r>
        <w:rPr>
          <w:rFonts w:ascii="Times New Roman"/>
          <w:spacing w:val="-1"/>
        </w:rPr>
        <w:t>could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conducting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for those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purposes.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is not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to these </w:t>
      </w:r>
      <w:r>
        <w:rPr>
          <w:rFonts w:ascii="Times New Roman"/>
          <w:spacing w:val="-1"/>
        </w:rPr>
        <w:t>organisations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products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 used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everyday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non-emergency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rescue-related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activities.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must also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  <w:spacing w:val="-1"/>
        </w:rPr>
        <w:t>demonstrate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no suitable </w:t>
      </w:r>
      <w:r>
        <w:rPr>
          <w:rFonts w:ascii="Times New Roman"/>
          <w:spacing w:val="-1"/>
        </w:rPr>
        <w:t>alternative 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available.</w:t>
      </w:r>
    </w:p>
    <w:p w14:paraId="5F65DA8A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8B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54" w:line="276" w:lineRule="auto"/>
        <w:ind w:right="1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1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legitimate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organisations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apply,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define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emergency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 xml:space="preserve"> organisations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police</w:t>
      </w:r>
      <w:r>
        <w:rPr>
          <w:rFonts w:ascii="Times New Roman"/>
          <w:spacing w:val="-1"/>
        </w:rPr>
        <w:t xml:space="preserve"> force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service,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service,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ambulance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service,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coast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guard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service,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rescue service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emergency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services,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surf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lifesaving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organisation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30(4)).</w:t>
      </w:r>
      <w:r>
        <w:rPr>
          <w:rFonts w:ascii="Times New Roman"/>
        </w:rPr>
        <w:t xml:space="preserve"> These</w:t>
      </w:r>
      <w:r>
        <w:rPr>
          <w:rFonts w:ascii="Times New Roman"/>
          <w:spacing w:val="-1"/>
        </w:rPr>
        <w:t xml:space="preserve"> services/organisations</w:t>
      </w:r>
      <w:r>
        <w:rPr>
          <w:rFonts w:ascii="Times New Roman"/>
        </w:rPr>
        <w:t xml:space="preserve"> must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part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body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established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purpose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or under Commonwealth, </w:t>
      </w:r>
      <w:r>
        <w:rPr>
          <w:rFonts w:ascii="Times New Roman"/>
          <w:spacing w:val="-1"/>
        </w:rPr>
        <w:t>state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territory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law,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-1"/>
        </w:rPr>
        <w:t>registered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charity.</w:t>
      </w:r>
    </w:p>
    <w:p w14:paraId="5F65DA8C" w14:textId="77777777" w:rsidR="004863D4" w:rsidRDefault="009328F2">
      <w:pPr>
        <w:numPr>
          <w:ilvl w:val="0"/>
          <w:numId w:val="20"/>
        </w:numPr>
        <w:tabs>
          <w:tab w:val="left" w:pos="686"/>
        </w:tabs>
        <w:spacing w:before="202" w:line="275" w:lineRule="auto"/>
        <w:ind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defined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Rules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Australian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Charities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and Not-for-profits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type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mentioned in column 1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subsection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25-5(5)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covers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‘charities’.</w:t>
      </w:r>
    </w:p>
    <w:p w14:paraId="5F65DA8D" w14:textId="77777777" w:rsidR="004863D4" w:rsidRDefault="009328F2">
      <w:pPr>
        <w:spacing w:before="203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Products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used</w:t>
      </w:r>
      <w:r>
        <w:rPr>
          <w:rFonts w:ascii="Times New Roman"/>
          <w:i/>
          <w:sz w:val="24"/>
        </w:rPr>
        <w:t xml:space="preserve"> in </w:t>
      </w:r>
      <w:r>
        <w:rPr>
          <w:rFonts w:ascii="Times New Roman"/>
          <w:i/>
          <w:spacing w:val="-1"/>
          <w:sz w:val="24"/>
        </w:rPr>
        <w:t>organised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competition</w:t>
      </w:r>
    </w:p>
    <w:p w14:paraId="5F65DA8E" w14:textId="77777777" w:rsidR="004863D4" w:rsidRDefault="004863D4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A8F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Paragraph</w:t>
      </w:r>
      <w:r>
        <w:rPr>
          <w:rFonts w:ascii="Times New Roman" w:eastAsia="Times New Roman" w:hAnsi="Times New Roman" w:cs="Times New Roman"/>
        </w:rPr>
        <w:t xml:space="preserve"> 30(1)(d) </w:t>
      </w:r>
      <w:r>
        <w:rPr>
          <w:rFonts w:ascii="Times New Roman" w:eastAsia="Times New Roman" w:hAnsi="Times New Roman" w:cs="Times New Roman"/>
          <w:spacing w:val="-1"/>
        </w:rPr>
        <w:t>enables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exemption to be</w:t>
      </w:r>
      <w:r>
        <w:rPr>
          <w:rFonts w:ascii="Times New Roman" w:eastAsia="Times New Roman" w:hAnsi="Times New Roman" w:cs="Times New Roman"/>
          <w:spacing w:val="-1"/>
        </w:rPr>
        <w:t xml:space="preserve"> sought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that will only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used in organised </w:t>
      </w:r>
      <w:r>
        <w:rPr>
          <w:rFonts w:ascii="Times New Roman" w:eastAsia="Times New Roman" w:hAnsi="Times New Roman" w:cs="Times New Roman"/>
          <w:spacing w:val="-1"/>
        </w:rPr>
        <w:t>competition.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It</w:t>
      </w:r>
      <w:r>
        <w:rPr>
          <w:rFonts w:ascii="Times New Roman" w:eastAsia="Times New Roman" w:hAnsi="Times New Roman" w:cs="Times New Roman"/>
        </w:rPr>
        <w:t xml:space="preserve"> is often the </w:t>
      </w:r>
      <w:r>
        <w:rPr>
          <w:rFonts w:ascii="Times New Roman" w:eastAsia="Times New Roman" w:hAnsi="Times New Roman" w:cs="Times New Roman"/>
          <w:spacing w:val="-1"/>
        </w:rPr>
        <w:t xml:space="preserve">case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rules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around </w:t>
      </w:r>
      <w:r>
        <w:rPr>
          <w:rFonts w:ascii="Times New Roman" w:eastAsia="Times New Roman" w:hAnsi="Times New Roman" w:cs="Times New Roman"/>
        </w:rPr>
        <w:t>race</w:t>
      </w:r>
      <w:r>
        <w:rPr>
          <w:rFonts w:ascii="Times New Roman" w:eastAsia="Times New Roman" w:hAnsi="Times New Roman" w:cs="Times New Roman"/>
          <w:spacing w:val="-1"/>
        </w:rPr>
        <w:t xml:space="preserve"> engine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specifications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very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specific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ensure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‘level</w:t>
      </w:r>
      <w:r>
        <w:rPr>
          <w:rFonts w:ascii="Times New Roman" w:eastAsia="Times New Roman" w:hAnsi="Times New Roman" w:cs="Times New Roman"/>
        </w:rPr>
        <w:t xml:space="preserve"> playing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field’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not </w:t>
      </w:r>
      <w:r>
        <w:rPr>
          <w:rFonts w:ascii="Times New Roman" w:eastAsia="Times New Roman" w:hAnsi="Times New Roman" w:cs="Times New Roman"/>
          <w:spacing w:val="-1"/>
        </w:rPr>
        <w:t>always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certified</w:t>
      </w:r>
      <w:r>
        <w:rPr>
          <w:rFonts w:ascii="Times New Roman" w:eastAsia="Times New Roman" w:hAnsi="Times New Roman" w:cs="Times New Roman"/>
        </w:rPr>
        <w:t xml:space="preserve"> 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recognised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Rules.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exemption </w:t>
      </w:r>
      <w:r>
        <w:rPr>
          <w:rFonts w:ascii="Times New Roman" w:eastAsia="Times New Roman" w:hAnsi="Times New Roman" w:cs="Times New Roman"/>
          <w:spacing w:val="-1"/>
        </w:rPr>
        <w:t>category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ensures</w:t>
      </w:r>
      <w:r>
        <w:rPr>
          <w:rFonts w:ascii="Times New Roman" w:eastAsia="Times New Roman" w:hAnsi="Times New Roman" w:cs="Times New Roman"/>
        </w:rPr>
        <w:t xml:space="preserve"> that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Rules will not inhibit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legitimate</w:t>
      </w:r>
      <w:r>
        <w:rPr>
          <w:rFonts w:ascii="Times New Roman" w:eastAsia="Times New Roman" w:hAnsi="Times New Roman" w:cs="Times New Roman"/>
        </w:rPr>
        <w:t xml:space="preserve"> racing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competition </w:t>
      </w:r>
      <w:r>
        <w:rPr>
          <w:rFonts w:ascii="Times New Roman" w:eastAsia="Times New Roman" w:hAnsi="Times New Roman" w:cs="Times New Roman"/>
          <w:spacing w:val="-1"/>
        </w:rPr>
        <w:t>activities.</w:t>
      </w:r>
    </w:p>
    <w:p w14:paraId="5F65DA9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purpose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this </w:t>
      </w:r>
      <w:r>
        <w:rPr>
          <w:rFonts w:ascii="Times New Roman"/>
          <w:spacing w:val="-1"/>
        </w:rPr>
        <w:t>category,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i/>
        </w:rPr>
        <w:t xml:space="preserve">organised </w:t>
      </w:r>
      <w:r>
        <w:rPr>
          <w:rFonts w:ascii="Times New Roman"/>
          <w:i/>
          <w:spacing w:val="-1"/>
        </w:rPr>
        <w:t>competition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30(5)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consists</w:t>
      </w:r>
      <w:r>
        <w:rPr>
          <w:rFonts w:ascii="Times New Roman"/>
        </w:rPr>
        <w:t xml:space="preserve"> 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race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series</w:t>
      </w:r>
      <w:r>
        <w:rPr>
          <w:rFonts w:ascii="Times New Roman"/>
        </w:rPr>
        <w:t xml:space="preserve"> of races.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 would 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exempt the use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uncertified</w:t>
      </w:r>
      <w:r>
        <w:rPr>
          <w:rFonts w:ascii="Times New Roman"/>
        </w:rPr>
        <w:t xml:space="preserve"> 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in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fishing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competition. </w:t>
      </w:r>
      <w:r>
        <w:rPr>
          <w:rFonts w:ascii="Times New Roman"/>
          <w:spacing w:val="-1"/>
        </w:rPr>
        <w:t>Further,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 must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competition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is run 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organisation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restricted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licensed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membership</w:t>
      </w:r>
      <w:r>
        <w:rPr>
          <w:rFonts w:ascii="Times New Roman"/>
        </w:rPr>
        <w:t xml:space="preserve"> and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according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to published competition rules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schedules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30(5)).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applicant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must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demonstrate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 no suitable</w:t>
      </w:r>
      <w:r>
        <w:rPr>
          <w:rFonts w:ascii="Times New Roman"/>
          <w:spacing w:val="-1"/>
        </w:rPr>
        <w:t xml:space="preserve"> alternative engine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available.</w:t>
      </w:r>
      <w:r>
        <w:rPr>
          <w:rFonts w:ascii="Times New Roman"/>
        </w:rPr>
        <w:t xml:space="preserve"> 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exemption does not </w:t>
      </w:r>
      <w:r>
        <w:rPr>
          <w:rFonts w:ascii="Times New Roman"/>
          <w:spacing w:val="-1"/>
        </w:rPr>
        <w:t>capture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competition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excluded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definition</w:t>
      </w:r>
      <w:r>
        <w:rPr>
          <w:rFonts w:ascii="Times New Roman"/>
        </w:rPr>
        <w:t xml:space="preserve"> of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subparagraphs</w:t>
      </w:r>
      <w:r>
        <w:rPr>
          <w:rFonts w:ascii="Times New Roman"/>
        </w:rPr>
        <w:t xml:space="preserve"> 7(1)(c)(iii)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8(1)(c)(iii)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subsection </w:t>
      </w:r>
      <w:r>
        <w:rPr>
          <w:rFonts w:ascii="Times New Roman"/>
          <w:spacing w:val="-1"/>
        </w:rPr>
        <w:t>9(2)).</w:t>
      </w:r>
    </w:p>
    <w:p w14:paraId="5F65DA91" w14:textId="77777777" w:rsidR="004863D4" w:rsidRDefault="009328F2">
      <w:pPr>
        <w:spacing w:before="202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Replacement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engines</w:t>
      </w:r>
    </w:p>
    <w:p w14:paraId="5F65DA92" w14:textId="77777777" w:rsidR="004863D4" w:rsidRDefault="004863D4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A93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Paragraph</w:t>
      </w:r>
      <w:r>
        <w:rPr>
          <w:rFonts w:ascii="Times New Roman" w:eastAsia="Times New Roman" w:hAnsi="Times New Roman" w:cs="Times New Roman"/>
        </w:rPr>
        <w:t xml:space="preserve"> 30(1)(f)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enables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exemption to be</w:t>
      </w:r>
      <w:r>
        <w:rPr>
          <w:rFonts w:ascii="Times New Roman" w:eastAsia="Times New Roman" w:hAnsi="Times New Roman" w:cs="Times New Roman"/>
          <w:spacing w:val="-1"/>
        </w:rPr>
        <w:t xml:space="preserve"> sought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that will only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used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new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replacement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for existing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uncertified,</w:t>
      </w:r>
      <w:r>
        <w:rPr>
          <w:rFonts w:ascii="Times New Roman" w:eastAsia="Times New Roman" w:hAnsi="Times New Roman" w:cs="Times New Roman"/>
        </w:rPr>
        <w:t xml:space="preserve"> unserviceable </w:t>
      </w:r>
      <w:r>
        <w:rPr>
          <w:rFonts w:ascii="Times New Roman" w:eastAsia="Times New Roman" w:hAnsi="Times New Roman" w:cs="Times New Roman"/>
          <w:spacing w:val="-1"/>
        </w:rPr>
        <w:t>engines.</w:t>
      </w:r>
      <w:r>
        <w:rPr>
          <w:rFonts w:ascii="Times New Roman" w:eastAsia="Times New Roman" w:hAnsi="Times New Roman" w:cs="Times New Roman"/>
        </w:rPr>
        <w:t xml:space="preserve"> An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uncertified,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unserviceable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engine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defined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9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30(6)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supplied </w:t>
      </w:r>
      <w:r>
        <w:rPr>
          <w:rFonts w:ascii="Times New Roman" w:eastAsia="Times New Roman" w:hAnsi="Times New Roman" w:cs="Times New Roman"/>
          <w:spacing w:val="-1"/>
        </w:rPr>
        <w:t>(as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piece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equipment)</w:t>
      </w:r>
      <w:r>
        <w:rPr>
          <w:rFonts w:ascii="Times New Roman" w:eastAsia="Times New Roman" w:hAnsi="Times New Roman" w:cs="Times New Roman"/>
        </w:rPr>
        <w:t xml:space="preserve"> before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 regulatory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controls </w:t>
      </w:r>
      <w:r>
        <w:rPr>
          <w:rFonts w:ascii="Times New Roman" w:eastAsia="Times New Roman" w:hAnsi="Times New Roman" w:cs="Times New Roman"/>
          <w:spacing w:val="-1"/>
        </w:rPr>
        <w:t xml:space="preserve">commence </w:t>
      </w:r>
      <w:r>
        <w:rPr>
          <w:rFonts w:ascii="Times New Roman" w:eastAsia="Times New Roman" w:hAnsi="Times New Roman" w:cs="Times New Roman"/>
        </w:rPr>
        <w:t xml:space="preserve">on 1 </w:t>
      </w:r>
      <w:r>
        <w:rPr>
          <w:rFonts w:ascii="Times New Roman" w:eastAsia="Times New Roman" w:hAnsi="Times New Roman" w:cs="Times New Roman"/>
          <w:spacing w:val="2"/>
        </w:rPr>
        <w:t>July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30(6)),</w:t>
      </w:r>
      <w:r>
        <w:rPr>
          <w:rFonts w:ascii="Times New Roman" w:eastAsia="Times New Roman" w:hAnsi="Times New Roman" w:cs="Times New Roman"/>
        </w:rPr>
        <w:t xml:space="preserve"> is not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foreign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failed or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become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unserviceable.</w:t>
      </w:r>
      <w:r>
        <w:rPr>
          <w:rFonts w:ascii="Times New Roman" w:eastAsia="Times New Roman" w:hAnsi="Times New Roman" w:cs="Times New Roman"/>
        </w:rPr>
        <w:t xml:space="preserve"> This exemption is </w:t>
      </w:r>
      <w:r>
        <w:rPr>
          <w:rFonts w:ascii="Times New Roman" w:eastAsia="Times New Roman" w:hAnsi="Times New Roman" w:cs="Times New Roman"/>
          <w:spacing w:val="-1"/>
        </w:rPr>
        <w:t>principally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designed</w:t>
      </w:r>
      <w:r>
        <w:rPr>
          <w:rFonts w:ascii="Times New Roman" w:eastAsia="Times New Roman" w:hAnsi="Times New Roman" w:cs="Times New Roman"/>
        </w:rPr>
        <w:t xml:space="preserve"> to allow 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‘like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like’ replacement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uncertified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</w:rPr>
        <w:t xml:space="preserve"> in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high </w:t>
      </w:r>
      <w:r>
        <w:rPr>
          <w:rFonts w:ascii="Times New Roman" w:eastAsia="Times New Roman" w:hAnsi="Times New Roman" w:cs="Times New Roman"/>
          <w:spacing w:val="-1"/>
        </w:rPr>
        <w:t>value</w:t>
      </w:r>
      <w:r>
        <w:rPr>
          <w:rFonts w:ascii="Times New Roman" w:eastAsia="Times New Roman" w:hAnsi="Times New Roman" w:cs="Times New Roman"/>
        </w:rPr>
        <w:t xml:space="preserve"> piece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equipment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equipment</w:t>
      </w:r>
      <w:r>
        <w:rPr>
          <w:rFonts w:ascii="Times New Roman" w:eastAsia="Times New Roman" w:hAnsi="Times New Roman" w:cs="Times New Roman"/>
        </w:rPr>
        <w:t xml:space="preserve"> is still </w:t>
      </w:r>
      <w:r>
        <w:rPr>
          <w:rFonts w:ascii="Times New Roman" w:eastAsia="Times New Roman" w:hAnsi="Times New Roman" w:cs="Times New Roman"/>
          <w:spacing w:val="-1"/>
        </w:rPr>
        <w:t>functional</w:t>
      </w:r>
      <w:r>
        <w:rPr>
          <w:rFonts w:ascii="Times New Roman" w:eastAsia="Times New Roman" w:hAnsi="Times New Roman" w:cs="Times New Roman"/>
        </w:rPr>
        <w:t xml:space="preserve"> and only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engine</w:t>
      </w:r>
      <w:r>
        <w:rPr>
          <w:rFonts w:ascii="Times New Roman" w:eastAsia="Times New Roman" w:hAnsi="Times New Roman" w:cs="Times New Roman"/>
        </w:rPr>
        <w:t xml:space="preserve"> has </w:t>
      </w:r>
      <w:r>
        <w:rPr>
          <w:rFonts w:ascii="Times New Roman" w:eastAsia="Times New Roman" w:hAnsi="Times New Roman" w:cs="Times New Roman"/>
          <w:spacing w:val="-1"/>
        </w:rPr>
        <w:t>failed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become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unserviceable.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On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1"/>
        </w:rPr>
        <w:t>July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2019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non-road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supplied to the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market</w:t>
      </w:r>
      <w:r>
        <w:rPr>
          <w:rFonts w:ascii="Times New Roman" w:eastAsia="Times New Roman" w:hAnsi="Times New Roman" w:cs="Times New Roman"/>
        </w:rPr>
        <w:t xml:space="preserve"> must </w:t>
      </w:r>
      <w:r>
        <w:rPr>
          <w:rFonts w:ascii="Times New Roman" w:eastAsia="Times New Roman" w:hAnsi="Times New Roman" w:cs="Times New Roman"/>
          <w:spacing w:val="1"/>
        </w:rPr>
        <w:t>be</w:t>
      </w:r>
      <w:r>
        <w:rPr>
          <w:rFonts w:ascii="Times New Roman" w:eastAsia="Times New Roman" w:hAnsi="Times New Roman" w:cs="Times New Roman"/>
          <w:spacing w:val="-1"/>
        </w:rPr>
        <w:t xml:space="preserve"> certified</w:t>
      </w:r>
      <w:r>
        <w:rPr>
          <w:rFonts w:ascii="Times New Roman" w:eastAsia="Times New Roman" w:hAnsi="Times New Roman" w:cs="Times New Roman"/>
        </w:rPr>
        <w:t xml:space="preserve"> to the</w:t>
      </w:r>
      <w:r>
        <w:rPr>
          <w:rFonts w:ascii="Times New Roman" w:eastAsia="Times New Roman" w:hAnsi="Times New Roman" w:cs="Times New Roman"/>
          <w:spacing w:val="-1"/>
        </w:rPr>
        <w:t xml:space="preserve"> 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in the </w:t>
      </w:r>
      <w:r>
        <w:rPr>
          <w:rFonts w:ascii="Times New Roman" w:eastAsia="Times New Roman" w:hAnsi="Times New Roman" w:cs="Times New Roman"/>
          <w:spacing w:val="-1"/>
        </w:rPr>
        <w:t>Rules,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so only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those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original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supplied </w:t>
      </w:r>
      <w:r>
        <w:rPr>
          <w:rFonts w:ascii="Times New Roman" w:eastAsia="Times New Roman" w:hAnsi="Times New Roman" w:cs="Times New Roman"/>
          <w:spacing w:val="-1"/>
        </w:rPr>
        <w:t xml:space="preserve">before </w:t>
      </w: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eligible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exemption </w:t>
      </w:r>
      <w:r>
        <w:rPr>
          <w:rFonts w:ascii="Times New Roman" w:eastAsia="Times New Roman" w:hAnsi="Times New Roman" w:cs="Times New Roman"/>
          <w:spacing w:val="-1"/>
        </w:rPr>
        <w:t>within</w:t>
      </w:r>
      <w:r>
        <w:rPr>
          <w:rFonts w:ascii="Times New Roman" w:eastAsia="Times New Roman" w:hAnsi="Times New Roman" w:cs="Times New Roman"/>
        </w:rPr>
        <w:t xml:space="preserve"> this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category.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applicant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must </w:t>
      </w:r>
      <w:r>
        <w:rPr>
          <w:rFonts w:ascii="Times New Roman" w:eastAsia="Times New Roman" w:hAnsi="Times New Roman" w:cs="Times New Roman"/>
          <w:spacing w:val="-1"/>
        </w:rP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demonstrate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is no suitable</w:t>
      </w:r>
      <w:r>
        <w:rPr>
          <w:rFonts w:ascii="Times New Roman" w:eastAsia="Times New Roman" w:hAnsi="Times New Roman" w:cs="Times New Roman"/>
          <w:spacing w:val="-1"/>
        </w:rPr>
        <w:t xml:space="preserve"> alternative engine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available.</w:t>
      </w:r>
    </w:p>
    <w:p w14:paraId="5F65DA94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95" w14:textId="77777777" w:rsidR="004863D4" w:rsidRDefault="009328F2">
      <w:pPr>
        <w:spacing w:before="54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No suitable</w:t>
      </w:r>
      <w:r>
        <w:rPr>
          <w:rFonts w:ascii="Times New Roman"/>
          <w:i/>
          <w:spacing w:val="-1"/>
          <w:sz w:val="24"/>
        </w:rPr>
        <w:t xml:space="preserve"> alternatives</w:t>
      </w:r>
    </w:p>
    <w:p w14:paraId="5F65DA96" w14:textId="77777777" w:rsidR="004863D4" w:rsidRDefault="004863D4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A97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above, for </w:t>
      </w:r>
      <w:r>
        <w:rPr>
          <w:rFonts w:ascii="Times New Roman"/>
          <w:spacing w:val="-1"/>
        </w:rPr>
        <w:t>several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(national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security;</w:t>
      </w:r>
      <w:r>
        <w:rPr>
          <w:rFonts w:ascii="Times New Roman"/>
        </w:rPr>
        <w:t xml:space="preserve"> emergency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services;</w:t>
      </w:r>
      <w:r>
        <w:rPr>
          <w:rFonts w:ascii="Times New Roman"/>
        </w:rPr>
        <w:t xml:space="preserve"> organised </w:t>
      </w:r>
      <w:r>
        <w:rPr>
          <w:rFonts w:ascii="Times New Roman"/>
          <w:spacing w:val="-1"/>
        </w:rPr>
        <w:t>competition;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replacement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engines),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applicant</w:t>
      </w:r>
      <w:r>
        <w:rPr>
          <w:rFonts w:ascii="Times New Roman"/>
        </w:rPr>
        <w:t xml:space="preserve"> must not only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satisfy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criteria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particular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category,</w:t>
      </w:r>
      <w:r>
        <w:rPr>
          <w:rFonts w:ascii="Times New Roman"/>
        </w:rPr>
        <w:t xml:space="preserve"> but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demonstrate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2"/>
        </w:rPr>
        <w:t>no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suitable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alternative engine.</w:t>
      </w:r>
      <w:r>
        <w:rPr>
          <w:rFonts w:ascii="Times New Roman"/>
        </w:rPr>
        <w:t xml:space="preserve"> As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 subsection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30(2),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there </w:t>
      </w:r>
      <w:r>
        <w:rPr>
          <w:rFonts w:ascii="Times New Roman"/>
        </w:rPr>
        <w:t>must be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>no 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available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suitable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which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 xml:space="preserve">engine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put and, if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product is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product,</w:t>
      </w:r>
      <w:r>
        <w:rPr>
          <w:rFonts w:ascii="Times New Roman"/>
        </w:rPr>
        <w:t xml:space="preserve"> is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to either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avoid</w:t>
      </w:r>
      <w:r>
        <w:rPr>
          <w:rFonts w:ascii="Times New Roman"/>
        </w:rPr>
        <w:t xml:space="preserve"> doubt, the</w:t>
      </w:r>
      <w:r>
        <w:rPr>
          <w:rFonts w:ascii="Times New Roman"/>
          <w:spacing w:val="-1"/>
        </w:rPr>
        <w:t xml:space="preserve"> cost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alternative product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is not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in assessing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suitability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30(3)).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Having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suitable</w:t>
      </w:r>
      <w:r>
        <w:rPr>
          <w:rFonts w:ascii="Times New Roman"/>
          <w:spacing w:val="-1"/>
        </w:rPr>
        <w:t xml:space="preserve"> alternative </w:t>
      </w:r>
      <w:r>
        <w:rPr>
          <w:rFonts w:ascii="Times New Roman"/>
        </w:rPr>
        <w:t>in these</w:t>
      </w:r>
      <w:r>
        <w:rPr>
          <w:rFonts w:ascii="Times New Roman"/>
          <w:spacing w:val="-1"/>
        </w:rPr>
        <w:t xml:space="preserve"> circumstances</w:t>
      </w:r>
      <w:r>
        <w:rPr>
          <w:rFonts w:ascii="Times New Roman"/>
        </w:rPr>
        <w:t xml:space="preserve"> would make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exemption unnecessary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 xml:space="preserve">compliance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 would be possible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either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which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products.</w:t>
      </w:r>
    </w:p>
    <w:p w14:paraId="5F65DA98" w14:textId="77777777" w:rsidR="004863D4" w:rsidRDefault="009328F2">
      <w:pPr>
        <w:pStyle w:val="Heading2"/>
        <w:spacing w:before="204"/>
        <w:ind w:left="685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/>
          <w:spacing w:val="-1"/>
        </w:rPr>
        <w:t>Applications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Exemptions</w:t>
      </w:r>
    </w:p>
    <w:p w14:paraId="5F65DA99" w14:textId="77777777" w:rsidR="004863D4" w:rsidRDefault="004863D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F65DA9A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Subsections</w:t>
      </w:r>
      <w:r>
        <w:rPr>
          <w:rFonts w:ascii="Times New Roman"/>
        </w:rPr>
        <w:t xml:space="preserve"> 11(3)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11(4)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Act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Rules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processes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to, </w:t>
      </w:r>
      <w:r>
        <w:rPr>
          <w:rFonts w:ascii="Times New Roman"/>
          <w:spacing w:val="-1"/>
        </w:rPr>
        <w:t>obtaining,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varying,</w:t>
      </w:r>
      <w:r>
        <w:rPr>
          <w:rFonts w:ascii="Times New Roman"/>
        </w:rPr>
        <w:t xml:space="preserve"> suspending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revoking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exemptions,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  <w:spacing w:val="-1"/>
        </w:rPr>
        <w:t xml:space="preserve">and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in relation to exemptions,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deciding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grant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exemption.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addition,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51(2)(b)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Act enables the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to provide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decisions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>under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Act.</w:t>
      </w:r>
    </w:p>
    <w:p w14:paraId="5F65DA9B" w14:textId="77777777" w:rsidR="004863D4" w:rsidRDefault="009328F2">
      <w:pPr>
        <w:spacing w:before="198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Applying</w:t>
      </w:r>
      <w:r>
        <w:rPr>
          <w:rFonts w:ascii="Times New Roman"/>
          <w:i/>
          <w:sz w:val="24"/>
        </w:rPr>
        <w:t xml:space="preserve"> for an </w:t>
      </w:r>
      <w:r>
        <w:rPr>
          <w:rFonts w:ascii="Times New Roman"/>
          <w:i/>
          <w:spacing w:val="-1"/>
          <w:sz w:val="24"/>
        </w:rPr>
        <w:t>exemption</w:t>
      </w:r>
    </w:p>
    <w:p w14:paraId="5F65DA9C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22" w:line="276" w:lineRule="auto"/>
        <w:ind w:right="3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29(1)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two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exemptions: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of the</w:t>
      </w:r>
      <w:r>
        <w:rPr>
          <w:rFonts w:ascii="Times New Roman"/>
          <w:spacing w:val="-1"/>
        </w:rPr>
        <w:t xml:space="preserve"> applicant</w:t>
      </w:r>
      <w:r>
        <w:rPr>
          <w:rFonts w:ascii="Times New Roman"/>
        </w:rPr>
        <w:t xml:space="preserve"> 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class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persons 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29(1)(a));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of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emission-controlled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itself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29(1)(b)).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either </w:t>
      </w:r>
      <w:r>
        <w:rPr>
          <w:rFonts w:ascii="Times New Roman"/>
          <w:spacing w:val="-1"/>
        </w:rPr>
        <w:t xml:space="preserve">type </w:t>
      </w:r>
      <w:r>
        <w:rPr>
          <w:rFonts w:ascii="Times New Roman"/>
        </w:rPr>
        <w:t>of exemption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sought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all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Act,</w:t>
      </w:r>
      <w:r>
        <w:rPr>
          <w:rFonts w:ascii="Times New Roman"/>
        </w:rPr>
        <w:t xml:space="preserve"> or just </w:t>
      </w:r>
      <w:r>
        <w:rPr>
          <w:rFonts w:ascii="Times New Roman"/>
          <w:spacing w:val="-1"/>
        </w:rPr>
        <w:t>specified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provisions within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Parts.</w:t>
      </w:r>
    </w:p>
    <w:p w14:paraId="5F65DA9D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2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could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>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29(1)(a)</w:t>
      </w:r>
      <w:r>
        <w:rPr>
          <w:rFonts w:ascii="Times New Roman"/>
        </w:rPr>
        <w:t xml:space="preserve">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exempt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importer/supplier from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offences</w:t>
      </w:r>
      <w:r>
        <w:rPr>
          <w:rFonts w:ascii="Times New Roman"/>
        </w:rPr>
        <w:t xml:space="preserve">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Act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relation</w:t>
      </w:r>
      <w:r>
        <w:rPr>
          <w:rFonts w:ascii="Times New Roman"/>
        </w:rPr>
        <w:t xml:space="preserve"> to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specified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engine used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specialised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firefighting equipment.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Alternatively,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application </w:t>
      </w:r>
      <w:r>
        <w:rPr>
          <w:rFonts w:ascii="Times New Roman"/>
          <w:spacing w:val="-1"/>
        </w:rPr>
        <w:t>could</w:t>
      </w:r>
      <w:r>
        <w:rPr>
          <w:rFonts w:ascii="Times New Roman"/>
        </w:rPr>
        <w:t xml:space="preserve"> be</w:t>
      </w:r>
      <w:r>
        <w:rPr>
          <w:rFonts w:ascii="Times New Roman"/>
          <w:spacing w:val="97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just exempt the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non-road 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specialised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firefighting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equipment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import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paragraph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29(1)(b).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exemption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granted</w:t>
      </w:r>
      <w:r>
        <w:rPr>
          <w:rFonts w:ascii="Times New Roman"/>
        </w:rPr>
        <w:t xml:space="preserve"> in this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latter</w:t>
      </w:r>
      <w:r>
        <w:rPr>
          <w:rFonts w:ascii="Times New Roman"/>
          <w:spacing w:val="-1"/>
        </w:rPr>
        <w:t xml:space="preserve"> instance,</w:t>
      </w:r>
      <w:r>
        <w:rPr>
          <w:rFonts w:ascii="Times New Roman"/>
        </w:rPr>
        <w:t xml:space="preserve"> it is the</w:t>
      </w:r>
      <w:r>
        <w:rPr>
          <w:rFonts w:ascii="Times New Roman"/>
          <w:spacing w:val="-1"/>
        </w:rPr>
        <w:t xml:space="preserve"> engine,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not the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person,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is exempt.</w:t>
      </w:r>
    </w:p>
    <w:p w14:paraId="5F65DA9E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55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must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29(2).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must nominate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single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listed in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30(1)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(paragraph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29(2)(c)).</w:t>
      </w:r>
      <w:r>
        <w:rPr>
          <w:rFonts w:ascii="Times New Roman"/>
        </w:rPr>
        <w:t xml:space="preserve"> Applications will be </w:t>
      </w:r>
      <w:r>
        <w:rPr>
          <w:rFonts w:ascii="Times New Roman"/>
          <w:spacing w:val="-1"/>
        </w:rPr>
        <w:t>valid</w:t>
      </w:r>
      <w:r>
        <w:rPr>
          <w:rFonts w:ascii="Times New Roman"/>
        </w:rPr>
        <w:t xml:space="preserve"> if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in the</w:t>
      </w:r>
    </w:p>
    <w:p w14:paraId="5F65DA9F" w14:textId="77777777" w:rsidR="004863D4" w:rsidRDefault="009328F2">
      <w:pPr>
        <w:pStyle w:val="BodyText"/>
        <w:spacing w:line="275" w:lineRule="auto"/>
        <w:ind w:left="685"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approved</w:t>
      </w:r>
      <w:r>
        <w:rPr>
          <w:rFonts w:ascii="Times New Roman"/>
        </w:rPr>
        <w:t xml:space="preserve"> form </w:t>
      </w:r>
      <w:r>
        <w:rPr>
          <w:rFonts w:ascii="Times New Roman"/>
          <w:spacing w:val="-1"/>
        </w:rPr>
        <w:t>(paragraph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29(2)(d))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accompanied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fee specified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43(2)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29(2)(e).</w:t>
      </w:r>
    </w:p>
    <w:p w14:paraId="5F65DAA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30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circumstances</w:t>
      </w:r>
      <w:r>
        <w:rPr>
          <w:rFonts w:ascii="Times New Roman"/>
        </w:rPr>
        <w:t xml:space="preserve">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  <w:spacing w:val="9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properly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considered.</w:t>
      </w:r>
      <w:r>
        <w:rPr>
          <w:rFonts w:ascii="Times New Roman"/>
        </w:rPr>
        <w:t xml:space="preserve"> 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31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enables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request</w:t>
      </w:r>
      <w:r>
        <w:rPr>
          <w:rFonts w:ascii="Times New Roman"/>
        </w:rPr>
        <w:t xml:space="preserve"> further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applicant.</w:t>
      </w:r>
    </w:p>
    <w:p w14:paraId="5F65DAA1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A2" w14:textId="77777777" w:rsidR="004863D4" w:rsidRDefault="009328F2">
      <w:pPr>
        <w:spacing w:before="52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Granting</w:t>
      </w:r>
      <w:r>
        <w:rPr>
          <w:rFonts w:ascii="Times New Roman"/>
          <w:i/>
          <w:sz w:val="24"/>
        </w:rPr>
        <w:t xml:space="preserve"> or refusing </w:t>
      </w:r>
      <w:r>
        <w:rPr>
          <w:rFonts w:ascii="Times New Roman"/>
          <w:i/>
          <w:spacing w:val="-1"/>
          <w:sz w:val="24"/>
        </w:rPr>
        <w:t>exemptions</w:t>
      </w:r>
    </w:p>
    <w:p w14:paraId="5F65DAA3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22" w:line="276" w:lineRule="auto"/>
        <w:ind w:right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 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 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satisfied</w:t>
      </w:r>
      <w:r>
        <w:rPr>
          <w:rFonts w:ascii="Times New Roman" w:eastAsia="Times New Roman" w:hAnsi="Times New Roman" w:cs="Times New Roman"/>
        </w:rPr>
        <w:t xml:space="preserve"> that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conditions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must be </w:t>
      </w:r>
      <w:r>
        <w:rPr>
          <w:rFonts w:ascii="Times New Roman" w:eastAsia="Times New Roman" w:hAnsi="Times New Roman" w:cs="Times New Roman"/>
          <w:spacing w:val="-1"/>
        </w:rPr>
        <w:t>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nominated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exemption</w:t>
      </w:r>
      <w:r>
        <w:rPr>
          <w:rFonts w:ascii="Times New Roman" w:eastAsia="Times New Roman" w:hAnsi="Times New Roman" w:cs="Times New Roman"/>
        </w:rPr>
        <w:t xml:space="preserve"> category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satisfied,</w:t>
      </w:r>
      <w:r>
        <w:rPr>
          <w:rFonts w:ascii="Times New Roman" w:eastAsia="Times New Roman" w:hAnsi="Times New Roman" w:cs="Times New Roman"/>
        </w:rPr>
        <w:t xml:space="preserve"> the 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grant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exemption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notice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writing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published on the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website (paragraph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32(1)(a)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32(2)).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exemption will come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into </w:t>
      </w:r>
      <w:r>
        <w:rPr>
          <w:rFonts w:ascii="Times New Roman" w:eastAsia="Times New Roman" w:hAnsi="Times New Roman" w:cs="Times New Roman"/>
          <w:spacing w:val="-1"/>
        </w:rPr>
        <w:t xml:space="preserve">force </w:t>
      </w:r>
      <w:r>
        <w:rPr>
          <w:rFonts w:ascii="Times New Roman" w:eastAsia="Times New Roman" w:hAnsi="Times New Roman" w:cs="Times New Roman"/>
        </w:rPr>
        <w:t xml:space="preserve">on the </w:t>
      </w:r>
      <w:r>
        <w:rPr>
          <w:rFonts w:ascii="Times New Roman" w:eastAsia="Times New Roman" w:hAnsi="Times New Roman" w:cs="Times New Roman"/>
          <w:spacing w:val="1"/>
        </w:rPr>
        <w:t>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notice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32(3)).</w:t>
      </w:r>
    </w:p>
    <w:p w14:paraId="5F65DAA4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 not satisfied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conditions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nominated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will not be </w:t>
      </w:r>
      <w:r>
        <w:rPr>
          <w:rFonts w:ascii="Times New Roman"/>
          <w:spacing w:val="-1"/>
        </w:rPr>
        <w:t>met,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refuse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notice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writing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32(1)(b)).</w:t>
      </w:r>
    </w:p>
    <w:p w14:paraId="5F65DAA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33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operates</w:t>
      </w:r>
      <w:r>
        <w:rPr>
          <w:rFonts w:ascii="Times New Roman"/>
        </w:rPr>
        <w:t xml:space="preserve"> to deem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taken</w:t>
      </w:r>
      <w:r>
        <w:rPr>
          <w:rFonts w:ascii="Times New Roman"/>
        </w:rPr>
        <w:t xml:space="preserve"> to have</w:t>
      </w:r>
      <w:r>
        <w:rPr>
          <w:rFonts w:ascii="Times New Roman"/>
          <w:spacing w:val="-1"/>
        </w:rPr>
        <w:t xml:space="preserve"> 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exemption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 the</w:t>
      </w:r>
      <w:r>
        <w:rPr>
          <w:rFonts w:ascii="Times New Roman"/>
          <w:spacing w:val="-1"/>
        </w:rPr>
        <w:t xml:space="preserve">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has either not </w:t>
      </w:r>
      <w:r>
        <w:rPr>
          <w:rFonts w:ascii="Times New Roman"/>
          <w:spacing w:val="-1"/>
        </w:rPr>
        <w:t>granted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exemption or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application,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request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31, within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specified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timeframe</w:t>
      </w:r>
      <w:r>
        <w:rPr>
          <w:rFonts w:ascii="Times New Roman"/>
        </w:rPr>
        <w:t xml:space="preserve"> of 60 </w:t>
      </w:r>
      <w:r>
        <w:rPr>
          <w:rFonts w:ascii="Times New Roman"/>
          <w:spacing w:val="-1"/>
        </w:rPr>
        <w:t>days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received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application.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the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requested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under section 31,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deemed</w:t>
      </w:r>
      <w:r>
        <w:rPr>
          <w:rFonts w:ascii="Times New Roman"/>
        </w:rPr>
        <w:t xml:space="preserve"> to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have 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if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not </w:t>
      </w:r>
      <w:r>
        <w:rPr>
          <w:rFonts w:ascii="Times New Roman"/>
          <w:spacing w:val="-1"/>
        </w:rPr>
        <w:t>granted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exemption,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application,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 a</w:t>
      </w:r>
      <w:r>
        <w:rPr>
          <w:rFonts w:ascii="Times New Roman"/>
          <w:spacing w:val="-1"/>
        </w:rPr>
        <w:t xml:space="preserve"> 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request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information under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31, within 60 </w:t>
      </w:r>
      <w:r>
        <w:rPr>
          <w:rFonts w:ascii="Times New Roman"/>
          <w:spacing w:val="-1"/>
        </w:rPr>
        <w:t>days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provided.</w:t>
      </w:r>
    </w:p>
    <w:p w14:paraId="5F65DAA6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3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50(c)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Rules </w:t>
      </w:r>
      <w:r>
        <w:rPr>
          <w:rFonts w:ascii="Times New Roman"/>
          <w:spacing w:val="-1"/>
        </w:rPr>
        <w:t>allows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decision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refuse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exemption, including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where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deemed</w:t>
      </w:r>
      <w:r>
        <w:rPr>
          <w:rFonts w:ascii="Times New Roman"/>
        </w:rPr>
        <w:t xml:space="preserve"> to have</w:t>
      </w:r>
      <w:r>
        <w:rPr>
          <w:rFonts w:ascii="Times New Roman"/>
          <w:spacing w:val="-1"/>
        </w:rPr>
        <w:t xml:space="preserve"> refused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application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33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Rules.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33 </w:t>
      </w:r>
      <w:r>
        <w:rPr>
          <w:rFonts w:ascii="Times New Roman"/>
          <w:spacing w:val="-1"/>
        </w:rPr>
        <w:t>ensures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decision must be </w:t>
      </w:r>
      <w:r>
        <w:rPr>
          <w:rFonts w:ascii="Times New Roman"/>
          <w:spacing w:val="-1"/>
        </w:rPr>
        <w:t>made and</w:t>
      </w:r>
      <w:r>
        <w:rPr>
          <w:rFonts w:ascii="Times New Roman"/>
        </w:rPr>
        <w:t xml:space="preserve"> so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ensures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applicants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able</w:t>
      </w:r>
      <w:r>
        <w:rPr>
          <w:rFonts w:ascii="Times New Roman"/>
        </w:rPr>
        <w:t xml:space="preserve"> to seek </w:t>
      </w:r>
      <w:r>
        <w:rPr>
          <w:rFonts w:ascii="Times New Roman"/>
          <w:spacing w:val="-1"/>
        </w:rPr>
        <w:t>merits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review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AAT</w:t>
      </w:r>
      <w:r>
        <w:rPr>
          <w:rFonts w:ascii="Times New Roman"/>
          <w:spacing w:val="-1"/>
        </w:rPr>
        <w:t xml:space="preserve"> (see </w:t>
      </w:r>
      <w:r>
        <w:rPr>
          <w:rFonts w:ascii="Times New Roman"/>
        </w:rPr>
        <w:t>section 50)</w:t>
      </w:r>
    </w:p>
    <w:p w14:paraId="5F65DAA7" w14:textId="77777777" w:rsidR="004863D4" w:rsidRDefault="009328F2">
      <w:pPr>
        <w:spacing w:before="197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Conditions on </w:t>
      </w:r>
      <w:r>
        <w:rPr>
          <w:rFonts w:ascii="Times New Roman"/>
          <w:i/>
          <w:spacing w:val="-1"/>
          <w:sz w:val="24"/>
        </w:rPr>
        <w:t>exemptions</w:t>
      </w:r>
    </w:p>
    <w:p w14:paraId="5F65DAA8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22" w:line="276" w:lineRule="auto"/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integrity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that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misused</w:t>
      </w:r>
      <w:r>
        <w:rPr>
          <w:rFonts w:ascii="Times New Roman"/>
        </w:rPr>
        <w:t xml:space="preserve"> to avoid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in Part 3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exemptions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subject</w:t>
      </w:r>
      <w:r>
        <w:rPr>
          <w:rFonts w:ascii="Times New Roman"/>
        </w:rPr>
        <w:t xml:space="preserve"> 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condition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importer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supplier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must reasonably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suspect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product</w:t>
      </w:r>
      <w:r>
        <w:rPr>
          <w:rFonts w:ascii="Times New Roman"/>
        </w:rPr>
        <w:t xml:space="preserve"> will only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used or </w:t>
      </w:r>
      <w:r>
        <w:rPr>
          <w:rFonts w:ascii="Times New Roman"/>
          <w:spacing w:val="-1"/>
        </w:rPr>
        <w:t>dealt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 xml:space="preserve">with in </w:t>
      </w:r>
      <w:r>
        <w:rPr>
          <w:rFonts w:ascii="Times New Roman"/>
          <w:spacing w:val="-1"/>
        </w:rPr>
        <w:t xml:space="preserve">accordance </w:t>
      </w:r>
      <w:r>
        <w:rPr>
          <w:rFonts w:ascii="Times New Roman"/>
        </w:rPr>
        <w:t xml:space="preserve">with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nominated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34(1)(a)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This condition is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import or</w:t>
      </w:r>
      <w:r>
        <w:rPr>
          <w:rFonts w:ascii="Times New Roman"/>
          <w:spacing w:val="-1"/>
        </w:rPr>
        <w:t xml:space="preserve"> supply,</w:t>
      </w:r>
      <w:r>
        <w:rPr>
          <w:rFonts w:ascii="Times New Roman"/>
        </w:rPr>
        <w:t xml:space="preserve"> the 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in accordance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exemption category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not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yet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occurred,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still </w:t>
      </w:r>
      <w:r>
        <w:rPr>
          <w:rFonts w:ascii="Times New Roman"/>
          <w:spacing w:val="-1"/>
        </w:rPr>
        <w:t>needs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expectation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it is </w:t>
      </w:r>
      <w:r>
        <w:rPr>
          <w:rFonts w:ascii="Times New Roman"/>
          <w:spacing w:val="-1"/>
        </w:rPr>
        <w:t>being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or supplied for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ultimate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purpose </w:t>
      </w:r>
      <w:r>
        <w:rPr>
          <w:rFonts w:ascii="Times New Roman"/>
        </w:rPr>
        <w:t xml:space="preserve">(e.g. </w:t>
      </w:r>
      <w:r>
        <w:rPr>
          <w:rFonts w:ascii="Times New Roman"/>
          <w:spacing w:val="-1"/>
        </w:rPr>
        <w:t>research</w:t>
      </w:r>
      <w:r>
        <w:rPr>
          <w:rFonts w:ascii="Times New Roman"/>
        </w:rPr>
        <w:t xml:space="preserve">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emergency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services).</w:t>
      </w:r>
    </w:p>
    <w:p w14:paraId="5F65DAA9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69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Exemptions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subject</w:t>
      </w:r>
      <w:r>
        <w:rPr>
          <w:rFonts w:ascii="Times New Roman"/>
        </w:rPr>
        <w:t xml:space="preserve"> to the </w:t>
      </w:r>
      <w:r>
        <w:rPr>
          <w:rFonts w:ascii="Times New Roman"/>
          <w:spacing w:val="-1"/>
        </w:rPr>
        <w:t>condition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exemption notice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(or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about how to </w:t>
      </w:r>
      <w:r>
        <w:rPr>
          <w:rFonts w:ascii="Times New Roman"/>
          <w:spacing w:val="-1"/>
        </w:rPr>
        <w:t>access</w:t>
      </w:r>
      <w:r>
        <w:rPr>
          <w:rFonts w:ascii="Times New Roman"/>
        </w:rPr>
        <w:t xml:space="preserve"> it) must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product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34(1)(b)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Rules).</w:t>
      </w:r>
    </w:p>
    <w:p w14:paraId="5F65DAAA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99" w:line="276" w:lineRule="auto"/>
        <w:ind w:right="12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The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additional</w:t>
      </w:r>
      <w:r>
        <w:rPr>
          <w:rFonts w:ascii="Times New Roman"/>
        </w:rPr>
        <w:t xml:space="preserve"> conditions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which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  <w:spacing w:val="-1"/>
        </w:rPr>
        <w:t>subject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34(2)).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likely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response</w:t>
      </w:r>
      <w:r>
        <w:rPr>
          <w:rFonts w:ascii="Times New Roman"/>
        </w:rPr>
        <w:t xml:space="preserve"> to the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(under </w:t>
      </w:r>
      <w:r>
        <w:rPr>
          <w:rFonts w:ascii="Times New Roman"/>
          <w:spacing w:val="-1"/>
        </w:rPr>
        <w:t>paragraph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29(2)(b))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relating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time </w:t>
      </w:r>
      <w:r>
        <w:rPr>
          <w:rFonts w:ascii="Times New Roman"/>
          <w:spacing w:val="-1"/>
        </w:rPr>
        <w:t>frames</w:t>
      </w:r>
      <w:r>
        <w:rPr>
          <w:rFonts w:ascii="Times New Roman"/>
        </w:rPr>
        <w:t xml:space="preserve"> within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be </w:t>
      </w:r>
      <w:r>
        <w:rPr>
          <w:rFonts w:ascii="Times New Roman"/>
          <w:spacing w:val="-1"/>
        </w:rPr>
        <w:t>imported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and/or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supplied,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exempted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use</w:t>
      </w:r>
      <w:r>
        <w:rPr>
          <w:rFonts w:ascii="Times New Roman"/>
          <w:spacing w:val="-1"/>
        </w:rPr>
        <w:t xml:space="preserve"> conditions.</w:t>
      </w:r>
    </w:p>
    <w:p w14:paraId="5F65DAAB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5" w:lineRule="auto"/>
        <w:ind w:right="57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</w:rPr>
        <w:t xml:space="preserve"> for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review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decision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condition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(subsection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50(d)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AC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AD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54" w:line="275" w:lineRule="auto"/>
        <w:ind w:right="25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condition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exemption is not </w:t>
      </w:r>
      <w:r>
        <w:rPr>
          <w:rFonts w:ascii="Times New Roman"/>
          <w:spacing w:val="-1"/>
        </w:rPr>
        <w:t>complied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will no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longer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or person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again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subject</w:t>
      </w:r>
      <w:r>
        <w:rPr>
          <w:rFonts w:ascii="Times New Roman"/>
        </w:rPr>
        <w:t xml:space="preserve"> to the </w:t>
      </w:r>
      <w:r>
        <w:rPr>
          <w:rFonts w:ascii="Times New Roman"/>
          <w:spacing w:val="-1"/>
        </w:rPr>
        <w:t>full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 of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(section 28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AE" w14:textId="77777777" w:rsidR="004863D4" w:rsidRDefault="009328F2">
      <w:pPr>
        <w:spacing w:before="203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Varying</w:t>
      </w:r>
      <w:r>
        <w:rPr>
          <w:rFonts w:ascii="Times New Roman"/>
          <w:i/>
          <w:sz w:val="24"/>
        </w:rPr>
        <w:t xml:space="preserve"> an </w:t>
      </w:r>
      <w:r>
        <w:rPr>
          <w:rFonts w:ascii="Times New Roman"/>
          <w:i/>
          <w:spacing w:val="-1"/>
          <w:sz w:val="24"/>
        </w:rPr>
        <w:t>exemption</w:t>
      </w:r>
    </w:p>
    <w:p w14:paraId="5F65DAAF" w14:textId="77777777" w:rsidR="004863D4" w:rsidRDefault="004863D4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AB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</w:rPr>
        <w:t xml:space="preserve"> 35(1)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the Rules </w:t>
      </w:r>
      <w:r>
        <w:rPr>
          <w:rFonts w:ascii="Times New Roman" w:eastAsia="Times New Roman" w:hAnsi="Times New Roman" w:cs="Times New Roman"/>
          <w:spacing w:val="-1"/>
        </w:rPr>
        <w:t>enables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1"/>
        </w:rPr>
        <w:t>vary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exemption,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publishing 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notice </w:t>
      </w:r>
      <w:r>
        <w:rPr>
          <w:rFonts w:ascii="Times New Roman" w:eastAsia="Times New Roman" w:hAnsi="Times New Roman" w:cs="Times New Roman"/>
        </w:rPr>
        <w:t xml:space="preserve">on the Department’s </w:t>
      </w:r>
      <w:r>
        <w:rPr>
          <w:rFonts w:ascii="Times New Roman" w:eastAsia="Times New Roman" w:hAnsi="Times New Roman" w:cs="Times New Roman"/>
          <w:spacing w:val="-1"/>
        </w:rPr>
        <w:t>website,</w:t>
      </w:r>
      <w:r>
        <w:rPr>
          <w:rFonts w:ascii="Times New Roman" w:eastAsia="Times New Roman" w:hAnsi="Times New Roman" w:cs="Times New Roman"/>
        </w:rPr>
        <w:t xml:space="preserve"> to either include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condition,</w:t>
      </w:r>
      <w:r>
        <w:rPr>
          <w:rFonts w:ascii="Times New Roman" w:eastAsia="Times New Roman" w:hAnsi="Times New Roman" w:cs="Times New Roman"/>
        </w:rPr>
        <w:t xml:space="preserve"> or </w:t>
      </w:r>
      <w:r>
        <w:rPr>
          <w:rFonts w:ascii="Times New Roman" w:eastAsia="Times New Roman" w:hAnsi="Times New Roman" w:cs="Times New Roman"/>
          <w:spacing w:val="-1"/>
        </w:rPr>
        <w:t>amend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remove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existing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condition.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variation</w:t>
      </w:r>
      <w:r>
        <w:rPr>
          <w:rFonts w:ascii="Times New Roman" w:eastAsia="Times New Roman" w:hAnsi="Times New Roman" w:cs="Times New Roman"/>
        </w:rPr>
        <w:t xml:space="preserve"> to an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exemption 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take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</w:rPr>
        <w:t xml:space="preserve"> on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day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notice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35(2)).</w:t>
      </w:r>
    </w:p>
    <w:p w14:paraId="5F65DAB1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2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if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suitable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alternative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is currently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subject of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becomes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available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period,</w:t>
      </w:r>
      <w:r>
        <w:rPr>
          <w:rFonts w:ascii="Times New Roman"/>
        </w:rPr>
        <w:t xml:space="preserve"> and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suitable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 xml:space="preserve">alternative </w:t>
      </w:r>
      <w:r>
        <w:rPr>
          <w:rFonts w:ascii="Times New Roman"/>
        </w:rPr>
        <w:t xml:space="preserve">is a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so that no </w:t>
      </w:r>
      <w:r>
        <w:rPr>
          <w:rFonts w:ascii="Times New Roman"/>
          <w:spacing w:val="-1"/>
        </w:rPr>
        <w:t>further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uncertified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imported,</w:t>
      </w:r>
      <w:r>
        <w:rPr>
          <w:rFonts w:ascii="Times New Roman"/>
        </w:rPr>
        <w:t xml:space="preserve"> but continue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allow the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already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exemption.</w:t>
      </w:r>
    </w:p>
    <w:p w14:paraId="5F65DAB2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7" w:lineRule="auto"/>
        <w:ind w:right="33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vary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50(e)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Rules).</w:t>
      </w:r>
    </w:p>
    <w:p w14:paraId="5F65DAB3" w14:textId="77777777" w:rsidR="004863D4" w:rsidRDefault="009328F2">
      <w:pPr>
        <w:spacing w:before="196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Suspending</w:t>
      </w:r>
      <w:r>
        <w:rPr>
          <w:rFonts w:ascii="Times New Roman"/>
          <w:i/>
          <w:sz w:val="24"/>
        </w:rPr>
        <w:t xml:space="preserve"> an </w:t>
      </w:r>
      <w:r>
        <w:rPr>
          <w:rFonts w:ascii="Times New Roman"/>
          <w:i/>
          <w:spacing w:val="-1"/>
          <w:sz w:val="24"/>
        </w:rPr>
        <w:t>exemption</w:t>
      </w:r>
    </w:p>
    <w:p w14:paraId="5F65DAB4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B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23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suspend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exemption, in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whole,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36(1),</w:t>
      </w:r>
      <w:r>
        <w:rPr>
          <w:rFonts w:ascii="Times New Roman"/>
        </w:rPr>
        <w:t xml:space="preserve"> if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forms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reasonable suspicion that the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will not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used or </w:t>
      </w:r>
      <w:r>
        <w:rPr>
          <w:rFonts w:ascii="Times New Roman"/>
          <w:spacing w:val="-1"/>
        </w:rPr>
        <w:t>dealt</w:t>
      </w:r>
      <w:r>
        <w:rPr>
          <w:rFonts w:ascii="Times New Roman"/>
        </w:rPr>
        <w:t xml:space="preserve"> with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accordance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nominated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condition</w:t>
      </w:r>
      <w:r>
        <w:rPr>
          <w:rFonts w:ascii="Times New Roman"/>
        </w:rPr>
        <w:t xml:space="preserve">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exemption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breached.</w:t>
      </w:r>
      <w:r>
        <w:rPr>
          <w:rFonts w:ascii="Times New Roman"/>
        </w:rPr>
        <w:t xml:space="preserve"> This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would </w:t>
      </w:r>
      <w:r>
        <w:rPr>
          <w:rFonts w:ascii="Times New Roman"/>
          <w:spacing w:val="-1"/>
        </w:rPr>
        <w:t>allow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Secretary,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on the basis of </w:t>
      </w:r>
      <w:r>
        <w:rPr>
          <w:rFonts w:ascii="Times New Roman"/>
          <w:spacing w:val="-1"/>
        </w:rPr>
        <w:t>credible evidence,</w:t>
      </w:r>
      <w:r>
        <w:rPr>
          <w:rFonts w:ascii="Times New Roman"/>
        </w:rPr>
        <w:t xml:space="preserve"> to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investigate</w:t>
      </w:r>
      <w:r>
        <w:rPr>
          <w:rFonts w:ascii="Times New Roman"/>
        </w:rPr>
        <w:t xml:space="preserve"> whether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being</w:t>
      </w:r>
      <w:r>
        <w:rPr>
          <w:rFonts w:ascii="Times New Roman"/>
        </w:rPr>
        <w:t xml:space="preserve"> complied with </w:t>
      </w:r>
      <w:r>
        <w:rPr>
          <w:rFonts w:ascii="Times New Roman"/>
          <w:spacing w:val="-1"/>
        </w:rPr>
        <w:t>before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more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serious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action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revoking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exemption.</w:t>
      </w:r>
    </w:p>
    <w:p w14:paraId="5F65DAB6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2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suspension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takes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the </w:t>
      </w:r>
      <w:r>
        <w:rPr>
          <w:rFonts w:ascii="Times New Roman" w:eastAsia="Times New Roman" w:hAnsi="Times New Roman" w:cs="Times New Roman"/>
          <w:spacing w:val="1"/>
        </w:rPr>
        <w:t>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notice (subsection</w:t>
      </w:r>
      <w:r>
        <w:rPr>
          <w:rFonts w:ascii="Times New Roman" w:eastAsia="Times New Roman" w:hAnsi="Times New Roman" w:cs="Times New Roman"/>
        </w:rPr>
        <w:t xml:space="preserve"> 36(2)),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</w:rPr>
        <w:t>must be</w:t>
      </w:r>
      <w:r>
        <w:rPr>
          <w:rFonts w:ascii="Times New Roman" w:eastAsia="Times New Roman" w:hAnsi="Times New Roman" w:cs="Times New Roman"/>
          <w:spacing w:val="-1"/>
        </w:rPr>
        <w:t xml:space="preserve"> published</w:t>
      </w:r>
      <w:r>
        <w:rPr>
          <w:rFonts w:ascii="Times New Roman" w:eastAsia="Times New Roman" w:hAnsi="Times New Roman" w:cs="Times New Roman"/>
        </w:rPr>
        <w:t xml:space="preserve"> on the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website.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While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suspension is 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force,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exemption will not be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Therefore,</w:t>
      </w:r>
      <w:r>
        <w:rPr>
          <w:rFonts w:ascii="Times New Roman" w:eastAsia="Times New Roman" w:hAnsi="Times New Roman" w:cs="Times New Roman"/>
        </w:rPr>
        <w:t xml:space="preserve"> the import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emissions-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subject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exemption will </w:t>
      </w:r>
      <w:r>
        <w:rPr>
          <w:rFonts w:ascii="Times New Roman" w:eastAsia="Times New Roman" w:hAnsi="Times New Roman" w:cs="Times New Roman"/>
          <w:spacing w:val="-1"/>
        </w:rPr>
        <w:t>constitute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offence</w:t>
      </w:r>
      <w:r>
        <w:rPr>
          <w:rFonts w:ascii="Times New Roman" w:eastAsia="Times New Roman" w:hAnsi="Times New Roman" w:cs="Times New Roman"/>
          <w:spacing w:val="-1"/>
        </w:rPr>
        <w:t xml:space="preserve"> under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</w:t>
      </w:r>
      <w:r>
        <w:rPr>
          <w:rFonts w:ascii="Times New Roman" w:eastAsia="Times New Roman" w:hAnsi="Times New Roman" w:cs="Times New Roman"/>
        </w:rPr>
        <w:t xml:space="preserve"> 3 </w:t>
      </w:r>
      <w:r>
        <w:rPr>
          <w:rFonts w:ascii="Times New Roman" w:eastAsia="Times New Roman" w:hAnsi="Times New Roman" w:cs="Times New Roman"/>
          <w:spacing w:val="-1"/>
        </w:rPr>
        <w:t>(Enforcing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product emission </w:t>
      </w:r>
      <w:r>
        <w:rPr>
          <w:rFonts w:ascii="Times New Roman" w:eastAsia="Times New Roman" w:hAnsi="Times New Roman" w:cs="Times New Roman"/>
          <w:spacing w:val="-1"/>
        </w:rPr>
        <w:t>standards)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Part</w:t>
      </w:r>
      <w:r>
        <w:rPr>
          <w:rFonts w:ascii="Times New Roman" w:eastAsia="Times New Roman" w:hAnsi="Times New Roman" w:cs="Times New Roman"/>
        </w:rPr>
        <w:t xml:space="preserve"> 4 </w:t>
      </w:r>
      <w:r>
        <w:rPr>
          <w:rFonts w:ascii="Times New Roman" w:eastAsia="Times New Roman" w:hAnsi="Times New Roman" w:cs="Times New Roman"/>
          <w:spacing w:val="-1"/>
        </w:rPr>
        <w:t>(Record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keeping),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unless those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are </w:t>
      </w:r>
      <w:r>
        <w:rPr>
          <w:rFonts w:ascii="Times New Roman" w:eastAsia="Times New Roman" w:hAnsi="Times New Roman" w:cs="Times New Roman"/>
        </w:rPr>
        <w:t>subsequently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certified.</w:t>
      </w:r>
    </w:p>
    <w:p w14:paraId="5F65DAB7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5" w:lineRule="auto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end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suspension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exemption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publishing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on the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website (subsection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36(4)).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end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suspension </w:t>
      </w:r>
      <w:r>
        <w:rPr>
          <w:rFonts w:ascii="Times New Roman" w:eastAsia="Times New Roman" w:hAnsi="Times New Roman" w:cs="Times New Roman"/>
          <w:spacing w:val="-1"/>
        </w:rPr>
        <w:t>takes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effect</w:t>
      </w:r>
      <w:r>
        <w:rPr>
          <w:rFonts w:ascii="Times New Roman" w:eastAsia="Times New Roman" w:hAnsi="Times New Roman" w:cs="Times New Roman"/>
        </w:rPr>
        <w:t xml:space="preserve"> from the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</w:rPr>
        <w:t>day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specified</w:t>
      </w:r>
      <w:r>
        <w:rPr>
          <w:rFonts w:ascii="Times New Roman" w:eastAsia="Times New Roman" w:hAnsi="Times New Roman" w:cs="Times New Roman"/>
        </w:rPr>
        <w:t xml:space="preserve"> 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-1"/>
        </w:rPr>
        <w:t xml:space="preserve"> 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36(5)).</w:t>
      </w:r>
    </w:p>
    <w:p w14:paraId="5F65DAB8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22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suspend </w:t>
      </w:r>
      <w:r>
        <w:rPr>
          <w:rFonts w:ascii="Times New Roman"/>
          <w:spacing w:val="-1"/>
        </w:rPr>
        <w:t xml:space="preserve">an </w:t>
      </w:r>
      <w:r>
        <w:rPr>
          <w:rFonts w:ascii="Times New Roman"/>
        </w:rPr>
        <w:t xml:space="preserve">exemption, or </w:t>
      </w:r>
      <w:r>
        <w:rPr>
          <w:rFonts w:ascii="Times New Roman"/>
          <w:spacing w:val="-1"/>
        </w:rPr>
        <w:t>not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suspension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50(e)</w:t>
      </w:r>
      <w:r>
        <w:rPr>
          <w:rFonts w:ascii="Times New Roman"/>
        </w:rPr>
        <w:t xml:space="preserve"> of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</w:p>
    <w:p w14:paraId="5F65DAB9" w14:textId="77777777" w:rsidR="004863D4" w:rsidRDefault="009328F2">
      <w:pPr>
        <w:spacing w:before="203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Revoking</w:t>
      </w:r>
      <w:r>
        <w:rPr>
          <w:rFonts w:ascii="Times New Roman"/>
          <w:i/>
          <w:sz w:val="24"/>
        </w:rPr>
        <w:t xml:space="preserve"> an </w:t>
      </w:r>
      <w:r>
        <w:rPr>
          <w:rFonts w:ascii="Times New Roman"/>
          <w:i/>
          <w:spacing w:val="-1"/>
          <w:sz w:val="24"/>
        </w:rPr>
        <w:t>exemption</w:t>
      </w:r>
    </w:p>
    <w:p w14:paraId="5F65DABA" w14:textId="77777777" w:rsidR="004863D4" w:rsidRDefault="004863D4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ABB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2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notice</w:t>
      </w:r>
      <w:r>
        <w:rPr>
          <w:rFonts w:ascii="Times New Roman" w:eastAsia="Times New Roman" w:hAnsi="Times New Roman" w:cs="Times New Roman"/>
          <w:spacing w:val="-1"/>
        </w:rPr>
        <w:t xml:space="preserve"> published</w:t>
      </w:r>
      <w:r>
        <w:rPr>
          <w:rFonts w:ascii="Times New Roman" w:eastAsia="Times New Roman" w:hAnsi="Times New Roman" w:cs="Times New Roman"/>
        </w:rPr>
        <w:t xml:space="preserve"> on the </w:t>
      </w:r>
      <w:r>
        <w:rPr>
          <w:rFonts w:ascii="Times New Roman" w:eastAsia="Times New Roman" w:hAnsi="Times New Roman" w:cs="Times New Roman"/>
          <w:spacing w:val="-1"/>
        </w:rPr>
        <w:t>Department’s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website,</w:t>
      </w:r>
      <w:r>
        <w:rPr>
          <w:rFonts w:ascii="Times New Roman" w:eastAsia="Times New Roman" w:hAnsi="Times New Roman" w:cs="Times New Roman"/>
        </w:rPr>
        <w:t xml:space="preserve"> revoke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exemption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37(1)).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 order to revoke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exemption,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must be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satisfied</w:t>
      </w:r>
      <w:r>
        <w:rPr>
          <w:rFonts w:ascii="Times New Roman" w:eastAsia="Times New Roman" w:hAnsi="Times New Roman" w:cs="Times New Roman"/>
        </w:rPr>
        <w:t xml:space="preserve"> that the</w:t>
      </w:r>
      <w:r>
        <w:rPr>
          <w:rFonts w:ascii="Times New Roman" w:eastAsia="Times New Roman" w:hAnsi="Times New Roman" w:cs="Times New Roman"/>
          <w:spacing w:val="-1"/>
        </w:rPr>
        <w:t xml:space="preserve"> product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is the subject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exemption will not be</w:t>
      </w:r>
      <w:r>
        <w:rPr>
          <w:rFonts w:ascii="Times New Roman" w:eastAsia="Times New Roman" w:hAnsi="Times New Roman" w:cs="Times New Roman"/>
          <w:spacing w:val="-1"/>
        </w:rPr>
        <w:t xml:space="preserve"> used</w:t>
      </w:r>
    </w:p>
    <w:p w14:paraId="5F65DABC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ABD" w14:textId="77777777" w:rsidR="004863D4" w:rsidRDefault="009328F2">
      <w:pPr>
        <w:pStyle w:val="BodyText"/>
        <w:spacing w:before="54" w:line="275" w:lineRule="auto"/>
        <w:ind w:left="685" w:right="1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otherwise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dealt</w:t>
      </w:r>
      <w:r>
        <w:rPr>
          <w:rFonts w:ascii="Times New Roman"/>
        </w:rPr>
        <w:t xml:space="preserve"> with in </w:t>
      </w:r>
      <w:r>
        <w:rPr>
          <w:rFonts w:ascii="Times New Roman"/>
          <w:spacing w:val="-1"/>
        </w:rPr>
        <w:t xml:space="preserve">accordance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nominated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37(1)(a))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condition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exemption has </w:t>
      </w:r>
      <w:r>
        <w:rPr>
          <w:rFonts w:ascii="Times New Roman"/>
          <w:spacing w:val="-1"/>
        </w:rPr>
        <w:t>been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breached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37(1)(b)).</w:t>
      </w:r>
    </w:p>
    <w:p w14:paraId="5F65DABE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3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While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criteria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triggering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suspensions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revocations</w:t>
      </w:r>
      <w:r>
        <w:rPr>
          <w:rFonts w:ascii="Times New Roman" w:eastAsia="Times New Roman" w:hAnsi="Times New Roman" w:cs="Times New Roman"/>
        </w:rPr>
        <w:t xml:space="preserve"> is the </w:t>
      </w:r>
      <w:r>
        <w:rPr>
          <w:rFonts w:ascii="Times New Roman" w:eastAsia="Times New Roman" w:hAnsi="Times New Roman" w:cs="Times New Roman"/>
          <w:spacing w:val="-1"/>
        </w:rPr>
        <w:t>same,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revocation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requires</w:t>
      </w:r>
      <w:r>
        <w:rPr>
          <w:rFonts w:ascii="Times New Roman" w:eastAsia="Times New Roman" w:hAnsi="Times New Roman" w:cs="Times New Roman"/>
        </w:rPr>
        <w:t xml:space="preserve"> the 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meet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higher </w:t>
      </w:r>
      <w:r>
        <w:rPr>
          <w:rFonts w:ascii="Times New Roman" w:eastAsia="Times New Roman" w:hAnsi="Times New Roman" w:cs="Times New Roman"/>
          <w:spacing w:val="-1"/>
        </w:rPr>
        <w:t>confidence threshold</w:t>
      </w:r>
      <w:r>
        <w:rPr>
          <w:rFonts w:ascii="Times New Roman" w:eastAsia="Times New Roman" w:hAnsi="Times New Roman" w:cs="Times New Roman"/>
        </w:rPr>
        <w:t xml:space="preserve"> (‘satisfied’)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deciding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a </w:t>
      </w:r>
      <w:r>
        <w:rPr>
          <w:rFonts w:ascii="Times New Roman" w:eastAsia="Times New Roman" w:hAnsi="Times New Roman" w:cs="Times New Roman"/>
          <w:spacing w:val="-1"/>
        </w:rPr>
        <w:t>breach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occurred,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given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-1"/>
        </w:rPr>
        <w:t xml:space="preserve"> serious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consequences</w:t>
      </w:r>
      <w:r>
        <w:rPr>
          <w:rFonts w:ascii="Times New Roman" w:eastAsia="Times New Roman" w:hAnsi="Times New Roman" w:cs="Times New Roman"/>
        </w:rPr>
        <w:t xml:space="preserve"> that would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flow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applicant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spacing w:val="-1"/>
        </w:rPr>
        <w:t>revocation.</w:t>
      </w:r>
    </w:p>
    <w:p w14:paraId="5F65DABF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19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avoid</w:t>
      </w:r>
      <w:r>
        <w:rPr>
          <w:rFonts w:ascii="Times New Roman"/>
        </w:rPr>
        <w:t xml:space="preserve"> doubt,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revoke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not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suspended the </w:t>
      </w:r>
      <w:r>
        <w:rPr>
          <w:rFonts w:ascii="Times New Roman"/>
          <w:spacing w:val="-1"/>
        </w:rPr>
        <w:t>exemption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37(3)).</w:t>
      </w:r>
    </w:p>
    <w:p w14:paraId="5F65DAC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6" w:lineRule="auto"/>
        <w:ind w:right="30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AAT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review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decision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revoke 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50(e)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C1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5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addition</w:t>
      </w:r>
      <w:r>
        <w:rPr>
          <w:rFonts w:ascii="Times New Roman" w:eastAsia="Times New Roman" w:hAnsi="Times New Roman" w:cs="Times New Roman"/>
        </w:rPr>
        <w:t xml:space="preserve"> to the publishing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requirements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notices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granting,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varying,</w:t>
      </w:r>
      <w:r>
        <w:rPr>
          <w:rFonts w:ascii="Times New Roman" w:eastAsia="Times New Roman" w:hAnsi="Times New Roman" w:cs="Times New Roman"/>
        </w:rPr>
        <w:t xml:space="preserve"> suspending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(or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ending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suspension), and revoking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exemption,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must </w:t>
      </w:r>
      <w:r>
        <w:rPr>
          <w:rFonts w:ascii="Times New Roman" w:eastAsia="Times New Roman" w:hAnsi="Times New Roman" w:cs="Times New Roman"/>
          <w:spacing w:val="-1"/>
        </w:rPr>
        <w:t>give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applicant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copy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notice,</w:t>
      </w:r>
      <w:r>
        <w:rPr>
          <w:rFonts w:ascii="Times New Roman" w:eastAsia="Times New Roman" w:hAnsi="Times New Roman" w:cs="Times New Roman"/>
        </w:rPr>
        <w:t xml:space="preserve"> provided it is </w:t>
      </w:r>
      <w:r>
        <w:rPr>
          <w:rFonts w:ascii="Times New Roman" w:eastAsia="Times New Roman" w:hAnsi="Times New Roman" w:cs="Times New Roman"/>
          <w:spacing w:val="-1"/>
        </w:rPr>
        <w:t>reasonably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practicable </w:t>
      </w:r>
      <w:r>
        <w:rPr>
          <w:rFonts w:ascii="Times New Roman" w:eastAsia="Times New Roman" w:hAnsi="Times New Roman" w:cs="Times New Roman"/>
          <w:spacing w:val="-1"/>
        </w:rPr>
        <w:t>(section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38). </w:t>
      </w:r>
      <w:r>
        <w:rPr>
          <w:rFonts w:ascii="Times New Roman" w:eastAsia="Times New Roman" w:hAnsi="Times New Roman" w:cs="Times New Roman"/>
          <w:spacing w:val="-1"/>
        </w:rPr>
        <w:t>However,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38(2)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makes</w:t>
      </w:r>
      <w:r>
        <w:rPr>
          <w:rFonts w:ascii="Times New Roman" w:eastAsia="Times New Roman" w:hAnsi="Times New Roman" w:cs="Times New Roman"/>
        </w:rPr>
        <w:t xml:space="preserve"> it </w:t>
      </w:r>
      <w:r>
        <w:rPr>
          <w:rFonts w:ascii="Times New Roman" w:eastAsia="Times New Roman" w:hAnsi="Times New Roman" w:cs="Times New Roman"/>
          <w:spacing w:val="-1"/>
        </w:rPr>
        <w:t>clear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failure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comply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this </w:t>
      </w:r>
      <w:r>
        <w:rPr>
          <w:rFonts w:ascii="Times New Roman" w:eastAsia="Times New Roman" w:hAnsi="Times New Roman" w:cs="Times New Roman"/>
          <w:spacing w:val="-1"/>
        </w:rPr>
        <w:t>requirement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does</w:t>
      </w:r>
      <w:r>
        <w:rPr>
          <w:rFonts w:ascii="Times New Roman" w:eastAsia="Times New Roman" w:hAnsi="Times New Roman" w:cs="Times New Roman"/>
        </w:rPr>
        <w:t xml:space="preserve"> not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affect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>validity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exemption, </w:t>
      </w:r>
      <w:r>
        <w:rPr>
          <w:rFonts w:ascii="Times New Roman" w:eastAsia="Times New Roman" w:hAnsi="Times New Roman" w:cs="Times New Roman"/>
          <w:spacing w:val="-1"/>
        </w:rPr>
        <w:t>variation,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suspension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revocation.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requirement to publish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notice </w:t>
      </w:r>
      <w:r>
        <w:rPr>
          <w:rFonts w:ascii="Times New Roman" w:eastAsia="Times New Roman" w:hAnsi="Times New Roman" w:cs="Times New Roman"/>
        </w:rPr>
        <w:t xml:space="preserve">on the Department’s </w:t>
      </w:r>
      <w:r>
        <w:rPr>
          <w:rFonts w:ascii="Times New Roman" w:eastAsia="Times New Roman" w:hAnsi="Times New Roman" w:cs="Times New Roman"/>
          <w:spacing w:val="-1"/>
        </w:rPr>
        <w:t xml:space="preserve">website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sufficient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notice,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it would be</w:t>
      </w:r>
      <w:r>
        <w:rPr>
          <w:rFonts w:ascii="Times New Roman" w:eastAsia="Times New Roman" w:hAnsi="Times New Roman" w:cs="Times New Roman"/>
          <w:spacing w:val="-1"/>
        </w:rPr>
        <w:t xml:space="preserve"> disproportionate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invalidate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notice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event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it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difficult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contact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recipient of the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exemption and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those </w:t>
      </w:r>
      <w:r>
        <w:rPr>
          <w:rFonts w:ascii="Times New Roman" w:eastAsia="Times New Roman" w:hAnsi="Times New Roman" w:cs="Times New Roman"/>
          <w:spacing w:val="-1"/>
        </w:rPr>
        <w:t>who</w:t>
      </w:r>
      <w:r>
        <w:rPr>
          <w:rFonts w:ascii="Times New Roman" w:eastAsia="Times New Roman" w:hAnsi="Times New Roman" w:cs="Times New Roman"/>
        </w:rPr>
        <w:t xml:space="preserve"> may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benefit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it.</w:t>
      </w:r>
    </w:p>
    <w:p w14:paraId="5F65DAC2" w14:textId="77777777" w:rsidR="004863D4" w:rsidRDefault="009328F2">
      <w:pPr>
        <w:pStyle w:val="Heading1"/>
        <w:rPr>
          <w:b w:val="0"/>
          <w:bCs w:val="0"/>
        </w:rPr>
      </w:pPr>
      <w:r>
        <w:rPr>
          <w:spacing w:val="-1"/>
        </w:rPr>
        <w:t>PART</w:t>
      </w:r>
      <w:r>
        <w:t xml:space="preserve"> 6 </w:t>
      </w:r>
      <w:r>
        <w:rPr>
          <w:rFonts w:cs="Times New Roman"/>
        </w:rPr>
        <w:t xml:space="preserve">– </w:t>
      </w:r>
      <w:r>
        <w:rPr>
          <w:spacing w:val="-1"/>
        </w:rPr>
        <w:t>MARKING</w:t>
      </w:r>
    </w:p>
    <w:p w14:paraId="5F65DAC3" w14:textId="77777777" w:rsidR="004863D4" w:rsidRDefault="004863D4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AC4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ensure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that people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buying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 supplying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can be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confident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products comply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relevant emissions </w:t>
      </w:r>
      <w:r>
        <w:rPr>
          <w:rFonts w:ascii="Times New Roman" w:eastAsia="Times New Roman" w:hAnsi="Times New Roman" w:cs="Times New Roman"/>
          <w:spacing w:val="-1"/>
        </w:rPr>
        <w:t>standard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required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certification,</w:t>
      </w:r>
      <w:r>
        <w:rPr>
          <w:rFonts w:ascii="Times New Roman" w:eastAsia="Times New Roman" w:hAnsi="Times New Roman" w:cs="Times New Roman"/>
        </w:rPr>
        <w:t xml:space="preserve"> Division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 of </w:t>
      </w:r>
      <w:r>
        <w:rPr>
          <w:rFonts w:ascii="Times New Roman" w:eastAsia="Times New Roman" w:hAnsi="Times New Roman" w:cs="Times New Roman"/>
          <w:spacing w:val="-1"/>
        </w:rPr>
        <w:t>Part</w:t>
      </w:r>
      <w:r>
        <w:rPr>
          <w:rFonts w:ascii="Times New Roman" w:eastAsia="Times New Roman" w:hAnsi="Times New Roman" w:cs="Times New Roman"/>
        </w:rPr>
        <w:t xml:space="preserve"> 3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 contains a </w:t>
      </w:r>
      <w:r>
        <w:rPr>
          <w:rFonts w:ascii="Times New Roman" w:eastAsia="Times New Roman" w:hAnsi="Times New Roman" w:cs="Times New Roman"/>
          <w:spacing w:val="-1"/>
        </w:rPr>
        <w:t>number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offences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relating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marking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products.</w:t>
      </w:r>
      <w:r>
        <w:rPr>
          <w:rFonts w:ascii="Times New Roman" w:eastAsia="Times New Roman" w:hAnsi="Times New Roman" w:cs="Times New Roman"/>
        </w:rPr>
        <w:t xml:space="preserve"> Division 4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Part</w:t>
      </w:r>
      <w:r>
        <w:rPr>
          <w:rFonts w:ascii="Times New Roman" w:eastAsia="Times New Roman" w:hAnsi="Times New Roman" w:cs="Times New Roman"/>
        </w:rPr>
        <w:t xml:space="preserve"> 3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 also </w:t>
      </w:r>
      <w:r>
        <w:rPr>
          <w:rFonts w:ascii="Times New Roman" w:eastAsia="Times New Roman" w:hAnsi="Times New Roman" w:cs="Times New Roman"/>
          <w:spacing w:val="-1"/>
        </w:rPr>
        <w:t>contains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provisions </w:t>
      </w:r>
      <w:r>
        <w:rPr>
          <w:rFonts w:ascii="Times New Roman" w:eastAsia="Times New Roman" w:hAnsi="Times New Roman" w:cs="Times New Roman"/>
          <w:spacing w:val="-1"/>
        </w:rPr>
        <w:t>which</w:t>
      </w:r>
      <w:r>
        <w:rPr>
          <w:rFonts w:ascii="Times New Roman" w:eastAsia="Times New Roman" w:hAnsi="Times New Roman" w:cs="Times New Roman"/>
        </w:rPr>
        <w:t xml:space="preserve"> make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it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offence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‘pass </w:t>
      </w:r>
      <w:r>
        <w:rPr>
          <w:rFonts w:ascii="Times New Roman" w:eastAsia="Times New Roman" w:hAnsi="Times New Roman" w:cs="Times New Roman"/>
          <w:spacing w:val="-1"/>
        </w:rPr>
        <w:t>off’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uncertified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as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products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</w:t>
      </w:r>
      <w:r>
        <w:rPr>
          <w:rFonts w:ascii="Times New Roman" w:eastAsia="Times New Roman" w:hAnsi="Times New Roman" w:cs="Times New Roman"/>
        </w:rPr>
        <w:t xml:space="preserve"> inappropriate</w:t>
      </w:r>
      <w:r>
        <w:rPr>
          <w:rFonts w:ascii="Times New Roman" w:eastAsia="Times New Roman" w:hAnsi="Times New Roman" w:cs="Times New Roman"/>
          <w:spacing w:val="-1"/>
        </w:rPr>
        <w:t xml:space="preserve"> markings.</w:t>
      </w:r>
    </w:p>
    <w:p w14:paraId="5F65DAC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24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Subsections</w:t>
      </w:r>
      <w:r>
        <w:rPr>
          <w:rFonts w:ascii="Times New Roman"/>
        </w:rPr>
        <w:t xml:space="preserve"> 14(1)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16(1)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Act prohibit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import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marked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Rules.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17(1)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prohibits the</w:t>
      </w:r>
      <w:r>
        <w:rPr>
          <w:rFonts w:ascii="Times New Roman"/>
          <w:spacing w:val="-1"/>
        </w:rPr>
        <w:t xml:space="preserve"> marking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emissions-controlled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in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where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require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marked,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person</w:t>
      </w:r>
      <w:r>
        <w:rPr>
          <w:rFonts w:ascii="Times New Roman"/>
        </w:rPr>
        <w:t xml:space="preserve"> marks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 as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when</w:t>
      </w:r>
      <w:r>
        <w:rPr>
          <w:rFonts w:ascii="Times New Roman"/>
        </w:rPr>
        <w:t xml:space="preserve"> it </w:t>
      </w:r>
      <w:r>
        <w:rPr>
          <w:rFonts w:ascii="Times New Roman"/>
          <w:spacing w:val="1"/>
        </w:rPr>
        <w:t>is</w:t>
      </w:r>
      <w:r>
        <w:rPr>
          <w:rFonts w:ascii="Times New Roman"/>
        </w:rPr>
        <w:t xml:space="preserve"> not.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18(1)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prohibits the</w:t>
      </w:r>
      <w:r>
        <w:rPr>
          <w:rFonts w:ascii="Times New Roman"/>
          <w:spacing w:val="-1"/>
        </w:rPr>
        <w:t xml:space="preserve"> marking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certified</w:t>
      </w:r>
      <w:r>
        <w:rPr>
          <w:rFonts w:ascii="Times New Roman"/>
        </w:rPr>
        <w:t xml:space="preserve"> emissions-controlled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in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manner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is not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accordance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Rules.</w:t>
      </w:r>
    </w:p>
    <w:p w14:paraId="5F65DAC6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5" w:lineRule="auto"/>
        <w:ind w:right="28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purpose </w:t>
      </w:r>
      <w:r>
        <w:rPr>
          <w:rFonts w:ascii="Times New Roman"/>
        </w:rPr>
        <w:t>of Part 6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is to </w:t>
      </w:r>
      <w:r>
        <w:rPr>
          <w:rFonts w:ascii="Times New Roman"/>
          <w:spacing w:val="-1"/>
        </w:rPr>
        <w:t>specify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marking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78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39(1)),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prescribed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emissions-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section 6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Rules.</w:t>
      </w:r>
    </w:p>
    <w:p w14:paraId="5F65DAC7" w14:textId="77777777" w:rsidR="004863D4" w:rsidRDefault="009328F2">
      <w:pPr>
        <w:spacing w:before="203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Marking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requirements</w:t>
      </w:r>
      <w:r>
        <w:rPr>
          <w:rFonts w:ascii="Times New Roman"/>
          <w:i/>
          <w:sz w:val="24"/>
        </w:rPr>
        <w:t xml:space="preserve"> for Australian </w:t>
      </w:r>
      <w:r>
        <w:rPr>
          <w:rFonts w:ascii="Times New Roman"/>
          <w:i/>
          <w:spacing w:val="-1"/>
          <w:sz w:val="24"/>
        </w:rPr>
        <w:t>certified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products</w:t>
      </w:r>
    </w:p>
    <w:p w14:paraId="5F65DAC8" w14:textId="77777777" w:rsidR="004863D4" w:rsidRDefault="004863D4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65DAC9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5" w:lineRule="auto"/>
        <w:ind w:right="26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mark</w:t>
      </w:r>
      <w:r>
        <w:rPr>
          <w:rFonts w:ascii="Times New Roman"/>
        </w:rPr>
        <w:t xml:space="preserve"> on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Division</w:t>
      </w:r>
      <w:r>
        <w:rPr>
          <w:rFonts w:ascii="Times New Roman"/>
        </w:rPr>
        <w:t xml:space="preserve"> 2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of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(Australian-certified</w:t>
      </w:r>
      <w:r>
        <w:rPr>
          <w:rFonts w:ascii="Times New Roman"/>
        </w:rPr>
        <w:t xml:space="preserve"> products) must comply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 the</w:t>
      </w:r>
    </w:p>
    <w:p w14:paraId="5F65DACA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CB" w14:textId="77777777" w:rsidR="004863D4" w:rsidRDefault="009328F2">
      <w:pPr>
        <w:pStyle w:val="BodyText"/>
        <w:spacing w:before="54" w:line="276" w:lineRule="auto"/>
        <w:ind w:left="685" w:right="10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set out in 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39(2)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Rules.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marking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requirements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to provide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level of </w:t>
      </w:r>
      <w:r>
        <w:rPr>
          <w:rFonts w:ascii="Times New Roman"/>
          <w:spacing w:val="-1"/>
        </w:rPr>
        <w:t xml:space="preserve">assurance </w:t>
      </w:r>
      <w:r>
        <w:rPr>
          <w:rFonts w:ascii="Times New Roman"/>
        </w:rPr>
        <w:t xml:space="preserve">to suppliers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purchasers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compliant with the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standards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piece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evidence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establish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marketplace.</w:t>
      </w:r>
      <w:r>
        <w:rPr>
          <w:rFonts w:ascii="Times New Roman"/>
        </w:rPr>
        <w:t xml:space="preserve">  The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that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marks 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durable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readily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accessible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expected</w:t>
      </w:r>
      <w:r>
        <w:rPr>
          <w:rFonts w:ascii="Times New Roman"/>
        </w:rPr>
        <w:t xml:space="preserve"> life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product,</w:t>
      </w:r>
      <w:r>
        <w:rPr>
          <w:rFonts w:ascii="Times New Roman"/>
        </w:rPr>
        <w:t xml:space="preserve"> benefiting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persons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chain,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consumer.</w:t>
      </w:r>
    </w:p>
    <w:p w14:paraId="5F65DACC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1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requirements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Australian-certified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39(2)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>broadly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consistent</w:t>
      </w:r>
      <w:r>
        <w:rPr>
          <w:rFonts w:ascii="Times New Roman" w:eastAsia="Times New Roman" w:hAnsi="Times New Roman" w:cs="Times New Roman"/>
        </w:rPr>
        <w:t xml:space="preserve"> with the marking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requirements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set</w:t>
      </w:r>
      <w:r>
        <w:rPr>
          <w:rFonts w:ascii="Times New Roman" w:eastAsia="Times New Roman" w:hAnsi="Times New Roman" w:cs="Times New Roman"/>
        </w:rPr>
        <w:t xml:space="preserve"> out in the</w:t>
      </w:r>
      <w:r>
        <w:rPr>
          <w:rFonts w:ascii="Times New Roman" w:eastAsia="Times New Roman" w:hAnsi="Times New Roman" w:cs="Times New Roman"/>
          <w:spacing w:val="-1"/>
        </w:rPr>
        <w:t xml:space="preserve"> various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foreign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standards</w:t>
      </w:r>
      <w:r>
        <w:rPr>
          <w:rFonts w:ascii="Times New Roman" w:eastAsia="Times New Roman" w:hAnsi="Times New Roman" w:cs="Times New Roman"/>
        </w:rPr>
        <w:t xml:space="preserve"> listed in the table in </w:t>
      </w:r>
      <w:r>
        <w:rPr>
          <w:rFonts w:ascii="Times New Roman" w:eastAsia="Times New Roman" w:hAnsi="Times New Roman" w:cs="Times New Roman"/>
          <w:spacing w:val="-1"/>
        </w:rPr>
        <w:t>subsection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26(1)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Rules.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if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mark</w:t>
      </w:r>
      <w:r>
        <w:rPr>
          <w:rFonts w:ascii="Times New Roman" w:eastAsia="Times New Roman" w:hAnsi="Times New Roman" w:cs="Times New Roman"/>
        </w:rPr>
        <w:t xml:space="preserve"> must </w:t>
      </w:r>
      <w:r>
        <w:rPr>
          <w:rFonts w:ascii="Times New Roman" w:eastAsia="Times New Roman" w:hAnsi="Times New Roman" w:cs="Times New Roman"/>
          <w:spacing w:val="-1"/>
        </w:rPr>
        <w:t>include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details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manufacturer’s</w:t>
      </w:r>
      <w:r>
        <w:rPr>
          <w:rFonts w:ascii="Times New Roman" w:eastAsia="Times New Roman" w:hAnsi="Times New Roman" w:cs="Times New Roman"/>
        </w:rPr>
        <w:t xml:space="preserve"> name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business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(subparagraph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39(2)(a)(i)),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description of the</w:t>
      </w:r>
      <w:r>
        <w:rPr>
          <w:rFonts w:ascii="Times New Roman" w:eastAsia="Times New Roman" w:hAnsi="Times New Roman" w:cs="Times New Roman"/>
          <w:spacing w:val="-1"/>
        </w:rPr>
        <w:t xml:space="preserve"> product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(subparagraph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39(2)(a)(iii))</w:t>
      </w:r>
      <w:r>
        <w:rPr>
          <w:rFonts w:ascii="Times New Roman" w:eastAsia="Times New Roman" w:hAnsi="Times New Roman" w:cs="Times New Roman"/>
          <w:spacing w:val="10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-1"/>
        </w:rPr>
        <w:t xml:space="preserve"> statement</w:t>
      </w:r>
      <w:r>
        <w:rPr>
          <w:rFonts w:ascii="Times New Roman" w:eastAsia="Times New Roman" w:hAnsi="Times New Roman" w:cs="Times New Roman"/>
        </w:rPr>
        <w:t xml:space="preserve"> that the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</w:rPr>
        <w:t xml:space="preserve"> has </w:t>
      </w:r>
      <w:r>
        <w:rPr>
          <w:rFonts w:ascii="Times New Roman" w:eastAsia="Times New Roman" w:hAnsi="Times New Roman" w:cs="Times New Roman"/>
          <w:spacing w:val="-1"/>
        </w:rPr>
        <w:t>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(subparagraph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39(2)(a)(v)).</w:t>
      </w:r>
      <w:r>
        <w:rPr>
          <w:rFonts w:ascii="Times New Roman" w:eastAsia="Times New Roman" w:hAnsi="Times New Roman" w:cs="Times New Roman"/>
          <w:spacing w:val="10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Similarly,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 xml:space="preserve">marking </w:t>
      </w:r>
      <w:r>
        <w:rPr>
          <w:rFonts w:ascii="Times New Roman" w:eastAsia="Times New Roman" w:hAnsi="Times New Roman" w:cs="Times New Roman"/>
        </w:rPr>
        <w:t xml:space="preserve">requirements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regulation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non-road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include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manufacturer’s</w:t>
      </w:r>
      <w:r>
        <w:rPr>
          <w:rFonts w:ascii="Times New Roman" w:eastAsia="Times New Roman" w:hAnsi="Times New Roman" w:cs="Times New Roman"/>
        </w:rPr>
        <w:t xml:space="preserve"> trade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name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registered</w:t>
      </w:r>
      <w:r>
        <w:rPr>
          <w:rFonts w:ascii="Times New Roman" w:eastAsia="Times New Roman" w:hAnsi="Times New Roman" w:cs="Times New Roman"/>
        </w:rPr>
        <w:t xml:space="preserve"> trade</w:t>
      </w:r>
      <w:r>
        <w:rPr>
          <w:rFonts w:ascii="Times New Roman" w:eastAsia="Times New Roman" w:hAnsi="Times New Roman" w:cs="Times New Roman"/>
          <w:spacing w:val="-1"/>
        </w:rPr>
        <w:t xml:space="preserve"> mark,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 type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designation</w:t>
      </w:r>
      <w:r>
        <w:rPr>
          <w:rFonts w:ascii="Times New Roman" w:eastAsia="Times New Roman" w:hAnsi="Times New Roman" w:cs="Times New Roman"/>
        </w:rPr>
        <w:t xml:space="preserve"> (or </w:t>
      </w:r>
      <w:r>
        <w:rPr>
          <w:rFonts w:ascii="Times New Roman" w:eastAsia="Times New Roman" w:hAnsi="Times New Roman" w:cs="Times New Roman"/>
          <w:spacing w:val="-1"/>
        </w:rPr>
        <w:t>engine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family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designation)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>
        <w:rPr>
          <w:rFonts w:ascii="Times New Roman" w:eastAsia="Times New Roman" w:hAnsi="Times New Roman" w:cs="Times New Roman"/>
          <w:spacing w:val="-1"/>
        </w:rPr>
        <w:t xml:space="preserve"> type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approval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number.</w:t>
      </w:r>
    </w:p>
    <w:p w14:paraId="5F65DACD" w14:textId="77777777" w:rsidR="004863D4" w:rsidRDefault="009328F2">
      <w:pPr>
        <w:spacing w:before="200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Marking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requirements</w:t>
      </w:r>
      <w:r>
        <w:rPr>
          <w:rFonts w:ascii="Times New Roman"/>
          <w:i/>
          <w:sz w:val="24"/>
        </w:rPr>
        <w:t xml:space="preserve"> for </w:t>
      </w:r>
      <w:r>
        <w:rPr>
          <w:rFonts w:ascii="Times New Roman"/>
          <w:i/>
          <w:spacing w:val="-1"/>
          <w:sz w:val="24"/>
        </w:rPr>
        <w:t>foreign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certified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products</w:t>
      </w:r>
    </w:p>
    <w:p w14:paraId="5F65DACE" w14:textId="77777777" w:rsidR="004863D4" w:rsidRDefault="004863D4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F65DACF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5" w:lineRule="auto"/>
        <w:ind w:right="2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mark</w:t>
      </w:r>
      <w:r>
        <w:rPr>
          <w:rFonts w:ascii="Times New Roman"/>
        </w:rPr>
        <w:t xml:space="preserve"> on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under </w:t>
      </w:r>
      <w:r>
        <w:rPr>
          <w:rFonts w:ascii="Times New Roman"/>
          <w:spacing w:val="-1"/>
        </w:rPr>
        <w:t>Division</w:t>
      </w:r>
      <w:r>
        <w:rPr>
          <w:rFonts w:ascii="Times New Roman"/>
        </w:rPr>
        <w:t xml:space="preserve"> 3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of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(foreign-certified</w:t>
      </w:r>
      <w:r>
        <w:rPr>
          <w:rFonts w:ascii="Times New Roman"/>
        </w:rPr>
        <w:t xml:space="preserve"> products) must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English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must comply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requirements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standard under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been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(subsection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39(3)).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example,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meets</w:t>
      </w:r>
      <w:r>
        <w:rPr>
          <w:rFonts w:ascii="Times New Roman"/>
        </w:rPr>
        <w:t xml:space="preserve"> and is </w:t>
      </w:r>
      <w:r>
        <w:rPr>
          <w:rFonts w:ascii="Times New Roman"/>
          <w:spacing w:val="-1"/>
        </w:rPr>
        <w:t>marked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according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Standard set</w:t>
      </w:r>
      <w:r>
        <w:rPr>
          <w:rFonts w:ascii="Times New Roman"/>
        </w:rPr>
        <w:t xml:space="preserve"> out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table in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26(1)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 comply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>marking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without </w:t>
      </w:r>
      <w:r>
        <w:rPr>
          <w:rFonts w:ascii="Times New Roman"/>
          <w:spacing w:val="-1"/>
        </w:rPr>
        <w:t>modification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re-labelling.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approach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facilitates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trade and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reduces</w:t>
      </w:r>
      <w:r>
        <w:rPr>
          <w:rFonts w:ascii="Times New Roman"/>
        </w:rPr>
        <w:t xml:space="preserve"> business costs, without </w:t>
      </w:r>
      <w:r>
        <w:rPr>
          <w:rFonts w:ascii="Times New Roman"/>
          <w:spacing w:val="-1"/>
        </w:rPr>
        <w:t>compromising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consumer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assurance.</w:t>
      </w:r>
    </w:p>
    <w:p w14:paraId="5F65DAD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6" w:lineRule="auto"/>
        <w:ind w:right="14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39(4)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makes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clear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marking</w:t>
      </w:r>
      <w:r>
        <w:rPr>
          <w:rFonts w:ascii="Times New Roman"/>
          <w:spacing w:val="-1"/>
        </w:rPr>
        <w:t xml:space="preserve"> requirements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out in the</w:t>
      </w:r>
      <w:r>
        <w:rPr>
          <w:rFonts w:ascii="Times New Roman"/>
          <w:spacing w:val="-1"/>
        </w:rPr>
        <w:t xml:space="preserve"> applicable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26(1),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in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force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of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Rules.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is,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marking requirements</w:t>
      </w:r>
      <w:r>
        <w:rPr>
          <w:rFonts w:ascii="Times New Roman"/>
        </w:rPr>
        <w:t xml:space="preserve"> do not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adopt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these foreign</w:t>
      </w:r>
      <w:r>
        <w:rPr>
          <w:rFonts w:ascii="Times New Roman"/>
        </w:rPr>
        <w:t xml:space="preserve"> standards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in force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from time to time, </w:t>
      </w: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it is not </w:t>
      </w:r>
      <w:r>
        <w:rPr>
          <w:rFonts w:ascii="Times New Roman"/>
          <w:spacing w:val="-1"/>
        </w:rPr>
        <w:t>expected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future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updates</w:t>
      </w:r>
      <w:r>
        <w:rPr>
          <w:rFonts w:ascii="Times New Roman"/>
        </w:rPr>
        <w:t xml:space="preserve"> to these</w:t>
      </w:r>
      <w:r>
        <w:rPr>
          <w:rFonts w:ascii="Times New Roman"/>
          <w:spacing w:val="-1"/>
        </w:rPr>
        <w:t xml:space="preserve"> foreign</w:t>
      </w:r>
      <w:r>
        <w:rPr>
          <w:rFonts w:ascii="Times New Roman"/>
        </w:rPr>
        <w:t xml:space="preserve"> standards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change </w:t>
      </w:r>
      <w:r>
        <w:rPr>
          <w:rFonts w:ascii="Times New Roman"/>
        </w:rPr>
        <w:t>the marking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in a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1"/>
        </w:rPr>
        <w:t>way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affect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operation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intent</w:t>
      </w:r>
      <w:r>
        <w:rPr>
          <w:rFonts w:ascii="Times New Roman"/>
        </w:rPr>
        <w:t xml:space="preserve"> 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Part 6.</w:t>
      </w:r>
    </w:p>
    <w:p w14:paraId="5F65DAD1" w14:textId="77777777" w:rsidR="004863D4" w:rsidRDefault="009328F2">
      <w:pPr>
        <w:pStyle w:val="Heading1"/>
        <w:spacing w:before="207"/>
        <w:ind w:left="178"/>
        <w:rPr>
          <w:b w:val="0"/>
          <w:bCs w:val="0"/>
        </w:rPr>
      </w:pPr>
      <w:r>
        <w:rPr>
          <w:spacing w:val="-1"/>
        </w:rPr>
        <w:t>PART</w:t>
      </w:r>
      <w:r>
        <w:t xml:space="preserve"> 7 </w:t>
      </w:r>
      <w:r>
        <w:rPr>
          <w:rFonts w:cs="Times New Roman"/>
        </w:rPr>
        <w:t xml:space="preserve">– </w:t>
      </w:r>
      <w:r>
        <w:t>RECORD</w:t>
      </w:r>
      <w:r>
        <w:rPr>
          <w:spacing w:val="-1"/>
        </w:rPr>
        <w:t xml:space="preserve"> -KEEPING</w:t>
      </w:r>
    </w:p>
    <w:p w14:paraId="5F65DAD2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AD3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43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specifies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record</w:t>
      </w:r>
      <w:r>
        <w:rPr>
          <w:rFonts w:ascii="Times New Roman"/>
        </w:rPr>
        <w:t xml:space="preserve"> keeping</w:t>
      </w:r>
      <w:r>
        <w:rPr>
          <w:rFonts w:ascii="Times New Roman"/>
          <w:spacing w:val="-1"/>
        </w:rPr>
        <w:t xml:space="preserve"> requirements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who imports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supplies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during a</w:t>
      </w:r>
      <w:r>
        <w:rPr>
          <w:rFonts w:ascii="Times New Roman"/>
          <w:spacing w:val="-1"/>
        </w:rPr>
        <w:t xml:space="preserve"> financial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 xml:space="preserve">40)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for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person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who </w:t>
      </w:r>
      <w:r>
        <w:rPr>
          <w:rFonts w:ascii="Times New Roman"/>
          <w:spacing w:val="-1"/>
        </w:rPr>
        <w:t>makes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emissions-</w:t>
      </w:r>
      <w:r>
        <w:rPr>
          <w:rFonts w:ascii="Times New Roman"/>
          <w:spacing w:val="58"/>
        </w:rPr>
        <w:t xml:space="preserve"> 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 Australia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41).</w:t>
      </w:r>
    </w:p>
    <w:p w14:paraId="5F65DAD4" w14:textId="77777777" w:rsidR="004863D4" w:rsidRDefault="009328F2">
      <w:pPr>
        <w:spacing w:before="203" w:line="275" w:lineRule="auto"/>
        <w:ind w:left="685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Record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keeping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requirements</w:t>
      </w:r>
      <w:r>
        <w:rPr>
          <w:rFonts w:ascii="Times New Roman"/>
          <w:i/>
          <w:sz w:val="24"/>
        </w:rPr>
        <w:t xml:space="preserve"> for a </w:t>
      </w:r>
      <w:r>
        <w:rPr>
          <w:rFonts w:ascii="Times New Roman"/>
          <w:i/>
          <w:spacing w:val="-1"/>
          <w:sz w:val="24"/>
        </w:rPr>
        <w:t>person</w:t>
      </w:r>
      <w:r>
        <w:rPr>
          <w:rFonts w:ascii="Times New Roman"/>
          <w:i/>
          <w:sz w:val="24"/>
        </w:rPr>
        <w:t xml:space="preserve"> who imports or </w:t>
      </w:r>
      <w:r>
        <w:rPr>
          <w:rFonts w:ascii="Times New Roman"/>
          <w:i/>
          <w:spacing w:val="-1"/>
          <w:sz w:val="24"/>
        </w:rPr>
        <w:t>supplies</w:t>
      </w:r>
      <w:r>
        <w:rPr>
          <w:rFonts w:ascii="Times New Roman"/>
          <w:i/>
          <w:spacing w:val="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emissions-controlled</w:t>
      </w:r>
      <w:r>
        <w:rPr>
          <w:rFonts w:ascii="Times New Roman"/>
          <w:i/>
          <w:spacing w:val="9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products</w:t>
      </w:r>
    </w:p>
    <w:p w14:paraId="5F65DAD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24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20(1)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allows the</w:t>
      </w:r>
      <w:r>
        <w:rPr>
          <w:rFonts w:ascii="Times New Roman"/>
          <w:spacing w:val="-1"/>
        </w:rPr>
        <w:t xml:space="preserve"> rules</w:t>
      </w:r>
      <w:r>
        <w:rPr>
          <w:rFonts w:ascii="Times New Roman"/>
        </w:rPr>
        <w:t xml:space="preserve"> 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emissions-controlled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to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require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importers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suppliers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to make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keep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of imports or</w:t>
      </w:r>
    </w:p>
    <w:p w14:paraId="5F65DAD6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AD7" w14:textId="77777777" w:rsidR="004863D4" w:rsidRDefault="009328F2">
      <w:pPr>
        <w:pStyle w:val="BodyText"/>
        <w:spacing w:before="54" w:line="276" w:lineRule="auto"/>
        <w:ind w:left="685" w:right="1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supplies of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products.</w:t>
      </w:r>
      <w:r>
        <w:rPr>
          <w:rFonts w:ascii="Times New Roman"/>
        </w:rPr>
        <w:t xml:space="preserve"> Subsection 40(1)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specifies,</w:t>
      </w:r>
      <w:r>
        <w:rPr>
          <w:rFonts w:ascii="Times New Roman"/>
        </w:rPr>
        <w:t xml:space="preserve"> for 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20(1)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Act, the</w:t>
      </w:r>
      <w:r>
        <w:rPr>
          <w:rFonts w:ascii="Times New Roman"/>
          <w:spacing w:val="-1"/>
        </w:rPr>
        <w:t xml:space="preserve"> type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person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imports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supplies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(referred</w:t>
      </w:r>
      <w:r>
        <w:rPr>
          <w:rFonts w:ascii="Times New Roman"/>
        </w:rPr>
        <w:t xml:space="preserve"> to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</w:t>
      </w:r>
      <w:r>
        <w:rPr>
          <w:rFonts w:ascii="Times New Roman"/>
          <w:i/>
          <w:spacing w:val="-1"/>
        </w:rPr>
        <w:t>record</w:t>
      </w:r>
      <w:r>
        <w:rPr>
          <w:rFonts w:ascii="Times New Roman"/>
          <w:i/>
          <w:spacing w:val="75"/>
        </w:rPr>
        <w:t xml:space="preserve"> </w:t>
      </w:r>
      <w:r>
        <w:rPr>
          <w:rFonts w:ascii="Times New Roman"/>
          <w:i/>
          <w:spacing w:val="-1"/>
        </w:rPr>
        <w:t>keeper</w:t>
      </w:r>
      <w:r>
        <w:rPr>
          <w:rFonts w:ascii="Times New Roman"/>
          <w:spacing w:val="-1"/>
        </w:rPr>
        <w:t>),</w:t>
      </w:r>
      <w:r>
        <w:rPr>
          <w:rFonts w:ascii="Times New Roman"/>
        </w:rPr>
        <w:t xml:space="preserve"> must </w:t>
      </w:r>
      <w:r>
        <w:rPr>
          <w:rFonts w:ascii="Times New Roman"/>
          <w:spacing w:val="-1"/>
        </w:rPr>
        <w:t xml:space="preserve">make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of.</w:t>
      </w:r>
    </w:p>
    <w:p w14:paraId="5F65DAD8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1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The information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which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must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are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would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kept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normal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course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importing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supplying</w:t>
      </w:r>
      <w:r>
        <w:rPr>
          <w:rFonts w:ascii="Times New Roman"/>
        </w:rPr>
        <w:t xml:space="preserve"> 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products,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except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the</w:t>
      </w:r>
      <w:r>
        <w:rPr>
          <w:rFonts w:ascii="Times New Roman"/>
          <w:spacing w:val="68"/>
        </w:rPr>
        <w:t xml:space="preserve"> </w:t>
      </w:r>
      <w:r>
        <w:rPr>
          <w:rFonts w:ascii="Times New Roman"/>
          <w:spacing w:val="-1"/>
        </w:rPr>
        <w:t>requirement</w:t>
      </w:r>
      <w:r>
        <w:rPr>
          <w:rFonts w:ascii="Times New Roman"/>
        </w:rPr>
        <w:t xml:space="preserve"> to keep records </w:t>
      </w:r>
      <w:r>
        <w:rPr>
          <w:rFonts w:ascii="Times New Roman"/>
          <w:spacing w:val="-1"/>
        </w:rPr>
        <w:t xml:space="preserve">regarding </w:t>
      </w:r>
      <w:r>
        <w:rPr>
          <w:rFonts w:ascii="Times New Roman"/>
        </w:rPr>
        <w:t xml:space="preserve">certification </w:t>
      </w:r>
      <w:r>
        <w:rPr>
          <w:rFonts w:ascii="Times New Roman"/>
          <w:spacing w:val="-1"/>
        </w:rPr>
        <w:t>details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(see,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paragraphs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 xml:space="preserve">40(1)(c), </w:t>
      </w:r>
      <w:r>
        <w:rPr>
          <w:rFonts w:ascii="Times New Roman"/>
        </w:rPr>
        <w:t>40(1)(d)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40(1)(e))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likely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be a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many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businesses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were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imported</w:t>
      </w:r>
      <w:r>
        <w:rPr>
          <w:rFonts w:ascii="Times New Roman"/>
        </w:rPr>
        <w:t xml:space="preserve"> or supplied in </w:t>
      </w:r>
      <w:r>
        <w:rPr>
          <w:rFonts w:ascii="Times New Roman"/>
          <w:spacing w:val="-1"/>
        </w:rPr>
        <w:t>Australia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prior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commencement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AD9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6" w:lineRule="auto"/>
        <w:ind w:right="34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those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 that </w:t>
      </w:r>
      <w:r>
        <w:rPr>
          <w:rFonts w:ascii="Times New Roman"/>
          <w:spacing w:val="-1"/>
        </w:rPr>
        <w:t>have been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through</w:t>
      </w:r>
      <w:r>
        <w:rPr>
          <w:rFonts w:ascii="Times New Roman"/>
        </w:rPr>
        <w:t xml:space="preserve"> the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recognised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process </w:t>
      </w:r>
      <w:r>
        <w:rPr>
          <w:rFonts w:ascii="Times New Roman"/>
          <w:spacing w:val="-1"/>
        </w:rPr>
        <w:t>(unless</w:t>
      </w:r>
      <w:r>
        <w:rPr>
          <w:rFonts w:ascii="Times New Roman"/>
          <w:spacing w:val="109"/>
        </w:rPr>
        <w:t xml:space="preserve"> </w:t>
      </w:r>
      <w:r>
        <w:rPr>
          <w:rFonts w:ascii="Times New Roman"/>
        </w:rPr>
        <w:t>exempt)</w:t>
      </w:r>
      <w:r>
        <w:rPr>
          <w:rFonts w:ascii="Times New Roman"/>
          <w:spacing w:val="-1"/>
        </w:rPr>
        <w:t xml:space="preserve"> 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supplied in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it is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each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importer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supplier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identify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recipient</w:t>
      </w:r>
      <w:r>
        <w:rPr>
          <w:rFonts w:ascii="Times New Roman"/>
        </w:rPr>
        <w:t xml:space="preserve"> of the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down the supply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chain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subparagraph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40(1)(f)(ii)).</w:t>
      </w:r>
      <w:r>
        <w:rPr>
          <w:rFonts w:ascii="Times New Roman"/>
        </w:rPr>
        <w:t xml:space="preserve"> At the point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final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supply,</w:t>
      </w:r>
      <w:r>
        <w:rPr>
          <w:rFonts w:ascii="Times New Roman"/>
        </w:rPr>
        <w:t xml:space="preserve"> that is the point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it is </w:t>
      </w:r>
      <w:r>
        <w:rPr>
          <w:rFonts w:ascii="Times New Roman"/>
          <w:spacing w:val="-1"/>
        </w:rPr>
        <w:t>reasonable</w:t>
      </w:r>
      <w:r>
        <w:rPr>
          <w:rFonts w:ascii="Times New Roman"/>
        </w:rPr>
        <w:t xml:space="preserve">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supplier</w:t>
      </w:r>
      <w:r>
        <w:rPr>
          <w:rFonts w:ascii="Times New Roman"/>
        </w:rPr>
        <w:t xml:space="preserve"> not to </w:t>
      </w:r>
      <w:r>
        <w:rPr>
          <w:rFonts w:ascii="Times New Roman"/>
          <w:spacing w:val="-1"/>
        </w:rPr>
        <w:t>believe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that the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recipient</w:t>
      </w:r>
      <w:r>
        <w:rPr>
          <w:rFonts w:ascii="Times New Roman"/>
        </w:rPr>
        <w:t xml:space="preserve"> will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another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person, the </w:t>
      </w: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keeper</w:t>
      </w:r>
      <w:r>
        <w:rPr>
          <w:rFonts w:ascii="Times New Roman"/>
        </w:rPr>
        <w:t xml:space="preserve"> is </w:t>
      </w:r>
      <w:r>
        <w:rPr>
          <w:rFonts w:ascii="Times New Roman"/>
          <w:spacing w:val="1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to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keep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record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fact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product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(see subparagraph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40(1)(f)(i)).</w:t>
      </w:r>
    </w:p>
    <w:p w14:paraId="5F65DADA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9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 xml:space="preserve">example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operation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paragraph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40(1)(f)</w:t>
      </w:r>
      <w:r>
        <w:rPr>
          <w:rFonts w:ascii="Times New Roman"/>
        </w:rPr>
        <w:t xml:space="preserve"> is as </w:t>
      </w:r>
      <w:r>
        <w:rPr>
          <w:rFonts w:ascii="Times New Roman"/>
          <w:spacing w:val="-1"/>
        </w:rPr>
        <w:t>follows: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importer</w:t>
      </w:r>
      <w:r>
        <w:rPr>
          <w:rFonts w:ascii="Times New Roman"/>
        </w:rPr>
        <w:t xml:space="preserve"> imports 100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>lawn-mowers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certificate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conformity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issued</w:t>
      </w:r>
      <w:r>
        <w:rPr>
          <w:rFonts w:ascii="Times New Roman"/>
        </w:rPr>
        <w:t xml:space="preserve"> under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Standard and</w:t>
      </w:r>
      <w:r>
        <w:rPr>
          <w:rFonts w:ascii="Times New Roman"/>
        </w:rPr>
        <w:t xml:space="preserve"> supplies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100 </w:t>
      </w:r>
      <w:r>
        <w:rPr>
          <w:rFonts w:ascii="Times New Roman"/>
          <w:spacing w:val="-1"/>
        </w:rPr>
        <w:t>lawn-mowers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wholesale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company.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importer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lawn-mowers</w:t>
      </w:r>
      <w:r>
        <w:rPr>
          <w:rFonts w:ascii="Times New Roman"/>
        </w:rPr>
        <w:t xml:space="preserve"> must keep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record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identity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 quantity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products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imported,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identity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recipient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of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lawn-mowers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(in this </w:t>
      </w:r>
      <w:r>
        <w:rPr>
          <w:rFonts w:ascii="Times New Roman"/>
          <w:spacing w:val="-1"/>
        </w:rPr>
        <w:t>case,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wholesale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retailer).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wholesale company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then </w:t>
      </w:r>
      <w:r>
        <w:rPr>
          <w:rFonts w:ascii="Times New Roman"/>
          <w:spacing w:val="-1"/>
        </w:rPr>
        <w:t>supplies</w:t>
      </w:r>
      <w:r>
        <w:rPr>
          <w:rFonts w:ascii="Times New Roman"/>
        </w:rPr>
        <w:t xml:space="preserve"> 50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lawn-mowers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local</w:t>
      </w:r>
      <w:r>
        <w:rPr>
          <w:rFonts w:ascii="Times New Roman"/>
        </w:rPr>
        <w:t xml:space="preserve"> hardware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store.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wholesale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operates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retailer in </w:t>
      </w:r>
      <w:r>
        <w:rPr>
          <w:rFonts w:ascii="Times New Roman"/>
          <w:spacing w:val="1"/>
        </w:rPr>
        <w:t>its</w:t>
      </w:r>
      <w:r>
        <w:rPr>
          <w:rFonts w:ascii="Times New Roman"/>
        </w:rPr>
        <w:t xml:space="preserve"> own </w:t>
      </w:r>
      <w:r>
        <w:rPr>
          <w:rFonts w:ascii="Times New Roman"/>
          <w:spacing w:val="-1"/>
        </w:rPr>
        <w:t>right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retains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50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lawn-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mowers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sell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public.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wholesale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must </w:t>
      </w:r>
      <w:r>
        <w:rPr>
          <w:rFonts w:ascii="Times New Roman"/>
          <w:spacing w:val="-1"/>
        </w:rPr>
        <w:t>keep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record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50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lawn-mowers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were </w:t>
      </w:r>
      <w:r>
        <w:rPr>
          <w:rFonts w:ascii="Times New Roman"/>
        </w:rPr>
        <w:t xml:space="preserve">supplied to the </w:t>
      </w:r>
      <w:r>
        <w:rPr>
          <w:rFonts w:ascii="Times New Roman"/>
          <w:spacing w:val="-1"/>
        </w:rPr>
        <w:t>local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hardware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store,</w:t>
      </w:r>
      <w:r>
        <w:rPr>
          <w:rFonts w:ascii="Times New Roman"/>
        </w:rPr>
        <w:t xml:space="preserve"> but would not </w:t>
      </w:r>
      <w:r>
        <w:rPr>
          <w:rFonts w:ascii="Times New Roman"/>
          <w:spacing w:val="-1"/>
        </w:rPr>
        <w:t>need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keep</w:t>
      </w:r>
      <w:r>
        <w:rPr>
          <w:rFonts w:ascii="Times New Roman"/>
        </w:rPr>
        <w:t xml:space="preserve"> a</w:t>
      </w:r>
    </w:p>
    <w:p w14:paraId="5F65DADB" w14:textId="77777777" w:rsidR="004863D4" w:rsidRDefault="009328F2">
      <w:pPr>
        <w:pStyle w:val="BodyText"/>
        <w:spacing w:before="1" w:line="276" w:lineRule="auto"/>
        <w:ind w:left="685" w:right="12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recipients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50 lawn-mowers it </w:t>
      </w:r>
      <w:r>
        <w:rPr>
          <w:rFonts w:ascii="Times New Roman"/>
          <w:spacing w:val="-1"/>
        </w:rPr>
        <w:t>retained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sell.</w:t>
      </w:r>
      <w:r>
        <w:rPr>
          <w:rFonts w:ascii="Times New Roman"/>
        </w:rPr>
        <w:t xml:space="preserve"> This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because </w:t>
      </w:r>
      <w:r>
        <w:rPr>
          <w:rFonts w:ascii="Times New Roman"/>
        </w:rPr>
        <w:t>it would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reasonable </w:t>
      </w:r>
      <w:r>
        <w:rPr>
          <w:rFonts w:ascii="Times New Roman"/>
        </w:rPr>
        <w:t>for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wholesale</w:t>
      </w:r>
      <w:r>
        <w:rPr>
          <w:rFonts w:ascii="Times New Roman"/>
        </w:rPr>
        <w:t xml:space="preserve"> company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believe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50 lawn-mowers </w:t>
      </w:r>
      <w:r>
        <w:rPr>
          <w:rFonts w:ascii="Times New Roman"/>
          <w:spacing w:val="-1"/>
        </w:rPr>
        <w:t>would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on-sold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products</w:t>
      </w:r>
      <w:r>
        <w:rPr>
          <w:rFonts w:ascii="Times New Roman"/>
          <w:spacing w:val="1"/>
        </w:rPr>
        <w:t xml:space="preserve">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customers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purchased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individual </w:t>
      </w:r>
      <w:r>
        <w:rPr>
          <w:rFonts w:ascii="Times New Roman"/>
          <w:spacing w:val="-1"/>
        </w:rPr>
        <w:t>lawn-mowers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wholesale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company.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instance,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wholesale</w:t>
      </w:r>
      <w:r>
        <w:rPr>
          <w:rFonts w:ascii="Times New Roman"/>
        </w:rPr>
        <w:t xml:space="preserve"> company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would just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to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keep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sales to the</w:t>
      </w:r>
      <w:r>
        <w:rPr>
          <w:rFonts w:ascii="Times New Roman"/>
          <w:spacing w:val="-1"/>
        </w:rPr>
        <w:t xml:space="preserve"> customers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without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recording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identity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customers.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Likewise,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local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hardware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would also not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keep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record</w:t>
      </w:r>
      <w:r>
        <w:rPr>
          <w:rFonts w:ascii="Times New Roman"/>
        </w:rPr>
        <w:t xml:space="preserve"> of the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  <w:spacing w:val="-1"/>
        </w:rPr>
        <w:t>final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recipients</w:t>
      </w:r>
      <w:r>
        <w:rPr>
          <w:rFonts w:ascii="Times New Roman"/>
        </w:rPr>
        <w:t xml:space="preserve">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lawnmowers</w:t>
      </w:r>
      <w:r>
        <w:rPr>
          <w:rFonts w:ascii="Times New Roman"/>
        </w:rPr>
        <w:t xml:space="preserve"> it purchased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wholesaler,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it is </w:t>
      </w:r>
      <w:r>
        <w:rPr>
          <w:rFonts w:ascii="Times New Roman"/>
          <w:spacing w:val="-1"/>
        </w:rPr>
        <w:t xml:space="preserve">reasonable </w:t>
      </w:r>
      <w:r>
        <w:rPr>
          <w:rFonts w:ascii="Times New Roman"/>
          <w:spacing w:val="8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hardware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 to believe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that its </w:t>
      </w:r>
      <w:r>
        <w:rPr>
          <w:rFonts w:ascii="Times New Roman"/>
          <w:spacing w:val="-1"/>
        </w:rPr>
        <w:t>customers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intended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 on-supply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7"/>
        </w:rPr>
        <w:t xml:space="preserve">        </w:t>
      </w:r>
      <w:r>
        <w:rPr>
          <w:rFonts w:ascii="Times New Roman"/>
          <w:spacing w:val="-1"/>
        </w:rPr>
        <w:t>new lawn-mower</w:t>
      </w:r>
      <w:r>
        <w:rPr>
          <w:rFonts w:ascii="Times New Roman"/>
        </w:rPr>
        <w:t xml:space="preserve"> to another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person.</w:t>
      </w:r>
    </w:p>
    <w:p w14:paraId="5F65DADC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5" w:lineRule="auto"/>
        <w:ind w:right="59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requirement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keep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is to ensure</w:t>
      </w:r>
      <w:r>
        <w:rPr>
          <w:rFonts w:ascii="Times New Roman"/>
          <w:spacing w:val="-1"/>
        </w:rPr>
        <w:t xml:space="preserve"> compliance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Act.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Therefore,</w:t>
      </w:r>
      <w:r>
        <w:rPr>
          <w:rFonts w:ascii="Times New Roman"/>
        </w:rPr>
        <w:t xml:space="preserve"> the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dates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record</w:t>
      </w:r>
      <w:r>
        <w:rPr>
          <w:rFonts w:ascii="Times New Roman"/>
        </w:rPr>
        <w:t xml:space="preserve"> keeping</w:t>
      </w:r>
      <w:r>
        <w:rPr>
          <w:rFonts w:ascii="Times New Roman"/>
          <w:spacing w:val="-1"/>
        </w:rPr>
        <w:t xml:space="preserve"> have </w:t>
      </w:r>
      <w:r>
        <w:rPr>
          <w:rFonts w:ascii="Times New Roman"/>
        </w:rPr>
        <w:t xml:space="preserve">been </w:t>
      </w:r>
      <w:r>
        <w:rPr>
          <w:rFonts w:ascii="Times New Roman"/>
          <w:spacing w:val="-1"/>
        </w:rPr>
        <w:t>aligned</w:t>
      </w:r>
      <w:r>
        <w:rPr>
          <w:rFonts w:ascii="Times New Roman"/>
        </w:rPr>
        <w:t xml:space="preserve"> with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commencement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offence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 xml:space="preserve">provisions in Part 3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Act.</w:t>
      </w:r>
    </w:p>
    <w:p w14:paraId="5F65DADD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ADE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54" w:line="275" w:lineRule="auto"/>
        <w:ind w:right="27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53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clarifies</w:t>
      </w:r>
      <w:r>
        <w:rPr>
          <w:rFonts w:ascii="Times New Roman"/>
        </w:rPr>
        <w:t xml:space="preserve"> that the</w:t>
      </w:r>
      <w:r>
        <w:rPr>
          <w:rFonts w:ascii="Times New Roman"/>
          <w:spacing w:val="-1"/>
        </w:rPr>
        <w:t xml:space="preserve"> requirements</w:t>
      </w:r>
      <w:r>
        <w:rPr>
          <w:rFonts w:ascii="Times New Roman"/>
        </w:rPr>
        <w:t xml:space="preserve"> to make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 the </w:t>
      </w:r>
      <w:r>
        <w:rPr>
          <w:rFonts w:ascii="Times New Roman"/>
          <w:spacing w:val="-1"/>
        </w:rPr>
        <w:t>same</w:t>
      </w:r>
      <w:r>
        <w:rPr>
          <w:rFonts w:ascii="Times New Roman"/>
        </w:rPr>
        <w:t xml:space="preserve"> way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relevant </w:t>
      </w:r>
      <w:r>
        <w:rPr>
          <w:rFonts w:ascii="Times New Roman"/>
          <w:spacing w:val="-1"/>
        </w:rPr>
        <w:t>offence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 xml:space="preserve">provisions in Part 3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(as set out in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51).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is:</w:t>
      </w:r>
    </w:p>
    <w:p w14:paraId="5F65DADF" w14:textId="77777777" w:rsidR="004863D4" w:rsidRDefault="004863D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5F65DAE0" w14:textId="77777777" w:rsidR="004863D4" w:rsidRDefault="009328F2">
      <w:pPr>
        <w:pStyle w:val="BodyText"/>
        <w:numPr>
          <w:ilvl w:val="1"/>
          <w:numId w:val="20"/>
        </w:numPr>
        <w:tabs>
          <w:tab w:val="left" w:pos="1113"/>
        </w:tabs>
        <w:ind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import of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on or </w:t>
      </w:r>
      <w:r>
        <w:rPr>
          <w:rFonts w:ascii="Times New Roman" w:eastAsia="Times New Roman" w:hAnsi="Times New Roman" w:cs="Times New Roman"/>
          <w:spacing w:val="-1"/>
        </w:rPr>
        <w:t>after</w:t>
      </w:r>
      <w:r>
        <w:rPr>
          <w:rFonts w:ascii="Times New Roman" w:eastAsia="Times New Roman" w:hAnsi="Times New Roman" w:cs="Times New Roman"/>
        </w:rPr>
        <w:t xml:space="preserve"> 1</w:t>
      </w:r>
      <w:r>
        <w:rPr>
          <w:rFonts w:ascii="Times New Roman" w:eastAsia="Times New Roman" w:hAnsi="Times New Roman" w:cs="Times New Roman"/>
          <w:spacing w:val="1"/>
        </w:rPr>
        <w:t xml:space="preserve"> July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2018;</w:t>
      </w:r>
    </w:p>
    <w:p w14:paraId="5F65DAE1" w14:textId="77777777" w:rsidR="004863D4" w:rsidRDefault="004863D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F65DAE2" w14:textId="77777777" w:rsidR="004863D4" w:rsidRDefault="009328F2">
      <w:pPr>
        <w:pStyle w:val="BodyText"/>
        <w:numPr>
          <w:ilvl w:val="1"/>
          <w:numId w:val="20"/>
        </w:numPr>
        <w:tabs>
          <w:tab w:val="left" w:pos="1113"/>
        </w:tabs>
        <w:spacing w:line="277" w:lineRule="auto"/>
        <w:ind w:right="331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first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product </w:t>
      </w:r>
      <w:r>
        <w:rPr>
          <w:rFonts w:ascii="Times New Roman" w:eastAsia="Times New Roman" w:hAnsi="Times New Roman" w:cs="Times New Roman"/>
          <w:spacing w:val="-1"/>
        </w:rPr>
        <w:t>manufactured</w:t>
      </w:r>
      <w:r>
        <w:rPr>
          <w:rFonts w:ascii="Times New Roman" w:eastAsia="Times New Roman" w:hAnsi="Times New Roman" w:cs="Times New Roman"/>
        </w:rPr>
        <w:t xml:space="preserve"> in Australia –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rFonts w:ascii="Times New Roman" w:eastAsia="Times New Roman" w:hAnsi="Times New Roman" w:cs="Times New Roman"/>
        </w:rPr>
        <w:t>on or</w:t>
      </w:r>
      <w:r>
        <w:rPr>
          <w:rFonts w:ascii="Times New Roman" w:eastAsia="Times New Roman" w:hAnsi="Times New Roman" w:cs="Times New Roman"/>
          <w:spacing w:val="-1"/>
        </w:rPr>
        <w:t xml:space="preserve"> after</w:t>
      </w:r>
      <w:r>
        <w:rPr>
          <w:rFonts w:ascii="Times New Roman" w:eastAsia="Times New Roman" w:hAnsi="Times New Roman" w:cs="Times New Roman"/>
        </w:rPr>
        <w:t xml:space="preserve"> 1 July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 on or</w:t>
      </w:r>
      <w:r>
        <w:rPr>
          <w:rFonts w:ascii="Times New Roman" w:eastAsia="Times New Roman" w:hAnsi="Times New Roman" w:cs="Times New Roman"/>
          <w:spacing w:val="-1"/>
        </w:rPr>
        <w:t xml:space="preserve"> before </w:t>
      </w:r>
      <w:r>
        <w:rPr>
          <w:rFonts w:ascii="Times New Roman" w:eastAsia="Times New Roman" w:hAnsi="Times New Roman" w:cs="Times New Roman"/>
        </w:rPr>
        <w:t>30 June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2019; and</w:t>
      </w:r>
    </w:p>
    <w:p w14:paraId="5F65DAE3" w14:textId="77777777" w:rsidR="004863D4" w:rsidRDefault="004863D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5F65DAE4" w14:textId="77777777" w:rsidR="004863D4" w:rsidRDefault="009328F2">
      <w:pPr>
        <w:pStyle w:val="BodyText"/>
        <w:numPr>
          <w:ilvl w:val="1"/>
          <w:numId w:val="20"/>
        </w:numPr>
        <w:tabs>
          <w:tab w:val="left" w:pos="1113"/>
        </w:tabs>
        <w:spacing w:line="277" w:lineRule="auto"/>
        <w:ind w:right="189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supplies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emissions-controlled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(regardless</w:t>
      </w:r>
      <w:r>
        <w:rPr>
          <w:rFonts w:ascii="Times New Roman" w:eastAsia="Times New Roman" w:hAnsi="Times New Roman" w:cs="Times New Roman"/>
        </w:rPr>
        <w:t xml:space="preserve"> of the </w:t>
      </w:r>
      <w:r>
        <w:rPr>
          <w:rFonts w:ascii="Times New Roman" w:eastAsia="Times New Roman" w:hAnsi="Times New Roman" w:cs="Times New Roman"/>
          <w:spacing w:val="-1"/>
        </w:rPr>
        <w:t xml:space="preserve">type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it </w:t>
      </w:r>
      <w:r>
        <w:rPr>
          <w:rFonts w:ascii="Times New Roman" w:eastAsia="Times New Roman" w:hAnsi="Times New Roman" w:cs="Times New Roman"/>
          <w:spacing w:val="-1"/>
        </w:rPr>
        <w:t>was</w:t>
      </w:r>
      <w:r>
        <w:rPr>
          <w:rFonts w:ascii="Times New Roman" w:eastAsia="Times New Roman" w:hAnsi="Times New Roman" w:cs="Times New Roman"/>
        </w:rPr>
        <w:t xml:space="preserve"> manufactured) – on or</w:t>
      </w:r>
      <w:r>
        <w:rPr>
          <w:rFonts w:ascii="Times New Roman" w:eastAsia="Times New Roman" w:hAnsi="Times New Roman" w:cs="Times New Roman"/>
          <w:spacing w:val="-1"/>
        </w:rPr>
        <w:t xml:space="preserve"> after</w:t>
      </w:r>
      <w:r>
        <w:rPr>
          <w:rFonts w:ascii="Times New Roman" w:eastAsia="Times New Roman" w:hAnsi="Times New Roman" w:cs="Times New Roman"/>
        </w:rPr>
        <w:t xml:space="preserve"> 1 July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2019.</w:t>
      </w:r>
    </w:p>
    <w:p w14:paraId="5F65DAE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99" w:line="275" w:lineRule="auto"/>
        <w:ind w:right="33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keeper</w:t>
      </w:r>
      <w:r>
        <w:rPr>
          <w:rFonts w:ascii="Times New Roman"/>
        </w:rPr>
        <w:t xml:space="preserve"> must be </w:t>
      </w:r>
      <w:r>
        <w:rPr>
          <w:rFonts w:ascii="Times New Roman"/>
          <w:spacing w:val="-1"/>
        </w:rPr>
        <w:t>kept</w:t>
      </w:r>
      <w:r>
        <w:rPr>
          <w:rFonts w:ascii="Times New Roman"/>
        </w:rPr>
        <w:t xml:space="preserve"> for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financial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to which 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relate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(see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40(2)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E6" w14:textId="77777777" w:rsidR="004863D4" w:rsidRDefault="009328F2">
      <w:pPr>
        <w:spacing w:before="200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Reporting</w:t>
      </w:r>
      <w:r>
        <w:rPr>
          <w:rFonts w:ascii="Times New Roman"/>
          <w:i/>
          <w:sz w:val="24"/>
        </w:rPr>
        <w:t xml:space="preserve"> on the first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supply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emissions-controlled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products</w:t>
      </w:r>
      <w:r>
        <w:rPr>
          <w:rFonts w:ascii="Times New Roman"/>
          <w:i/>
          <w:sz w:val="24"/>
        </w:rPr>
        <w:t xml:space="preserve"> manufactured in Australia</w:t>
      </w:r>
    </w:p>
    <w:p w14:paraId="5F65DAE7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E8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21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22(2)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requires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person who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Australia </w:t>
      </w:r>
      <w:r>
        <w:rPr>
          <w:rFonts w:ascii="Times New Roman"/>
        </w:rPr>
        <w:t>to provide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 to the</w:t>
      </w:r>
      <w:r>
        <w:rPr>
          <w:rFonts w:ascii="Times New Roman"/>
          <w:spacing w:val="-1"/>
        </w:rPr>
        <w:t xml:space="preserve"> Secretary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relating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supplied</w:t>
      </w:r>
      <w:r>
        <w:rPr>
          <w:rFonts w:ascii="Times New Roman"/>
        </w:rPr>
        <w:t xml:space="preserve"> in a </w:t>
      </w:r>
      <w:r>
        <w:rPr>
          <w:rFonts w:ascii="Times New Roman"/>
          <w:spacing w:val="-1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period. 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definition</w:t>
      </w:r>
      <w:r>
        <w:rPr>
          <w:rFonts w:ascii="Times New Roman"/>
        </w:rPr>
        <w:t xml:space="preserve"> of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i/>
        </w:rPr>
        <w:t>supply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includes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offer</w:t>
      </w:r>
      <w:r>
        <w:rPr>
          <w:rFonts w:ascii="Times New Roman"/>
        </w:rPr>
        <w:t xml:space="preserve">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making </w:t>
      </w:r>
      <w:r>
        <w:rPr>
          <w:rFonts w:ascii="Times New Roman"/>
          <w:spacing w:val="-1"/>
        </w:rPr>
        <w:t>available,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exposing,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displaying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advertising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product,</w:t>
      </w:r>
      <w:r>
        <w:rPr>
          <w:rFonts w:ascii="Times New Roman"/>
        </w:rPr>
        <w:t xml:space="preserve"> subsection </w:t>
      </w:r>
      <w:r>
        <w:rPr>
          <w:rFonts w:ascii="Times New Roman"/>
          <w:spacing w:val="-1"/>
        </w:rPr>
        <w:t>22(4)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clarifies</w:t>
      </w:r>
      <w:r>
        <w:rPr>
          <w:rFonts w:ascii="Times New Roman"/>
        </w:rPr>
        <w:t xml:space="preserve"> that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22(2)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reference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supply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not include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supply.</w:t>
      </w:r>
    </w:p>
    <w:p w14:paraId="5F65DAE9" w14:textId="77777777" w:rsidR="004863D4" w:rsidRDefault="009328F2">
      <w:pPr>
        <w:pStyle w:val="BodyText"/>
        <w:numPr>
          <w:ilvl w:val="0"/>
          <w:numId w:val="20"/>
        </w:numPr>
        <w:tabs>
          <w:tab w:val="left" w:pos="746"/>
        </w:tabs>
        <w:spacing w:before="202" w:line="276" w:lineRule="auto"/>
        <w:ind w:right="25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41(2)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the Rules </w:t>
      </w:r>
      <w:r>
        <w:rPr>
          <w:rFonts w:ascii="Times New Roman"/>
          <w:spacing w:val="-1"/>
        </w:rPr>
        <w:t>specifies,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22(2)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Act,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that must be</w:t>
      </w:r>
      <w:r>
        <w:rPr>
          <w:rFonts w:ascii="Times New Roman"/>
          <w:spacing w:val="-1"/>
        </w:rPr>
        <w:t xml:space="preserve"> included</w:t>
      </w:r>
      <w:r>
        <w:rPr>
          <w:rFonts w:ascii="Times New Roman"/>
        </w:rPr>
        <w:t xml:space="preserve"> in a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given to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person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Australia</w:t>
      </w:r>
      <w:r>
        <w:rPr>
          <w:rFonts w:ascii="Times New Roman"/>
        </w:rPr>
        <w:t xml:space="preserve"> 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07"/>
        </w:rPr>
        <w:t xml:space="preserve"> </w:t>
      </w:r>
      <w:r>
        <w:rPr>
          <w:rFonts w:ascii="Times New Roman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(a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of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prescribed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subsection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41(1)</w:t>
      </w:r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AEA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1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that must be</w:t>
      </w:r>
      <w:r>
        <w:rPr>
          <w:rFonts w:ascii="Times New Roman"/>
          <w:spacing w:val="-1"/>
        </w:rPr>
        <w:t xml:space="preserve"> included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same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required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importers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suppliers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40(1),</w:t>
      </w:r>
      <w:r>
        <w:rPr>
          <w:rFonts w:ascii="Times New Roman"/>
        </w:rPr>
        <w:t xml:space="preserve"> with the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exception</w:t>
      </w:r>
      <w:r>
        <w:rPr>
          <w:rFonts w:ascii="Times New Roman"/>
        </w:rPr>
        <w:t xml:space="preserve"> that the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must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include</w:t>
      </w:r>
      <w:r>
        <w:rPr>
          <w:rFonts w:ascii="Times New Roman"/>
          <w:spacing w:val="-1"/>
        </w:rPr>
        <w:t xml:space="preserve"> details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price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products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 Australia, exclusive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GST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41(2)(b)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Rules). </w:t>
      </w:r>
      <w:r>
        <w:rPr>
          <w:rFonts w:ascii="Times New Roman"/>
          <w:i/>
        </w:rPr>
        <w:t>Price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defined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41(3)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actual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sale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price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products </w:t>
      </w:r>
      <w:r>
        <w:rPr>
          <w:rFonts w:ascii="Times New Roman"/>
          <w:spacing w:val="-1"/>
        </w:rPr>
        <w:t>expressed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of money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(see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definition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price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Rules).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there </w:t>
      </w:r>
      <w:r>
        <w:rPr>
          <w:rFonts w:ascii="Times New Roman"/>
        </w:rPr>
        <w:t>is no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applicable</w:t>
      </w:r>
      <w:r>
        <w:rPr>
          <w:rFonts w:ascii="Times New Roman"/>
        </w:rPr>
        <w:t xml:space="preserve"> monetary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price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products,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then</w:t>
      </w:r>
      <w:r>
        <w:rPr>
          <w:rFonts w:ascii="Times New Roman"/>
        </w:rPr>
        <w:t xml:space="preserve"> details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value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 xml:space="preserve">(inclusive </w:t>
      </w:r>
      <w:r>
        <w:rPr>
          <w:rFonts w:ascii="Times New Roman"/>
        </w:rPr>
        <w:t>of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GST, </w:t>
      </w:r>
      <w:r>
        <w:rPr>
          <w:rFonts w:ascii="Times New Roman"/>
          <w:spacing w:val="-1"/>
        </w:rPr>
        <w:t>e.g.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potential retail or </w:t>
      </w:r>
      <w:r>
        <w:rPr>
          <w:rFonts w:ascii="Times New Roman"/>
          <w:spacing w:val="-1"/>
        </w:rPr>
        <w:t>wholesale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price)</w:t>
      </w:r>
      <w:r>
        <w:rPr>
          <w:rFonts w:ascii="Times New Roman"/>
        </w:rPr>
        <w:t xml:space="preserve"> must be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 xml:space="preserve"> in the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(paragraph</w:t>
      </w:r>
      <w:r>
        <w:rPr>
          <w:rFonts w:ascii="Times New Roman"/>
        </w:rPr>
        <w:t xml:space="preserve"> 41(3)(b)). This is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distinction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number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price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supplied</w:t>
      </w:r>
      <w:r>
        <w:rPr>
          <w:rFonts w:ascii="Times New Roman"/>
        </w:rPr>
        <w:t xml:space="preserve"> in a </w:t>
      </w:r>
      <w:r>
        <w:rPr>
          <w:rFonts w:ascii="Times New Roman"/>
          <w:spacing w:val="-1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period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inform</w:t>
      </w:r>
      <w:r>
        <w:rPr>
          <w:rFonts w:ascii="Times New Roman"/>
        </w:rPr>
        <w:t xml:space="preserve"> whether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 is liable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pay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charge </w:t>
      </w:r>
      <w:r>
        <w:rPr>
          <w:rFonts w:ascii="Times New Roman"/>
        </w:rPr>
        <w:t>on the manufacture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under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Excise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Act.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 xml:space="preserve">reports will also </w:t>
      </w:r>
      <w:r>
        <w:rPr>
          <w:rFonts w:ascii="Times New Roman"/>
          <w:spacing w:val="-1"/>
        </w:rPr>
        <w:t>inform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calculation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charge payable.</w:t>
      </w:r>
    </w:p>
    <w:p w14:paraId="5F65DAEB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16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of products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 Australia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commencing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on 1 </w:t>
      </w:r>
      <w:r>
        <w:rPr>
          <w:rFonts w:ascii="Times New Roman"/>
          <w:spacing w:val="1"/>
        </w:rPr>
        <w:t>July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2018 </w:t>
      </w:r>
      <w:r>
        <w:rPr>
          <w:rFonts w:ascii="Times New Roman"/>
          <w:spacing w:val="-1"/>
        </w:rPr>
        <w:t>(section</w:t>
      </w:r>
      <w:r>
        <w:rPr>
          <w:rFonts w:ascii="Times New Roman"/>
        </w:rPr>
        <w:t xml:space="preserve"> 54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with the</w:t>
      </w:r>
      <w:r>
        <w:rPr>
          <w:rFonts w:ascii="Times New Roman"/>
          <w:spacing w:val="-1"/>
        </w:rPr>
        <w:t xml:space="preserve"> record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</w:rPr>
        <w:t>keeping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40, the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period is </w:t>
      </w:r>
      <w:r>
        <w:rPr>
          <w:rFonts w:ascii="Times New Roman"/>
          <w:spacing w:val="-1"/>
        </w:rPr>
        <w:t>aligned</w:t>
      </w:r>
    </w:p>
    <w:p w14:paraId="5F65DAEC" w14:textId="77777777" w:rsidR="004863D4" w:rsidRDefault="004863D4">
      <w:pPr>
        <w:spacing w:line="275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AED" w14:textId="77777777" w:rsidR="004863D4" w:rsidRDefault="009328F2">
      <w:pPr>
        <w:pStyle w:val="BodyText"/>
        <w:spacing w:before="54" w:line="275" w:lineRule="auto"/>
        <w:ind w:left="685" w:right="1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commencement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date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relevant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offence.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this is 1 </w:t>
      </w:r>
      <w:r>
        <w:rPr>
          <w:rFonts w:ascii="Times New Roman"/>
          <w:spacing w:val="1"/>
        </w:rPr>
        <w:t>July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2018 </w:t>
      </w:r>
      <w:r>
        <w:rPr>
          <w:rFonts w:ascii="Times New Roman"/>
          <w:spacing w:val="-1"/>
        </w:rPr>
        <w:t>(as</w:t>
      </w:r>
      <w:r>
        <w:rPr>
          <w:rFonts w:ascii="Times New Roman"/>
        </w:rPr>
        <w:t xml:space="preserve"> set out in the </w:t>
      </w:r>
      <w:r>
        <w:rPr>
          <w:rFonts w:ascii="Times New Roman"/>
          <w:spacing w:val="-1"/>
        </w:rPr>
        <w:t>table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51),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first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domestically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products could be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offence.</w:t>
      </w:r>
    </w:p>
    <w:p w14:paraId="5F65DAEE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6" w:lineRule="auto"/>
        <w:ind w:right="2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definition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 xml:space="preserve">manufacture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does not apply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section 41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definition</w:t>
      </w:r>
      <w:r>
        <w:rPr>
          <w:rFonts w:ascii="Times New Roman"/>
        </w:rPr>
        <w:t xml:space="preserve"> will only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where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product has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prescribed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rules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definition of </w:t>
      </w:r>
      <w:r>
        <w:rPr>
          <w:rFonts w:ascii="Times New Roman"/>
          <w:i/>
          <w:spacing w:val="-1"/>
        </w:rPr>
        <w:t>product</w:t>
      </w:r>
      <w:r>
        <w:rPr>
          <w:rFonts w:ascii="Times New Roman"/>
          <w:i/>
        </w:rPr>
        <w:t xml:space="preserve"> </w:t>
      </w:r>
      <w:r>
        <w:rPr>
          <w:rFonts w:ascii="Times New Roman"/>
          <w:spacing w:val="-1"/>
        </w:rPr>
        <w:t>(also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Therefore,</w:t>
      </w:r>
      <w:r>
        <w:rPr>
          <w:rFonts w:ascii="Times New Roman"/>
        </w:rPr>
        <w:t xml:space="preserve">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term</w:t>
      </w:r>
      <w:r>
        <w:rPr>
          <w:rFonts w:ascii="Times New Roman"/>
        </w:rPr>
        <w:t xml:space="preserve"> </w:t>
      </w:r>
      <w:r>
        <w:rPr>
          <w:rFonts w:ascii="Times New Roman"/>
          <w:i/>
          <w:spacing w:val="-1"/>
        </w:rPr>
        <w:t xml:space="preserve">manufacture </w:t>
      </w:r>
      <w:r>
        <w:rPr>
          <w:rFonts w:ascii="Times New Roman"/>
          <w:spacing w:val="-1"/>
        </w:rPr>
        <w:t>takes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on</w:t>
      </w:r>
      <w:r>
        <w:rPr>
          <w:rFonts w:ascii="Times New Roman"/>
        </w:rPr>
        <w:t xml:space="preserve"> its ordinary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meaning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41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Rules.</w:t>
      </w:r>
    </w:p>
    <w:p w14:paraId="5F65DAEF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2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These </w:t>
      </w:r>
      <w:r>
        <w:rPr>
          <w:rFonts w:ascii="Times New Roman"/>
        </w:rPr>
        <w:t xml:space="preserve">reporting </w:t>
      </w:r>
      <w:r>
        <w:rPr>
          <w:rFonts w:ascii="Times New Roman"/>
          <w:spacing w:val="-1"/>
        </w:rPr>
        <w:t>requirements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capture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 </w:t>
      </w:r>
      <w:r>
        <w:rPr>
          <w:rFonts w:ascii="Times New Roman"/>
          <w:spacing w:val="-1"/>
        </w:rPr>
        <w:t>(such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into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then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assembled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non-engine </w:t>
      </w:r>
      <w:r>
        <w:rPr>
          <w:rFonts w:ascii="Times New Roman"/>
        </w:rPr>
        <w:t>components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 xml:space="preserve">create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product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(for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lawnmower).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instance,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importer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product (the</w:t>
      </w:r>
    </w:p>
    <w:p w14:paraId="5F65DAF0" w14:textId="77777777" w:rsidR="004863D4" w:rsidRDefault="009328F2">
      <w:pPr>
        <w:pStyle w:val="BodyText"/>
        <w:spacing w:line="276" w:lineRule="auto"/>
        <w:ind w:left="685" w:right="1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is a </w:t>
      </w:r>
      <w:r>
        <w:rPr>
          <w:rFonts w:ascii="Times New Roman"/>
          <w:spacing w:val="-1"/>
        </w:rPr>
        <w:t>component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finished </w:t>
      </w:r>
      <w:r>
        <w:rPr>
          <w:rFonts w:ascii="Times New Roman"/>
          <w:spacing w:val="-1"/>
        </w:rPr>
        <w:t>product,</w:t>
      </w:r>
      <w:r>
        <w:rPr>
          <w:rFonts w:ascii="Times New Roman"/>
        </w:rPr>
        <w:t xml:space="preserve"> would be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to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keep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records</w:t>
      </w:r>
      <w:r>
        <w:rPr>
          <w:rFonts w:ascii="Times New Roman"/>
        </w:rPr>
        <w:t xml:space="preserve"> on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40 of these Rules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</w:rPr>
        <w:t>under 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 xml:space="preserve">Customs </w:t>
      </w:r>
      <w:r>
        <w:rPr>
          <w:rFonts w:ascii="Times New Roman"/>
          <w:spacing w:val="-1"/>
        </w:rPr>
        <w:t>Charges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Act.</w:t>
      </w:r>
    </w:p>
    <w:p w14:paraId="5F65DAF1" w14:textId="77777777" w:rsidR="004863D4" w:rsidRDefault="009328F2">
      <w:pPr>
        <w:pStyle w:val="Heading1"/>
        <w:spacing w:before="202"/>
        <w:rPr>
          <w:b w:val="0"/>
          <w:bCs w:val="0"/>
        </w:rPr>
      </w:pPr>
      <w:r>
        <w:rPr>
          <w:spacing w:val="-1"/>
        </w:rPr>
        <w:t>PART</w:t>
      </w:r>
      <w:r>
        <w:t xml:space="preserve"> 8 </w:t>
      </w:r>
      <w:r>
        <w:rPr>
          <w:rFonts w:cs="Times New Roman"/>
        </w:rPr>
        <w:t xml:space="preserve">– </w:t>
      </w:r>
      <w:r>
        <w:rPr>
          <w:spacing w:val="-1"/>
        </w:rPr>
        <w:t>FEES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t xml:space="preserve"> 9</w:t>
      </w:r>
      <w:r>
        <w:rPr>
          <w:spacing w:val="2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COLLECTION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RECOVERY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CHARGES</w:t>
      </w:r>
    </w:p>
    <w:p w14:paraId="5F65DAF2" w14:textId="77777777" w:rsidR="004863D4" w:rsidRDefault="004863D4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F65DAF3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20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Costs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regulating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marine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offset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revenue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cost recovery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activities</w:t>
      </w:r>
      <w:r>
        <w:rPr>
          <w:rFonts w:ascii="Times New Roman"/>
        </w:rPr>
        <w:t xml:space="preserve"> consistent with 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Guidelines.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cost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recovery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arrangements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these types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will consist of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fees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 xml:space="preserve">service </w:t>
      </w:r>
      <w:r>
        <w:rPr>
          <w:rFonts w:ascii="Times New Roman"/>
        </w:rPr>
        <w:t>for receiving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processing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linked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specific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</w:rPr>
        <w:t xml:space="preserve">individuals or </w:t>
      </w:r>
      <w:r>
        <w:rPr>
          <w:rFonts w:ascii="Times New Roman"/>
          <w:spacing w:val="-1"/>
        </w:rPr>
        <w:t>organisations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assessment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Department,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charge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on the import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domestic</w:t>
      </w:r>
      <w:r>
        <w:rPr>
          <w:rFonts w:ascii="Times New Roman"/>
          <w:spacing w:val="-1"/>
        </w:rPr>
        <w:t xml:space="preserve"> manufacture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products.</w:t>
      </w:r>
    </w:p>
    <w:p w14:paraId="5F65DAF4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99" w:line="276" w:lineRule="auto"/>
        <w:ind w:right="5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service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imposed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receiving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processing applications</w:t>
      </w:r>
      <w:r>
        <w:rPr>
          <w:rFonts w:ascii="Times New Roman"/>
        </w:rPr>
        <w:t xml:space="preserve"> for the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to the</w:t>
      </w:r>
      <w:r>
        <w:rPr>
          <w:rFonts w:ascii="Times New Roman"/>
          <w:spacing w:val="-1"/>
        </w:rPr>
        <w:t xml:space="preserve"> Australian</w:t>
      </w:r>
      <w:r>
        <w:rPr>
          <w:rFonts w:ascii="Times New Roman"/>
          <w:spacing w:val="105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process</w:t>
      </w:r>
      <w:r>
        <w:rPr>
          <w:rFonts w:ascii="Times New Roman"/>
        </w:rPr>
        <w:t xml:space="preserve"> is set out in Division 2 of </w:t>
      </w:r>
      <w:r>
        <w:rPr>
          <w:rFonts w:ascii="Times New Roman"/>
          <w:spacing w:val="-1"/>
        </w:rPr>
        <w:t>Part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4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fee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service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is also </w:t>
      </w:r>
      <w:r>
        <w:rPr>
          <w:rFonts w:ascii="Times New Roman"/>
          <w:spacing w:val="-1"/>
        </w:rPr>
        <w:t>imposed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receiving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processing</w:t>
      </w:r>
      <w:r>
        <w:rPr>
          <w:rFonts w:ascii="Times New Roman"/>
          <w:spacing w:val="-1"/>
        </w:rPr>
        <w:t xml:space="preserve"> 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exemptions for</w:t>
      </w:r>
      <w:r>
        <w:rPr>
          <w:rFonts w:ascii="Times New Roman"/>
          <w:spacing w:val="-1"/>
        </w:rPr>
        <w:t xml:space="preserve"> specified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from the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provisions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Part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3 </w:t>
      </w:r>
      <w:r>
        <w:rPr>
          <w:rFonts w:ascii="Times New Roman"/>
          <w:spacing w:val="-1"/>
        </w:rPr>
        <w:t>(Enforcing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product emissions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Part 4 </w:t>
      </w:r>
      <w:r>
        <w:rPr>
          <w:rFonts w:ascii="Times New Roman"/>
          <w:spacing w:val="-1"/>
        </w:rPr>
        <w:t>(Record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keeping)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Act.</w:t>
      </w:r>
    </w:p>
    <w:p w14:paraId="5F65DAF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2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charge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be</w:t>
      </w:r>
      <w:r>
        <w:rPr>
          <w:rFonts w:ascii="Times New Roman"/>
          <w:spacing w:val="-1"/>
        </w:rPr>
        <w:t xml:space="preserve"> imposed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Customs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 Excise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domestic </w:t>
      </w:r>
      <w:r>
        <w:rPr>
          <w:rFonts w:ascii="Times New Roman"/>
          <w:spacing w:val="-1"/>
        </w:rPr>
        <w:t xml:space="preserve">manufacture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propulsion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engines.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these</w:t>
      </w:r>
      <w:r>
        <w:rPr>
          <w:rFonts w:ascii="Times New Roman"/>
          <w:spacing w:val="-1"/>
        </w:rPr>
        <w:t xml:space="preserve"> products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into 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market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generates</w:t>
      </w:r>
      <w:r>
        <w:rPr>
          <w:rFonts w:ascii="Times New Roman"/>
        </w:rPr>
        <w:t xml:space="preserve"> 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this regulatory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activity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so, in line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1"/>
        </w:rPr>
        <w:t>the</w:t>
      </w:r>
      <w:r>
        <w:rPr>
          <w:rFonts w:ascii="Times New Roman"/>
          <w:spacing w:val="-1"/>
        </w:rPr>
        <w:t xml:space="preserve"> requirements</w:t>
      </w:r>
      <w:r>
        <w:rPr>
          <w:rFonts w:ascii="Times New Roman"/>
        </w:rPr>
        <w:t xml:space="preserve"> set out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-1"/>
        </w:rPr>
        <w:t>Guidelines,</w:t>
      </w:r>
      <w:r>
        <w:rPr>
          <w:rFonts w:ascii="Times New Roman"/>
        </w:rPr>
        <w:t xml:space="preserve"> it is </w:t>
      </w:r>
      <w:r>
        <w:rPr>
          <w:rFonts w:ascii="Times New Roman"/>
          <w:spacing w:val="-1"/>
        </w:rPr>
        <w:t>appropriate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costs</w:t>
      </w:r>
      <w:r>
        <w:rPr>
          <w:rFonts w:ascii="Times New Roman"/>
        </w:rPr>
        <w:t xml:space="preserve"> to be </w:t>
      </w:r>
      <w:r>
        <w:rPr>
          <w:rFonts w:ascii="Times New Roman"/>
          <w:spacing w:val="-1"/>
        </w:rPr>
        <w:t>recovered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importers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local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manufacturers.</w:t>
      </w:r>
    </w:p>
    <w:p w14:paraId="5F65DAF6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22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fees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 xml:space="preserve">make </w:t>
      </w:r>
      <w:r>
        <w:rPr>
          <w:rFonts w:ascii="Times New Roman"/>
        </w:rPr>
        <w:t>up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cost</w:t>
      </w:r>
      <w:r>
        <w:rPr>
          <w:rFonts w:ascii="Times New Roman"/>
        </w:rPr>
        <w:t xml:space="preserve"> recovery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arrangements for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been </w:t>
      </w:r>
      <w:r>
        <w:rPr>
          <w:rFonts w:ascii="Times New Roman"/>
          <w:spacing w:val="-1"/>
        </w:rPr>
        <w:t>determined</w:t>
      </w:r>
      <w:r>
        <w:rPr>
          <w:rFonts w:ascii="Times New Roman"/>
        </w:rPr>
        <w:t xml:space="preserve"> through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Cost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>Recovery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</w:rPr>
        <w:t xml:space="preserve"> Statement.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fees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charges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been </w:t>
      </w:r>
      <w:r>
        <w:rPr>
          <w:rFonts w:ascii="Times New Roman"/>
          <w:spacing w:val="-1"/>
        </w:rPr>
        <w:t>designed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reflect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 xml:space="preserve">the most </w:t>
      </w:r>
      <w:r>
        <w:rPr>
          <w:rFonts w:ascii="Times New Roman"/>
          <w:spacing w:val="-1"/>
        </w:rPr>
        <w:t>efficient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effective costs</w:t>
      </w:r>
      <w:r>
        <w:rPr>
          <w:rFonts w:ascii="Times New Roman"/>
        </w:rPr>
        <w:t xml:space="preserve"> associated with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aspects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regulating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types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products.</w:t>
      </w:r>
    </w:p>
    <w:p w14:paraId="5F65DAF7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AF8" w14:textId="77777777" w:rsidR="004863D4" w:rsidRDefault="009328F2">
      <w:pPr>
        <w:pStyle w:val="Heading1"/>
        <w:spacing w:before="39"/>
        <w:ind w:left="685"/>
        <w:rPr>
          <w:b w:val="0"/>
          <w:bCs w:val="0"/>
        </w:rPr>
      </w:pPr>
      <w:r>
        <w:rPr>
          <w:spacing w:val="-1"/>
        </w:rPr>
        <w:t>Part</w:t>
      </w:r>
      <w:r>
        <w:t xml:space="preserve"> 8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Fees</w:t>
      </w:r>
    </w:p>
    <w:p w14:paraId="5F65DAF9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AFA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21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51(2)(a)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 to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charging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fees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performance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functions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Act.</w:t>
      </w:r>
      <w:r>
        <w:rPr>
          <w:rFonts w:ascii="Times New Roman"/>
        </w:rPr>
        <w:t xml:space="preserve"> Part 8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 xml:space="preserve">made </w:t>
      </w:r>
      <w:r>
        <w:rPr>
          <w:rFonts w:ascii="Times New Roman"/>
        </w:rPr>
        <w:t>for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51(2)(a)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Act (see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42)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prescribes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fees</w:t>
      </w:r>
      <w:r>
        <w:rPr>
          <w:rFonts w:ascii="Times New Roman"/>
        </w:rPr>
        <w:t xml:space="preserve"> for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receiving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processing</w:t>
      </w:r>
      <w:r>
        <w:rPr>
          <w:rFonts w:ascii="Times New Roman"/>
          <w:spacing w:val="-1"/>
        </w:rPr>
        <w:t xml:space="preserve"> 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fees for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receiving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processing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exemption applications.</w:t>
      </w:r>
    </w:p>
    <w:p w14:paraId="5F65DAFB" w14:textId="77777777" w:rsidR="004863D4" w:rsidRDefault="009328F2">
      <w:pPr>
        <w:spacing w:before="200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Fees</w:t>
      </w:r>
      <w:r>
        <w:rPr>
          <w:rFonts w:ascii="Times New Roman"/>
          <w:i/>
          <w:sz w:val="24"/>
        </w:rPr>
        <w:t xml:space="preserve"> for </w:t>
      </w:r>
      <w:r>
        <w:rPr>
          <w:rFonts w:ascii="Times New Roman"/>
          <w:i/>
          <w:spacing w:val="-1"/>
          <w:sz w:val="24"/>
        </w:rPr>
        <w:t>receiving</w:t>
      </w:r>
      <w:r>
        <w:rPr>
          <w:rFonts w:ascii="Times New Roman"/>
          <w:i/>
          <w:sz w:val="24"/>
        </w:rPr>
        <w:t xml:space="preserve"> and </w:t>
      </w:r>
      <w:r>
        <w:rPr>
          <w:rFonts w:ascii="Times New Roman"/>
          <w:i/>
          <w:spacing w:val="-1"/>
          <w:sz w:val="24"/>
        </w:rPr>
        <w:t>processing</w:t>
      </w:r>
      <w:r>
        <w:rPr>
          <w:rFonts w:ascii="Times New Roman"/>
          <w:i/>
          <w:sz w:val="24"/>
        </w:rPr>
        <w:t xml:space="preserve"> an </w:t>
      </w:r>
      <w:r>
        <w:rPr>
          <w:rFonts w:ascii="Times New Roman"/>
          <w:i/>
          <w:spacing w:val="-1"/>
          <w:sz w:val="24"/>
        </w:rPr>
        <w:t>application</w:t>
      </w:r>
      <w:r>
        <w:rPr>
          <w:rFonts w:ascii="Times New Roman"/>
          <w:i/>
          <w:sz w:val="24"/>
        </w:rPr>
        <w:t xml:space="preserve"> for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Australian </w:t>
      </w:r>
      <w:r>
        <w:rPr>
          <w:rFonts w:ascii="Times New Roman"/>
          <w:i/>
          <w:spacing w:val="-1"/>
          <w:sz w:val="24"/>
        </w:rPr>
        <w:t>certification</w:t>
      </w:r>
    </w:p>
    <w:p w14:paraId="5F65DAFC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AFD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9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non-road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is</w:t>
      </w:r>
      <w:r>
        <w:rPr>
          <w:rFonts w:ascii="Times New Roman"/>
        </w:rPr>
        <w:t xml:space="preserve"> not already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certified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recognised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jurisdiction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(see 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26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sets out the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recognised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a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jurisdiction),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Department for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of those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engines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 (see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Division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 of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 xml:space="preserve">Part </w:t>
      </w:r>
      <w:r>
        <w:rPr>
          <w:rFonts w:ascii="Times New Roman"/>
        </w:rPr>
        <w:t>4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sets</w:t>
      </w:r>
      <w:r>
        <w:rPr>
          <w:rFonts w:ascii="Times New Roman"/>
        </w:rPr>
        <w:t xml:space="preserve"> out the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process).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Pursuant to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18(3)(d)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Rules,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must be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accompanied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fee </w:t>
      </w:r>
      <w:r>
        <w:rPr>
          <w:rFonts w:ascii="Times New Roman"/>
        </w:rPr>
        <w:t xml:space="preserve">set out in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43(1)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receiving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  <w:spacing w:val="-1"/>
        </w:rPr>
        <w:t>processing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application,</w:t>
      </w:r>
      <w:r>
        <w:rPr>
          <w:rFonts w:ascii="Times New Roman"/>
        </w:rPr>
        <w:t xml:space="preserve"> unless the </w:t>
      </w:r>
      <w:r>
        <w:rPr>
          <w:rFonts w:ascii="Times New Roman"/>
          <w:spacing w:val="-1"/>
        </w:rPr>
        <w:t xml:space="preserve">fee </w:t>
      </w:r>
      <w:r>
        <w:rPr>
          <w:rFonts w:ascii="Times New Roman"/>
        </w:rPr>
        <w:t xml:space="preserve">has </w:t>
      </w:r>
      <w:r>
        <w:rPr>
          <w:rFonts w:ascii="Times New Roman"/>
          <w:spacing w:val="-1"/>
        </w:rPr>
        <w:t>been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waived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44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AFE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30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must </w:t>
      </w:r>
      <w:r>
        <w:rPr>
          <w:rFonts w:ascii="Times New Roman"/>
          <w:spacing w:val="-1"/>
        </w:rPr>
        <w:t>include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results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testing,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  <w:spacing w:val="-1"/>
        </w:rPr>
        <w:t>conducted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accordance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relevant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and conducted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a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specified</w:t>
      </w:r>
      <w:r>
        <w:rPr>
          <w:rFonts w:ascii="Times New Roman"/>
        </w:rPr>
        <w:t xml:space="preserve"> in section 13 </w:t>
      </w:r>
      <w:r>
        <w:rPr>
          <w:rFonts w:ascii="Times New Roman"/>
          <w:spacing w:val="-1"/>
        </w:rPr>
        <w:t>(see paragraph</w:t>
      </w:r>
      <w:r>
        <w:rPr>
          <w:rFonts w:ascii="Times New Roman"/>
        </w:rPr>
        <w:t xml:space="preserve"> 18(3)(b)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complex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conducted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that is not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ILAC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accredited</w:t>
      </w:r>
      <w:r>
        <w:rPr>
          <w:rFonts w:ascii="Times New Roman"/>
        </w:rPr>
        <w:t xml:space="preserve"> testing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set out in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13(1)(b)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AFF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1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receiving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processing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applications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1"/>
        </w:rPr>
        <w:t xml:space="preserve"> 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ILAC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accredited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testing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lower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fee </w:t>
      </w:r>
      <w:r>
        <w:rPr>
          <w:rFonts w:ascii="Times New Roman"/>
        </w:rPr>
        <w:t>of $1,330 (see</w:t>
      </w:r>
      <w:r>
        <w:rPr>
          <w:rFonts w:ascii="Times New Roman"/>
          <w:spacing w:val="-1"/>
        </w:rPr>
        <w:t xml:space="preserve"> item</w:t>
      </w:r>
      <w:r>
        <w:rPr>
          <w:rFonts w:ascii="Times New Roman"/>
        </w:rPr>
        <w:t xml:space="preserve"> 1 of the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43(1)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ILAC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accreditation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testing 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been </w:t>
      </w:r>
      <w:r>
        <w:rPr>
          <w:rFonts w:ascii="Times New Roman"/>
          <w:spacing w:val="-1"/>
        </w:rPr>
        <w:t>accredited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meeting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relevant</w:t>
      </w:r>
      <w:r>
        <w:rPr>
          <w:rFonts w:ascii="Times New Roman"/>
        </w:rPr>
        <w:t xml:space="preserve"> standard (ISO/IEC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 xml:space="preserve">17025:2005 </w:t>
      </w:r>
      <w:r>
        <w:rPr>
          <w:rFonts w:ascii="Times New Roman"/>
          <w:i/>
          <w:spacing w:val="-1"/>
        </w:rPr>
        <w:t>General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requirements</w:t>
      </w:r>
      <w:r>
        <w:rPr>
          <w:rFonts w:ascii="Times New Roman"/>
          <w:i/>
        </w:rPr>
        <w:t xml:space="preserve"> for the</w:t>
      </w:r>
      <w:r>
        <w:rPr>
          <w:rFonts w:ascii="Times New Roman"/>
          <w:i/>
          <w:spacing w:val="-1"/>
        </w:rPr>
        <w:t xml:space="preserve"> competence </w:t>
      </w:r>
      <w:r>
        <w:rPr>
          <w:rFonts w:ascii="Times New Roman"/>
          <w:i/>
        </w:rPr>
        <w:t xml:space="preserve">of </w:t>
      </w:r>
      <w:r>
        <w:rPr>
          <w:rFonts w:ascii="Times New Roman"/>
          <w:i/>
          <w:spacing w:val="-1"/>
        </w:rPr>
        <w:t>testing</w:t>
      </w:r>
      <w:r>
        <w:rPr>
          <w:rFonts w:ascii="Times New Roman"/>
          <w:i/>
        </w:rPr>
        <w:t xml:space="preserve"> and calibration</w:t>
      </w:r>
      <w:r>
        <w:rPr>
          <w:rFonts w:ascii="Times New Roman"/>
          <w:i/>
          <w:spacing w:val="59"/>
        </w:rPr>
        <w:t xml:space="preserve"> </w:t>
      </w:r>
      <w:r>
        <w:rPr>
          <w:rFonts w:ascii="Times New Roman"/>
          <w:i/>
          <w:spacing w:val="-1"/>
        </w:rPr>
        <w:t>laboratories</w:t>
      </w:r>
      <w:r>
        <w:rPr>
          <w:rFonts w:ascii="Times New Roman"/>
          <w:spacing w:val="-1"/>
        </w:rPr>
        <w:t>).</w:t>
      </w:r>
      <w:r>
        <w:rPr>
          <w:rFonts w:ascii="Times New Roman"/>
        </w:rPr>
        <w:t xml:space="preserve"> 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emissions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undertaken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ILAC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accredited</w:t>
      </w:r>
      <w:r>
        <w:rPr>
          <w:rFonts w:ascii="Times New Roman"/>
        </w:rPr>
        <w:t xml:space="preserve"> 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level</w:t>
      </w:r>
      <w:r>
        <w:rPr>
          <w:rFonts w:ascii="Times New Roman"/>
        </w:rPr>
        <w:t xml:space="preserve"> of quality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assurance 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Department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that the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valid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regarded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competent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undertake </w:t>
      </w:r>
      <w:r>
        <w:rPr>
          <w:rFonts w:ascii="Times New Roman"/>
        </w:rPr>
        <w:t>the testing.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such,</w:t>
      </w:r>
      <w:r>
        <w:rPr>
          <w:rFonts w:ascii="Times New Roman"/>
        </w:rPr>
        <w:t xml:space="preserve"> 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will not be</w:t>
      </w:r>
      <w:r>
        <w:rPr>
          <w:rFonts w:ascii="Times New Roman"/>
          <w:spacing w:val="-1"/>
        </w:rPr>
        <w:t xml:space="preserve"> required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undertake further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analyse </w:t>
      </w:r>
      <w:r>
        <w:rPr>
          <w:rFonts w:ascii="Times New Roman"/>
        </w:rPr>
        <w:t>the emissions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</w:rPr>
        <w:t>testing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facilities.</w:t>
      </w:r>
      <w:r>
        <w:rPr>
          <w:rFonts w:ascii="Times New Roman"/>
        </w:rPr>
        <w:t xml:space="preserve"> This will </w:t>
      </w:r>
      <w:r>
        <w:rPr>
          <w:rFonts w:ascii="Times New Roman"/>
          <w:spacing w:val="-1"/>
        </w:rPr>
        <w:t xml:space="preserve">therefore reduce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costs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 xml:space="preserve"> with</w:t>
      </w:r>
      <w:r>
        <w:rPr>
          <w:rFonts w:ascii="Times New Roman"/>
          <w:spacing w:val="87"/>
        </w:rPr>
        <w:t xml:space="preserve"> </w:t>
      </w:r>
      <w:r>
        <w:rPr>
          <w:rFonts w:ascii="Times New Roman"/>
          <w:spacing w:val="-1"/>
        </w:rPr>
        <w:t>processing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 xml:space="preserve">of </w:t>
      </w:r>
      <w:r>
        <w:rPr>
          <w:rFonts w:ascii="Times New Roman"/>
          <w:spacing w:val="-1"/>
        </w:rPr>
        <w:t>applications.</w:t>
      </w:r>
    </w:p>
    <w:p w14:paraId="5F65DB0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2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include</w:t>
      </w:r>
      <w:r>
        <w:rPr>
          <w:rFonts w:ascii="Times New Roman"/>
          <w:spacing w:val="-1"/>
        </w:rPr>
        <w:t xml:space="preserve"> 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results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non-ILAC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accredited</w:t>
      </w:r>
      <w:r>
        <w:rPr>
          <w:rFonts w:ascii="Times New Roman"/>
        </w:rPr>
        <w:t xml:space="preserve"> testing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facility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attract</w:t>
      </w:r>
      <w:r>
        <w:rPr>
          <w:rFonts w:ascii="Times New Roman"/>
        </w:rPr>
        <w:t xml:space="preserve"> a higher </w:t>
      </w:r>
      <w:r>
        <w:rPr>
          <w:rFonts w:ascii="Times New Roman"/>
          <w:spacing w:val="-1"/>
        </w:rPr>
        <w:t>fee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$2,850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item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2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43(1)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fee</w:t>
      </w:r>
      <w:r>
        <w:rPr>
          <w:rFonts w:ascii="Times New Roman"/>
          <w:spacing w:val="-1"/>
        </w:rPr>
        <w:t xml:space="preserve"> 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been</w:t>
      </w:r>
      <w:r>
        <w:rPr>
          <w:rFonts w:ascii="Times New Roman"/>
        </w:rPr>
        <w:t xml:space="preserve"> set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 Department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required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seek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independent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technical</w:t>
      </w:r>
      <w:r>
        <w:rPr>
          <w:rFonts w:ascii="Times New Roman"/>
        </w:rPr>
        <w:t xml:space="preserve"> advice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verify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results,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satisfied</w:t>
      </w:r>
      <w:r>
        <w:rPr>
          <w:rFonts w:ascii="Times New Roman"/>
        </w:rPr>
        <w:t xml:space="preserve"> that the emissions testing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results</w:t>
      </w:r>
      <w:r>
        <w:rPr>
          <w:rFonts w:ascii="Times New Roman"/>
        </w:rPr>
        <w:t xml:space="preserve"> show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that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comply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order</w:t>
      </w:r>
      <w:r>
        <w:rPr>
          <w:rFonts w:ascii="Times New Roman"/>
        </w:rPr>
        <w:t xml:space="preserve">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certify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(see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section 20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Rules).</w:t>
      </w:r>
    </w:p>
    <w:p w14:paraId="5F65DB01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60" w:right="1220" w:bottom="660" w:left="1300" w:header="0" w:footer="476" w:gutter="0"/>
          <w:cols w:space="720"/>
        </w:sectPr>
      </w:pPr>
    </w:p>
    <w:p w14:paraId="5F65DB02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54" w:line="275" w:lineRule="auto"/>
        <w:ind w:right="13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44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with the </w:t>
      </w:r>
      <w:r>
        <w:rPr>
          <w:rFonts w:ascii="Times New Roman"/>
          <w:spacing w:val="-1"/>
        </w:rPr>
        <w:t>discretion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waive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if the Secretary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 reasonably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satisfied</w:t>
      </w:r>
      <w:r>
        <w:rPr>
          <w:rFonts w:ascii="Times New Roman"/>
        </w:rPr>
        <w:t xml:space="preserve"> that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 xml:space="preserve">there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exceptional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to justify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waiver.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Exceptional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103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1"/>
        </w:rPr>
        <w:t xml:space="preserve"> where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demonstrate</w:t>
      </w:r>
      <w:r>
        <w:rPr>
          <w:rFonts w:ascii="Times New Roman"/>
        </w:rPr>
        <w:t xml:space="preserve"> payment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fee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would cause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hardship,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 can be</w:t>
      </w:r>
      <w:r>
        <w:rPr>
          <w:rFonts w:ascii="Times New Roman"/>
          <w:spacing w:val="-1"/>
        </w:rPr>
        <w:t xml:space="preserve"> demonstrated</w:t>
      </w:r>
      <w:r>
        <w:rPr>
          <w:rFonts w:ascii="Times New Roman"/>
        </w:rPr>
        <w:t xml:space="preserve"> it </w:t>
      </w:r>
      <w:r>
        <w:rPr>
          <w:rFonts w:ascii="Times New Roman"/>
          <w:spacing w:val="1"/>
        </w:rPr>
        <w:t>is</w:t>
      </w:r>
      <w:r>
        <w:rPr>
          <w:rFonts w:ascii="Times New Roman"/>
        </w:rPr>
        <w:t xml:space="preserve">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 xml:space="preserve"> interest</w:t>
      </w:r>
      <w:r>
        <w:rPr>
          <w:rFonts w:ascii="Times New Roman"/>
        </w:rPr>
        <w:t xml:space="preserve"> to waive 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fee.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 xml:space="preserve">AAT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review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decision not to </w:t>
      </w:r>
      <w:r>
        <w:rPr>
          <w:rFonts w:ascii="Times New Roman"/>
          <w:spacing w:val="-1"/>
        </w:rPr>
        <w:t>waive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fee </w:t>
      </w:r>
      <w:r>
        <w:rPr>
          <w:rFonts w:ascii="Times New Roman"/>
        </w:rPr>
        <w:t xml:space="preserve">under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44 (see</w:t>
      </w:r>
      <w:r>
        <w:rPr>
          <w:rFonts w:ascii="Times New Roman"/>
          <w:spacing w:val="-1"/>
        </w:rPr>
        <w:t xml:space="preserve"> paragraph</w:t>
      </w:r>
      <w:r>
        <w:rPr>
          <w:rFonts w:ascii="Times New Roman"/>
        </w:rPr>
        <w:t xml:space="preserve"> 50(f)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Part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10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</w:p>
    <w:p w14:paraId="5F65DB03" w14:textId="77777777" w:rsidR="004863D4" w:rsidRDefault="009328F2">
      <w:pPr>
        <w:spacing w:before="200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Fees</w:t>
      </w:r>
      <w:r>
        <w:rPr>
          <w:rFonts w:ascii="Times New Roman"/>
          <w:i/>
          <w:sz w:val="24"/>
        </w:rPr>
        <w:t xml:space="preserve"> for </w:t>
      </w:r>
      <w:r>
        <w:rPr>
          <w:rFonts w:ascii="Times New Roman"/>
          <w:i/>
          <w:spacing w:val="-1"/>
          <w:sz w:val="24"/>
        </w:rPr>
        <w:t>receiving</w:t>
      </w:r>
      <w:r>
        <w:rPr>
          <w:rFonts w:ascii="Times New Roman"/>
          <w:i/>
          <w:sz w:val="24"/>
        </w:rPr>
        <w:t xml:space="preserve"> and </w:t>
      </w:r>
      <w:r>
        <w:rPr>
          <w:rFonts w:ascii="Times New Roman"/>
          <w:i/>
          <w:spacing w:val="-1"/>
          <w:sz w:val="24"/>
        </w:rPr>
        <w:t>processing</w:t>
      </w:r>
      <w:r>
        <w:rPr>
          <w:rFonts w:ascii="Times New Roman"/>
          <w:i/>
          <w:sz w:val="24"/>
        </w:rPr>
        <w:t xml:space="preserve"> an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application</w:t>
      </w:r>
      <w:r>
        <w:rPr>
          <w:rFonts w:ascii="Times New Roman"/>
          <w:i/>
          <w:sz w:val="24"/>
        </w:rPr>
        <w:t xml:space="preserve"> for an </w:t>
      </w:r>
      <w:r>
        <w:rPr>
          <w:rFonts w:ascii="Times New Roman"/>
          <w:i/>
          <w:spacing w:val="-1"/>
          <w:sz w:val="24"/>
        </w:rPr>
        <w:t>exemption</w:t>
      </w:r>
    </w:p>
    <w:p w14:paraId="5F65DB04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B0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24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5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Rules, </w:t>
      </w: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exempt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person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specified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of the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 xml:space="preserve">provisions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</w:t>
      </w:r>
      <w:r>
        <w:rPr>
          <w:rFonts w:ascii="Times New Roman"/>
          <w:spacing w:val="-1"/>
        </w:rPr>
        <w:t>(Enforcing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product emissions </w:t>
      </w:r>
      <w:r>
        <w:rPr>
          <w:rFonts w:ascii="Times New Roman"/>
          <w:spacing w:val="-1"/>
        </w:rPr>
        <w:t>standards)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Part 4 </w:t>
      </w:r>
      <w:r>
        <w:rPr>
          <w:rFonts w:ascii="Times New Roman"/>
          <w:spacing w:val="-1"/>
        </w:rPr>
        <w:t>(Record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keeping)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Act.</w:t>
      </w:r>
    </w:p>
    <w:p w14:paraId="5F65DB06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99" w:line="276" w:lineRule="auto"/>
        <w:ind w:right="24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Applications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exemptions must be </w:t>
      </w:r>
      <w:r>
        <w:rPr>
          <w:rFonts w:ascii="Times New Roman"/>
          <w:spacing w:val="-1"/>
        </w:rPr>
        <w:t>accompanied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fee </w:t>
      </w:r>
      <w:r>
        <w:rPr>
          <w:rFonts w:ascii="Times New Roman"/>
        </w:rPr>
        <w:t xml:space="preserve">set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subsection 43(2)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  <w:spacing w:val="-1"/>
        </w:rPr>
        <w:t>receiving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processing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application,</w:t>
      </w:r>
      <w:r>
        <w:rPr>
          <w:rFonts w:ascii="Times New Roman"/>
        </w:rPr>
        <w:t xml:space="preserve"> unless the </w:t>
      </w:r>
      <w:r>
        <w:rPr>
          <w:rFonts w:ascii="Times New Roman"/>
          <w:spacing w:val="-1"/>
        </w:rPr>
        <w:t xml:space="preserve">fee </w:t>
      </w:r>
      <w:r>
        <w:rPr>
          <w:rFonts w:ascii="Times New Roman"/>
        </w:rPr>
        <w:t xml:space="preserve">is waived under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 xml:space="preserve">44 </w:t>
      </w:r>
      <w:r>
        <w:rPr>
          <w:rFonts w:ascii="Times New Roman"/>
          <w:spacing w:val="-1"/>
        </w:rPr>
        <w:t>(see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29(2)(e))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Rules).</w:t>
      </w:r>
    </w:p>
    <w:p w14:paraId="5F65DB07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199"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30(1)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the Rules </w:t>
      </w:r>
      <w:r>
        <w:rPr>
          <w:rFonts w:ascii="Times New Roman"/>
          <w:spacing w:val="-1"/>
        </w:rPr>
        <w:t>sets</w:t>
      </w:r>
      <w:r>
        <w:rPr>
          <w:rFonts w:ascii="Times New Roman"/>
        </w:rPr>
        <w:t xml:space="preserve"> out the </w:t>
      </w:r>
      <w:r>
        <w:rPr>
          <w:rFonts w:ascii="Times New Roman"/>
          <w:spacing w:val="-1"/>
        </w:rPr>
        <w:t>different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categories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available,</w:t>
      </w:r>
      <w:r>
        <w:rPr>
          <w:rFonts w:ascii="Times New Roman"/>
        </w:rPr>
        <w:t xml:space="preserve">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 xml:space="preserve"> must be </w:t>
      </w:r>
      <w:r>
        <w:rPr>
          <w:rFonts w:ascii="Times New Roman"/>
          <w:spacing w:val="-1"/>
        </w:rPr>
        <w:t>nominated</w:t>
      </w:r>
      <w:r>
        <w:rPr>
          <w:rFonts w:ascii="Times New Roman"/>
        </w:rPr>
        <w:t xml:space="preserve">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exemption. The</w:t>
      </w:r>
      <w:r>
        <w:rPr>
          <w:rFonts w:ascii="Times New Roman"/>
          <w:spacing w:val="-1"/>
        </w:rPr>
        <w:t xml:space="preserve"> fees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of 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have</w:t>
      </w:r>
      <w:r>
        <w:rPr>
          <w:rFonts w:ascii="Times New Roman"/>
          <w:spacing w:val="-1"/>
        </w:rPr>
        <w:t xml:space="preserve"> been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reflect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level of complexity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subsequent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</w:rPr>
        <w:t xml:space="preserve"> that will be</w:t>
      </w:r>
      <w:r>
        <w:rPr>
          <w:rFonts w:ascii="Times New Roman"/>
          <w:spacing w:val="-1"/>
        </w:rPr>
        <w:t xml:space="preserve"> required.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example,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30(1)(b)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specifies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whereby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products will be </w:t>
      </w:r>
      <w:r>
        <w:rPr>
          <w:rFonts w:ascii="Times New Roman"/>
          <w:spacing w:val="-1"/>
        </w:rPr>
        <w:t>tested,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evaluated,</w:t>
      </w:r>
      <w:r>
        <w:rPr>
          <w:rFonts w:ascii="Times New Roman"/>
        </w:rPr>
        <w:t xml:space="preserve"> displayed, </w:t>
      </w:r>
      <w:r>
        <w:rPr>
          <w:rFonts w:ascii="Times New Roman"/>
          <w:spacing w:val="-1"/>
        </w:rPr>
        <w:t>advertised,</w:t>
      </w:r>
      <w:r>
        <w:rPr>
          <w:rFonts w:ascii="Times New Roman"/>
          <w:spacing w:val="70"/>
        </w:rPr>
        <w:t xml:space="preserve"> </w:t>
      </w:r>
      <w:r>
        <w:rPr>
          <w:rFonts w:ascii="Times New Roman"/>
          <w:spacing w:val="-1"/>
        </w:rPr>
        <w:t>offered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pre-ordered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Australia,</w:t>
      </w:r>
      <w:r>
        <w:rPr>
          <w:rFonts w:ascii="Times New Roman"/>
        </w:rPr>
        <w:t xml:space="preserve"> but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otherwise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</w:rPr>
        <w:t xml:space="preserve"> or supplied in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Australia.</w:t>
      </w:r>
      <w:r>
        <w:rPr>
          <w:rFonts w:ascii="Times New Roman"/>
        </w:rPr>
        <w:t xml:space="preserve"> This exemption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attracts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lowest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fee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of $390 </w:t>
      </w:r>
      <w:r>
        <w:rPr>
          <w:rFonts w:ascii="Times New Roman"/>
          <w:spacing w:val="-1"/>
        </w:rPr>
        <w:t>(see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</w:rPr>
        <w:t xml:space="preserve"> 2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43(2)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it is </w:t>
      </w:r>
      <w:r>
        <w:rPr>
          <w:rFonts w:ascii="Times New Roman"/>
          <w:spacing w:val="-1"/>
        </w:rPr>
        <w:t>considered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 xml:space="preserve">type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exemption is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least</w:t>
      </w:r>
      <w:r>
        <w:rPr>
          <w:rFonts w:ascii="Times New Roman"/>
        </w:rPr>
        <w:t xml:space="preserve"> complex,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will </w:t>
      </w:r>
      <w:r>
        <w:rPr>
          <w:rFonts w:ascii="Times New Roman"/>
          <w:spacing w:val="-1"/>
        </w:rPr>
        <w:t>require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minimal</w:t>
      </w:r>
      <w:r>
        <w:rPr>
          <w:rFonts w:ascii="Times New Roman"/>
        </w:rPr>
        <w:t xml:space="preserve"> assessment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Department.</w:t>
      </w:r>
    </w:p>
    <w:p w14:paraId="5F65DB08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1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exemption for</w:t>
      </w:r>
      <w:r>
        <w:rPr>
          <w:rFonts w:ascii="Times New Roman"/>
          <w:spacing w:val="-1"/>
        </w:rPr>
        <w:t xml:space="preserve"> 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to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used 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Defence force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law</w:t>
      </w:r>
      <w:r>
        <w:rPr>
          <w:rFonts w:ascii="Times New Roman"/>
          <w:spacing w:val="-1"/>
        </w:rPr>
        <w:t xml:space="preserve"> enforcement</w:t>
      </w:r>
      <w:r>
        <w:rPr>
          <w:rFonts w:ascii="Times New Roman"/>
        </w:rPr>
        <w:t xml:space="preserve">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security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agency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where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-1"/>
        </w:rPr>
        <w:t xml:space="preserve">there </w:t>
      </w:r>
      <w:r>
        <w:rPr>
          <w:rFonts w:ascii="Times New Roman"/>
        </w:rPr>
        <w:t>is no suitable</w:t>
      </w:r>
      <w:r>
        <w:rPr>
          <w:rFonts w:ascii="Times New Roman"/>
          <w:spacing w:val="-1"/>
        </w:rPr>
        <w:t xml:space="preserve"> alternative </w:t>
      </w:r>
      <w:r>
        <w:rPr>
          <w:rFonts w:ascii="Times New Roman"/>
        </w:rPr>
        <w:t xml:space="preserve">will </w:t>
      </w:r>
      <w:r>
        <w:rPr>
          <w:rFonts w:ascii="Times New Roman"/>
          <w:spacing w:val="-1"/>
        </w:rPr>
        <w:t>attract</w:t>
      </w:r>
      <w:r>
        <w:rPr>
          <w:rFonts w:ascii="Times New Roman"/>
        </w:rPr>
        <w:t xml:space="preserve"> 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fee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$550</w:t>
      </w:r>
      <w:r>
        <w:rPr>
          <w:rFonts w:ascii="Times New Roman"/>
        </w:rPr>
        <w:t xml:space="preserve"> (see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item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3 of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43(2)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Rules).</w:t>
      </w:r>
      <w:r>
        <w:rPr>
          <w:rFonts w:ascii="Times New Roman"/>
        </w:rPr>
        <w:t xml:space="preserve"> This </w:t>
      </w:r>
      <w:r>
        <w:rPr>
          <w:rFonts w:ascii="Times New Roman"/>
          <w:spacing w:val="-1"/>
        </w:rPr>
        <w:t>fee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reflects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higher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complexity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assessment</w:t>
      </w:r>
      <w:r>
        <w:rPr>
          <w:rFonts w:ascii="Times New Roman"/>
        </w:rPr>
        <w:t xml:space="preserve"> that will be</w:t>
      </w:r>
      <w:r>
        <w:rPr>
          <w:rFonts w:ascii="Times New Roman"/>
          <w:spacing w:val="-1"/>
        </w:rPr>
        <w:t xml:space="preserve"> required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this exemption </w:t>
      </w:r>
      <w:r>
        <w:rPr>
          <w:rFonts w:ascii="Times New Roman"/>
          <w:spacing w:val="-1"/>
        </w:rPr>
        <w:t>category.</w:t>
      </w:r>
      <w:r>
        <w:rPr>
          <w:rFonts w:ascii="Times New Roman"/>
        </w:rPr>
        <w:t xml:space="preserve"> This is </w:t>
      </w:r>
      <w:r>
        <w:rPr>
          <w:rFonts w:ascii="Times New Roman"/>
          <w:spacing w:val="-1"/>
        </w:rPr>
        <w:t>related</w:t>
      </w:r>
      <w:r>
        <w:rPr>
          <w:rFonts w:ascii="Times New Roman"/>
        </w:rPr>
        <w:t xml:space="preserve"> to 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higher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risk that exemptions </w:t>
      </w:r>
      <w:r>
        <w:rPr>
          <w:rFonts w:ascii="Times New Roman"/>
          <w:spacing w:val="-1"/>
        </w:rPr>
        <w:t>granted</w:t>
      </w:r>
      <w:r>
        <w:rPr>
          <w:rFonts w:ascii="Times New Roman"/>
        </w:rPr>
        <w:t xml:space="preserve"> under this </w:t>
      </w:r>
      <w:r>
        <w:rPr>
          <w:rFonts w:ascii="Times New Roman"/>
          <w:spacing w:val="-1"/>
        </w:rPr>
        <w:t>category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could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result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 xml:space="preserve">inappropriate </w:t>
      </w:r>
      <w:r>
        <w:rPr>
          <w:rFonts w:ascii="Times New Roman"/>
        </w:rPr>
        <w:t>use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exempted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engines.</w:t>
      </w:r>
    </w:p>
    <w:p w14:paraId="5F65DB09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8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remaining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exemption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outlined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subsection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30(1)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Rules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attract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highest</w:t>
      </w:r>
      <w:r>
        <w:rPr>
          <w:rFonts w:ascii="Times New Roman"/>
        </w:rPr>
        <w:t xml:space="preserve"> application </w:t>
      </w:r>
      <w:r>
        <w:rPr>
          <w:rFonts w:ascii="Times New Roman"/>
          <w:spacing w:val="-1"/>
        </w:rPr>
        <w:t xml:space="preserve">fee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$1,470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(see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items 1, 4, 5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6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table to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>subsection</w:t>
      </w:r>
      <w:r>
        <w:rPr>
          <w:rFonts w:ascii="Times New Roman"/>
        </w:rPr>
        <w:t xml:space="preserve"> 43(2)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Rules). </w:t>
      </w:r>
      <w:r>
        <w:rPr>
          <w:rFonts w:ascii="Times New Roman"/>
          <w:spacing w:val="-1"/>
        </w:rPr>
        <w:t>These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categories</w:t>
      </w:r>
      <w:r>
        <w:rPr>
          <w:rFonts w:ascii="Times New Roman"/>
        </w:rPr>
        <w:t xml:space="preserve"> are</w:t>
      </w:r>
      <w:r>
        <w:rPr>
          <w:rFonts w:ascii="Times New Roman"/>
          <w:spacing w:val="-1"/>
        </w:rPr>
        <w:t xml:space="preserve"> considered</w:t>
      </w:r>
      <w:r>
        <w:rPr>
          <w:rFonts w:ascii="Times New Roman"/>
        </w:rPr>
        <w:t xml:space="preserve"> to be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most </w:t>
      </w:r>
      <w:r>
        <w:rPr>
          <w:rFonts w:ascii="Times New Roman"/>
          <w:spacing w:val="-1"/>
        </w:rPr>
        <w:t>complex</w: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-1"/>
        </w:rPr>
        <w:t>and therefore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require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highest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level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</w:rPr>
        <w:t xml:space="preserve"> as they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greatest</w:t>
      </w:r>
      <w:r>
        <w:rPr>
          <w:rFonts w:ascii="Times New Roman"/>
        </w:rPr>
        <w:t xml:space="preserve"> risk of</w:t>
      </w:r>
      <w:r>
        <w:rPr>
          <w:rFonts w:ascii="Times New Roman"/>
          <w:spacing w:val="79"/>
        </w:rPr>
        <w:t xml:space="preserve"> </w:t>
      </w:r>
      <w:r>
        <w:rPr>
          <w:rFonts w:ascii="Times New Roman"/>
          <w:spacing w:val="-1"/>
        </w:rPr>
        <w:t>inappropriate</w:t>
      </w:r>
      <w:r>
        <w:rPr>
          <w:rFonts w:ascii="Times New Roman"/>
        </w:rPr>
        <w:t xml:space="preserve"> 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exempted </w:t>
      </w:r>
      <w:r>
        <w:rPr>
          <w:rFonts w:ascii="Times New Roman"/>
          <w:spacing w:val="-1"/>
        </w:rPr>
        <w:t>uncertified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engines. 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would include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case-by-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  <w:spacing w:val="-1"/>
        </w:rPr>
        <w:t>case assessment</w:t>
      </w:r>
      <w:r>
        <w:rPr>
          <w:rFonts w:ascii="Times New Roman"/>
        </w:rPr>
        <w:t xml:space="preserve"> of the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 xml:space="preserve">manage </w:t>
      </w:r>
      <w:r>
        <w:rPr>
          <w:rFonts w:ascii="Times New Roman"/>
        </w:rPr>
        <w:t>risk through the imposition of</w:t>
      </w:r>
      <w:r>
        <w:rPr>
          <w:rFonts w:ascii="Times New Roman"/>
          <w:spacing w:val="-1"/>
        </w:rPr>
        <w:t xml:space="preserve"> specific conditions.</w:t>
      </w:r>
    </w:p>
    <w:p w14:paraId="5F65DB0A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20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44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with the </w:t>
      </w:r>
      <w:r>
        <w:rPr>
          <w:rFonts w:ascii="Times New Roman"/>
          <w:spacing w:val="-1"/>
        </w:rPr>
        <w:t>discretion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waive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exemption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if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 reasonably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satisfied that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1"/>
        </w:rPr>
        <w:t xml:space="preserve">there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exceptional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to justify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waiver.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Exceptional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</w:p>
    <w:p w14:paraId="5F65DB0B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80" w:bottom="660" w:left="1300" w:header="0" w:footer="476" w:gutter="0"/>
          <w:cols w:space="720"/>
        </w:sectPr>
      </w:pPr>
    </w:p>
    <w:p w14:paraId="5F65DB0C" w14:textId="77777777" w:rsidR="004863D4" w:rsidRDefault="009328F2">
      <w:pPr>
        <w:pStyle w:val="BodyText"/>
        <w:spacing w:before="54" w:line="276" w:lineRule="auto"/>
        <w:ind w:left="685" w:right="11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include</w:t>
      </w:r>
      <w:r>
        <w:rPr>
          <w:rFonts w:ascii="Times New Roman"/>
          <w:spacing w:val="-1"/>
        </w:rPr>
        <w:t xml:space="preserve"> where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demonstrate</w:t>
      </w:r>
      <w:r>
        <w:rPr>
          <w:rFonts w:ascii="Times New Roman"/>
        </w:rPr>
        <w:t xml:space="preserve"> payment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fee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would cause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</w:rPr>
        <w:t xml:space="preserve"> hardship,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 can be</w:t>
      </w:r>
      <w:r>
        <w:rPr>
          <w:rFonts w:ascii="Times New Roman"/>
          <w:spacing w:val="-1"/>
        </w:rPr>
        <w:t xml:space="preserve"> demonstrated</w:t>
      </w:r>
      <w:r>
        <w:rPr>
          <w:rFonts w:ascii="Times New Roman"/>
        </w:rPr>
        <w:t xml:space="preserve"> it is in the public </w:t>
      </w:r>
      <w:r>
        <w:rPr>
          <w:rFonts w:ascii="Times New Roman"/>
          <w:spacing w:val="-1"/>
        </w:rPr>
        <w:t>interest</w:t>
      </w:r>
      <w:r>
        <w:rPr>
          <w:rFonts w:ascii="Times New Roman"/>
        </w:rPr>
        <w:t xml:space="preserve"> to waive the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fee.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An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 xml:space="preserve">AAT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review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decision not to </w:t>
      </w:r>
      <w:r>
        <w:rPr>
          <w:rFonts w:ascii="Times New Roman"/>
          <w:spacing w:val="-1"/>
        </w:rPr>
        <w:t>waive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fee </w:t>
      </w:r>
      <w:r>
        <w:rPr>
          <w:rFonts w:ascii="Times New Roman"/>
        </w:rPr>
        <w:t>under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section 44 (see</w:t>
      </w:r>
      <w:r>
        <w:rPr>
          <w:rFonts w:ascii="Times New Roman"/>
          <w:spacing w:val="-1"/>
        </w:rPr>
        <w:t xml:space="preserve"> paragraph</w:t>
      </w:r>
      <w:r>
        <w:rPr>
          <w:rFonts w:ascii="Times New Roman"/>
        </w:rPr>
        <w:t xml:space="preserve"> 50(f)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 Part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10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Rules).</w:t>
      </w:r>
    </w:p>
    <w:p w14:paraId="5F65DB0D" w14:textId="77777777" w:rsidR="004863D4" w:rsidRDefault="009328F2">
      <w:pPr>
        <w:spacing w:before="197"/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Refunds</w:t>
      </w:r>
    </w:p>
    <w:p w14:paraId="5F65DB0E" w14:textId="77777777" w:rsidR="004863D4" w:rsidRDefault="004863D4">
      <w:pPr>
        <w:spacing w:before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F65DB0F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6" w:lineRule="auto"/>
        <w:ind w:right="11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45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requires</w:t>
      </w:r>
      <w:r>
        <w:rPr>
          <w:rFonts w:ascii="Times New Roman"/>
        </w:rPr>
        <w:t xml:space="preserve">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refund</w:t>
      </w:r>
      <w:r>
        <w:rPr>
          <w:rFonts w:ascii="Times New Roman"/>
          <w:spacing w:val="-1"/>
        </w:rPr>
        <w:t xml:space="preserve"> 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fee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Australian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certification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fee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for an exemption </w:t>
      </w:r>
      <w:r>
        <w:rPr>
          <w:rFonts w:ascii="Times New Roman"/>
          <w:spacing w:val="-1"/>
        </w:rPr>
        <w:t>application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circumstances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where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withdrawn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within 14 </w:t>
      </w:r>
      <w:r>
        <w:rPr>
          <w:rFonts w:ascii="Times New Roman"/>
          <w:spacing w:val="-1"/>
        </w:rPr>
        <w:t>days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(beginning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on the </w:t>
      </w:r>
      <w:r>
        <w:rPr>
          <w:rFonts w:ascii="Times New Roman"/>
          <w:spacing w:val="1"/>
        </w:rPr>
        <w:t>day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made)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 the</w:t>
      </w:r>
      <w:r>
        <w:rPr>
          <w:rFonts w:ascii="Times New Roman"/>
          <w:spacing w:val="-1"/>
        </w:rPr>
        <w:t xml:space="preserve"> application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withdrawn,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begun</w:t>
      </w:r>
      <w:r>
        <w:rPr>
          <w:rFonts w:ascii="Times New Roman"/>
        </w:rPr>
        <w:t xml:space="preserve"> to assess the</w:t>
      </w:r>
      <w:r>
        <w:rPr>
          <w:rFonts w:ascii="Times New Roman"/>
          <w:spacing w:val="-1"/>
        </w:rPr>
        <w:t xml:space="preserve"> application.</w:t>
      </w:r>
      <w:r>
        <w:rPr>
          <w:rFonts w:ascii="Times New Roman"/>
        </w:rPr>
        <w:t xml:space="preserve"> 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has </w:t>
      </w:r>
      <w:r>
        <w:rPr>
          <w:rFonts w:ascii="Times New Roman"/>
          <w:spacing w:val="-1"/>
        </w:rPr>
        <w:t>commenced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assessment</w:t>
      </w:r>
      <w:r>
        <w:rPr>
          <w:rFonts w:ascii="Times New Roman"/>
        </w:rPr>
        <w:t xml:space="preserve"> of 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application,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refund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cannot be </w:t>
      </w:r>
      <w:r>
        <w:rPr>
          <w:rFonts w:ascii="Times New Roman"/>
          <w:spacing w:val="-1"/>
        </w:rPr>
        <w:t>provided.</w:t>
      </w:r>
    </w:p>
    <w:p w14:paraId="5F65DB1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8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77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PGPA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is an </w:t>
      </w:r>
      <w:r>
        <w:rPr>
          <w:rFonts w:ascii="Times New Roman"/>
          <w:spacing w:val="-1"/>
        </w:rPr>
        <w:t>appropriation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allows</w:t>
      </w:r>
      <w:r>
        <w:rPr>
          <w:rFonts w:ascii="Times New Roman"/>
        </w:rPr>
        <w:t xml:space="preserve"> money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withdrawn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Consolidated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Revenue Fund</w:t>
      </w:r>
      <w:r>
        <w:rPr>
          <w:rFonts w:ascii="Times New Roman"/>
        </w:rPr>
        <w:t xml:space="preserve"> if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following conditions </w:t>
      </w:r>
      <w:r>
        <w:rPr>
          <w:rFonts w:ascii="Times New Roman"/>
          <w:spacing w:val="-1"/>
        </w:rPr>
        <w:t xml:space="preserve">are </w:t>
      </w:r>
      <w:r>
        <w:rPr>
          <w:rFonts w:ascii="Times New Roman"/>
        </w:rPr>
        <w:t>met: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(a)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is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received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Commonwealth;</w:t>
      </w:r>
      <w:r>
        <w:rPr>
          <w:rFonts w:ascii="Times New Roman"/>
        </w:rPr>
        <w:t xml:space="preserve"> (b)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some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required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permitted</w:t>
      </w:r>
      <w:r>
        <w:rPr>
          <w:rFonts w:ascii="Times New Roman"/>
        </w:rPr>
        <w:t xml:space="preserve"> to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repaid;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(c)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Finance </w:t>
      </w:r>
      <w:r>
        <w:rPr>
          <w:rFonts w:ascii="Times New Roman"/>
        </w:rPr>
        <w:t>Minister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satisfied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that, </w:t>
      </w:r>
      <w:r>
        <w:rPr>
          <w:rFonts w:ascii="Times New Roman"/>
          <w:spacing w:val="-1"/>
        </w:rPr>
        <w:t>apart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section </w:t>
      </w:r>
      <w:r>
        <w:rPr>
          <w:rFonts w:ascii="Times New Roman"/>
          <w:spacing w:val="1"/>
        </w:rPr>
        <w:t>77</w:t>
      </w:r>
      <w:r>
        <w:rPr>
          <w:rFonts w:ascii="Times New Roman"/>
        </w:rPr>
        <w:t xml:space="preserve"> of 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PGPA </w:t>
      </w:r>
      <w:r>
        <w:rPr>
          <w:rFonts w:ascii="Times New Roman"/>
          <w:spacing w:val="-1"/>
        </w:rPr>
        <w:t>Act,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no </w:t>
      </w:r>
      <w:r>
        <w:rPr>
          <w:rFonts w:ascii="Times New Roman"/>
          <w:spacing w:val="-1"/>
        </w:rPr>
        <w:t>appropriation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repayment.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77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PGPA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</w:rPr>
        <w:t>supports the</w:t>
      </w:r>
      <w:r>
        <w:rPr>
          <w:rFonts w:ascii="Times New Roman"/>
          <w:spacing w:val="-1"/>
        </w:rPr>
        <w:t xml:space="preserve"> refund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fees</w:t>
      </w:r>
      <w:r>
        <w:rPr>
          <w:rFonts w:ascii="Times New Roman"/>
        </w:rPr>
        <w:t xml:space="preserve"> under 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45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Rules.</w:t>
      </w:r>
    </w:p>
    <w:p w14:paraId="5F65DB11" w14:textId="77777777" w:rsidR="004863D4" w:rsidRDefault="009328F2">
      <w:pPr>
        <w:pStyle w:val="Heading1"/>
        <w:ind w:left="685"/>
        <w:rPr>
          <w:b w:val="0"/>
          <w:bCs w:val="0"/>
        </w:rPr>
      </w:pPr>
      <w:r>
        <w:rPr>
          <w:spacing w:val="-1"/>
        </w:rPr>
        <w:t>Part</w:t>
      </w:r>
      <w:r>
        <w:t xml:space="preserve"> 9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Collection and </w:t>
      </w:r>
      <w:r>
        <w:rPr>
          <w:spacing w:val="-1"/>
        </w:rPr>
        <w:t>recovery</w:t>
      </w:r>
      <w:r>
        <w:t xml:space="preserve"> of</w:t>
      </w:r>
      <w:r>
        <w:rPr>
          <w:spacing w:val="1"/>
        </w:rPr>
        <w:t xml:space="preserve"> </w:t>
      </w:r>
      <w:r>
        <w:t>charges</w:t>
      </w:r>
    </w:p>
    <w:p w14:paraId="5F65DB12" w14:textId="77777777" w:rsidR="004863D4" w:rsidRDefault="004863D4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65DB13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5" w:lineRule="auto"/>
        <w:ind w:right="23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Customs </w:t>
      </w:r>
      <w:r>
        <w:rPr>
          <w:rFonts w:ascii="Times New Roman"/>
          <w:spacing w:val="-1"/>
        </w:rPr>
        <w:t>Charges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5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Excise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impose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</w:rPr>
        <w:t>on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domestic</w:t>
      </w:r>
      <w:r>
        <w:rPr>
          <w:rFonts w:ascii="Times New Roman"/>
          <w:spacing w:val="-1"/>
        </w:rPr>
        <w:t xml:space="preserve"> manufacture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products. As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6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prescribes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marine</w:t>
      </w:r>
      <w:r>
        <w:rPr>
          <w:rFonts w:ascii="Times New Roman"/>
          <w:spacing w:val="-1"/>
        </w:rPr>
        <w:t xml:space="preserve"> 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products, the </w:t>
      </w:r>
      <w:r>
        <w:rPr>
          <w:rFonts w:ascii="Times New Roman"/>
          <w:spacing w:val="-1"/>
        </w:rPr>
        <w:t>charges</w:t>
      </w:r>
      <w:r>
        <w:rPr>
          <w:rFonts w:ascii="Times New Roman"/>
        </w:rPr>
        <w:t xml:space="preserve"> will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applicable</w:t>
      </w:r>
      <w:r>
        <w:rPr>
          <w:rFonts w:ascii="Times New Roman"/>
        </w:rPr>
        <w:t xml:space="preserve"> to these engines.</w:t>
      </w:r>
    </w:p>
    <w:p w14:paraId="5F65DB14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73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51(7)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Act </w:t>
      </w:r>
      <w:r>
        <w:rPr>
          <w:rFonts w:ascii="Times New Roman"/>
          <w:spacing w:val="-1"/>
        </w:rPr>
        <w:t>enables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rules</w:t>
      </w:r>
      <w:r>
        <w:rPr>
          <w:rFonts w:ascii="Times New Roman"/>
        </w:rPr>
        <w:t xml:space="preserve"> made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particular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types of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products to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collection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recovery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75"/>
        </w:rPr>
        <w:t xml:space="preserve"> </w:t>
      </w:r>
      <w:r>
        <w:rPr>
          <w:rFonts w:ascii="Times New Roman"/>
          <w:spacing w:val="-1"/>
        </w:rPr>
        <w:t>imposes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Customs </w:t>
      </w:r>
      <w:r>
        <w:rPr>
          <w:rFonts w:ascii="Times New Roman"/>
          <w:spacing w:val="-1"/>
        </w:rPr>
        <w:t>Charges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and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Excise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Act.</w:t>
      </w:r>
    </w:p>
    <w:p w14:paraId="5F65DB15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6" w:lineRule="auto"/>
        <w:ind w:right="27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 xml:space="preserve">purpose </w:t>
      </w:r>
      <w:r>
        <w:rPr>
          <w:rFonts w:ascii="Times New Roman"/>
        </w:rPr>
        <w:t>of Part 9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Rules,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described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46, is to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collection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recovery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of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customs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charge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excise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charge imposed</w:t>
      </w:r>
      <w:r>
        <w:rPr>
          <w:rFonts w:ascii="Times New Roman"/>
        </w:rPr>
        <w:t xml:space="preserve"> on the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domestic</w:t>
      </w:r>
      <w:r>
        <w:rPr>
          <w:rFonts w:ascii="Times New Roman"/>
          <w:spacing w:val="-1"/>
        </w:rPr>
        <w:t xml:space="preserve"> manufacture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non-road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engines.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 xml:space="preserve">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charges to be</w:t>
      </w:r>
      <w:r>
        <w:rPr>
          <w:rFonts w:ascii="Times New Roman"/>
          <w:spacing w:val="-1"/>
        </w:rPr>
        <w:t xml:space="preserve"> imposed,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method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calculating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those</w:t>
      </w:r>
      <w:r>
        <w:rPr>
          <w:rFonts w:ascii="Times New Roman"/>
          <w:spacing w:val="-1"/>
        </w:rPr>
        <w:t xml:space="preserve"> charges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 xml:space="preserve"> prescribed</w:t>
      </w:r>
      <w:r>
        <w:rPr>
          <w:rFonts w:ascii="Times New Roman"/>
        </w:rPr>
        <w:t xml:space="preserve"> 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regulations</w:t>
      </w:r>
      <w:r>
        <w:rPr>
          <w:rFonts w:ascii="Times New Roman"/>
        </w:rPr>
        <w:t xml:space="preserve"> made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purposes</w:t>
      </w:r>
      <w:r>
        <w:rPr>
          <w:rFonts w:ascii="Times New Roman"/>
        </w:rPr>
        <w:t xml:space="preserve">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Customs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</w:rPr>
        <w:t xml:space="preserve"> and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the Excise </w:t>
      </w:r>
      <w:r>
        <w:rPr>
          <w:rFonts w:ascii="Times New Roman"/>
          <w:spacing w:val="-1"/>
        </w:rPr>
        <w:t>Charges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Act.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It is </w:t>
      </w:r>
      <w:r>
        <w:rPr>
          <w:rFonts w:ascii="Times New Roman"/>
          <w:spacing w:val="-1"/>
        </w:rPr>
        <w:t>intended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regulations</w:t>
      </w:r>
      <w:r>
        <w:rPr>
          <w:rFonts w:ascii="Times New Roman"/>
        </w:rPr>
        <w:t xml:space="preserve"> of this </w:t>
      </w:r>
      <w:r>
        <w:rPr>
          <w:rFonts w:ascii="Times New Roman"/>
          <w:spacing w:val="-1"/>
        </w:rPr>
        <w:t xml:space="preserve">type </w:t>
      </w:r>
      <w:r>
        <w:rPr>
          <w:rFonts w:ascii="Times New Roman"/>
        </w:rPr>
        <w:t xml:space="preserve">would not </w:t>
      </w:r>
      <w:r>
        <w:rPr>
          <w:rFonts w:ascii="Times New Roman"/>
          <w:spacing w:val="-1"/>
        </w:rPr>
        <w:t>commence</w:t>
      </w:r>
      <w:r>
        <w:rPr>
          <w:rFonts w:ascii="Times New Roman"/>
          <w:spacing w:val="59"/>
        </w:rPr>
        <w:t xml:space="preserve"> </w:t>
      </w:r>
      <w:r>
        <w:rPr>
          <w:rFonts w:ascii="Times New Roman"/>
        </w:rPr>
        <w:t>until 1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2"/>
        </w:rPr>
        <w:t>J</w:t>
      </w:r>
      <w:r>
        <w:rPr>
          <w:rFonts w:ascii="Times New Roman"/>
        </w:rPr>
        <w:t>u</w:t>
      </w:r>
      <w:r>
        <w:rPr>
          <w:rFonts w:ascii="Times New Roman"/>
          <w:spacing w:val="2"/>
        </w:rPr>
        <w:t>l</w:t>
      </w:r>
      <w:r>
        <w:rPr>
          <w:rFonts w:ascii="Times New Roman"/>
        </w:rPr>
        <w:t>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2018.</w:t>
      </w:r>
    </w:p>
    <w:p w14:paraId="5F65DB16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9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Although</w:t>
      </w:r>
      <w:r>
        <w:rPr>
          <w:rFonts w:ascii="Times New Roman"/>
        </w:rPr>
        <w:t xml:space="preserve"> liability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customs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excise </w:t>
      </w:r>
      <w:r>
        <w:rPr>
          <w:rFonts w:ascii="Times New Roman"/>
          <w:spacing w:val="-1"/>
        </w:rPr>
        <w:t>charges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imposed</w:t>
      </w:r>
      <w:r>
        <w:rPr>
          <w:rFonts w:ascii="Times New Roman"/>
        </w:rPr>
        <w:t xml:space="preserve"> at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 the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propulsion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marine engine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non-road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engine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imported</w:t>
      </w:r>
      <w:r>
        <w:rPr>
          <w:rFonts w:ascii="Times New Roman"/>
        </w:rPr>
        <w:t xml:space="preserve"> or </w:t>
      </w:r>
      <w:r>
        <w:rPr>
          <w:rFonts w:ascii="Times New Roman"/>
          <w:spacing w:val="-1"/>
        </w:rPr>
        <w:t>manufactured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Australia,</w:t>
      </w:r>
      <w:r>
        <w:rPr>
          <w:rFonts w:ascii="Times New Roman"/>
          <w:spacing w:val="101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 xml:space="preserve"> 47(1)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clarifies</w:t>
      </w:r>
      <w:r>
        <w:rPr>
          <w:rFonts w:ascii="Times New Roman"/>
        </w:rPr>
        <w:t xml:space="preserve"> that the</w:t>
      </w:r>
      <w:r>
        <w:rPr>
          <w:rFonts w:ascii="Times New Roman"/>
          <w:spacing w:val="-1"/>
        </w:rPr>
        <w:t xml:space="preserve"> customs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excise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</w:rPr>
        <w:t xml:space="preserve">(as the </w:t>
      </w:r>
      <w:r>
        <w:rPr>
          <w:rFonts w:ascii="Times New Roman"/>
          <w:spacing w:val="-1"/>
        </w:rPr>
        <w:t>case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be)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financial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year</w:t>
      </w:r>
      <w:r>
        <w:rPr>
          <w:rFonts w:ascii="Times New Roman"/>
        </w:rPr>
        <w:t xml:space="preserve"> is due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payable</w:t>
      </w:r>
      <w:r>
        <w:rPr>
          <w:rFonts w:ascii="Times New Roman"/>
        </w:rPr>
        <w:t xml:space="preserve"> on 30 November in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financial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year.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  <w:spacing w:val="-1"/>
        </w:rPr>
        <w:t>date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been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 xml:space="preserve"> to provide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 xml:space="preserve"> with </w:t>
      </w:r>
      <w:r>
        <w:rPr>
          <w:rFonts w:ascii="Times New Roman"/>
          <w:spacing w:val="-1"/>
        </w:rPr>
        <w:t>sufficient</w:t>
      </w:r>
      <w:r>
        <w:rPr>
          <w:rFonts w:ascii="Times New Roman"/>
        </w:rPr>
        <w:t xml:space="preserve"> 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calculate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charge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payable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notify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importer 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manufacturer</w:t>
      </w:r>
      <w:r>
        <w:rPr>
          <w:rFonts w:ascii="Times New Roman"/>
        </w:rPr>
        <w:t xml:space="preserve"> of 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liability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1"/>
        </w:rPr>
        <w:t>pay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charge.</w:t>
      </w:r>
    </w:p>
    <w:p w14:paraId="5F65DB17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200" w:bottom="660" w:left="1300" w:header="0" w:footer="476" w:gutter="0"/>
          <w:cols w:space="720"/>
        </w:sectPr>
      </w:pPr>
    </w:p>
    <w:p w14:paraId="5F65DB18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54" w:line="276" w:lineRule="auto"/>
        <w:ind w:right="1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information</w:t>
      </w:r>
      <w:r>
        <w:rPr>
          <w:rFonts w:ascii="Times New Roman" w:eastAsia="Times New Roman" w:hAnsi="Times New Roman" w:cs="Times New Roman"/>
        </w:rPr>
        <w:t xml:space="preserve"> used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</w:rPr>
        <w:t xml:space="preserve"> to calculate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importer’s</w:t>
      </w:r>
      <w:r>
        <w:rPr>
          <w:rFonts w:ascii="Times New Roman" w:eastAsia="Times New Roman" w:hAnsi="Times New Roman" w:cs="Times New Roman"/>
        </w:rPr>
        <w:t xml:space="preserve"> liability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pay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customs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charge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will be</w:t>
      </w:r>
      <w:r>
        <w:rPr>
          <w:rFonts w:ascii="Times New Roman" w:eastAsia="Times New Roman" w:hAnsi="Times New Roman" w:cs="Times New Roman"/>
          <w:spacing w:val="-1"/>
        </w:rPr>
        <w:t xml:space="preserve"> based</w:t>
      </w:r>
      <w:r>
        <w:rPr>
          <w:rFonts w:ascii="Times New Roman" w:eastAsia="Times New Roman" w:hAnsi="Times New Roman" w:cs="Times New Roman"/>
        </w:rPr>
        <w:t xml:space="preserve"> on </w:t>
      </w:r>
      <w:r>
        <w:rPr>
          <w:rFonts w:ascii="Times New Roman" w:eastAsia="Times New Roman" w:hAnsi="Times New Roman" w:cs="Times New Roman"/>
          <w:spacing w:val="-1"/>
        </w:rPr>
        <w:t>customs</w:t>
      </w:r>
      <w:r>
        <w:rPr>
          <w:rFonts w:ascii="Times New Roman" w:eastAsia="Times New Roman" w:hAnsi="Times New Roman" w:cs="Times New Roman"/>
        </w:rPr>
        <w:t xml:space="preserve"> import </w:t>
      </w:r>
      <w:r>
        <w:rPr>
          <w:rFonts w:ascii="Times New Roman" w:eastAsia="Times New Roman" w:hAnsi="Times New Roman" w:cs="Times New Roman"/>
          <w:spacing w:val="-1"/>
        </w:rPr>
        <w:t>data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provided</w:t>
      </w:r>
      <w:r>
        <w:rPr>
          <w:rFonts w:ascii="Times New Roman" w:eastAsia="Times New Roman" w:hAnsi="Times New Roman" w:cs="Times New Roman"/>
        </w:rPr>
        <w:t xml:space="preserve"> to the Department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Immigration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Border</w:t>
      </w:r>
      <w:r>
        <w:rPr>
          <w:rFonts w:ascii="Times New Roman" w:eastAsia="Times New Roman" w:hAnsi="Times New Roman" w:cs="Times New Roman"/>
        </w:rPr>
        <w:t xml:space="preserve"> Protection. Customs import </w:t>
      </w:r>
      <w:r>
        <w:rPr>
          <w:rFonts w:ascii="Times New Roman" w:eastAsia="Times New Roman" w:hAnsi="Times New Roman" w:cs="Times New Roman"/>
          <w:spacing w:val="-1"/>
        </w:rPr>
        <w:t>data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derived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import </w:t>
      </w:r>
      <w:r>
        <w:rPr>
          <w:rFonts w:ascii="Times New Roman" w:eastAsia="Times New Roman" w:hAnsi="Times New Roman" w:cs="Times New Roman"/>
          <w:spacing w:val="-1"/>
        </w:rPr>
        <w:t>declarations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71A of the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Customs </w:t>
      </w:r>
      <w:r>
        <w:rPr>
          <w:rFonts w:ascii="Times New Roman" w:eastAsia="Times New Roman" w:hAnsi="Times New Roman" w:cs="Times New Roman"/>
          <w:i/>
          <w:spacing w:val="-1"/>
        </w:rPr>
        <w:t>Act</w:t>
      </w:r>
      <w:r>
        <w:rPr>
          <w:rFonts w:ascii="Times New Roman" w:eastAsia="Times New Roman" w:hAnsi="Times New Roman" w:cs="Times New Roman"/>
          <w:i/>
        </w:rPr>
        <w:t xml:space="preserve"> 1901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completed by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when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propulsion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arrive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Australia.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1"/>
        </w:rPr>
        <w:t>ensure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this </w:t>
      </w:r>
      <w:r>
        <w:rPr>
          <w:rFonts w:ascii="Times New Roman" w:eastAsia="Times New Roman" w:hAnsi="Times New Roman" w:cs="Times New Roman"/>
          <w:spacing w:val="-1"/>
        </w:rPr>
        <w:t>data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</w:rPr>
        <w:t xml:space="preserve"> set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a point in time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does</w:t>
      </w:r>
      <w:r>
        <w:rPr>
          <w:rFonts w:ascii="Times New Roman" w:eastAsia="Times New Roman" w:hAnsi="Times New Roman" w:cs="Times New Roman"/>
        </w:rPr>
        <w:t xml:space="preserve"> not </w:t>
      </w:r>
      <w:r>
        <w:rPr>
          <w:rFonts w:ascii="Times New Roman" w:eastAsia="Times New Roman" w:hAnsi="Times New Roman" w:cs="Times New Roman"/>
          <w:spacing w:val="-1"/>
        </w:rPr>
        <w:t>fluctuate 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result of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corrections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made </w:t>
      </w:r>
      <w:r>
        <w:rPr>
          <w:rFonts w:ascii="Times New Roman" w:eastAsia="Times New Roman" w:hAnsi="Times New Roman" w:cs="Times New Roman"/>
          <w:spacing w:val="2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importers</w:t>
      </w:r>
      <w:r>
        <w:rPr>
          <w:rFonts w:ascii="Times New Roman" w:eastAsia="Times New Roman" w:hAnsi="Times New Roman" w:cs="Times New Roman"/>
        </w:rPr>
        <w:t xml:space="preserve"> to their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import </w:t>
      </w:r>
      <w:r>
        <w:rPr>
          <w:rFonts w:ascii="Times New Roman" w:eastAsia="Times New Roman" w:hAnsi="Times New Roman" w:cs="Times New Roman"/>
          <w:spacing w:val="-1"/>
        </w:rPr>
        <w:t>declarations,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49(1) </w:t>
      </w:r>
      <w:r>
        <w:rPr>
          <w:rFonts w:ascii="Times New Roman" w:eastAsia="Times New Roman" w:hAnsi="Times New Roman" w:cs="Times New Roman"/>
          <w:spacing w:val="-1"/>
        </w:rPr>
        <w:t>clarifies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matters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stated</w:t>
      </w:r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import </w:t>
      </w:r>
      <w:r>
        <w:rPr>
          <w:rFonts w:ascii="Times New Roman" w:eastAsia="Times New Roman" w:hAnsi="Times New Roman" w:cs="Times New Roman"/>
          <w:spacing w:val="-1"/>
        </w:rPr>
        <w:t>declaration,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existing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1 </w:t>
      </w:r>
      <w:r>
        <w:rPr>
          <w:rFonts w:ascii="Times New Roman" w:eastAsia="Times New Roman" w:hAnsi="Times New Roman" w:cs="Times New Roman"/>
          <w:spacing w:val="-1"/>
        </w:rPr>
        <w:t>October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following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financial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year,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taken to be </w:t>
      </w:r>
      <w:r>
        <w:rPr>
          <w:rFonts w:ascii="Times New Roman" w:eastAsia="Times New Roman" w:hAnsi="Times New Roman" w:cs="Times New Roman"/>
          <w:spacing w:val="-1"/>
        </w:rPr>
        <w:t>correct,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unless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contrary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proved.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However,</w:t>
      </w:r>
      <w:r>
        <w:rPr>
          <w:rFonts w:ascii="Times New Roman" w:eastAsia="Times New Roman" w:hAnsi="Times New Roman" w:cs="Times New Roman"/>
        </w:rPr>
        <w:t xml:space="preserve"> in providing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contrary,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changes</w:t>
      </w:r>
      <w:r>
        <w:rPr>
          <w:rFonts w:ascii="Times New Roman" w:eastAsia="Times New Roman" w:hAnsi="Times New Roman" w:cs="Times New Roman"/>
        </w:rPr>
        <w:t xml:space="preserve"> to an import </w:t>
      </w:r>
      <w:r>
        <w:rPr>
          <w:rFonts w:ascii="Times New Roman" w:eastAsia="Times New Roman" w:hAnsi="Times New Roman" w:cs="Times New Roman"/>
          <w:spacing w:val="-1"/>
        </w:rPr>
        <w:t>declaration</w:t>
      </w:r>
      <w:r>
        <w:rPr>
          <w:rFonts w:ascii="Times New Roman" w:eastAsia="Times New Roman" w:hAnsi="Times New Roman" w:cs="Times New Roman"/>
        </w:rPr>
        <w:t xml:space="preserve"> made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after</w:t>
      </w:r>
      <w:r>
        <w:rPr>
          <w:rFonts w:ascii="Times New Roman" w:eastAsia="Times New Roman" w:hAnsi="Times New Roman" w:cs="Times New Roman"/>
        </w:rPr>
        <w:t xml:space="preserve"> 1 </w:t>
      </w:r>
      <w:r>
        <w:rPr>
          <w:rFonts w:ascii="Times New Roman" w:eastAsia="Times New Roman" w:hAnsi="Times New Roman" w:cs="Times New Roman"/>
          <w:spacing w:val="-1"/>
        </w:rPr>
        <w:t>October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</w:rPr>
        <w:t xml:space="preserve"> not be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admissible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evidence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49(2)).</w:t>
      </w:r>
    </w:p>
    <w:p w14:paraId="5F65DB19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2" w:line="276" w:lineRule="auto"/>
        <w:ind w:right="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Providing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‘cut-off’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1</w:t>
      </w:r>
      <w:r>
        <w:rPr>
          <w:rFonts w:ascii="Times New Roman" w:eastAsia="Times New Roman" w:hAnsi="Times New Roman" w:cs="Times New Roman"/>
          <w:spacing w:val="-1"/>
        </w:rPr>
        <w:t xml:space="preserve"> October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changes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import </w:t>
      </w:r>
      <w:r>
        <w:rPr>
          <w:rFonts w:ascii="Times New Roman" w:eastAsia="Times New Roman" w:hAnsi="Times New Roman" w:cs="Times New Roman"/>
          <w:spacing w:val="-1"/>
        </w:rPr>
        <w:t>declarations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ensures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>timely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efficient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notification</w:t>
      </w:r>
      <w:r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importer’s</w:t>
      </w:r>
      <w:r>
        <w:rPr>
          <w:rFonts w:ascii="Times New Roman" w:eastAsia="Times New Roman" w:hAnsi="Times New Roman" w:cs="Times New Roman"/>
        </w:rPr>
        <w:t xml:space="preserve"> liability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1"/>
        </w:rPr>
        <w:t>pay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customs </w:t>
      </w:r>
      <w:r>
        <w:rPr>
          <w:rFonts w:ascii="Times New Roman" w:eastAsia="Times New Roman" w:hAnsi="Times New Roman" w:cs="Times New Roman"/>
          <w:spacing w:val="-1"/>
        </w:rPr>
        <w:t>charge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while</w:t>
      </w:r>
      <w:r>
        <w:rPr>
          <w:rFonts w:ascii="Times New Roman" w:eastAsia="Times New Roman" w:hAnsi="Times New Roman" w:cs="Times New Roman"/>
          <w:spacing w:val="7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allowing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sufficient</w:t>
      </w:r>
      <w:r>
        <w:rPr>
          <w:rFonts w:ascii="Times New Roman" w:eastAsia="Times New Roman" w:hAnsi="Times New Roman" w:cs="Times New Roman"/>
        </w:rPr>
        <w:t xml:space="preserve"> time for </w:t>
      </w:r>
      <w:r>
        <w:rPr>
          <w:rFonts w:ascii="Times New Roman" w:eastAsia="Times New Roman" w:hAnsi="Times New Roman" w:cs="Times New Roman"/>
          <w:spacing w:val="-1"/>
        </w:rPr>
        <w:t>importers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update</w:t>
      </w:r>
      <w:r>
        <w:rPr>
          <w:rFonts w:ascii="Times New Roman" w:eastAsia="Times New Roman" w:hAnsi="Times New Roman" w:cs="Times New Roman"/>
        </w:rPr>
        <w:t xml:space="preserve"> their </w:t>
      </w:r>
      <w:r>
        <w:rPr>
          <w:rFonts w:ascii="Times New Roman" w:eastAsia="Times New Roman" w:hAnsi="Times New Roman" w:cs="Times New Roman"/>
          <w:spacing w:val="-1"/>
        </w:rPr>
        <w:t>records,</w:t>
      </w:r>
      <w:r>
        <w:rPr>
          <w:rFonts w:ascii="Times New Roman" w:eastAsia="Times New Roman" w:hAnsi="Times New Roman" w:cs="Times New Roman"/>
        </w:rPr>
        <w:t xml:space="preserve"> if</w:t>
      </w:r>
      <w:r>
        <w:rPr>
          <w:rFonts w:ascii="Times New Roman" w:eastAsia="Times New Roman" w:hAnsi="Times New Roman" w:cs="Times New Roman"/>
          <w:spacing w:val="-1"/>
        </w:rPr>
        <w:t xml:space="preserve"> necessary.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</w:rPr>
        <w:t xml:space="preserve"> intends to provide </w:t>
      </w:r>
      <w:r>
        <w:rPr>
          <w:rFonts w:ascii="Times New Roman" w:eastAsia="Times New Roman" w:hAnsi="Times New Roman" w:cs="Times New Roman"/>
          <w:spacing w:val="-1"/>
        </w:rPr>
        <w:t>importers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</w:rPr>
        <w:t xml:space="preserve"> preliminary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statements of their </w:t>
      </w:r>
      <w:r>
        <w:rPr>
          <w:rFonts w:ascii="Times New Roman" w:eastAsia="Times New Roman" w:hAnsi="Times New Roman" w:cs="Times New Roman"/>
          <w:spacing w:val="-1"/>
        </w:rPr>
        <w:t>potential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liability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under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Customs </w:t>
      </w:r>
      <w:r>
        <w:rPr>
          <w:rFonts w:ascii="Times New Roman" w:eastAsia="Times New Roman" w:hAnsi="Times New Roman" w:cs="Times New Roman"/>
          <w:spacing w:val="-1"/>
        </w:rPr>
        <w:t>Charges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</w:rPr>
        <w:t xml:space="preserve"> 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 xml:space="preserve"> 30 June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assist 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-1"/>
        </w:rPr>
        <w:t>process.</w:t>
      </w:r>
    </w:p>
    <w:p w14:paraId="5F65DB1A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</w:rPr>
        <w:t xml:space="preserve"> 22 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</w:t>
      </w:r>
      <w:r>
        <w:rPr>
          <w:rFonts w:ascii="Times New Roman" w:eastAsia="Times New Roman" w:hAnsi="Times New Roman" w:cs="Times New Roman"/>
        </w:rPr>
        <w:t xml:space="preserve"> requires a</w:t>
      </w:r>
      <w:r>
        <w:rPr>
          <w:rFonts w:ascii="Times New Roman" w:eastAsia="Times New Roman" w:hAnsi="Times New Roman" w:cs="Times New Roman"/>
          <w:spacing w:val="-1"/>
        </w:rPr>
        <w:t xml:space="preserve"> person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who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</w:rPr>
        <w:t xml:space="preserve"> supplies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manufactured</w:t>
      </w:r>
      <w:r>
        <w:rPr>
          <w:rFonts w:ascii="Times New Roman" w:eastAsia="Times New Roman" w:hAnsi="Times New Roman" w:cs="Times New Roman"/>
        </w:rPr>
        <w:t xml:space="preserve"> in Australia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 provide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report to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Secretary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relating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emissions-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supplied in 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reporting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period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(subsection</w:t>
      </w:r>
      <w:r>
        <w:rPr>
          <w:rFonts w:ascii="Times New Roman" w:eastAsia="Times New Roman" w:hAnsi="Times New Roman" w:cs="Times New Roman"/>
        </w:rPr>
        <w:t xml:space="preserve"> 41(1)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Rules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prescribes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reporting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period as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financial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year).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Information</w:t>
      </w:r>
      <w:r>
        <w:rPr>
          <w:rFonts w:ascii="Times New Roman" w:eastAsia="Times New Roman" w:hAnsi="Times New Roman" w:cs="Times New Roman"/>
        </w:rPr>
        <w:t xml:space="preserve"> supplied in these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reports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will be</w:t>
      </w:r>
      <w:r>
        <w:rPr>
          <w:rFonts w:ascii="Times New Roman" w:eastAsia="Times New Roman" w:hAnsi="Times New Roman" w:cs="Times New Roman"/>
          <w:spacing w:val="-1"/>
        </w:rPr>
        <w:t xml:space="preserve"> used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</w:rPr>
        <w:t xml:space="preserve"> to </w:t>
      </w:r>
      <w:r>
        <w:rPr>
          <w:rFonts w:ascii="Times New Roman" w:eastAsia="Times New Roman" w:hAnsi="Times New Roman" w:cs="Times New Roman"/>
          <w:spacing w:val="-1"/>
        </w:rPr>
        <w:t>calculate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manufacturer’s</w:t>
      </w:r>
      <w:r>
        <w:rPr>
          <w:rFonts w:ascii="Times New Roman" w:eastAsia="Times New Roman" w:hAnsi="Times New Roman" w:cs="Times New Roman"/>
        </w:rPr>
        <w:t xml:space="preserve"> lability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1"/>
        </w:rPr>
        <w:t>pay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excise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charge </w:t>
      </w:r>
      <w:r>
        <w:rPr>
          <w:rFonts w:ascii="Times New Roman" w:eastAsia="Times New Roman" w:hAnsi="Times New Roman" w:cs="Times New Roman"/>
        </w:rPr>
        <w:t>on the</w:t>
      </w:r>
      <w:r>
        <w:rPr>
          <w:rFonts w:ascii="Times New Roman" w:eastAsia="Times New Roman" w:hAnsi="Times New Roman" w:cs="Times New Roman"/>
          <w:spacing w:val="-1"/>
        </w:rPr>
        <w:t xml:space="preserve"> manufacture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propulsion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spacing w:val="-1"/>
        </w:rPr>
        <w:t>non-road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engines</w:t>
      </w:r>
      <w:r>
        <w:rPr>
          <w:rFonts w:ascii="Times New Roman" w:eastAsia="Times New Roman" w:hAnsi="Times New Roman" w:cs="Times New Roman"/>
        </w:rPr>
        <w:t xml:space="preserve"> in</w:t>
      </w:r>
      <w:r>
        <w:rPr>
          <w:rFonts w:ascii="Times New Roman" w:eastAsia="Times New Roman" w:hAnsi="Times New Roman" w:cs="Times New Roman"/>
          <w:spacing w:val="9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Australia.</w:t>
      </w:r>
    </w:p>
    <w:p w14:paraId="5F65DB1B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0" w:line="276" w:lineRule="auto"/>
        <w:ind w:right="19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customs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charge and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excise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payable to the 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Department</w:t>
      </w:r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Environment</w:t>
      </w:r>
      <w:r>
        <w:rPr>
          <w:rFonts w:ascii="Times New Roman"/>
        </w:rPr>
        <w:t xml:space="preserve">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Energy,</w:t>
      </w:r>
      <w:r>
        <w:rPr>
          <w:rFonts w:ascii="Times New Roman"/>
        </w:rPr>
        <w:t xml:space="preserve"> on behalf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Commonwealth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(section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47(2)).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customs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  <w:spacing w:val="1"/>
        </w:rPr>
        <w:t>or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excise </w:t>
      </w:r>
      <w:r>
        <w:rPr>
          <w:rFonts w:ascii="Times New Roman"/>
          <w:spacing w:val="-1"/>
        </w:rPr>
        <w:t xml:space="preserve">charge </w:t>
      </w:r>
      <w:r>
        <w:rPr>
          <w:rFonts w:ascii="Times New Roman"/>
        </w:rPr>
        <w:t>is not paid to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 due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date,</w:t>
      </w:r>
      <w:r>
        <w:rPr>
          <w:rFonts w:ascii="Times New Roman"/>
        </w:rPr>
        <w:t xml:space="preserve"> it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  <w:spacing w:val="-1"/>
        </w:rPr>
        <w:t>becomes</w:t>
      </w:r>
      <w:r>
        <w:rPr>
          <w:rFonts w:ascii="Times New Roman"/>
        </w:rPr>
        <w:t xml:space="preserve">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debt due to the </w:t>
      </w:r>
      <w:r>
        <w:rPr>
          <w:rFonts w:ascii="Times New Roman"/>
          <w:spacing w:val="-1"/>
        </w:rPr>
        <w:t>Commonwealth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 xml:space="preserve"> recovered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such </w:t>
      </w:r>
      <w:r>
        <w:rPr>
          <w:rFonts w:ascii="Times New Roman"/>
          <w:spacing w:val="-1"/>
        </w:rPr>
        <w:t>(section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48(1)).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Secretary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 xml:space="preserve"> Department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authorised</w:t>
      </w:r>
      <w:r>
        <w:rPr>
          <w:rFonts w:ascii="Times New Roman"/>
        </w:rPr>
        <w:t xml:space="preserve"> to bring</w:t>
      </w:r>
      <w:r>
        <w:rPr>
          <w:rFonts w:ascii="Times New Roman"/>
          <w:spacing w:val="-1"/>
        </w:rPr>
        <w:t xml:space="preserve"> proceedings</w:t>
      </w:r>
      <w:r>
        <w:rPr>
          <w:rFonts w:ascii="Times New Roman"/>
        </w:rPr>
        <w:t xml:space="preserve"> on behalf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  <w:spacing w:val="-1"/>
        </w:rPr>
        <w:t>Commonwealth</w:t>
      </w:r>
      <w:r>
        <w:rPr>
          <w:rFonts w:ascii="Times New Roman"/>
        </w:rPr>
        <w:t xml:space="preserve"> to recovery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debts (section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48(2)).</w:t>
      </w:r>
    </w:p>
    <w:p w14:paraId="5F65DB1C" w14:textId="77777777" w:rsidR="004863D4" w:rsidRDefault="009328F2">
      <w:pPr>
        <w:pStyle w:val="Heading1"/>
        <w:rPr>
          <w:b w:val="0"/>
          <w:bCs w:val="0"/>
        </w:rPr>
      </w:pPr>
      <w:r>
        <w:rPr>
          <w:spacing w:val="-1"/>
        </w:rPr>
        <w:t>PART</w:t>
      </w:r>
      <w:r>
        <w:t xml:space="preserve"> 11 </w:t>
      </w:r>
      <w:r>
        <w:rPr>
          <w:rFonts w:cs="Times New Roman"/>
        </w:rPr>
        <w:t xml:space="preserve">– </w:t>
      </w:r>
      <w:r>
        <w:t xml:space="preserve">TRANSITIONAL </w:t>
      </w:r>
      <w:r>
        <w:rPr>
          <w:spacing w:val="-1"/>
        </w:rPr>
        <w:t>PROVISIONS</w:t>
      </w:r>
    </w:p>
    <w:p w14:paraId="5F65DB1D" w14:textId="77777777" w:rsidR="004863D4" w:rsidRDefault="004863D4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5F65DB1E" w14:textId="77777777" w:rsidR="004863D4" w:rsidRDefault="009328F2">
      <w:pPr>
        <w:ind w:left="6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Staged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commencement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Part</w:t>
      </w:r>
      <w:r>
        <w:rPr>
          <w:rFonts w:ascii="Times New Roman"/>
          <w:b/>
          <w:sz w:val="24"/>
        </w:rPr>
        <w:t xml:space="preserve"> 3 of the </w:t>
      </w:r>
      <w:r>
        <w:rPr>
          <w:rFonts w:ascii="Times New Roman"/>
          <w:b/>
          <w:spacing w:val="-1"/>
          <w:sz w:val="24"/>
        </w:rPr>
        <w:t>Act</w:t>
      </w:r>
    </w:p>
    <w:p w14:paraId="5F65DB1F" w14:textId="77777777" w:rsidR="004863D4" w:rsidRDefault="004863D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B20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line="275" w:lineRule="auto"/>
        <w:ind w:right="14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provided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paragraph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11(1)(b)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of the </w:t>
      </w:r>
      <w:r>
        <w:rPr>
          <w:rFonts w:ascii="Times New Roman"/>
          <w:spacing w:val="-1"/>
        </w:rPr>
        <w:t>Act,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51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staged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import,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marking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in Part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3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Act.</w:t>
      </w:r>
    </w:p>
    <w:p w14:paraId="5F65DB21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6" w:lineRule="auto"/>
        <w:ind w:right="20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As this is the </w:t>
      </w:r>
      <w:r>
        <w:rPr>
          <w:rFonts w:ascii="Times New Roman"/>
          <w:spacing w:val="-1"/>
        </w:rPr>
        <w:t>first</w:t>
      </w:r>
      <w:r>
        <w:rPr>
          <w:rFonts w:ascii="Times New Roman"/>
        </w:rPr>
        <w:t xml:space="preserve"> time </w:t>
      </w:r>
      <w:r>
        <w:rPr>
          <w:rFonts w:ascii="Times New Roman"/>
          <w:spacing w:val="-1"/>
        </w:rPr>
        <w:t>NRSIEE</w:t>
      </w:r>
      <w:r>
        <w:rPr>
          <w:rFonts w:ascii="Times New Roman"/>
        </w:rPr>
        <w:t xml:space="preserve"> is </w:t>
      </w:r>
      <w:r>
        <w:rPr>
          <w:rFonts w:ascii="Times New Roman"/>
          <w:spacing w:val="-1"/>
        </w:rPr>
        <w:t>regulated</w:t>
      </w:r>
      <w:r>
        <w:rPr>
          <w:rFonts w:ascii="Times New Roman"/>
        </w:rPr>
        <w:t xml:space="preserve"> in Australia, </w:t>
      </w:r>
      <w:r>
        <w:rPr>
          <w:rFonts w:ascii="Times New Roman"/>
          <w:spacing w:val="-1"/>
        </w:rPr>
        <w:t>delayed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dates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import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in Part 3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Act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 xml:space="preserve">balance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need</w:t>
      </w:r>
      <w:r>
        <w:rPr>
          <w:rFonts w:ascii="Times New Roman"/>
        </w:rPr>
        <w:t xml:space="preserve"> to </w:t>
      </w:r>
      <w:r>
        <w:rPr>
          <w:rFonts w:ascii="Times New Roman"/>
          <w:spacing w:val="-1"/>
        </w:rPr>
        <w:t>implement</w:t>
      </w:r>
      <w:r>
        <w:rPr>
          <w:rFonts w:ascii="Times New Roman"/>
        </w:rPr>
        <w:t xml:space="preserve"> 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scheme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early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possible </w:t>
      </w:r>
      <w:r>
        <w:rPr>
          <w:rFonts w:ascii="Times New Roman"/>
          <w:spacing w:val="-1"/>
        </w:rPr>
        <w:t>(to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delivering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environmental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health </w:t>
      </w:r>
      <w:r>
        <w:rPr>
          <w:rFonts w:ascii="Times New Roman"/>
          <w:spacing w:val="-1"/>
        </w:rPr>
        <w:t>benefits)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against</w:t>
      </w:r>
      <w:r>
        <w:rPr>
          <w:rFonts w:ascii="Times New Roman"/>
        </w:rPr>
        <w:t xml:space="preserve"> the capacity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industry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provide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emissions-controlled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products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 xml:space="preserve"> the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emissions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  <w:spacing w:val="1"/>
        </w:rPr>
        <w:t xml:space="preserve">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start </w:t>
      </w:r>
      <w:r>
        <w:rPr>
          <w:rFonts w:ascii="Times New Roman"/>
          <w:spacing w:val="-1"/>
        </w:rPr>
        <w:t>date</w:t>
      </w:r>
      <w:r>
        <w:rPr>
          <w:rFonts w:ascii="Times New Roman"/>
        </w:rPr>
        <w:t xml:space="preserve"> (for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example, </w:t>
      </w:r>
      <w:r>
        <w:rPr>
          <w:rFonts w:ascii="Times New Roman"/>
          <w:spacing w:val="-1"/>
        </w:rPr>
        <w:t>enabling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importers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adjust their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  <w:spacing w:val="-1"/>
        </w:rPr>
        <w:t>foreign</w:t>
      </w:r>
      <w:r>
        <w:rPr>
          <w:rFonts w:ascii="Times New Roman"/>
        </w:rPr>
        <w:t xml:space="preserve"> orders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contracts).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3"/>
        </w:rPr>
        <w:t>It</w:t>
      </w:r>
      <w:r>
        <w:rPr>
          <w:rFonts w:ascii="Times New Roman"/>
        </w:rPr>
        <w:t xml:space="preserve">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recognised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suppliers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with </w:t>
      </w:r>
      <w:r>
        <w:rPr>
          <w:rFonts w:ascii="Times New Roman"/>
          <w:spacing w:val="-1"/>
        </w:rPr>
        <w:t>existing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non-</w:t>
      </w:r>
    </w:p>
    <w:p w14:paraId="5F65DB22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B23" w14:textId="77777777" w:rsidR="004863D4" w:rsidRDefault="009328F2">
      <w:pPr>
        <w:pStyle w:val="BodyText"/>
        <w:spacing w:before="54" w:line="275" w:lineRule="auto"/>
        <w:ind w:left="685" w:right="53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compliant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stock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require</w:t>
      </w:r>
      <w:r>
        <w:rPr>
          <w:rFonts w:ascii="Times New Roman"/>
        </w:rPr>
        <w:t xml:space="preserve">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reasonable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period</w:t>
      </w:r>
      <w:r>
        <w:rPr>
          <w:rFonts w:ascii="Times New Roman"/>
        </w:rPr>
        <w:t xml:space="preserve"> in which to </w:t>
      </w:r>
      <w:r>
        <w:rPr>
          <w:rFonts w:ascii="Times New Roman"/>
          <w:spacing w:val="-1"/>
        </w:rPr>
        <w:t>sell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</w:rPr>
        <w:t xml:space="preserve"> stock </w:t>
      </w:r>
      <w:r>
        <w:rPr>
          <w:rFonts w:ascii="Times New Roman"/>
          <w:spacing w:val="-1"/>
        </w:rPr>
        <w:t>without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  <w:spacing w:val="-1"/>
        </w:rPr>
        <w:t>committing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offence.</w:t>
      </w:r>
    </w:p>
    <w:p w14:paraId="5F65DB24" w14:textId="77777777" w:rsidR="004863D4" w:rsidRDefault="009328F2">
      <w:pPr>
        <w:pStyle w:val="BodyText"/>
        <w:numPr>
          <w:ilvl w:val="0"/>
          <w:numId w:val="20"/>
        </w:numPr>
        <w:tabs>
          <w:tab w:val="left" w:pos="686"/>
        </w:tabs>
        <w:spacing w:before="203" w:line="275" w:lineRule="auto"/>
        <w:ind w:right="66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Accordingly,</w:t>
      </w:r>
      <w:r>
        <w:rPr>
          <w:rFonts w:ascii="Times New Roman"/>
        </w:rPr>
        <w:t xml:space="preserve"> section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51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Rules </w:t>
      </w:r>
      <w:r>
        <w:rPr>
          <w:rFonts w:ascii="Times New Roman"/>
          <w:spacing w:val="-1"/>
        </w:rPr>
        <w:t>provides</w:t>
      </w:r>
      <w:r>
        <w:rPr>
          <w:rFonts w:ascii="Times New Roman"/>
        </w:rPr>
        <w:t xml:space="preserve"> for the </w:t>
      </w:r>
      <w:r>
        <w:rPr>
          <w:rFonts w:ascii="Times New Roman"/>
          <w:spacing w:val="-1"/>
        </w:rPr>
        <w:t>delayed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commencement</w:t>
      </w:r>
      <w:r>
        <w:rPr>
          <w:rFonts w:ascii="Times New Roman"/>
        </w:rPr>
        <w:t xml:space="preserve"> of 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 xml:space="preserve">import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supply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offences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 xml:space="preserve"> 3 of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Act, in so </w:t>
      </w:r>
      <w:r>
        <w:rPr>
          <w:rFonts w:ascii="Times New Roman"/>
          <w:spacing w:val="-1"/>
        </w:rPr>
        <w:t>far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 xml:space="preserve">relate </w:t>
      </w:r>
      <w:r>
        <w:rPr>
          <w:rFonts w:ascii="Times New Roman"/>
        </w:rPr>
        <w:t>to propulsion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  <w:spacing w:val="-1"/>
        </w:rPr>
        <w:t>marine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engines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non-road </w:t>
      </w:r>
      <w:r>
        <w:rPr>
          <w:rFonts w:ascii="Times New Roman"/>
          <w:spacing w:val="-1"/>
        </w:rPr>
        <w:t>engines,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follows:</w:t>
      </w:r>
    </w:p>
    <w:p w14:paraId="5F65DB25" w14:textId="77777777" w:rsidR="004863D4" w:rsidRDefault="004863D4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5F65DB26" w14:textId="77777777" w:rsidR="004863D4" w:rsidRDefault="009328F2">
      <w:pPr>
        <w:pStyle w:val="BodyText"/>
        <w:numPr>
          <w:ilvl w:val="1"/>
          <w:numId w:val="20"/>
        </w:numPr>
        <w:tabs>
          <w:tab w:val="left" w:pos="1113"/>
        </w:tabs>
        <w:spacing w:line="276" w:lineRule="auto"/>
        <w:ind w:right="109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1 </w:t>
      </w:r>
      <w:r>
        <w:rPr>
          <w:rFonts w:ascii="Times New Roman" w:eastAsia="Times New Roman" w:hAnsi="Times New Roman" w:cs="Times New Roman"/>
          <w:spacing w:val="1"/>
        </w:rPr>
        <w:t>July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2018,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emissions-controlled products </w:t>
      </w:r>
      <w:r>
        <w:rPr>
          <w:rFonts w:ascii="Times New Roman" w:eastAsia="Times New Roman" w:hAnsi="Times New Roman" w:cs="Times New Roman"/>
          <w:spacing w:val="-1"/>
        </w:rPr>
        <w:t>imported</w:t>
      </w:r>
      <w:r>
        <w:rPr>
          <w:rFonts w:ascii="Times New Roman" w:eastAsia="Times New Roman" w:hAnsi="Times New Roman" w:cs="Times New Roman"/>
        </w:rPr>
        <w:t xml:space="preserve"> into </w:t>
      </w:r>
      <w:r>
        <w:rPr>
          <w:rFonts w:ascii="Times New Roman" w:eastAsia="Times New Roman" w:hAnsi="Times New Roman" w:cs="Times New Roman"/>
          <w:spacing w:val="-1"/>
        </w:rPr>
        <w:t>Australia,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well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the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</w:rPr>
        <w:t xml:space="preserve">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products, must be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for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purposes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Act.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commencement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date</w:t>
      </w:r>
      <w:r>
        <w:rPr>
          <w:rFonts w:ascii="Times New Roman" w:eastAsia="Times New Roman" w:hAnsi="Times New Roman" w:cs="Times New Roman"/>
        </w:rPr>
        <w:t xml:space="preserve"> is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same for the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import </w:t>
      </w:r>
      <w:r>
        <w:rPr>
          <w:rFonts w:ascii="Times New Roman" w:eastAsia="Times New Roman" w:hAnsi="Times New Roman" w:cs="Times New Roman"/>
          <w:spacing w:val="-1"/>
        </w:rPr>
        <w:t>offence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offence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(as</w:t>
      </w:r>
      <w:r>
        <w:rPr>
          <w:rFonts w:ascii="Times New Roman" w:eastAsia="Times New Roman" w:hAnsi="Times New Roman" w:cs="Times New Roman"/>
        </w:rPr>
        <w:t xml:space="preserve"> it applies to the</w:t>
      </w:r>
      <w:r>
        <w:rPr>
          <w:rFonts w:ascii="Times New Roman" w:eastAsia="Times New Roman" w:hAnsi="Times New Roman" w:cs="Times New Roman"/>
          <w:spacing w:val="-1"/>
        </w:rPr>
        <w:t xml:space="preserve"> first</w:t>
      </w:r>
      <w:r>
        <w:rPr>
          <w:rFonts w:ascii="Times New Roman" w:eastAsia="Times New Roman" w:hAnsi="Times New Roman" w:cs="Times New Roman"/>
        </w:rPr>
        <w:t xml:space="preserve">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as these</w:t>
      </w:r>
      <w:r>
        <w:rPr>
          <w:rFonts w:ascii="Times New Roman" w:eastAsia="Times New Roman" w:hAnsi="Times New Roman" w:cs="Times New Roman"/>
          <w:spacing w:val="-1"/>
        </w:rPr>
        <w:t xml:space="preserve"> actions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analogous to the</w:t>
      </w:r>
      <w:r>
        <w:rPr>
          <w:rFonts w:ascii="Times New Roman" w:eastAsia="Times New Roman" w:hAnsi="Times New Roman" w:cs="Times New Roman"/>
          <w:spacing w:val="-1"/>
        </w:rPr>
        <w:t xml:space="preserve"> initial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‘introduction’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into </w:t>
      </w:r>
      <w:r>
        <w:rPr>
          <w:rFonts w:ascii="Times New Roman" w:eastAsia="Times New Roman" w:hAnsi="Times New Roman" w:cs="Times New Roman"/>
          <w:spacing w:val="-1"/>
        </w:rPr>
        <w:t>Australia.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is,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51 exempts emissions-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import </w:t>
      </w:r>
      <w:r>
        <w:rPr>
          <w:rFonts w:ascii="Times New Roman" w:eastAsia="Times New Roman" w:hAnsi="Times New Roman" w:cs="Times New Roman"/>
          <w:spacing w:val="-1"/>
        </w:rPr>
        <w:t>offence and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offence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(for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first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only),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related</w:t>
      </w:r>
      <w:r>
        <w:rPr>
          <w:rFonts w:ascii="Times New Roman" w:eastAsia="Times New Roman" w:hAnsi="Times New Roman" w:cs="Times New Roman"/>
        </w:rPr>
        <w:t xml:space="preserve"> marking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offences,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rFonts w:ascii="Times New Roman" w:eastAsia="Times New Roman" w:hAnsi="Times New Roman" w:cs="Times New Roman"/>
        </w:rPr>
        <w:t>until 30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June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2018.</w:t>
      </w:r>
    </w:p>
    <w:p w14:paraId="5F65DB27" w14:textId="77777777" w:rsidR="004863D4" w:rsidRDefault="004863D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F65DB28" w14:textId="77777777" w:rsidR="004863D4" w:rsidRDefault="009328F2">
      <w:pPr>
        <w:pStyle w:val="BodyText"/>
        <w:numPr>
          <w:ilvl w:val="1"/>
          <w:numId w:val="20"/>
        </w:numPr>
        <w:tabs>
          <w:tab w:val="left" w:pos="1113"/>
        </w:tabs>
        <w:spacing w:line="276" w:lineRule="auto"/>
        <w:ind w:right="181" w:hanging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1 </w:t>
      </w:r>
      <w:r>
        <w:rPr>
          <w:rFonts w:ascii="Times New Roman" w:eastAsia="Times New Roman" w:hAnsi="Times New Roman" w:cs="Times New Roman"/>
          <w:spacing w:val="1"/>
        </w:rPr>
        <w:t>July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2019,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products must be </w:t>
      </w:r>
      <w:r>
        <w:rPr>
          <w:rFonts w:ascii="Times New Roman" w:eastAsia="Times New Roman" w:hAnsi="Times New Roman" w:cs="Times New Roman"/>
          <w:spacing w:val="-1"/>
        </w:rPr>
        <w:t>certified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purposes</w:t>
      </w:r>
      <w:r>
        <w:rPr>
          <w:rFonts w:ascii="Times New Roman" w:eastAsia="Times New Roman" w:hAnsi="Times New Roman" w:cs="Times New Roman"/>
        </w:rPr>
        <w:t xml:space="preserve"> of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Act, </w:t>
      </w:r>
      <w:r>
        <w:rPr>
          <w:rFonts w:ascii="Times New Roman" w:eastAsia="Times New Roman" w:hAnsi="Times New Roman" w:cs="Times New Roman"/>
          <w:spacing w:val="-1"/>
        </w:rPr>
        <w:t>regardless</w:t>
      </w:r>
      <w:r>
        <w:rPr>
          <w:rFonts w:ascii="Times New Roman" w:eastAsia="Times New Roman" w:hAnsi="Times New Roman" w:cs="Times New Roman"/>
        </w:rPr>
        <w:t xml:space="preserve"> of the </w:t>
      </w:r>
      <w:r>
        <w:rPr>
          <w:rFonts w:ascii="Times New Roman" w:eastAsia="Times New Roman" w:hAnsi="Times New Roman" w:cs="Times New Roman"/>
          <w:spacing w:val="-1"/>
        </w:rPr>
        <w:t xml:space="preserve">type </w:t>
      </w:r>
      <w:r>
        <w:rPr>
          <w:rFonts w:ascii="Times New Roman" w:eastAsia="Times New Roman" w:hAnsi="Times New Roman" w:cs="Times New Roman"/>
        </w:rPr>
        <w:t>of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1"/>
        </w:rPr>
        <w:t>origin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spacing w:val="-1"/>
        </w:rPr>
        <w:t>manufacture.</w:t>
      </w:r>
      <w:r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example,</w:t>
      </w:r>
      <w:r>
        <w:rPr>
          <w:rFonts w:ascii="Times New Roman" w:eastAsia="Times New Roman" w:hAnsi="Times New Roman" w:cs="Times New Roman"/>
        </w:rPr>
        <w:t xml:space="preserve"> the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imported</w:t>
      </w:r>
      <w:r>
        <w:rPr>
          <w:rFonts w:ascii="Times New Roman" w:eastAsia="Times New Roman" w:hAnsi="Times New Roman" w:cs="Times New Roman"/>
        </w:rPr>
        <w:t xml:space="preserve"> prior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1 </w:t>
      </w:r>
      <w:r>
        <w:rPr>
          <w:rFonts w:ascii="Times New Roman" w:eastAsia="Times New Roman" w:hAnsi="Times New Roman" w:cs="Times New Roman"/>
          <w:spacing w:val="1"/>
        </w:rPr>
        <w:t>July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2018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‘on-supply’ of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(e.g.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retailer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 xml:space="preserve"> opposed </w:t>
      </w:r>
      <w:r>
        <w:rPr>
          <w:rFonts w:ascii="Times New Roman" w:eastAsia="Times New Roman" w:hAnsi="Times New Roman" w:cs="Times New Roman"/>
          <w:spacing w:val="1"/>
        </w:rPr>
        <w:t>to</w:t>
      </w:r>
      <w:r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manufacturer),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  <w:spacing w:val="-1"/>
        </w:rPr>
        <w:t>require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certification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1 July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2019. That is, </w:t>
      </w:r>
      <w:r>
        <w:rPr>
          <w:rFonts w:ascii="Times New Roman" w:eastAsia="Times New Roman" w:hAnsi="Times New Roman" w:cs="Times New Roman"/>
          <w:spacing w:val="-1"/>
        </w:rPr>
        <w:t>section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51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exempts </w:t>
      </w:r>
      <w:r>
        <w:rPr>
          <w:rFonts w:ascii="Times New Roman" w:eastAsia="Times New Roman" w:hAnsi="Times New Roman" w:cs="Times New Roman"/>
          <w:spacing w:val="-1"/>
        </w:rPr>
        <w:t>emissions-controlled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products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from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offence</w:t>
      </w:r>
      <w:r>
        <w:rPr>
          <w:rFonts w:ascii="Times New Roman" w:eastAsia="Times New Roman" w:hAnsi="Times New Roman" w:cs="Times New Roman"/>
          <w:spacing w:val="-1"/>
        </w:rPr>
        <w:t xml:space="preserve"> provisions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(where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</w:rPr>
        <w:t>the 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 not the</w:t>
      </w:r>
      <w:r>
        <w:rPr>
          <w:rFonts w:ascii="Times New Roman" w:eastAsia="Times New Roman" w:hAnsi="Times New Roman" w:cs="Times New Roman"/>
          <w:spacing w:val="-1"/>
        </w:rPr>
        <w:t xml:space="preserve"> first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supply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Australian</w:t>
      </w:r>
      <w:r>
        <w:rPr>
          <w:rFonts w:ascii="Times New Roman" w:eastAsia="Times New Roman" w:hAnsi="Times New Roman" w:cs="Times New Roman"/>
        </w:rPr>
        <w:t xml:space="preserve"> manufactured </w:t>
      </w:r>
      <w:r>
        <w:rPr>
          <w:rFonts w:ascii="Times New Roman" w:eastAsia="Times New Roman" w:hAnsi="Times New Roman" w:cs="Times New Roman"/>
          <w:spacing w:val="-1"/>
        </w:rPr>
        <w:t>products),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related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marking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offences,</w:t>
      </w:r>
      <w:r>
        <w:rPr>
          <w:rFonts w:ascii="Times New Roman" w:eastAsia="Times New Roman" w:hAnsi="Times New Roman" w:cs="Times New Roman"/>
        </w:rPr>
        <w:t xml:space="preserve"> until 30 June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2019.</w:t>
      </w:r>
    </w:p>
    <w:p w14:paraId="5F65DB29" w14:textId="77777777" w:rsidR="004863D4" w:rsidRDefault="004863D4">
      <w:pPr>
        <w:spacing w:line="276" w:lineRule="auto"/>
        <w:rPr>
          <w:rFonts w:ascii="Times New Roman" w:eastAsia="Times New Roman" w:hAnsi="Times New Roman" w:cs="Times New Roman"/>
        </w:rPr>
        <w:sectPr w:rsidR="004863D4">
          <w:pgSz w:w="11910" w:h="16840"/>
          <w:pgMar w:top="1340" w:right="1160" w:bottom="660" w:left="1300" w:header="0" w:footer="476" w:gutter="0"/>
          <w:cols w:space="720"/>
        </w:sectPr>
      </w:pPr>
    </w:p>
    <w:p w14:paraId="5F65DB2A" w14:textId="77777777" w:rsidR="004863D4" w:rsidRDefault="009328F2">
      <w:pPr>
        <w:pStyle w:val="Heading1"/>
        <w:spacing w:before="39"/>
        <w:ind w:left="0" w:right="114"/>
        <w:jc w:val="right"/>
        <w:rPr>
          <w:b w:val="0"/>
          <w:bCs w:val="0"/>
        </w:rPr>
      </w:pPr>
      <w:r>
        <w:rPr>
          <w:spacing w:val="-1"/>
        </w:rPr>
        <w:t>ATTACHMENT</w:t>
      </w:r>
      <w:r>
        <w:t xml:space="preserve"> B</w:t>
      </w:r>
    </w:p>
    <w:p w14:paraId="5F65DB2B" w14:textId="77777777" w:rsidR="004863D4" w:rsidRDefault="004863D4">
      <w:pPr>
        <w:jc w:val="right"/>
        <w:sectPr w:rsidR="004863D4">
          <w:footerReference w:type="default" r:id="rId25"/>
          <w:pgSz w:w="11910" w:h="16840"/>
          <w:pgMar w:top="1360" w:right="1160" w:bottom="640" w:left="1680" w:header="0" w:footer="454" w:gutter="0"/>
          <w:pgNumType w:start="1"/>
          <w:cols w:space="720"/>
        </w:sectPr>
      </w:pPr>
    </w:p>
    <w:p w14:paraId="5F65DB2C" w14:textId="77777777" w:rsidR="004863D4" w:rsidRDefault="004863D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B2D" w14:textId="77777777" w:rsidR="004863D4" w:rsidRDefault="004863D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B2E" w14:textId="77777777" w:rsidR="004863D4" w:rsidRDefault="004863D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B2F" w14:textId="77777777" w:rsidR="004863D4" w:rsidRDefault="004863D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65DB30" w14:textId="77777777" w:rsidR="004863D4" w:rsidRDefault="004863D4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5F65DB31" w14:textId="77777777" w:rsidR="004863D4" w:rsidRDefault="009328F2">
      <w:pPr>
        <w:spacing w:before="69" w:line="275" w:lineRule="auto"/>
        <w:ind w:left="118" w:right="116"/>
        <w:rPr>
          <w:rFonts w:ascii="Arial" w:eastAsia="Arial" w:hAnsi="Arial" w:cs="Arial"/>
          <w:sz w:val="24"/>
          <w:szCs w:val="24"/>
        </w:rPr>
      </w:pPr>
      <w:bookmarkStart w:id="2" w:name="Reducing-Emissions-from-Non-road-Spark-I"/>
      <w:bookmarkStart w:id="3" w:name="Reducing_Emissions_from_Non-road_Spark_I"/>
      <w:bookmarkEnd w:id="2"/>
      <w:bookmarkEnd w:id="3"/>
      <w:r>
        <w:rPr>
          <w:rFonts w:ascii="Arial"/>
          <w:b/>
          <w:spacing w:val="-1"/>
          <w:sz w:val="24"/>
        </w:rPr>
        <w:t>REDUCING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EMISSIONS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FROM NON-ROAD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SPARK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IGNITION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ENGINES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AND</w:t>
      </w:r>
      <w:r>
        <w:rPr>
          <w:rFonts w:ascii="Arial"/>
          <w:b/>
          <w:spacing w:val="5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EQUIPMENT</w:t>
      </w:r>
    </w:p>
    <w:p w14:paraId="5F65DB32" w14:textId="77777777" w:rsidR="004863D4" w:rsidRDefault="009328F2">
      <w:pPr>
        <w:spacing w:before="202"/>
        <w:ind w:left="118"/>
        <w:rPr>
          <w:rFonts w:ascii="Arial" w:eastAsia="Arial" w:hAnsi="Arial" w:cs="Arial"/>
          <w:sz w:val="24"/>
          <w:szCs w:val="24"/>
        </w:rPr>
      </w:pPr>
      <w:bookmarkStart w:id="4" w:name="Decision_Regulation_Impact_Statement"/>
      <w:bookmarkEnd w:id="4"/>
      <w:r>
        <w:rPr>
          <w:rFonts w:ascii="Arial"/>
          <w:b/>
          <w:spacing w:val="-1"/>
          <w:sz w:val="24"/>
        </w:rPr>
        <w:t>DECISION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REGULATION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IMPACT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STATEMENT</w:t>
      </w:r>
    </w:p>
    <w:p w14:paraId="5F65DB33" w14:textId="77777777" w:rsidR="004863D4" w:rsidRDefault="004863D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F65DB34" w14:textId="77777777" w:rsidR="004863D4" w:rsidRDefault="004863D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F65DB35" w14:textId="77777777" w:rsidR="004863D4" w:rsidRDefault="004863D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F65DB36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14:paraId="5F65DB37" w14:textId="77777777" w:rsidR="004863D4" w:rsidRDefault="009328F2">
      <w:pPr>
        <w:pStyle w:val="BodyText"/>
      </w:pPr>
      <w:r>
        <w:rPr>
          <w:spacing w:val="-1"/>
        </w:rPr>
        <w:t>September 2015</w:t>
      </w:r>
    </w:p>
    <w:p w14:paraId="5F65DB38" w14:textId="77777777" w:rsidR="004863D4" w:rsidRDefault="004863D4">
      <w:pPr>
        <w:sectPr w:rsidR="004863D4">
          <w:footerReference w:type="default" r:id="rId26"/>
          <w:pgSz w:w="11910" w:h="16840"/>
          <w:pgMar w:top="1580" w:right="1680" w:bottom="280" w:left="1300" w:header="0" w:footer="0" w:gutter="0"/>
          <w:cols w:space="720"/>
        </w:sectPr>
      </w:pPr>
    </w:p>
    <w:p w14:paraId="5F65DB39" w14:textId="77777777" w:rsidR="004863D4" w:rsidRDefault="009328F2">
      <w:pPr>
        <w:pStyle w:val="Heading1"/>
        <w:spacing w:before="58"/>
        <w:rPr>
          <w:rFonts w:ascii="Arial" w:eastAsia="Arial" w:hAnsi="Arial" w:cs="Arial"/>
          <w:b w:val="0"/>
          <w:bCs w:val="0"/>
        </w:rPr>
      </w:pPr>
      <w:bookmarkStart w:id="5" w:name="FOREWORD"/>
      <w:bookmarkStart w:id="6" w:name="_bookmark0"/>
      <w:bookmarkEnd w:id="5"/>
      <w:bookmarkEnd w:id="6"/>
      <w:r>
        <w:rPr>
          <w:rFonts w:ascii="Arial"/>
          <w:spacing w:val="-1"/>
        </w:rPr>
        <w:t>FOREWORD</w:t>
      </w:r>
    </w:p>
    <w:p w14:paraId="5F65DB3A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F65DB3B" w14:textId="77777777" w:rsidR="004863D4" w:rsidRDefault="009328F2">
      <w:pPr>
        <w:pStyle w:val="BodyText"/>
        <w:spacing w:line="276" w:lineRule="auto"/>
        <w:ind w:right="191"/>
      </w:pPr>
      <w:r>
        <w:t xml:space="preserve">This </w:t>
      </w:r>
      <w:r>
        <w:rPr>
          <w:spacing w:val="-1"/>
        </w:rPr>
        <w:t>Regulation Impact</w:t>
      </w:r>
      <w:r>
        <w:rPr>
          <w:spacing w:val="-2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 xml:space="preserve">(RIS)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 prepared</w:t>
      </w:r>
      <w:r>
        <w:rPr>
          <w:spacing w:val="1"/>
        </w:rPr>
        <w:t xml:space="preserve"> </w:t>
      </w:r>
      <w:r>
        <w:rPr>
          <w:spacing w:val="-1"/>
        </w:rPr>
        <w:t>in 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(COAG) requirements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assess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Australian governments,</w:t>
      </w:r>
      <w: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reducing 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Non-</w:t>
      </w:r>
      <w:r>
        <w:rPr>
          <w:spacing w:val="71"/>
        </w:rPr>
        <w:t xml:space="preserve"> </w:t>
      </w:r>
      <w:r>
        <w:rPr>
          <w:spacing w:val="-1"/>
        </w:rPr>
        <w:t>road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and</w:t>
      </w:r>
      <w:r>
        <w:rPr>
          <w:spacing w:val="-1"/>
        </w:rPr>
        <w:t xml:space="preserve"> Equipment</w:t>
      </w:r>
      <w:r>
        <w:rPr>
          <w:spacing w:val="-2"/>
        </w:rPr>
        <w:t xml:space="preserve"> </w:t>
      </w:r>
      <w:r>
        <w:rPr>
          <w:spacing w:val="-1"/>
        </w:rPr>
        <w:t>(NRSIEE).</w:t>
      </w:r>
    </w:p>
    <w:p w14:paraId="5F65DB3C" w14:textId="77777777" w:rsidR="004863D4" w:rsidRDefault="009328F2">
      <w:pPr>
        <w:pStyle w:val="BodyText"/>
        <w:spacing w:before="202" w:line="276" w:lineRule="auto"/>
        <w:ind w:right="99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particular,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takes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COAG</w:t>
      </w:r>
      <w:r>
        <w:rPr>
          <w:spacing w:val="-2"/>
        </w:rPr>
        <w:t xml:space="preserve"> </w:t>
      </w:r>
      <w:r>
        <w:rPr>
          <w:spacing w:val="-1"/>
        </w:rPr>
        <w:t>principles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preparing </w:t>
      </w:r>
      <w:r>
        <w:t xml:space="preserve">a </w:t>
      </w:r>
      <w:r>
        <w:rPr>
          <w:spacing w:val="55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state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‘the</w:t>
      </w:r>
      <w:r>
        <w:rPr>
          <w:spacing w:val="-4"/>
        </w:rPr>
        <w:t xml:space="preserve"> </w:t>
      </w:r>
      <w:r>
        <w:rPr>
          <w:spacing w:val="-1"/>
        </w:rPr>
        <w:t>purpose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preparing </w:t>
      </w:r>
      <w:r>
        <w:t>a</w:t>
      </w:r>
      <w:r>
        <w:rPr>
          <w:spacing w:val="-1"/>
        </w:rPr>
        <w:t xml:space="preserve"> RIS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to</w:t>
      </w:r>
      <w:r>
        <w:rPr>
          <w:spacing w:val="-1"/>
        </w:rPr>
        <w:t xml:space="preserve"> draw</w:t>
      </w:r>
      <w:r>
        <w:rPr>
          <w:spacing w:val="-3"/>
        </w:rPr>
        <w:t xml:space="preserve"> </w:t>
      </w:r>
      <w:r>
        <w:rPr>
          <w:spacing w:val="-1"/>
        </w:rPr>
        <w:t>conclusions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rPr>
          <w:spacing w:val="67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necessary,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so,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 xml:space="preserve">the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efficient</w:t>
      </w:r>
      <w: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approach might</w:t>
      </w:r>
      <w:r>
        <w:rPr>
          <w:spacing w:val="65"/>
        </w:rPr>
        <w:t xml:space="preserve"> </w:t>
      </w:r>
      <w:r>
        <w:rPr>
          <w:spacing w:val="-1"/>
        </w:rPr>
        <w:t>be’.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also drawn</w:t>
      </w:r>
      <w:r>
        <w:rPr>
          <w:spacing w:val="1"/>
        </w:rPr>
        <w:t xml:space="preserve"> </w:t>
      </w:r>
      <w:r>
        <w:t>upon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outlined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43"/>
        </w:rPr>
        <w:t xml:space="preserve"> </w:t>
      </w:r>
      <w:r>
        <w:rPr>
          <w:spacing w:val="-1"/>
        </w:rPr>
        <w:t xml:space="preserve">Guide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Regulation.</w:t>
      </w:r>
    </w:p>
    <w:p w14:paraId="5F65DB3D" w14:textId="77777777" w:rsidR="004863D4" w:rsidRDefault="009328F2">
      <w:pPr>
        <w:pStyle w:val="BodyText"/>
        <w:spacing w:before="200"/>
      </w:pPr>
      <w:r>
        <w:t xml:space="preserve">This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structured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14:paraId="5F65DB3E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3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firstLine="0"/>
      </w:pPr>
      <w:r>
        <w:rPr>
          <w:spacing w:val="-1"/>
        </w:rPr>
        <w:t xml:space="preserve">Section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introduces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outlines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context</w:t>
      </w:r>
    </w:p>
    <w:p w14:paraId="5F65DB40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B4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Section </w:t>
      </w:r>
      <w:r>
        <w:t>2</w:t>
      </w:r>
      <w:r>
        <w:rPr>
          <w:spacing w:val="-1"/>
        </w:rPr>
        <w:t xml:space="preserve"> outlines</w:t>
      </w:r>
      <w:r>
        <w:t xml:space="preserve"> </w:t>
      </w:r>
      <w:r>
        <w:rPr>
          <w:spacing w:val="-1"/>
        </w:rPr>
        <w:t>the problem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addressed</w:t>
      </w:r>
    </w:p>
    <w:p w14:paraId="5F65DB4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4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263" w:firstLine="0"/>
      </w:pPr>
      <w:r>
        <w:rPr>
          <w:spacing w:val="-1"/>
        </w:rPr>
        <w:t xml:space="preserve">Section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for</w:t>
      </w:r>
      <w:r>
        <w:rPr>
          <w:spacing w:val="-1"/>
        </w:rPr>
        <w:t xml:space="preserve"> government</w:t>
      </w:r>
      <w: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sets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intervention</w:t>
      </w:r>
    </w:p>
    <w:p w14:paraId="5F65DB4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 xml:space="preserve">Section </w:t>
      </w:r>
      <w:r>
        <w:t>4</w:t>
      </w:r>
      <w:r>
        <w:rPr>
          <w:spacing w:val="-1"/>
        </w:rPr>
        <w:t xml:space="preserve"> outlines</w:t>
      </w:r>
      <w:r>
        <w:t xml:space="preserve"> </w:t>
      </w:r>
      <w:r>
        <w:rPr>
          <w:spacing w:val="-1"/>
        </w:rPr>
        <w:t>the options</w:t>
      </w:r>
    </w:p>
    <w:p w14:paraId="5F65DB45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B4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Section </w:t>
      </w:r>
      <w:r>
        <w:t>5</w:t>
      </w:r>
      <w:r>
        <w:rPr>
          <w:spacing w:val="-1"/>
        </w:rPr>
        <w:t xml:space="preserve"> outlines</w:t>
      </w:r>
      <w:r>
        <w:t xml:space="preserve"> </w:t>
      </w:r>
      <w:r>
        <w:rPr>
          <w:spacing w:val="-1"/>
        </w:rPr>
        <w:t>the approach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effectiveness</w:t>
      </w:r>
      <w:r>
        <w:t xml:space="preserve"> </w:t>
      </w:r>
      <w:r>
        <w:rPr>
          <w:spacing w:val="-2"/>
        </w:rPr>
        <w:t>analysis</w:t>
      </w:r>
    </w:p>
    <w:p w14:paraId="5F65DB47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4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Section </w:t>
      </w:r>
      <w:r>
        <w:t>6</w:t>
      </w:r>
      <w:r>
        <w:rPr>
          <w:spacing w:val="-1"/>
        </w:rPr>
        <w:t xml:space="preserve"> outlines</w:t>
      </w:r>
      <w:r>
        <w:t xml:space="preserve"> </w:t>
      </w:r>
      <w:r>
        <w:rPr>
          <w:spacing w:val="-1"/>
        </w:rPr>
        <w:t>the 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makes</w:t>
      </w:r>
      <w:r>
        <w:t xml:space="preserve"> a</w:t>
      </w:r>
      <w:r>
        <w:rPr>
          <w:spacing w:val="-1"/>
        </w:rPr>
        <w:t xml:space="preserve"> recommendation</w:t>
      </w:r>
    </w:p>
    <w:p w14:paraId="5F65DB49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B4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Section </w:t>
      </w:r>
      <w:r>
        <w:t>7</w:t>
      </w:r>
      <w:r>
        <w:rPr>
          <w:spacing w:val="-1"/>
        </w:rPr>
        <w:t xml:space="preserve"> outlines</w:t>
      </w:r>
      <w:r>
        <w:t xml:space="preserve"> </w:t>
      </w:r>
      <w:r>
        <w:rPr>
          <w:spacing w:val="-1"/>
        </w:rPr>
        <w:t>the consultation undertaken</w:t>
      </w:r>
    </w:p>
    <w:p w14:paraId="5F65DB4B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4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Section </w:t>
      </w:r>
      <w:r>
        <w:t>8</w:t>
      </w:r>
      <w:r>
        <w:rPr>
          <w:spacing w:val="-1"/>
        </w:rPr>
        <w:t xml:space="preserve"> outlines</w:t>
      </w:r>
      <w:r>
        <w:t xml:space="preserve"> </w:t>
      </w:r>
      <w:r>
        <w:rPr>
          <w:spacing w:val="-1"/>
        </w:rPr>
        <w:t>the approach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implementation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review.</w:t>
      </w:r>
    </w:p>
    <w:p w14:paraId="5F65DB4D" w14:textId="77777777" w:rsidR="004863D4" w:rsidRDefault="004863D4">
      <w:pPr>
        <w:sectPr w:rsidR="004863D4">
          <w:pgSz w:w="11910" w:h="16840"/>
          <w:pgMar w:top="1340" w:right="1180" w:bottom="660" w:left="1300" w:header="0" w:footer="0" w:gutter="0"/>
          <w:cols w:space="720"/>
        </w:sectPr>
      </w:pPr>
    </w:p>
    <w:p w14:paraId="5F65DB4E" w14:textId="77777777" w:rsidR="004863D4" w:rsidRDefault="004863D4">
      <w:pPr>
        <w:rPr>
          <w:rFonts w:ascii="Arial" w:eastAsia="Arial" w:hAnsi="Arial" w:cs="Arial"/>
          <w:sz w:val="23"/>
          <w:szCs w:val="23"/>
        </w:rPr>
      </w:pPr>
    </w:p>
    <w:p w14:paraId="5F65DB4F" w14:textId="77777777" w:rsidR="004863D4" w:rsidRDefault="009328F2">
      <w:pPr>
        <w:pStyle w:val="Heading1"/>
        <w:spacing w:before="69"/>
        <w:rPr>
          <w:rFonts w:ascii="Arial" w:eastAsia="Arial" w:hAnsi="Arial" w:cs="Arial"/>
          <w:b w:val="0"/>
          <w:bCs w:val="0"/>
        </w:rPr>
      </w:pPr>
      <w:bookmarkStart w:id="7" w:name="TABLE_OF_CONTENTS"/>
      <w:bookmarkStart w:id="8" w:name="_bookmark1"/>
      <w:bookmarkEnd w:id="7"/>
      <w:bookmarkEnd w:id="8"/>
      <w:r>
        <w:rPr>
          <w:rFonts w:ascii="Arial"/>
          <w:spacing w:val="-1"/>
        </w:rPr>
        <w:t>TABLE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OF </w:t>
      </w:r>
      <w:r>
        <w:rPr>
          <w:rFonts w:ascii="Arial"/>
          <w:spacing w:val="-1"/>
        </w:rPr>
        <w:t>CONTENTS</w:t>
      </w:r>
    </w:p>
    <w:sdt>
      <w:sdtPr>
        <w:id w:val="-1798753742"/>
        <w:docPartObj>
          <w:docPartGallery w:val="Table of Contents"/>
          <w:docPartUnique/>
        </w:docPartObj>
      </w:sdtPr>
      <w:sdtEndPr/>
      <w:sdtContent>
        <w:p w14:paraId="5F65DB50" w14:textId="77777777" w:rsidR="004863D4" w:rsidRDefault="001F3843">
          <w:pPr>
            <w:pStyle w:val="TOC1"/>
            <w:tabs>
              <w:tab w:val="right" w:leader="dot" w:pos="9320"/>
            </w:tabs>
            <w:spacing w:before="631"/>
            <w:ind w:left="339" w:firstLine="0"/>
          </w:pPr>
          <w:hyperlink w:anchor="_bookmark0" w:history="1">
            <w:r w:rsidR="009328F2">
              <w:rPr>
                <w:spacing w:val="-1"/>
              </w:rPr>
              <w:t>FOREWORD</w:t>
            </w:r>
            <w:r w:rsidR="009328F2">
              <w:rPr>
                <w:spacing w:val="-1"/>
              </w:rPr>
              <w:tab/>
            </w:r>
            <w:r w:rsidR="009328F2">
              <w:t>2</w:t>
            </w:r>
          </w:hyperlink>
        </w:p>
        <w:p w14:paraId="5F65DB51" w14:textId="77777777" w:rsidR="004863D4" w:rsidRDefault="001F3843">
          <w:pPr>
            <w:pStyle w:val="TOC1"/>
            <w:tabs>
              <w:tab w:val="right" w:leader="dot" w:pos="9320"/>
            </w:tabs>
            <w:ind w:left="338" w:firstLine="0"/>
          </w:pPr>
          <w:hyperlink w:anchor="_bookmark1" w:history="1">
            <w:r w:rsidR="009328F2">
              <w:rPr>
                <w:spacing w:val="-1"/>
              </w:rPr>
              <w:t>TABLE</w:t>
            </w:r>
            <w:r w:rsidR="009328F2">
              <w:rPr>
                <w:spacing w:val="-2"/>
              </w:rPr>
              <w:t xml:space="preserve"> </w:t>
            </w:r>
            <w:r w:rsidR="009328F2">
              <w:t xml:space="preserve">OF </w:t>
            </w:r>
            <w:r w:rsidR="009328F2">
              <w:rPr>
                <w:spacing w:val="-1"/>
              </w:rPr>
              <w:t>CONTENTS</w:t>
            </w:r>
            <w:r w:rsidR="009328F2">
              <w:rPr>
                <w:spacing w:val="-1"/>
              </w:rPr>
              <w:tab/>
            </w:r>
            <w:r w:rsidR="009328F2">
              <w:t>3</w:t>
            </w:r>
          </w:hyperlink>
        </w:p>
        <w:p w14:paraId="5F65DB52" w14:textId="77777777" w:rsidR="004863D4" w:rsidRDefault="001F3843">
          <w:pPr>
            <w:pStyle w:val="TOC1"/>
            <w:tabs>
              <w:tab w:val="right" w:leader="dot" w:pos="9319"/>
            </w:tabs>
            <w:ind w:left="338" w:firstLine="0"/>
          </w:pPr>
          <w:hyperlink w:anchor="_bookmark2" w:history="1">
            <w:r w:rsidR="009328F2">
              <w:rPr>
                <w:spacing w:val="-1"/>
              </w:rPr>
              <w:t>GLOSSARY</w:t>
            </w:r>
            <w:r w:rsidR="009328F2">
              <w:rPr>
                <w:spacing w:val="-1"/>
              </w:rPr>
              <w:tab/>
            </w:r>
            <w:r w:rsidR="009328F2">
              <w:t>4</w:t>
            </w:r>
          </w:hyperlink>
        </w:p>
        <w:p w14:paraId="5F65DB53" w14:textId="77777777" w:rsidR="004863D4" w:rsidRDefault="001F3843">
          <w:pPr>
            <w:pStyle w:val="TOC1"/>
            <w:tabs>
              <w:tab w:val="right" w:leader="dot" w:pos="9319"/>
            </w:tabs>
            <w:ind w:left="338" w:firstLine="0"/>
          </w:pPr>
          <w:hyperlink w:anchor="_bookmark3" w:history="1">
            <w:r w:rsidR="009328F2">
              <w:rPr>
                <w:spacing w:val="-1"/>
              </w:rPr>
              <w:t>EXECUTIVE</w:t>
            </w:r>
            <w:r w:rsidR="009328F2">
              <w:t xml:space="preserve"> </w:t>
            </w:r>
            <w:r w:rsidR="009328F2">
              <w:rPr>
                <w:spacing w:val="-2"/>
              </w:rPr>
              <w:t>SUMMARY</w:t>
            </w:r>
            <w:r w:rsidR="009328F2">
              <w:rPr>
                <w:spacing w:val="-2"/>
              </w:rPr>
              <w:tab/>
            </w:r>
            <w:r w:rsidR="009328F2">
              <w:t>6</w:t>
            </w:r>
          </w:hyperlink>
        </w:p>
        <w:p w14:paraId="5F65DB54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spacing w:before="136"/>
            <w:ind w:hanging="439"/>
          </w:pPr>
          <w:hyperlink w:anchor="_bookmark6" w:history="1">
            <w:r w:rsidR="009328F2">
              <w:rPr>
                <w:spacing w:val="-1"/>
              </w:rPr>
              <w:t>INTRODUCTION</w:t>
            </w:r>
            <w:r w:rsidR="009328F2">
              <w:rPr>
                <w:spacing w:val="-1"/>
              </w:rPr>
              <w:tab/>
              <w:t>12</w:t>
            </w:r>
          </w:hyperlink>
        </w:p>
        <w:p w14:paraId="5F65DB55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7" w:history="1">
            <w:r w:rsidR="009328F2">
              <w:t xml:space="preserve">THE </w:t>
            </w:r>
            <w:r w:rsidR="009328F2">
              <w:rPr>
                <w:spacing w:val="-2"/>
              </w:rPr>
              <w:t>PROBLEM</w:t>
            </w:r>
            <w:r w:rsidR="009328F2">
              <w:rPr>
                <w:spacing w:val="-2"/>
              </w:rPr>
              <w:tab/>
            </w:r>
            <w:r w:rsidR="009328F2">
              <w:rPr>
                <w:spacing w:val="-1"/>
              </w:rPr>
              <w:t>14</w:t>
            </w:r>
          </w:hyperlink>
        </w:p>
        <w:p w14:paraId="5F65DB56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48" w:history="1">
            <w:r w:rsidR="009328F2">
              <w:rPr>
                <w:spacing w:val="-1"/>
              </w:rPr>
              <w:t>OBJECTIVES</w:t>
            </w:r>
            <w:r w:rsidR="009328F2">
              <w:rPr>
                <w:spacing w:val="-1"/>
              </w:rPr>
              <w:tab/>
              <w:t>26</w:t>
            </w:r>
          </w:hyperlink>
        </w:p>
        <w:p w14:paraId="5F65DB57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49" w:history="1">
            <w:r w:rsidR="009328F2">
              <w:rPr>
                <w:spacing w:val="-1"/>
              </w:rPr>
              <w:t>OPTIONS</w:t>
            </w:r>
            <w:r w:rsidR="009328F2">
              <w:rPr>
                <w:spacing w:val="-1"/>
              </w:rPr>
              <w:tab/>
              <w:t>27</w:t>
            </w:r>
          </w:hyperlink>
        </w:p>
        <w:p w14:paraId="5F65DB58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50" w:history="1">
            <w:r w:rsidR="009328F2">
              <w:rPr>
                <w:spacing w:val="-1"/>
              </w:rPr>
              <w:t>APPROACH</w:t>
            </w:r>
            <w:r w:rsidR="009328F2">
              <w:t xml:space="preserve"> </w:t>
            </w:r>
            <w:r w:rsidR="009328F2">
              <w:rPr>
                <w:spacing w:val="-1"/>
              </w:rPr>
              <w:t xml:space="preserve">TO </w:t>
            </w:r>
            <w:r w:rsidR="009328F2">
              <w:t>THE</w:t>
            </w:r>
            <w:r w:rsidR="009328F2">
              <w:rPr>
                <w:spacing w:val="-2"/>
              </w:rPr>
              <w:t xml:space="preserve"> </w:t>
            </w:r>
            <w:r w:rsidR="009328F2">
              <w:rPr>
                <w:spacing w:val="-1"/>
              </w:rPr>
              <w:t>IMPACT</w:t>
            </w:r>
            <w:r w:rsidR="009328F2">
              <w:rPr>
                <w:spacing w:val="3"/>
              </w:rPr>
              <w:t xml:space="preserve"> </w:t>
            </w:r>
            <w:r w:rsidR="009328F2">
              <w:rPr>
                <w:spacing w:val="-1"/>
              </w:rPr>
              <w:t>ANALYSIS</w:t>
            </w:r>
            <w:r w:rsidR="009328F2">
              <w:rPr>
                <w:spacing w:val="-1"/>
              </w:rPr>
              <w:tab/>
              <w:t>36</w:t>
            </w:r>
          </w:hyperlink>
        </w:p>
        <w:p w14:paraId="5F65DB59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65" w:history="1">
            <w:r w:rsidR="009328F2">
              <w:rPr>
                <w:spacing w:val="-1"/>
              </w:rPr>
              <w:t>ASSESSMENT</w:t>
            </w:r>
            <w:r w:rsidR="009328F2">
              <w:t xml:space="preserve"> OF</w:t>
            </w:r>
            <w:r w:rsidR="009328F2">
              <w:rPr>
                <w:spacing w:val="-2"/>
              </w:rPr>
              <w:t xml:space="preserve"> </w:t>
            </w:r>
            <w:r w:rsidR="009328F2">
              <w:rPr>
                <w:spacing w:val="-1"/>
              </w:rPr>
              <w:t>OPTIONS</w:t>
            </w:r>
            <w:r w:rsidR="009328F2">
              <w:rPr>
                <w:spacing w:val="-1"/>
              </w:rPr>
              <w:tab/>
              <w:t>45</w:t>
            </w:r>
          </w:hyperlink>
        </w:p>
        <w:p w14:paraId="5F65DB5A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69" w:history="1">
            <w:r w:rsidR="009328F2">
              <w:rPr>
                <w:spacing w:val="-1"/>
              </w:rPr>
              <w:t>CONSULTATION</w:t>
            </w:r>
            <w:r w:rsidR="009328F2">
              <w:rPr>
                <w:spacing w:val="-1"/>
              </w:rPr>
              <w:tab/>
              <w:t>58</w:t>
            </w:r>
          </w:hyperlink>
        </w:p>
        <w:p w14:paraId="5F65DB5B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73" w:history="1">
            <w:r w:rsidR="009328F2">
              <w:rPr>
                <w:spacing w:val="-1"/>
              </w:rPr>
              <w:t>SUMMARY</w:t>
            </w:r>
            <w:r w:rsidR="009328F2">
              <w:t xml:space="preserve"> </w:t>
            </w:r>
            <w:r w:rsidR="009328F2">
              <w:rPr>
                <w:spacing w:val="-1"/>
              </w:rPr>
              <w:t>AND</w:t>
            </w:r>
            <w:r w:rsidR="009328F2">
              <w:t xml:space="preserve"> </w:t>
            </w:r>
            <w:r w:rsidR="009328F2">
              <w:rPr>
                <w:spacing w:val="-1"/>
              </w:rPr>
              <w:t>CONCLUSION</w:t>
            </w:r>
            <w:r w:rsidR="009328F2">
              <w:rPr>
                <w:spacing w:val="-1"/>
              </w:rPr>
              <w:tab/>
              <w:t>62</w:t>
            </w:r>
          </w:hyperlink>
        </w:p>
        <w:p w14:paraId="5F65DB5C" w14:textId="77777777" w:rsidR="004863D4" w:rsidRDefault="001F3843">
          <w:pPr>
            <w:pStyle w:val="TOC1"/>
            <w:numPr>
              <w:ilvl w:val="0"/>
              <w:numId w:val="18"/>
            </w:numPr>
            <w:tabs>
              <w:tab w:val="left" w:pos="778"/>
              <w:tab w:val="right" w:leader="dot" w:pos="9319"/>
            </w:tabs>
            <w:ind w:hanging="439"/>
          </w:pPr>
          <w:hyperlink w:anchor="_bookmark74" w:history="1">
            <w:r w:rsidR="009328F2">
              <w:rPr>
                <w:spacing w:val="-1"/>
              </w:rPr>
              <w:t>IMPLEMENTATION</w:t>
            </w:r>
            <w:r w:rsidR="009328F2">
              <w:rPr>
                <w:spacing w:val="-3"/>
              </w:rPr>
              <w:t xml:space="preserve"> </w:t>
            </w:r>
            <w:r w:rsidR="009328F2">
              <w:rPr>
                <w:spacing w:val="-1"/>
              </w:rPr>
              <w:t>AND</w:t>
            </w:r>
            <w:r w:rsidR="009328F2">
              <w:t xml:space="preserve"> </w:t>
            </w:r>
            <w:r w:rsidR="009328F2">
              <w:rPr>
                <w:spacing w:val="-2"/>
              </w:rPr>
              <w:t>REVIEW</w:t>
            </w:r>
            <w:r w:rsidR="009328F2">
              <w:rPr>
                <w:spacing w:val="-2"/>
              </w:rPr>
              <w:tab/>
            </w:r>
            <w:r w:rsidR="009328F2">
              <w:rPr>
                <w:spacing w:val="-1"/>
              </w:rPr>
              <w:t>64</w:t>
            </w:r>
          </w:hyperlink>
        </w:p>
        <w:p w14:paraId="5F65DB5D" w14:textId="77777777" w:rsidR="004863D4" w:rsidRDefault="001F3843">
          <w:pPr>
            <w:pStyle w:val="TOC1"/>
            <w:tabs>
              <w:tab w:val="right" w:leader="dot" w:pos="9319"/>
            </w:tabs>
            <w:spacing w:before="136"/>
            <w:ind w:left="338" w:firstLine="0"/>
          </w:pPr>
          <w:hyperlink w:anchor="_bookmark75" w:history="1">
            <w:r w:rsidR="009328F2">
              <w:rPr>
                <w:spacing w:val="-1"/>
              </w:rPr>
              <w:t>Appendix</w:t>
            </w:r>
            <w:r w:rsidR="009328F2">
              <w:t xml:space="preserve"> </w:t>
            </w:r>
            <w:r w:rsidR="009328F2">
              <w:rPr>
                <w:spacing w:val="60"/>
              </w:rPr>
              <w:t xml:space="preserve"> </w:t>
            </w:r>
            <w:r w:rsidR="009328F2">
              <w:t>The</w:t>
            </w:r>
            <w:r w:rsidR="009328F2">
              <w:rPr>
                <w:spacing w:val="-2"/>
              </w:rPr>
              <w:t xml:space="preserve"> </w:t>
            </w:r>
            <w:r w:rsidR="009328F2">
              <w:rPr>
                <w:spacing w:val="-1"/>
              </w:rPr>
              <w:t>NRSIEE</w:t>
            </w:r>
            <w:r w:rsidR="009328F2">
              <w:t xml:space="preserve"> </w:t>
            </w:r>
            <w:r w:rsidR="009328F2">
              <w:rPr>
                <w:spacing w:val="-1"/>
              </w:rPr>
              <w:t>industry</w:t>
            </w:r>
            <w:r w:rsidR="009328F2">
              <w:rPr>
                <w:spacing w:val="-1"/>
              </w:rPr>
              <w:tab/>
              <w:t>65</w:t>
            </w:r>
          </w:hyperlink>
        </w:p>
        <w:p w14:paraId="5F65DB5E" w14:textId="77777777" w:rsidR="004863D4" w:rsidRDefault="001F3843">
          <w:pPr>
            <w:pStyle w:val="TOC2"/>
            <w:numPr>
              <w:ilvl w:val="1"/>
              <w:numId w:val="17"/>
            </w:numPr>
            <w:tabs>
              <w:tab w:val="left" w:pos="1218"/>
              <w:tab w:val="right" w:leader="dot" w:pos="9319"/>
            </w:tabs>
            <w:jc w:val="left"/>
          </w:pPr>
          <w:hyperlink w:anchor="_bookmark76" w:history="1">
            <w:r w:rsidR="009328F2">
              <w:rPr>
                <w:spacing w:val="-1"/>
              </w:rPr>
              <w:t>What is</w:t>
            </w:r>
            <w:r w:rsidR="009328F2">
              <w:rPr>
                <w:spacing w:val="1"/>
              </w:rPr>
              <w:t xml:space="preserve"> </w:t>
            </w:r>
            <w:r w:rsidR="009328F2">
              <w:rPr>
                <w:spacing w:val="-1"/>
              </w:rPr>
              <w:t>included</w:t>
            </w:r>
            <w:r w:rsidR="009328F2">
              <w:t xml:space="preserve"> </w:t>
            </w:r>
            <w:r w:rsidR="009328F2">
              <w:rPr>
                <w:spacing w:val="-1"/>
              </w:rPr>
              <w:t>in</w:t>
            </w:r>
            <w:r w:rsidR="009328F2">
              <w:t xml:space="preserve"> </w:t>
            </w:r>
            <w:r w:rsidR="009328F2">
              <w:rPr>
                <w:spacing w:val="-2"/>
              </w:rPr>
              <w:t>NRSIEE?</w:t>
            </w:r>
            <w:r w:rsidR="009328F2">
              <w:rPr>
                <w:spacing w:val="-2"/>
              </w:rPr>
              <w:tab/>
            </w:r>
            <w:r w:rsidR="009328F2">
              <w:rPr>
                <w:spacing w:val="-1"/>
              </w:rPr>
              <w:t>65</w:t>
            </w:r>
          </w:hyperlink>
        </w:p>
        <w:p w14:paraId="5F65DB5F" w14:textId="77777777" w:rsidR="004863D4" w:rsidRDefault="001F3843">
          <w:pPr>
            <w:pStyle w:val="TOC1"/>
            <w:numPr>
              <w:ilvl w:val="1"/>
              <w:numId w:val="17"/>
            </w:numPr>
            <w:tabs>
              <w:tab w:val="left" w:pos="999"/>
              <w:tab w:val="right" w:leader="dot" w:pos="9319"/>
            </w:tabs>
            <w:ind w:left="998"/>
            <w:jc w:val="left"/>
          </w:pPr>
          <w:hyperlink w:anchor="_bookmark79" w:history="1">
            <w:r w:rsidR="009328F2">
              <w:rPr>
                <w:spacing w:val="-1"/>
              </w:rPr>
              <w:t>Nature</w:t>
            </w:r>
            <w:r w:rsidR="009328F2">
              <w:t xml:space="preserve"> </w:t>
            </w:r>
            <w:r w:rsidR="009328F2">
              <w:rPr>
                <w:spacing w:val="-2"/>
              </w:rPr>
              <w:t>of</w:t>
            </w:r>
            <w:r w:rsidR="009328F2">
              <w:rPr>
                <w:spacing w:val="-1"/>
              </w:rPr>
              <w:t xml:space="preserve"> </w:t>
            </w:r>
            <w:r w:rsidR="009328F2">
              <w:t>the</w:t>
            </w:r>
            <w:r w:rsidR="009328F2">
              <w:rPr>
                <w:spacing w:val="-2"/>
              </w:rPr>
              <w:t xml:space="preserve"> </w:t>
            </w:r>
            <w:r w:rsidR="009328F2">
              <w:rPr>
                <w:spacing w:val="-1"/>
              </w:rPr>
              <w:t>NRSIEE</w:t>
            </w:r>
            <w:r w:rsidR="009328F2">
              <w:t xml:space="preserve"> </w:t>
            </w:r>
            <w:r w:rsidR="009328F2">
              <w:rPr>
                <w:spacing w:val="-1"/>
              </w:rPr>
              <w:t>Industry</w:t>
            </w:r>
            <w:r w:rsidR="009328F2">
              <w:rPr>
                <w:spacing w:val="-1"/>
              </w:rPr>
              <w:tab/>
              <w:t>69</w:t>
            </w:r>
          </w:hyperlink>
        </w:p>
        <w:p w14:paraId="5F65DB60" w14:textId="77777777" w:rsidR="004863D4" w:rsidRDefault="001F3843">
          <w:pPr>
            <w:pStyle w:val="TOC1"/>
            <w:numPr>
              <w:ilvl w:val="1"/>
              <w:numId w:val="17"/>
            </w:numPr>
            <w:tabs>
              <w:tab w:val="left" w:pos="999"/>
              <w:tab w:val="right" w:leader="dot" w:pos="9319"/>
            </w:tabs>
            <w:ind w:left="998"/>
            <w:jc w:val="left"/>
          </w:pPr>
          <w:hyperlink w:anchor="_bookmark85" w:history="1">
            <w:r w:rsidR="009328F2">
              <w:rPr>
                <w:spacing w:val="-1"/>
              </w:rPr>
              <w:t>Consumer choice</w:t>
            </w:r>
            <w:r w:rsidR="009328F2">
              <w:t xml:space="preserve"> </w:t>
            </w:r>
            <w:r w:rsidR="009328F2">
              <w:rPr>
                <w:spacing w:val="-1"/>
              </w:rPr>
              <w:t>and</w:t>
            </w:r>
            <w:r w:rsidR="009328F2">
              <w:rPr>
                <w:spacing w:val="-2"/>
              </w:rPr>
              <w:t xml:space="preserve"> </w:t>
            </w:r>
            <w:r w:rsidR="009328F2">
              <w:rPr>
                <w:spacing w:val="-1"/>
              </w:rPr>
              <w:t>the</w:t>
            </w:r>
            <w:r w:rsidR="009328F2">
              <w:t xml:space="preserve"> </w:t>
            </w:r>
            <w:r w:rsidR="009328F2">
              <w:rPr>
                <w:spacing w:val="-1"/>
              </w:rPr>
              <w:t xml:space="preserve">cost </w:t>
            </w:r>
            <w:r w:rsidR="009328F2">
              <w:rPr>
                <w:spacing w:val="-2"/>
              </w:rPr>
              <w:t>of</w:t>
            </w:r>
            <w:r w:rsidR="009328F2">
              <w:rPr>
                <w:spacing w:val="-1"/>
              </w:rPr>
              <w:t xml:space="preserve"> goods</w:t>
            </w:r>
            <w:r w:rsidR="009328F2">
              <w:rPr>
                <w:spacing w:val="-1"/>
              </w:rPr>
              <w:tab/>
              <w:t>72</w:t>
            </w:r>
          </w:hyperlink>
        </w:p>
      </w:sdtContent>
    </w:sdt>
    <w:p w14:paraId="5F65DB61" w14:textId="77777777" w:rsidR="004863D4" w:rsidRDefault="004863D4">
      <w:pPr>
        <w:sectPr w:rsidR="004863D4">
          <w:pgSz w:w="11910" w:h="16840"/>
          <w:pgMar w:top="1580" w:right="1180" w:bottom="640" w:left="1300" w:header="0" w:footer="0" w:gutter="0"/>
          <w:cols w:space="720"/>
        </w:sectPr>
      </w:pPr>
    </w:p>
    <w:p w14:paraId="5F65DB62" w14:textId="77777777" w:rsidR="004863D4" w:rsidRDefault="009328F2">
      <w:pPr>
        <w:pStyle w:val="Heading1"/>
        <w:spacing w:before="58"/>
        <w:rPr>
          <w:rFonts w:ascii="Arial" w:eastAsia="Arial" w:hAnsi="Arial" w:cs="Arial"/>
          <w:b w:val="0"/>
          <w:bCs w:val="0"/>
        </w:rPr>
      </w:pPr>
      <w:bookmarkStart w:id="9" w:name="GLOSSARY"/>
      <w:bookmarkStart w:id="10" w:name="_bookmark2"/>
      <w:bookmarkEnd w:id="9"/>
      <w:bookmarkEnd w:id="10"/>
      <w:r>
        <w:rPr>
          <w:rFonts w:ascii="Arial"/>
          <w:spacing w:val="-1"/>
        </w:rPr>
        <w:t>GLOSSARY</w:t>
      </w:r>
    </w:p>
    <w:p w14:paraId="5F65DB63" w14:textId="77777777" w:rsidR="004863D4" w:rsidRDefault="004863D4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F65DB64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$m</w:t>
      </w:r>
      <w:r>
        <w:tab/>
      </w:r>
      <w:r>
        <w:rPr>
          <w:spacing w:val="-1"/>
        </w:rPr>
        <w:t>(in) million</w:t>
      </w:r>
      <w:r>
        <w:rPr>
          <w:spacing w:val="1"/>
        </w:rPr>
        <w:t xml:space="preserve"> </w:t>
      </w:r>
      <w:r>
        <w:rPr>
          <w:spacing w:val="-1"/>
        </w:rPr>
        <w:t>dollars</w:t>
      </w:r>
    </w:p>
    <w:p w14:paraId="5F65DB65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66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2278"/>
        </w:tabs>
      </w:pPr>
      <w:r>
        <w:t xml:space="preserve">AAQ </w:t>
      </w:r>
      <w:r>
        <w:rPr>
          <w:spacing w:val="-1"/>
        </w:rPr>
        <w:t>NEPM</w:t>
      </w:r>
      <w:r>
        <w:rPr>
          <w:spacing w:val="-1"/>
        </w:rPr>
        <w:tab/>
        <w:t>National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(Ambient</w:t>
      </w:r>
      <w:r>
        <w:t xml:space="preserve"> </w:t>
      </w:r>
      <w:r>
        <w:rPr>
          <w:spacing w:val="-1"/>
        </w:rPr>
        <w:t>Air Quality) Measure</w:t>
      </w:r>
    </w:p>
    <w:p w14:paraId="5F65DB67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68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ABS</w:t>
      </w:r>
      <w:r>
        <w:tab/>
      </w:r>
      <w:r>
        <w:rPr>
          <w:spacing w:val="-1"/>
        </w:rPr>
        <w:t>Australian Bureau of</w:t>
      </w:r>
      <w:r>
        <w:rPr>
          <w:spacing w:val="3"/>
        </w:rPr>
        <w:t xml:space="preserve"> </w:t>
      </w:r>
      <w:r>
        <w:rPr>
          <w:spacing w:val="-1"/>
        </w:rPr>
        <w:t>Statistics</w:t>
      </w:r>
    </w:p>
    <w:p w14:paraId="5F65DB69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6A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ACCC</w:t>
      </w:r>
      <w:r>
        <w:rPr>
          <w:spacing w:val="-1"/>
        </w:rPr>
        <w:tab/>
        <w:t xml:space="preserve">Australian Competition </w:t>
      </w:r>
      <w:r>
        <w:t>and</w:t>
      </w:r>
      <w:r>
        <w:rPr>
          <w:spacing w:val="-1"/>
        </w:rPr>
        <w:t xml:space="preserve"> Consumer Commission</w:t>
      </w:r>
    </w:p>
    <w:p w14:paraId="5F65DB6B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6C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AMEC</w:t>
      </w:r>
      <w:r>
        <w:rPr>
          <w:spacing w:val="-1"/>
        </w:rPr>
        <w:tab/>
        <w:t>Australian Marine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Council</w:t>
      </w:r>
    </w:p>
    <w:p w14:paraId="5F65DB6D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6E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AUD</w:t>
      </w:r>
      <w:r>
        <w:rPr>
          <w:spacing w:val="-1"/>
        </w:rPr>
        <w:tab/>
        <w:t>Australian dollar</w:t>
      </w:r>
    </w:p>
    <w:p w14:paraId="5F65DB6F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70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BAU</w:t>
      </w:r>
      <w:r>
        <w:tab/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usual</w:t>
      </w:r>
    </w:p>
    <w:p w14:paraId="5F65DB71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72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CAA</w:t>
      </w:r>
      <w:r>
        <w:rPr>
          <w:spacing w:val="-1"/>
        </w:rPr>
        <w:tab/>
        <w:t>Clean</w:t>
      </w:r>
      <w:r>
        <w:rPr>
          <w:spacing w:val="1"/>
        </w:rPr>
        <w:t xml:space="preserve"> </w:t>
      </w:r>
      <w:r>
        <w:rPr>
          <w:spacing w:val="-1"/>
        </w:rPr>
        <w:t xml:space="preserve">Air </w:t>
      </w:r>
      <w:r>
        <w:t>Act</w:t>
      </w:r>
      <w:r>
        <w:rPr>
          <w:spacing w:val="-2"/>
        </w:rPr>
        <w:t xml:space="preserve"> </w:t>
      </w:r>
      <w:r>
        <w:rPr>
          <w:spacing w:val="-1"/>
        </w:rPr>
        <w:t xml:space="preserve">(United </w:t>
      </w:r>
      <w:r>
        <w:t>States)</w:t>
      </w:r>
    </w:p>
    <w:p w14:paraId="5F65DB73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74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CBA</w:t>
      </w:r>
      <w:r>
        <w:rPr>
          <w:spacing w:val="-1"/>
        </w:rPr>
        <w:tab/>
        <w:t>Cost</w:t>
      </w:r>
      <w: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(also</w:t>
      </w:r>
      <w:r>
        <w:rPr>
          <w:spacing w:val="1"/>
        </w:rPr>
        <w:t xml:space="preserve"> </w:t>
      </w:r>
      <w:r>
        <w:rPr>
          <w:spacing w:val="-1"/>
        </w:rP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analysis)</w:t>
      </w:r>
    </w:p>
    <w:p w14:paraId="5F65DB75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76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  <w:w w:val="95"/>
        </w:rPr>
        <w:t>CFR</w:t>
      </w:r>
      <w:r>
        <w:rPr>
          <w:spacing w:val="-1"/>
          <w:w w:val="95"/>
        </w:rPr>
        <w:tab/>
      </w:r>
      <w:r>
        <w:rPr>
          <w:spacing w:val="-1"/>
        </w:rPr>
        <w:t>Code of</w:t>
      </w:r>
      <w:r>
        <w:rPr>
          <w:spacing w:val="3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(United</w:t>
      </w:r>
      <w:r>
        <w:rPr>
          <w:spacing w:val="1"/>
        </w:rPr>
        <w:t xml:space="preserve"> </w:t>
      </w:r>
      <w:r>
        <w:rPr>
          <w:spacing w:val="-1"/>
        </w:rPr>
        <w:t>States)</w:t>
      </w:r>
    </w:p>
    <w:p w14:paraId="5F65DB77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78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CI</w:t>
      </w:r>
      <w:r>
        <w:rPr>
          <w:spacing w:val="-1"/>
        </w:rPr>
        <w:tab/>
        <w:t>Compression</w:t>
      </w:r>
      <w:r>
        <w:rPr>
          <w:spacing w:val="1"/>
        </w:rPr>
        <w:t xml:space="preserve"> </w:t>
      </w:r>
      <w:r>
        <w:rPr>
          <w:spacing w:val="-1"/>
        </w:rPr>
        <w:t>ignition</w:t>
      </w:r>
    </w:p>
    <w:p w14:paraId="5F65DB79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7A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2278"/>
        </w:tabs>
      </w:pPr>
      <w:r>
        <w:rPr>
          <w:spacing w:val="-1"/>
        </w:rPr>
        <w:t>CO</w:t>
      </w:r>
      <w:r>
        <w:rPr>
          <w:spacing w:val="-1"/>
        </w:rPr>
        <w:tab/>
        <w:t>Carbon monoxide</w:t>
      </w:r>
    </w:p>
    <w:p w14:paraId="5F65DB7B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7C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COAG</w:t>
      </w:r>
      <w:r>
        <w:rPr>
          <w:spacing w:val="-1"/>
        </w:rPr>
        <w:tab/>
        <w:t>Council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Governments</w:t>
      </w:r>
    </w:p>
    <w:p w14:paraId="5F65DB7D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7E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CRIS</w:t>
      </w:r>
      <w:r>
        <w:rPr>
          <w:spacing w:val="-1"/>
        </w:rPr>
        <w:tab/>
        <w:t>Consultation</w:t>
      </w:r>
      <w:r>
        <w:rPr>
          <w:spacing w:val="1"/>
        </w:rPr>
        <w:t xml:space="preserve"> </w:t>
      </w:r>
      <w:r>
        <w:rPr>
          <w:spacing w:val="-1"/>
        </w:rPr>
        <w:t>regulation impact</w:t>
      </w:r>
      <w:r>
        <w:t xml:space="preserve"> </w:t>
      </w:r>
      <w:r>
        <w:rPr>
          <w:spacing w:val="-1"/>
        </w:rPr>
        <w:t>statement</w:t>
      </w:r>
    </w:p>
    <w:p w14:paraId="5F65DB7F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80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2278"/>
        </w:tabs>
      </w:pPr>
      <w:r>
        <w:rPr>
          <w:spacing w:val="-1"/>
        </w:rPr>
        <w:t>Cth</w:t>
      </w:r>
      <w:r>
        <w:rPr>
          <w:spacing w:val="-1"/>
        </w:rPr>
        <w:tab/>
        <w:t>Commonwealth</w:t>
      </w:r>
      <w:r>
        <w:rPr>
          <w:spacing w:val="1"/>
        </w:rPr>
        <w:t xml:space="preserve"> </w:t>
      </w:r>
      <w:r>
        <w:rPr>
          <w:spacing w:val="-2"/>
        </w:rPr>
        <w:t>(of</w:t>
      </w:r>
      <w:r>
        <w:rPr>
          <w:spacing w:val="3"/>
        </w:rPr>
        <w:t xml:space="preserve"> </w:t>
      </w:r>
      <w:r>
        <w:rPr>
          <w:spacing w:val="-1"/>
        </w:rPr>
        <w:t>Australia)</w:t>
      </w:r>
    </w:p>
    <w:p w14:paraId="5F65DB81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82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DRIS</w:t>
      </w:r>
      <w:r>
        <w:rPr>
          <w:spacing w:val="-1"/>
        </w:rPr>
        <w:tab/>
        <w:t>Decision</w:t>
      </w:r>
      <w:r>
        <w:rPr>
          <w:spacing w:val="1"/>
        </w:rPr>
        <w:t xml:space="preserve"> </w:t>
      </w:r>
      <w:r>
        <w:rPr>
          <w:spacing w:val="-1"/>
        </w:rPr>
        <w:t>regulation impact</w:t>
      </w:r>
      <w:r>
        <w:t xml:space="preserve"> </w:t>
      </w:r>
      <w:r>
        <w:rPr>
          <w:spacing w:val="-1"/>
        </w:rPr>
        <w:t>statement</w:t>
      </w:r>
    </w:p>
    <w:p w14:paraId="5F65DB83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84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EPA</w:t>
      </w:r>
      <w:r>
        <w:tab/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Authority</w:t>
      </w:r>
    </w:p>
    <w:p w14:paraId="5F65DB85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86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EPHC</w:t>
      </w:r>
      <w:r>
        <w:rPr>
          <w:spacing w:val="-1"/>
        </w:rPr>
        <w:tab/>
        <w:t>Environment</w:t>
      </w:r>
      <w: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Heritage</w:t>
      </w:r>
      <w:r>
        <w:rPr>
          <w:spacing w:val="1"/>
        </w:rPr>
        <w:t xml:space="preserve"> </w:t>
      </w:r>
      <w:r>
        <w:rPr>
          <w:spacing w:val="-1"/>
        </w:rPr>
        <w:t>Council</w:t>
      </w:r>
    </w:p>
    <w:p w14:paraId="5F65DB87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88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EU</w:t>
      </w:r>
      <w:r>
        <w:tab/>
      </w:r>
      <w:r>
        <w:rPr>
          <w:spacing w:val="-1"/>
        </w:rPr>
        <w:t>European</w:t>
      </w:r>
      <w:r>
        <w:rPr>
          <w:spacing w:val="1"/>
        </w:rPr>
        <w:t xml:space="preserve"> </w:t>
      </w:r>
      <w:r>
        <w:rPr>
          <w:spacing w:val="-1"/>
        </w:rPr>
        <w:t>Union</w:t>
      </w:r>
    </w:p>
    <w:p w14:paraId="5F65DB89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8A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gm</w:t>
      </w:r>
      <w:r>
        <w:rPr>
          <w:spacing w:val="-1"/>
        </w:rPr>
        <w:tab/>
        <w:t>gram</w:t>
      </w:r>
    </w:p>
    <w:p w14:paraId="5F65DB8B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8C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HC</w:t>
      </w:r>
      <w:r>
        <w:rPr>
          <w:spacing w:val="-1"/>
        </w:rPr>
        <w:tab/>
        <w:t>Hydrocarbon</w:t>
      </w:r>
    </w:p>
    <w:p w14:paraId="5F65DB8D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8E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hp</w:t>
      </w:r>
      <w:r>
        <w:tab/>
      </w:r>
      <w:r>
        <w:rPr>
          <w:spacing w:val="-1"/>
        </w:rPr>
        <w:t>horsepower</w:t>
      </w:r>
    </w:p>
    <w:p w14:paraId="5F65DB8F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90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hr</w:t>
      </w:r>
      <w:r>
        <w:tab/>
        <w:t>hour</w:t>
      </w:r>
    </w:p>
    <w:p w14:paraId="5F65DB91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92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kg</w:t>
      </w:r>
      <w:r>
        <w:tab/>
      </w:r>
      <w:r>
        <w:rPr>
          <w:spacing w:val="-1"/>
        </w:rPr>
        <w:t>kilogram</w:t>
      </w:r>
    </w:p>
    <w:p w14:paraId="5F65DB93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94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3"/>
        </w:rPr>
        <w:t>kW</w:t>
      </w:r>
      <w:r>
        <w:rPr>
          <w:spacing w:val="-3"/>
        </w:rPr>
        <w:tab/>
      </w:r>
      <w:r>
        <w:rPr>
          <w:spacing w:val="-1"/>
        </w:rPr>
        <w:t>kilowatt</w:t>
      </w:r>
    </w:p>
    <w:p w14:paraId="5F65DB95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96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mg</w:t>
      </w:r>
      <w:r>
        <w:tab/>
      </w:r>
      <w:r>
        <w:rPr>
          <w:spacing w:val="-1"/>
        </w:rPr>
        <w:t>milligram</w:t>
      </w:r>
    </w:p>
    <w:p w14:paraId="5F65DB97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98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MMA</w:t>
      </w:r>
      <w:r>
        <w:rPr>
          <w:spacing w:val="-1"/>
        </w:rPr>
        <w:tab/>
        <w:t>McLennan</w:t>
      </w:r>
      <w:r>
        <w:rPr>
          <w:spacing w:val="1"/>
        </w:rPr>
        <w:t xml:space="preserve"> </w:t>
      </w:r>
      <w:r>
        <w:rPr>
          <w:spacing w:val="-1"/>
        </w:rPr>
        <w:t>Magasinik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Associates</w:t>
      </w:r>
    </w:p>
    <w:p w14:paraId="5F65DB99" w14:textId="77777777" w:rsidR="004863D4" w:rsidRDefault="004863D4">
      <w:pPr>
        <w:sectPr w:rsidR="004863D4">
          <w:pgSz w:w="11910" w:h="16840"/>
          <w:pgMar w:top="1340" w:right="1500" w:bottom="640" w:left="1300" w:header="0" w:footer="0" w:gutter="0"/>
          <w:cols w:space="720"/>
        </w:sectPr>
      </w:pPr>
    </w:p>
    <w:p w14:paraId="5F65DB9A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  <w:spacing w:before="38"/>
      </w:pPr>
      <w:r>
        <w:rPr>
          <w:spacing w:val="-1"/>
        </w:rPr>
        <w:t>N/A</w:t>
      </w:r>
      <w:r>
        <w:rPr>
          <w:spacing w:val="-1"/>
        </w:rPr>
        <w:tab/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</w:p>
    <w:p w14:paraId="5F65DB9B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9C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NEPC</w:t>
      </w:r>
      <w:r>
        <w:rPr>
          <w:spacing w:val="-1"/>
        </w:rPr>
        <w:tab/>
        <w:t>National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Council</w:t>
      </w:r>
    </w:p>
    <w:p w14:paraId="5F65DB9D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9E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2278"/>
        </w:tabs>
      </w:pPr>
      <w:r>
        <w:rPr>
          <w:spacing w:val="-1"/>
        </w:rPr>
        <w:t>NEPC</w:t>
      </w:r>
      <w:r>
        <w:t xml:space="preserve"> Act</w:t>
      </w:r>
      <w:r>
        <w:tab/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Council</w:t>
      </w:r>
      <w:r>
        <w:t xml:space="preserve"> Act</w:t>
      </w:r>
      <w:r>
        <w:rPr>
          <w:spacing w:val="-2"/>
        </w:rPr>
        <w:t xml:space="preserve"> </w:t>
      </w:r>
      <w:r>
        <w:rPr>
          <w:spacing w:val="-1"/>
        </w:rPr>
        <w:t>1994</w:t>
      </w:r>
    </w:p>
    <w:p w14:paraId="5F65DB9F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A0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NEPM</w:t>
      </w:r>
      <w:r>
        <w:rPr>
          <w:spacing w:val="-1"/>
        </w:rPr>
        <w:tab/>
        <w:t>National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Measure</w:t>
      </w:r>
    </w:p>
    <w:p w14:paraId="5F65DBA1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A2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  <w:w w:val="95"/>
        </w:rPr>
        <w:t>NOx</w:t>
      </w:r>
      <w:r>
        <w:rPr>
          <w:spacing w:val="-1"/>
          <w:w w:val="95"/>
        </w:rPr>
        <w:tab/>
      </w:r>
      <w:r>
        <w:rPr>
          <w:spacing w:val="-1"/>
        </w:rPr>
        <w:t>Nitrogen</w:t>
      </w:r>
      <w:r>
        <w:rPr>
          <w:spacing w:val="1"/>
        </w:rPr>
        <w:t xml:space="preserve"> </w:t>
      </w:r>
      <w:r>
        <w:rPr>
          <w:spacing w:val="-1"/>
        </w:rPr>
        <w:t>oxides</w:t>
      </w:r>
      <w:r>
        <w:t xml:space="preserve"> </w:t>
      </w:r>
      <w:r>
        <w:rPr>
          <w:spacing w:val="-1"/>
        </w:rPr>
        <w:t>(or oxides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nitrogen)</w:t>
      </w:r>
    </w:p>
    <w:p w14:paraId="5F65DBA3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A4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NPV</w:t>
      </w:r>
      <w:r>
        <w:rPr>
          <w:spacing w:val="-1"/>
        </w:rPr>
        <w:tab/>
        <w:t>Net</w:t>
      </w:r>
      <w:r>
        <w:t xml:space="preserve"> </w:t>
      </w:r>
      <w:r>
        <w:rPr>
          <w:spacing w:val="-1"/>
        </w:rPr>
        <w:t>Present</w:t>
      </w:r>
      <w:r>
        <w:t xml:space="preserve"> </w:t>
      </w:r>
      <w:r>
        <w:rPr>
          <w:spacing w:val="-1"/>
        </w:rPr>
        <w:t>Value</w:t>
      </w:r>
    </w:p>
    <w:p w14:paraId="5F65DBA5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A6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</w:tabs>
      </w:pPr>
      <w:r>
        <w:rPr>
          <w:spacing w:val="-1"/>
        </w:rPr>
        <w:t>NRSIEE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equipment</w:t>
      </w:r>
    </w:p>
    <w:p w14:paraId="5F65DBA7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A8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OBPR</w:t>
      </w:r>
      <w:r>
        <w:tab/>
      </w:r>
      <w:r>
        <w:rPr>
          <w:spacing w:val="-1"/>
        </w:rPr>
        <w:t>Office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 Regulation</w:t>
      </w:r>
    </w:p>
    <w:p w14:paraId="5F65DBA9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AA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OEDA</w:t>
      </w:r>
      <w:r>
        <w:rPr>
          <w:spacing w:val="-1"/>
        </w:rPr>
        <w:tab/>
        <w:t>Outboard Engine</w:t>
      </w:r>
      <w:r>
        <w:rPr>
          <w:spacing w:val="1"/>
        </w:rPr>
        <w:t xml:space="preserve"> </w:t>
      </w:r>
      <w:r>
        <w:rPr>
          <w:spacing w:val="-1"/>
        </w:rPr>
        <w:t>Distributors</w:t>
      </w:r>
      <w:r>
        <w:rPr>
          <w:spacing w:val="-2"/>
        </w:rPr>
        <w:t xml:space="preserve"> </w:t>
      </w:r>
      <w:r>
        <w:rPr>
          <w:spacing w:val="-1"/>
        </w:rPr>
        <w:t>Association</w:t>
      </w:r>
    </w:p>
    <w:p w14:paraId="5F65DBAB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AC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OPEA</w:t>
      </w:r>
      <w:r>
        <w:tab/>
      </w:r>
      <w:r>
        <w:rPr>
          <w:spacing w:val="-1"/>
        </w:rPr>
        <w:t>Outdoor Power Equipment</w:t>
      </w:r>
      <w:r>
        <w:t xml:space="preserve"> </w:t>
      </w:r>
      <w:r>
        <w:rPr>
          <w:spacing w:val="-1"/>
        </w:rPr>
        <w:t>Association</w:t>
      </w:r>
    </w:p>
    <w:p w14:paraId="5F65DBAD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AE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PAH</w:t>
      </w:r>
      <w:r>
        <w:tab/>
      </w:r>
      <w:r>
        <w:rPr>
          <w:spacing w:val="-1"/>
        </w:rPr>
        <w:t>Polycyclic</w:t>
      </w:r>
      <w:r>
        <w:t xml:space="preserve"> </w:t>
      </w:r>
      <w:r>
        <w:rPr>
          <w:spacing w:val="-1"/>
        </w:rPr>
        <w:t>aromatic</w:t>
      </w:r>
      <w:r>
        <w:t xml:space="preserve"> </w:t>
      </w:r>
      <w:r>
        <w:rPr>
          <w:spacing w:val="-1"/>
        </w:rPr>
        <w:t>hydrocarbons</w:t>
      </w:r>
    </w:p>
    <w:p w14:paraId="5F65DBAF" w14:textId="77777777" w:rsidR="004863D4" w:rsidRDefault="004863D4">
      <w:pPr>
        <w:spacing w:before="6"/>
        <w:rPr>
          <w:rFonts w:ascii="Arial" w:eastAsia="Arial" w:hAnsi="Arial" w:cs="Arial"/>
          <w:sz w:val="20"/>
          <w:szCs w:val="20"/>
        </w:rPr>
      </w:pPr>
    </w:p>
    <w:p w14:paraId="5F65DBB0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2278"/>
        </w:tabs>
        <w:spacing w:line="273" w:lineRule="auto"/>
        <w:ind w:right="116"/>
      </w:pPr>
      <w:r>
        <w:t>PM</w:t>
      </w:r>
      <w:r>
        <w:tab/>
      </w:r>
      <w:r>
        <w:rPr>
          <w:spacing w:val="-1"/>
        </w:rPr>
        <w:t>Particulate</w:t>
      </w:r>
      <w:r>
        <w:rPr>
          <w:spacing w:val="1"/>
        </w:rPr>
        <w:t xml:space="preserve"> </w:t>
      </w:r>
      <w:r>
        <w:rPr>
          <w:spacing w:val="-1"/>
        </w:rPr>
        <w:t>matter (also</w:t>
      </w:r>
      <w:r>
        <w:rPr>
          <w:spacing w:val="1"/>
        </w:rPr>
        <w:t xml:space="preserve"> </w:t>
      </w:r>
      <w:r>
        <w:rPr>
          <w:spacing w:val="-1"/>
        </w:rPr>
        <w:t xml:space="preserve">referred </w:t>
      </w:r>
      <w:r>
        <w:t>to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particles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(Ambient</w:t>
      </w:r>
      <w:r>
        <w:rPr>
          <w:spacing w:val="-2"/>
        </w:rPr>
        <w:t xml:space="preserve"> </w:t>
      </w:r>
      <w:r>
        <w:rPr>
          <w:spacing w:val="-1"/>
        </w:rPr>
        <w:t>Air Quality)</w:t>
      </w:r>
      <w:r>
        <w:rPr>
          <w:spacing w:val="2"/>
        </w:rPr>
        <w:t xml:space="preserve"> </w:t>
      </w:r>
      <w:r>
        <w:rPr>
          <w:spacing w:val="-1"/>
        </w:rPr>
        <w:t>Measure)</w:t>
      </w:r>
    </w:p>
    <w:p w14:paraId="5F65DBB1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  <w:spacing w:before="203" w:line="273" w:lineRule="auto"/>
        <w:ind w:right="519"/>
      </w:pPr>
      <w:r>
        <w:rPr>
          <w:spacing w:val="-1"/>
        </w:rPr>
        <w:t>PM2.5</w:t>
      </w:r>
      <w:r>
        <w:rPr>
          <w:spacing w:val="-1"/>
        </w:rPr>
        <w:tab/>
        <w:t>Particulate</w:t>
      </w:r>
      <w:r>
        <w:rPr>
          <w:spacing w:val="1"/>
        </w:rPr>
        <w:t xml:space="preserve"> </w:t>
      </w:r>
      <w:r>
        <w:rPr>
          <w:spacing w:val="-1"/>
        </w:rPr>
        <w:t>matter 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aerodynamic</w:t>
      </w:r>
      <w:r>
        <w:t xml:space="preserve"> </w:t>
      </w:r>
      <w:r>
        <w:rPr>
          <w:spacing w:val="-1"/>
        </w:rPr>
        <w:t>diameter of</w:t>
      </w:r>
      <w:r>
        <w:rPr>
          <w:spacing w:val="3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 xml:space="preserve">than </w:t>
      </w:r>
      <w:r>
        <w:t>2.5</w:t>
      </w:r>
      <w:r>
        <w:rPr>
          <w:spacing w:val="51"/>
        </w:rPr>
        <w:t xml:space="preserve"> </w:t>
      </w:r>
      <w:r>
        <w:rPr>
          <w:spacing w:val="-1"/>
        </w:rPr>
        <w:t>micrometres</w:t>
      </w:r>
    </w:p>
    <w:p w14:paraId="5F65DBB2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  <w:spacing w:before="200" w:line="273" w:lineRule="auto"/>
        <w:ind w:right="585"/>
      </w:pPr>
      <w:r>
        <w:rPr>
          <w:spacing w:val="-1"/>
        </w:rPr>
        <w:t>PM10</w:t>
      </w:r>
      <w:r>
        <w:rPr>
          <w:spacing w:val="-1"/>
        </w:rPr>
        <w:tab/>
        <w:t>Particulate</w:t>
      </w:r>
      <w:r>
        <w:rPr>
          <w:spacing w:val="1"/>
        </w:rPr>
        <w:t xml:space="preserve"> </w:t>
      </w:r>
      <w:r>
        <w:rPr>
          <w:spacing w:val="-1"/>
        </w:rPr>
        <w:t>matter 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aerodynamic</w:t>
      </w:r>
      <w:r>
        <w:t xml:space="preserve"> </w:t>
      </w:r>
      <w:r>
        <w:rPr>
          <w:spacing w:val="-1"/>
        </w:rPr>
        <w:t>diameter of</w:t>
      </w:r>
      <w:r>
        <w:rPr>
          <w:spacing w:val="3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 xml:space="preserve">than </w:t>
      </w:r>
      <w:r>
        <w:t>10</w:t>
      </w:r>
      <w:r>
        <w:rPr>
          <w:spacing w:val="49"/>
        </w:rPr>
        <w:t xml:space="preserve"> </w:t>
      </w:r>
      <w:r>
        <w:rPr>
          <w:spacing w:val="-1"/>
        </w:rPr>
        <w:t>micrometres</w:t>
      </w:r>
    </w:p>
    <w:p w14:paraId="5F65DBB3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  <w:spacing w:before="205"/>
      </w:pPr>
      <w:r>
        <w:t>PV</w:t>
      </w:r>
      <w:r>
        <w:tab/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Value</w:t>
      </w:r>
    </w:p>
    <w:p w14:paraId="5F65DBB4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B5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RBM</w:t>
      </w:r>
      <w:r>
        <w:rPr>
          <w:spacing w:val="-1"/>
        </w:rPr>
        <w:tab/>
        <w:t>Regulatory</w:t>
      </w:r>
      <w:r>
        <w:rPr>
          <w:spacing w:val="-2"/>
        </w:rPr>
        <w:t xml:space="preserve"> </w:t>
      </w:r>
      <w:r>
        <w:rPr>
          <w:spacing w:val="-1"/>
        </w:rPr>
        <w:t>Burden</w:t>
      </w:r>
      <w:r>
        <w:rPr>
          <w:spacing w:val="1"/>
        </w:rPr>
        <w:t xml:space="preserve"> </w:t>
      </w:r>
      <w:r>
        <w:rPr>
          <w:spacing w:val="-1"/>
        </w:rPr>
        <w:t>Measure</w:t>
      </w:r>
    </w:p>
    <w:p w14:paraId="5F65DBB6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B7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RIS</w:t>
      </w:r>
      <w:r>
        <w:rPr>
          <w:spacing w:val="-1"/>
        </w:rPr>
        <w:tab/>
        <w:t>Regulation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Statement</w:t>
      </w:r>
    </w:p>
    <w:p w14:paraId="5F65DBB8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B9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SI</w:t>
      </w:r>
      <w:r>
        <w:tab/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</w:p>
    <w:p w14:paraId="5F65DBBA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BB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TTMRA</w:t>
      </w:r>
      <w:r>
        <w:rPr>
          <w:spacing w:val="-1"/>
        </w:rPr>
        <w:tab/>
      </w:r>
      <w:r>
        <w:t>Trans</w:t>
      </w:r>
      <w:r>
        <w:rPr>
          <w:spacing w:val="-2"/>
        </w:rPr>
        <w:t xml:space="preserve"> </w:t>
      </w:r>
      <w:r>
        <w:rPr>
          <w:spacing w:val="-1"/>
        </w:rPr>
        <w:t>Tasman Mutual</w:t>
      </w:r>
      <w:r>
        <w:rPr>
          <w:spacing w:val="-3"/>
        </w:rPr>
        <w:t xml:space="preserve"> </w:t>
      </w:r>
      <w:r>
        <w:rPr>
          <w:spacing w:val="-1"/>
        </w:rPr>
        <w:t>Recognition</w:t>
      </w:r>
      <w:r>
        <w:rPr>
          <w:spacing w:val="1"/>
        </w:rPr>
        <w:t xml:space="preserve"> </w:t>
      </w:r>
      <w:r>
        <w:rPr>
          <w:spacing w:val="-1"/>
        </w:rPr>
        <w:t>Agreement</w:t>
      </w:r>
    </w:p>
    <w:p w14:paraId="5F65DBBC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BD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-1"/>
        </w:rPr>
        <w:t>US</w:t>
      </w:r>
      <w:r>
        <w:rPr>
          <w:spacing w:val="-1"/>
        </w:rPr>
        <w:tab/>
        <w:t>United</w:t>
      </w:r>
      <w:r>
        <w:rPr>
          <w:spacing w:val="1"/>
        </w:rPr>
        <w:t xml:space="preserve"> </w:t>
      </w:r>
      <w:r>
        <w:rPr>
          <w:spacing w:val="-1"/>
        </w:rPr>
        <w:t>States</w:t>
      </w:r>
    </w:p>
    <w:p w14:paraId="5F65DBBE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BF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</w:tabs>
      </w:pPr>
      <w:r>
        <w:rPr>
          <w:spacing w:val="-1"/>
        </w:rPr>
        <w:t>US</w:t>
      </w:r>
      <w:r>
        <w:rPr>
          <w:spacing w:val="1"/>
        </w:rPr>
        <w:t xml:space="preserve"> </w:t>
      </w:r>
      <w:r>
        <w:t xml:space="preserve">EPA </w:t>
      </w:r>
      <w:r>
        <w:rPr>
          <w:spacing w:val="53"/>
        </w:rPr>
        <w:t xml:space="preserve"> </w:t>
      </w:r>
      <w:r>
        <w:rPr>
          <w:spacing w:val="-1"/>
        </w:rPr>
        <w:t>United</w:t>
      </w:r>
      <w:r>
        <w:rPr>
          <w:spacing w:val="1"/>
        </w:rPr>
        <w:t xml:space="preserve">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Agency</w:t>
      </w:r>
    </w:p>
    <w:p w14:paraId="5F65DBC0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C1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VELS</w:t>
      </w:r>
      <w:r>
        <w:tab/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labelling scheme</w:t>
      </w:r>
    </w:p>
    <w:p w14:paraId="5F65DBC2" w14:textId="77777777" w:rsidR="004863D4" w:rsidRDefault="004863D4">
      <w:pPr>
        <w:spacing w:before="9"/>
        <w:rPr>
          <w:rFonts w:ascii="Arial" w:eastAsia="Arial" w:hAnsi="Arial" w:cs="Arial"/>
          <w:sz w:val="20"/>
          <w:szCs w:val="20"/>
        </w:rPr>
      </w:pPr>
    </w:p>
    <w:p w14:paraId="5F65DBC3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t>VOC</w:t>
      </w:r>
      <w:r>
        <w:tab/>
      </w:r>
      <w:r>
        <w:rPr>
          <w:spacing w:val="-1"/>
        </w:rPr>
        <w:t>Volatile organic</w:t>
      </w:r>
      <w:r>
        <w:t xml:space="preserve"> </w:t>
      </w:r>
      <w:r>
        <w:rPr>
          <w:spacing w:val="-1"/>
        </w:rPr>
        <w:t>compounds</w:t>
      </w:r>
    </w:p>
    <w:p w14:paraId="5F65DBC4" w14:textId="77777777" w:rsidR="004863D4" w:rsidRDefault="004863D4">
      <w:pPr>
        <w:spacing w:before="11"/>
        <w:rPr>
          <w:rFonts w:ascii="Arial" w:eastAsia="Arial" w:hAnsi="Arial" w:cs="Arial"/>
          <w:sz w:val="20"/>
          <w:szCs w:val="20"/>
        </w:rPr>
      </w:pPr>
    </w:p>
    <w:p w14:paraId="5F65DBC5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1558"/>
        </w:tabs>
      </w:pPr>
      <w:r>
        <w:rPr>
          <w:spacing w:val="1"/>
        </w:rPr>
        <w:t>WHO</w:t>
      </w:r>
      <w:r>
        <w:rPr>
          <w:spacing w:val="1"/>
        </w:rPr>
        <w:tab/>
      </w:r>
      <w:r>
        <w:t>World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Organization</w:t>
      </w:r>
    </w:p>
    <w:p w14:paraId="5F65DBC6" w14:textId="77777777" w:rsidR="004863D4" w:rsidRDefault="004863D4">
      <w:pPr>
        <w:sectPr w:rsidR="004863D4">
          <w:pgSz w:w="11910" w:h="16840"/>
          <w:pgMar w:top="1360" w:right="1680" w:bottom="640" w:left="1300" w:header="0" w:footer="0" w:gutter="0"/>
          <w:cols w:space="720"/>
        </w:sectPr>
      </w:pPr>
    </w:p>
    <w:p w14:paraId="5F65DBC7" w14:textId="77777777" w:rsidR="004863D4" w:rsidRDefault="004863D4">
      <w:pPr>
        <w:rPr>
          <w:rFonts w:ascii="Arial" w:eastAsia="Arial" w:hAnsi="Arial" w:cs="Arial"/>
          <w:sz w:val="23"/>
          <w:szCs w:val="23"/>
        </w:rPr>
      </w:pPr>
    </w:p>
    <w:p w14:paraId="5F65DBC8" w14:textId="77777777" w:rsidR="004863D4" w:rsidRDefault="009328F2">
      <w:pPr>
        <w:pStyle w:val="Heading1"/>
        <w:spacing w:before="69"/>
        <w:rPr>
          <w:rFonts w:ascii="Arial" w:eastAsia="Arial" w:hAnsi="Arial" w:cs="Arial"/>
          <w:b w:val="0"/>
          <w:bCs w:val="0"/>
        </w:rPr>
      </w:pPr>
      <w:bookmarkStart w:id="11" w:name="EXECUTIVE_SUMMARY"/>
      <w:bookmarkStart w:id="12" w:name="_bookmark3"/>
      <w:bookmarkEnd w:id="11"/>
      <w:bookmarkEnd w:id="12"/>
      <w:r>
        <w:rPr>
          <w:rFonts w:ascii="Arial"/>
          <w:spacing w:val="-1"/>
        </w:rPr>
        <w:t>EXECUTIVE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SUMMARY</w:t>
      </w:r>
    </w:p>
    <w:p w14:paraId="5F65DBC9" w14:textId="77777777" w:rsidR="004863D4" w:rsidRDefault="004863D4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5F65DBCA" w14:textId="77777777" w:rsidR="004863D4" w:rsidRDefault="009328F2">
      <w:pPr>
        <w:pStyle w:val="Heading2"/>
        <w:rPr>
          <w:b w:val="0"/>
          <w:bCs w:val="0"/>
          <w:i w:val="0"/>
        </w:rPr>
      </w:pPr>
      <w:bookmarkStart w:id="13" w:name="Introduction"/>
      <w:bookmarkEnd w:id="13"/>
      <w:r>
        <w:rPr>
          <w:spacing w:val="-1"/>
        </w:rPr>
        <w:t>Introduction</w:t>
      </w:r>
    </w:p>
    <w:p w14:paraId="5F65DBCB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BCC" w14:textId="77777777" w:rsidR="004863D4" w:rsidRDefault="009328F2">
      <w:pPr>
        <w:pStyle w:val="BodyText"/>
        <w:spacing w:line="276" w:lineRule="auto"/>
        <w:ind w:right="195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November 2008,</w:t>
      </w:r>
      <w:r>
        <w:rPr>
          <w:spacing w:val="-2"/>
        </w:rPr>
        <w:t xml:space="preserve"> </w:t>
      </w:r>
      <w:r>
        <w:rPr>
          <w:spacing w:val="-1"/>
        </w:rPr>
        <w:t>the then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 xml:space="preserve">Protection </w:t>
      </w:r>
      <w:r>
        <w:t>and</w:t>
      </w:r>
      <w:r>
        <w:rPr>
          <w:spacing w:val="-1"/>
        </w:rPr>
        <w:t xml:space="preserve"> Heritage</w:t>
      </w:r>
      <w:r>
        <w:rPr>
          <w:spacing w:val="1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(EPHC)</w:t>
      </w:r>
      <w:r>
        <w:rPr>
          <w:spacing w:val="59"/>
        </w:rPr>
        <w:t xml:space="preserve"> </w:t>
      </w:r>
      <w:r>
        <w:rPr>
          <w:spacing w:val="-1"/>
        </w:rPr>
        <w:t>commissioned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Consultation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(RIS) canvassing options</w:t>
      </w:r>
      <w:r>
        <w:rPr>
          <w:spacing w:val="71"/>
        </w:rPr>
        <w:t xml:space="preserve"> </w:t>
      </w:r>
      <w:r>
        <w:t>for</w:t>
      </w:r>
      <w:r>
        <w:rPr>
          <w:spacing w:val="-1"/>
        </w:rPr>
        <w:t xml:space="preserve"> reducing emissions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Non-Road Spark</w:t>
      </w:r>
      <w:r>
        <w:t xml:space="preserve"> </w:t>
      </w:r>
      <w:r>
        <w:rPr>
          <w:spacing w:val="-1"/>
        </w:rPr>
        <w:t>Ignition 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67"/>
        </w:rPr>
        <w:t xml:space="preserve"> </w:t>
      </w:r>
      <w:r>
        <w:rPr>
          <w:spacing w:val="-1"/>
        </w:rPr>
        <w:t xml:space="preserve">(NRSIEE) </w:t>
      </w:r>
      <w:r>
        <w:t>and</w:t>
      </w:r>
      <w:r>
        <w:rPr>
          <w:spacing w:val="-1"/>
        </w:rPr>
        <w:t xml:space="preserve"> establishing whether there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 xml:space="preserve">case </w:t>
      </w:r>
      <w:r>
        <w:t>for</w:t>
      </w:r>
      <w:r>
        <w:rPr>
          <w:spacing w:val="-1"/>
        </w:rPr>
        <w:t xml:space="preserve"> government</w:t>
      </w:r>
      <w:r>
        <w:t xml:space="preserve"> </w:t>
      </w:r>
      <w:r>
        <w:rPr>
          <w:spacing w:val="-1"/>
        </w:rPr>
        <w:t>action.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was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recognition that:</w:t>
      </w:r>
    </w:p>
    <w:p w14:paraId="5F65DBC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5" w:lineRule="auto"/>
        <w:ind w:right="116" w:firstLine="0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air pollutants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rPr>
          <w:spacing w:val="6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effects</w:t>
      </w:r>
    </w:p>
    <w:p w14:paraId="5F65DBC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011" w:firstLine="0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 xml:space="preserve">are unregulated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covered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rPr>
          <w:spacing w:val="-1"/>
        </w:rPr>
        <w:t>state/territory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and/or programs.</w:t>
      </w:r>
    </w:p>
    <w:p w14:paraId="5F65DBCF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DBD0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DBD1" w14:textId="77777777" w:rsidR="004863D4" w:rsidRDefault="009328F2">
      <w:pPr>
        <w:pStyle w:val="BodyText"/>
        <w:spacing w:before="166" w:line="277" w:lineRule="auto"/>
        <w:ind w:right="95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wide</w:t>
      </w:r>
      <w:r>
        <w:rPr>
          <w:spacing w:val="1"/>
        </w:rPr>
        <w:t xml:space="preserve"> </w:t>
      </w:r>
      <w:r>
        <w:rPr>
          <w:spacing w:val="-1"/>
        </w:rPr>
        <w:t>range of</w:t>
      </w:r>
      <w:r>
        <w:t xml:space="preserve"> </w:t>
      </w:r>
      <w:r>
        <w:rPr>
          <w:spacing w:val="-1"/>
        </w:rPr>
        <w:t>petrol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categories</w:t>
      </w:r>
      <w:r>
        <w:rPr>
          <w:spacing w:val="61"/>
        </w:rPr>
        <w:t xml:space="preserve"> </w:t>
      </w:r>
      <w:r>
        <w:rPr>
          <w:spacing w:val="-1"/>
        </w:rPr>
        <w:t>covering:</w:t>
      </w:r>
    </w:p>
    <w:p w14:paraId="5F65DBD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engines,</w:t>
      </w:r>
      <w:r>
        <w:rPr>
          <w:spacing w:val="-2"/>
        </w:rPr>
        <w:t xml:space="preserve"> </w:t>
      </w:r>
      <w:r>
        <w:rPr>
          <w:spacing w:val="-1"/>
        </w:rPr>
        <w:t>including outboard,</w:t>
      </w:r>
      <w:r>
        <w:rPr>
          <w:spacing w:val="-2"/>
        </w:rPr>
        <w:t xml:space="preserve"> </w:t>
      </w:r>
      <w:r>
        <w:rPr>
          <w:spacing w:val="-1"/>
        </w:rPr>
        <w:t>inboard or stern-drive</w:t>
      </w:r>
      <w:r>
        <w:rPr>
          <w:spacing w:val="1"/>
        </w:rPr>
        <w:t xml:space="preserve"> </w:t>
      </w:r>
      <w:r>
        <w:rPr>
          <w:spacing w:val="-1"/>
        </w:rPr>
        <w:t>engines</w:t>
      </w:r>
    </w:p>
    <w:p w14:paraId="5F65DBD3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D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452" w:firstLine="0"/>
      </w:pP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equipment,</w:t>
      </w:r>
      <w:r>
        <w:rPr>
          <w:spacing w:val="1"/>
        </w:rPr>
        <w:t xml:space="preserve"> </w:t>
      </w:r>
      <w:r>
        <w:rPr>
          <w:spacing w:val="-1"/>
        </w:rPr>
        <w:t>including trimmers,</w:t>
      </w:r>
      <w:r>
        <w:t xml:space="preserve"> </w:t>
      </w:r>
      <w:r>
        <w:rPr>
          <w:spacing w:val="-1"/>
        </w:rPr>
        <w:t>brush cutters,</w:t>
      </w:r>
      <w:r>
        <w:t xml:space="preserve"> </w:t>
      </w:r>
      <w:r>
        <w:rPr>
          <w:spacing w:val="-1"/>
        </w:rPr>
        <w:t>leaf</w:t>
      </w:r>
      <w:r>
        <w:rPr>
          <w:spacing w:val="-2"/>
        </w:rPr>
        <w:t xml:space="preserve"> </w:t>
      </w:r>
      <w:r>
        <w:rPr>
          <w:spacing w:val="-1"/>
        </w:rPr>
        <w:t>blowers,</w:t>
      </w:r>
      <w:r>
        <w:rPr>
          <w:spacing w:val="67"/>
        </w:rPr>
        <w:t xml:space="preserve"> </w:t>
      </w:r>
      <w:r>
        <w:rPr>
          <w:spacing w:val="-1"/>
        </w:rPr>
        <w:t>chain</w:t>
      </w:r>
      <w:r>
        <w:rPr>
          <w:spacing w:val="1"/>
        </w:rPr>
        <w:t xml:space="preserve"> </w:t>
      </w:r>
      <w:r>
        <w:rPr>
          <w:spacing w:val="-2"/>
        </w:rPr>
        <w:t>saws,</w:t>
      </w:r>
      <w:r>
        <w:t xml:space="preserve"> </w:t>
      </w:r>
      <w:r>
        <w:rPr>
          <w:spacing w:val="-1"/>
        </w:rPr>
        <w:t>chippers,</w:t>
      </w:r>
      <w:r>
        <w:rPr>
          <w:spacing w:val="-2"/>
        </w:rPr>
        <w:t xml:space="preserve"> </w:t>
      </w:r>
      <w:r>
        <w:rPr>
          <w:spacing w:val="-1"/>
        </w:rPr>
        <w:t>cement</w:t>
      </w:r>
      <w:r>
        <w:rPr>
          <w:spacing w:val="-2"/>
        </w:rPr>
        <w:t xml:space="preserve"> </w:t>
      </w:r>
      <w:r>
        <w:rPr>
          <w:spacing w:val="-1"/>
        </w:rPr>
        <w:t>mixers,</w:t>
      </w:r>
      <w:r>
        <w:t xml:space="preserve"> </w:t>
      </w:r>
      <w:r>
        <w:rPr>
          <w:spacing w:val="-1"/>
        </w:rPr>
        <w:t>pumps,</w:t>
      </w:r>
      <w:r>
        <w:t xml:space="preserve"> </w:t>
      </w:r>
      <w:r>
        <w:rPr>
          <w:spacing w:val="-1"/>
        </w:rPr>
        <w:t>generators,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air compressors.</w:t>
      </w:r>
    </w:p>
    <w:p w14:paraId="5F65DBD5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DBD6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DBD7" w14:textId="77777777" w:rsidR="004863D4" w:rsidRDefault="009328F2">
      <w:pPr>
        <w:pStyle w:val="BodyText"/>
        <w:spacing w:before="166" w:line="276" w:lineRule="auto"/>
        <w:ind w:right="812"/>
        <w:jc w:val="both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RIS,</w:t>
      </w:r>
      <w:r>
        <w:rPr>
          <w:spacing w:val="-2"/>
        </w:rPr>
        <w:t xml:space="preserve"> </w:t>
      </w:r>
      <w:r>
        <w:rPr>
          <w:spacing w:val="-1"/>
        </w:rPr>
        <w:t>released in</w:t>
      </w:r>
      <w:r>
        <w:rPr>
          <w:spacing w:val="1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>
        <w:rPr>
          <w:spacing w:val="-1"/>
        </w:rPr>
        <w:t>2010,</w:t>
      </w:r>
      <w:r>
        <w:t xml:space="preserve"> </w:t>
      </w:r>
      <w:r>
        <w:rPr>
          <w:spacing w:val="-1"/>
        </w:rPr>
        <w:t>concluded that</w:t>
      </w:r>
      <w:r>
        <w:rPr>
          <w:spacing w:val="-2"/>
        </w:rPr>
        <w:t xml:space="preserve"> </w:t>
      </w:r>
      <w:r>
        <w:rPr>
          <w:spacing w:val="-1"/>
        </w:rPr>
        <w:t>establishing</w:t>
      </w:r>
      <w:r>
        <w:rPr>
          <w:spacing w:val="67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line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accepted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rPr>
          <w:spacing w:val="57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greatest</w:t>
      </w:r>
      <w:r>
        <w:t xml:space="preserve"> </w:t>
      </w:r>
      <w:r>
        <w:rPr>
          <w:spacing w:val="-1"/>
        </w:rPr>
        <w:t>benefit.</w:t>
      </w:r>
    </w:p>
    <w:p w14:paraId="5F65DBD8" w14:textId="77777777" w:rsidR="004863D4" w:rsidRDefault="009328F2">
      <w:pPr>
        <w:pStyle w:val="BodyText"/>
        <w:spacing w:before="199" w:line="276" w:lineRule="auto"/>
        <w:ind w:right="156"/>
        <w:jc w:val="both"/>
      </w:pPr>
      <w:r>
        <w:t xml:space="preserve">This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updates</w:t>
      </w:r>
      <w: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takes</w:t>
      </w:r>
      <w:r>
        <w:t xml:space="preserve"> </w:t>
      </w:r>
      <w:r>
        <w:rPr>
          <w:spacing w:val="-1"/>
        </w:rPr>
        <w:t>into account</w:t>
      </w:r>
      <w: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received following</w:t>
      </w:r>
      <w:r>
        <w:rPr>
          <w:spacing w:val="57"/>
        </w:rPr>
        <w:t xml:space="preserve"> </w:t>
      </w:r>
      <w:r>
        <w:rPr>
          <w:spacing w:val="-1"/>
        </w:rPr>
        <w:t>release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consultations</w:t>
      </w:r>
      <w:r>
        <w:t xml:space="preserve"> </w:t>
      </w:r>
      <w:r>
        <w:rPr>
          <w:spacing w:val="-1"/>
        </w:rPr>
        <w:t>undertaken since</w:t>
      </w:r>
      <w:r>
        <w:rPr>
          <w:spacing w:val="1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ways:</w:t>
      </w:r>
    </w:p>
    <w:p w14:paraId="5F65DBD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6" w:lineRule="auto"/>
        <w:ind w:right="452" w:firstLine="0"/>
      </w:pPr>
      <w:r>
        <w:t>the</w:t>
      </w:r>
      <w:r>
        <w:rPr>
          <w:spacing w:val="-1"/>
        </w:rPr>
        <w:t xml:space="preserve"> policy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introduction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are expanded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consider voluntary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t xml:space="preserve"> </w:t>
      </w:r>
      <w:r>
        <w:rPr>
          <w:spacing w:val="-1"/>
        </w:rPr>
        <w:t xml:space="preserve">co-regulation </w:t>
      </w:r>
      <w:r>
        <w:t>or</w:t>
      </w:r>
      <w:r>
        <w:rPr>
          <w:spacing w:val="-1"/>
        </w:rPr>
        <w:t xml:space="preserve"> regulation </w:t>
      </w:r>
      <w:r>
        <w:t>to</w:t>
      </w:r>
      <w:r>
        <w:rPr>
          <w:spacing w:val="-1"/>
        </w:rPr>
        <w:t xml:space="preserve"> better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Government’s</w:t>
      </w:r>
      <w: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reform agenda;</w:t>
      </w:r>
      <w:r>
        <w:t xml:space="preserve"> </w:t>
      </w:r>
      <w:r>
        <w:rPr>
          <w:spacing w:val="-1"/>
        </w:rPr>
        <w:t>and</w:t>
      </w:r>
    </w:p>
    <w:p w14:paraId="5F65DBD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/>
        <w:ind w:left="83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amended</w:t>
      </w:r>
      <w:r>
        <w:rPr>
          <w:spacing w:val="1"/>
        </w:rPr>
        <w:t xml:space="preserve"> </w:t>
      </w:r>
      <w:r>
        <w:t>to</w:t>
      </w:r>
    </w:p>
    <w:p w14:paraId="5F65DBDB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DC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ind w:firstLine="0"/>
      </w:pPr>
      <w:r>
        <w:rPr>
          <w:spacing w:val="-1"/>
        </w:rPr>
        <w:t xml:space="preserve">include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consumer </w:t>
      </w:r>
      <w:r>
        <w:t>and</w:t>
      </w:r>
      <w:r>
        <w:rPr>
          <w:spacing w:val="-1"/>
        </w:rPr>
        <w:t xml:space="preserve"> producer surplus;</w:t>
      </w:r>
    </w:p>
    <w:p w14:paraId="5F65DBDD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BDE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ind w:left="838"/>
      </w:pP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during consultations;</w:t>
      </w:r>
    </w:p>
    <w:p w14:paraId="5F65DBDF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E0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line="275" w:lineRule="auto"/>
        <w:ind w:right="412" w:firstLine="0"/>
      </w:pPr>
      <w:r>
        <w:rPr>
          <w:spacing w:val="-1"/>
        </w:rPr>
        <w:t xml:space="preserve">include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t>costs to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to</w:t>
      </w:r>
      <w:r>
        <w:rPr>
          <w:spacing w:val="-1"/>
        </w:rPr>
        <w:t xml:space="preserve"> government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each</w:t>
      </w:r>
      <w:r>
        <w:rPr>
          <w:spacing w:val="39"/>
        </w:rPr>
        <w:t xml:space="preserve"> </w:t>
      </w:r>
      <w:r>
        <w:rPr>
          <w:spacing w:val="-1"/>
        </w:rPr>
        <w:t>option;</w:t>
      </w:r>
      <w:r>
        <w:t xml:space="preserve"> </w:t>
      </w:r>
      <w:r>
        <w:rPr>
          <w:spacing w:val="-1"/>
        </w:rPr>
        <w:t>and</w:t>
      </w:r>
    </w:p>
    <w:p w14:paraId="5F65DBE1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2"/>
        <w:ind w:left="838"/>
      </w:pP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period of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2016-2035.</w:t>
      </w:r>
    </w:p>
    <w:p w14:paraId="5F65DBE2" w14:textId="77777777" w:rsidR="004863D4" w:rsidRDefault="004863D4">
      <w:pPr>
        <w:sectPr w:rsidR="004863D4">
          <w:pgSz w:w="11910" w:h="16840"/>
          <w:pgMar w:top="1580" w:right="1200" w:bottom="640" w:left="1300" w:header="0" w:footer="0" w:gutter="0"/>
          <w:cols w:space="720"/>
        </w:sectPr>
      </w:pPr>
    </w:p>
    <w:p w14:paraId="5F65DBE3" w14:textId="77777777" w:rsidR="004863D4" w:rsidRDefault="009328F2">
      <w:pPr>
        <w:pStyle w:val="Heading2"/>
        <w:spacing w:before="58"/>
        <w:rPr>
          <w:b w:val="0"/>
          <w:bCs w:val="0"/>
          <w:i w:val="0"/>
        </w:rPr>
      </w:pPr>
      <w:bookmarkStart w:id="14" w:name="The_Problem"/>
      <w:bookmarkEnd w:id="14"/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Problem</w:t>
      </w:r>
    </w:p>
    <w:p w14:paraId="5F65DBE4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BE5" w14:textId="77777777" w:rsidR="004863D4" w:rsidRDefault="009328F2">
      <w:pPr>
        <w:pStyle w:val="BodyText"/>
      </w:pP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Australia...</w:t>
      </w:r>
    </w:p>
    <w:p w14:paraId="5F65DBE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E7" w14:textId="77777777" w:rsidR="004863D4" w:rsidRDefault="009328F2">
      <w:pPr>
        <w:pStyle w:val="BodyText"/>
        <w:spacing w:line="269" w:lineRule="auto"/>
        <w:ind w:right="195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emit</w:t>
      </w:r>
      <w: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air pollutants</w:t>
      </w:r>
      <w:r>
        <w:t xml:space="preserve"> </w:t>
      </w:r>
      <w:r>
        <w:rPr>
          <w:spacing w:val="-1"/>
        </w:rPr>
        <w:t>including particulate matter (PM),</w:t>
      </w:r>
      <w:r>
        <w:rPr>
          <w:spacing w:val="-2"/>
        </w:rPr>
        <w:t xml:space="preserve"> </w:t>
      </w:r>
      <w:r>
        <w:rPr>
          <w:spacing w:val="-1"/>
        </w:rPr>
        <w:t>hydrocarbons</w:t>
      </w:r>
      <w:r>
        <w:rPr>
          <w:spacing w:val="77"/>
        </w:rPr>
        <w:t xml:space="preserve"> </w:t>
      </w:r>
      <w:r>
        <w:rPr>
          <w:spacing w:val="-1"/>
        </w:rPr>
        <w:t xml:space="preserve">(HC)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oxides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Nitrogen</w:t>
      </w:r>
      <w:r>
        <w:rPr>
          <w:spacing w:val="1"/>
        </w:rPr>
        <w:t xml:space="preserve"> </w:t>
      </w:r>
      <w:r>
        <w:rPr>
          <w:spacing w:val="-1"/>
        </w:rPr>
        <w:t>(NOx).</w:t>
      </w:r>
      <w:r>
        <w:t xml:space="preserve"> </w:t>
      </w:r>
      <w:r>
        <w:rPr>
          <w:spacing w:val="-1"/>
        </w:rPr>
        <w:t>Increased population</w:t>
      </w:r>
      <w:r>
        <w:rPr>
          <w:spacing w:val="1"/>
        </w:rPr>
        <w:t xml:space="preserve"> </w:t>
      </w:r>
      <w:r>
        <w:rPr>
          <w:spacing w:val="-1"/>
        </w:rPr>
        <w:t>exposure to</w:t>
      </w:r>
      <w:r>
        <w:rPr>
          <w:spacing w:val="1"/>
        </w:rPr>
        <w:t xml:space="preserve"> </w:t>
      </w:r>
      <w:r>
        <w:rPr>
          <w:spacing w:val="-1"/>
        </w:rPr>
        <w:t>air pollutants</w:t>
      </w:r>
      <w:r>
        <w:rPr>
          <w:spacing w:val="51"/>
        </w:rPr>
        <w:t xml:space="preserve"> </w:t>
      </w:r>
      <w:r>
        <w:rPr>
          <w:spacing w:val="-1"/>
        </w:rPr>
        <w:t>increases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effects.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7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inhalational</w:t>
      </w:r>
      <w: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fine </w:t>
      </w:r>
      <w:r>
        <w:t>PM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population,</w:t>
      </w:r>
      <w:r>
        <w:t xml:space="preserve"> </w:t>
      </w:r>
      <w:r>
        <w:rPr>
          <w:spacing w:val="-1"/>
        </w:rPr>
        <w:t xml:space="preserve">including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admission and lost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productivity</w:t>
      </w:r>
      <w:r>
        <w:rPr>
          <w:spacing w:val="10"/>
        </w:rPr>
        <w:t xml:space="preserve"> </w:t>
      </w:r>
      <w:hyperlink w:anchor="_bookmark4" w:history="1">
        <w:r>
          <w:rPr>
            <w:spacing w:val="-1"/>
            <w:position w:val="11"/>
            <w:sz w:val="16"/>
          </w:rPr>
          <w:t>1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known</w:t>
      </w:r>
      <w:r>
        <w:rPr>
          <w:spacing w:val="1"/>
        </w:rPr>
        <w:t xml:space="preserve"> </w:t>
      </w:r>
      <w:r>
        <w:rPr>
          <w:spacing w:val="-1"/>
        </w:rPr>
        <w:t xml:space="preserve">threshold </w:t>
      </w:r>
      <w:r>
        <w:t>for</w:t>
      </w:r>
      <w:r>
        <w:rPr>
          <w:spacing w:val="71"/>
        </w:rPr>
        <w:t xml:space="preserve"> </w:t>
      </w:r>
      <w:r>
        <w:t>PM</w:t>
      </w:r>
      <w:r>
        <w:rPr>
          <w:spacing w:val="-1"/>
        </w:rPr>
        <w:t xml:space="preserve"> exposure</w:t>
      </w:r>
      <w:r>
        <w:rPr>
          <w:spacing w:val="1"/>
        </w:rP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health effects</w:t>
      </w:r>
      <w:r>
        <w:t xml:space="preserve"> </w:t>
      </w:r>
      <w:r>
        <w:rPr>
          <w:spacing w:val="-1"/>
        </w:rPr>
        <w:t xml:space="preserve">do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occur,</w:t>
      </w:r>
      <w:r>
        <w:rPr>
          <w:spacing w:val="-2"/>
        </w:rPr>
        <w:t xml:space="preserve"> </w:t>
      </w:r>
      <w:r>
        <w:rPr>
          <w:spacing w:val="-1"/>
        </w:rPr>
        <w:t>meaning any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be</w:t>
      </w:r>
    </w:p>
    <w:p w14:paraId="5F65DBE8" w14:textId="77777777" w:rsidR="004863D4" w:rsidRDefault="009328F2">
      <w:pPr>
        <w:pStyle w:val="BodyText"/>
        <w:spacing w:before="8"/>
      </w:pPr>
      <w:r>
        <w:rPr>
          <w:spacing w:val="-1"/>
        </w:rPr>
        <w:t>harmful.</w:t>
      </w:r>
    </w:p>
    <w:p w14:paraId="5F65DBE9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BEA" w14:textId="77777777" w:rsidR="004863D4" w:rsidRDefault="009328F2">
      <w:pPr>
        <w:pStyle w:val="BodyText"/>
        <w:spacing w:line="276" w:lineRule="auto"/>
        <w:ind w:right="102"/>
      </w:pP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Organization</w:t>
      </w:r>
      <w:r>
        <w:rPr>
          <w:spacing w:val="1"/>
        </w:rPr>
        <w:t xml:space="preserve"> </w:t>
      </w:r>
      <w:r>
        <w:rPr>
          <w:spacing w:val="-1"/>
        </w:rPr>
        <w:t>(WHO) states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world’s</w:t>
      </w:r>
      <w:r>
        <w:rPr>
          <w:spacing w:val="47"/>
        </w:rPr>
        <w:t xml:space="preserve"> </w:t>
      </w:r>
      <w:r>
        <w:rPr>
          <w:spacing w:val="-1"/>
        </w:rPr>
        <w:t>largest</w:t>
      </w:r>
      <w: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risk.</w:t>
      </w:r>
      <w:r>
        <w:t xml:space="preserve"> </w:t>
      </w:r>
      <w:r>
        <w:rPr>
          <w:spacing w:val="-1"/>
        </w:rPr>
        <w:t>Elevated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some common</w:t>
      </w:r>
      <w:r>
        <w:rPr>
          <w:spacing w:val="1"/>
        </w:rPr>
        <w:t xml:space="preserve"> </w:t>
      </w:r>
      <w:r>
        <w:rPr>
          <w:spacing w:val="-1"/>
        </w:rPr>
        <w:t>air</w:t>
      </w:r>
      <w:r>
        <w:rPr>
          <w:spacing w:val="51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 xml:space="preserve">in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in respiratory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cardiovascular</w:t>
      </w:r>
      <w:r>
        <w:rPr>
          <w:spacing w:val="-3"/>
        </w:rPr>
        <w:t xml:space="preserve"> </w:t>
      </w:r>
      <w:r>
        <w:rPr>
          <w:spacing w:val="-1"/>
        </w:rPr>
        <w:t>effects</w:t>
      </w:r>
      <w:r>
        <w:t xml:space="preserve"> </w:t>
      </w:r>
      <w:r>
        <w:rPr>
          <w:spacing w:val="-1"/>
        </w:rPr>
        <w:t>in humans</w:t>
      </w:r>
      <w:r>
        <w:rPr>
          <w:spacing w:val="7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contribute </w:t>
      </w:r>
      <w:r>
        <w:t>to</w:t>
      </w:r>
      <w:r>
        <w:rPr>
          <w:spacing w:val="-1"/>
        </w:rPr>
        <w:t xml:space="preserve"> premature deaths.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October 2013,</w:t>
      </w:r>
      <w:r>
        <w:t xml:space="preserve"> </w:t>
      </w:r>
      <w:r>
        <w:rPr>
          <w:spacing w:val="-1"/>
        </w:rPr>
        <w:t>the International</w:t>
      </w:r>
      <w:r>
        <w:t xml:space="preserve"> </w:t>
      </w:r>
      <w:r>
        <w:rPr>
          <w:spacing w:val="-1"/>
        </w:rPr>
        <w:t>Agency</w:t>
      </w:r>
      <w:r>
        <w:rPr>
          <w:spacing w:val="-5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rPr>
          <w:spacing w:val="-1"/>
        </w:rPr>
        <w:t xml:space="preserve">Research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Cancer (IARC) concluded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73"/>
        </w:rP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outdoor air pollution causes</w:t>
      </w:r>
      <w:r>
        <w:t xml:space="preserve"> </w:t>
      </w:r>
      <w:r>
        <w:rPr>
          <w:spacing w:val="-1"/>
        </w:rPr>
        <w:t>cancer in</w:t>
      </w:r>
      <w:r>
        <w:rPr>
          <w:spacing w:val="1"/>
        </w:rPr>
        <w:t xml:space="preserve"> </w:t>
      </w:r>
      <w:r>
        <w:rPr>
          <w:spacing w:val="-1"/>
        </w:rPr>
        <w:t>humans.</w:t>
      </w:r>
    </w:p>
    <w:p w14:paraId="5F65DBEB" w14:textId="77777777" w:rsidR="004863D4" w:rsidRDefault="009328F2">
      <w:pPr>
        <w:pStyle w:val="BodyText"/>
        <w:spacing w:before="202" w:line="275" w:lineRule="auto"/>
        <w:ind w:right="116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Australia,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an</w:t>
      </w:r>
      <w:r>
        <w:rPr>
          <w:spacing w:val="-1"/>
        </w:rPr>
        <w:t xml:space="preserve"> important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issue.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Institute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 xml:space="preserve">Health </w:t>
      </w:r>
      <w:r>
        <w:t>and</w:t>
      </w:r>
      <w:r>
        <w:rPr>
          <w:spacing w:val="-6"/>
        </w:rPr>
        <w:t xml:space="preserve"> </w:t>
      </w:r>
      <w:r>
        <w:t>Welfare</w:t>
      </w:r>
      <w:r>
        <w:rPr>
          <w:spacing w:val="-1"/>
        </w:rPr>
        <w:t xml:space="preserve"> estimated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urban</w:t>
      </w:r>
      <w:r>
        <w:rPr>
          <w:spacing w:val="1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responsible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than</w:t>
      </w:r>
      <w:r>
        <w:rPr>
          <w:spacing w:val="59"/>
        </w:rPr>
        <w:t xml:space="preserve"> </w:t>
      </w:r>
      <w:r>
        <w:rPr>
          <w:spacing w:val="-1"/>
        </w:rPr>
        <w:t>3000</w:t>
      </w:r>
      <w:r>
        <w:rPr>
          <w:spacing w:val="1"/>
        </w:rPr>
        <w:t xml:space="preserve"> </w:t>
      </w:r>
      <w:r>
        <w:rPr>
          <w:spacing w:val="-1"/>
        </w:rPr>
        <w:t>premature deaths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2003.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twice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 of</w:t>
      </w:r>
      <w:r>
        <w:t xml:space="preserve"> </w:t>
      </w:r>
      <w:r>
        <w:rPr>
          <w:spacing w:val="-1"/>
        </w:rPr>
        <w:t>deaths</w:t>
      </w:r>
      <w:r>
        <w:t xml:space="preserve"> </w:t>
      </w:r>
      <w:r>
        <w:rPr>
          <w:spacing w:val="-1"/>
        </w:rPr>
        <w:t xml:space="preserve">caused </w:t>
      </w:r>
      <w:r>
        <w:t>by</w:t>
      </w:r>
      <w:r>
        <w:rPr>
          <w:spacing w:val="-2"/>
        </w:rPr>
        <w:t xml:space="preserve"> </w:t>
      </w:r>
      <w:r>
        <w:t>traffic</w:t>
      </w:r>
      <w:r>
        <w:rPr>
          <w:spacing w:val="53"/>
        </w:rPr>
        <w:t xml:space="preserve"> </w:t>
      </w:r>
      <w:r>
        <w:rPr>
          <w:spacing w:val="-1"/>
        </w:rPr>
        <w:t>accidents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 year.</w:t>
      </w:r>
    </w:p>
    <w:p w14:paraId="5F65DBEC" w14:textId="77777777" w:rsidR="004863D4" w:rsidRDefault="009328F2">
      <w:pPr>
        <w:pStyle w:val="Heading2"/>
        <w:spacing w:before="202"/>
        <w:rPr>
          <w:b w:val="0"/>
          <w:bCs w:val="0"/>
          <w:i w:val="0"/>
        </w:rPr>
      </w:pPr>
      <w:bookmarkStart w:id="15" w:name="..._and_NRSIEE_are_an_important_–_and_gr"/>
      <w:bookmarkEnd w:id="15"/>
      <w:r>
        <w:t xml:space="preserve">...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 xml:space="preserve">important </w:t>
      </w:r>
      <w:r>
        <w:t>–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growing</w:t>
      </w:r>
      <w:r>
        <w:t xml:space="preserve"> –</w:t>
      </w:r>
      <w:r>
        <w:rPr>
          <w:spacing w:val="-1"/>
        </w:rPr>
        <w:t xml:space="preserve"> source</w:t>
      </w:r>
      <w:r>
        <w:rPr>
          <w:spacing w:val="1"/>
        </w:rPr>
        <w:t xml:space="preserve"> </w:t>
      </w:r>
      <w:r>
        <w:rPr>
          <w:spacing w:val="-1"/>
        </w:rPr>
        <w:t>of pollutants</w:t>
      </w:r>
    </w:p>
    <w:p w14:paraId="5F65DBED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BEE" w14:textId="77777777" w:rsidR="004863D4" w:rsidRDefault="009328F2">
      <w:pPr>
        <w:pStyle w:val="BodyText"/>
        <w:spacing w:line="275" w:lineRule="auto"/>
        <w:ind w:right="16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are from marine engines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outdoor</w:t>
      </w:r>
      <w:r>
        <w:rPr>
          <w:spacing w:val="65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equipment.</w:t>
      </w:r>
      <w: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rPr>
          <w:spacing w:val="-1"/>
        </w:rPr>
        <w:t>40,000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one million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are imported annually.</w:t>
      </w:r>
      <w:r>
        <w:t xml:space="preserve"> </w:t>
      </w:r>
      <w:r>
        <w:rPr>
          <w:spacing w:val="-1"/>
        </w:rPr>
        <w:t>Australian manufacturing is</w:t>
      </w:r>
      <w:r>
        <w:t xml:space="preserve"> </w:t>
      </w:r>
      <w:r>
        <w:rPr>
          <w:spacing w:val="-1"/>
        </w:rPr>
        <w:t>limited</w:t>
      </w:r>
      <w:r>
        <w:rPr>
          <w:spacing w:val="7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incorporating engines</w:t>
      </w:r>
      <w:r>
        <w:t xml:space="preserve"> </w:t>
      </w:r>
      <w:r>
        <w:rPr>
          <w:spacing w:val="-1"/>
        </w:rPr>
        <w:t>manufactured</w:t>
      </w:r>
      <w:r>
        <w:rPr>
          <w:spacing w:val="1"/>
        </w:rPr>
        <w:t xml:space="preserve"> </w:t>
      </w:r>
      <w:r>
        <w:rPr>
          <w:spacing w:val="-1"/>
        </w:rPr>
        <w:t>overseas</w:t>
      </w:r>
      <w:r>
        <w:t xml:space="preserve"> </w:t>
      </w:r>
      <w:r>
        <w:rPr>
          <w:spacing w:val="-1"/>
        </w:rPr>
        <w:t>into products</w:t>
      </w:r>
      <w:r>
        <w:rPr>
          <w:spacing w:val="-2"/>
        </w:rPr>
        <w:t xml:space="preserve"> </w:t>
      </w:r>
      <w:r>
        <w:rPr>
          <w:spacing w:val="-1"/>
        </w:rPr>
        <w:t>made 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</w:p>
    <w:p w14:paraId="5F65DBEF" w14:textId="77777777" w:rsidR="004863D4" w:rsidRDefault="009328F2">
      <w:pPr>
        <w:pStyle w:val="BodyText"/>
        <w:spacing w:before="202" w:line="276" w:lineRule="auto"/>
        <w:ind w:right="189"/>
      </w:pP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1"/>
        </w:rPr>
        <w:t xml:space="preserve">contribute </w:t>
      </w:r>
      <w:r>
        <w:t>to</w:t>
      </w:r>
      <w:r>
        <w:rPr>
          <w:spacing w:val="-1"/>
        </w:rPr>
        <w:t xml:space="preserve"> air pollution</w:t>
      </w:r>
      <w:r>
        <w:rPr>
          <w:spacing w:val="1"/>
        </w:rPr>
        <w:t xml:space="preserve"> </w:t>
      </w:r>
      <w:r>
        <w:rPr>
          <w:spacing w:val="-1"/>
        </w:rPr>
        <w:t>in Australia,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summer</w:t>
      </w:r>
      <w:r>
        <w:rPr>
          <w:spacing w:val="67"/>
        </w:rPr>
        <w:t xml:space="preserve"> </w:t>
      </w:r>
      <w:r>
        <w:rPr>
          <w:spacing w:val="-1"/>
        </w:rPr>
        <w:t>weekends</w:t>
      </w:r>
      <w:r>
        <w:t xml:space="preserve"> </w:t>
      </w:r>
      <w:r>
        <w:rPr>
          <w:spacing w:val="-1"/>
        </w:rPr>
        <w:t>in urban centres</w:t>
      </w:r>
      <w: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 xml:space="preserve">their </w:t>
      </w:r>
      <w:r>
        <w:t>use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high.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polluters</w:t>
      </w:r>
      <w:r>
        <w:t xml:space="preserve"> </w:t>
      </w:r>
      <w:r>
        <w:rPr>
          <w:spacing w:val="-1"/>
        </w:rPr>
        <w:t>relative</w:t>
      </w:r>
      <w:r>
        <w:rPr>
          <w:spacing w:val="7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their size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usage.</w:t>
      </w:r>
      <w:r>
        <w:t xml:space="preserve"> </w:t>
      </w:r>
      <w:r>
        <w:rPr>
          <w:spacing w:val="-1"/>
        </w:rPr>
        <w:t>For example,</w:t>
      </w:r>
      <w:r>
        <w:t xml:space="preserve"> </w:t>
      </w:r>
      <w:r>
        <w:rPr>
          <w:spacing w:val="-1"/>
        </w:rPr>
        <w:t>one hour of</w:t>
      </w:r>
      <w:r>
        <w:rPr>
          <w:spacing w:val="3"/>
        </w:rPr>
        <w:t xml:space="preserve"> </w:t>
      </w:r>
      <w:r>
        <w:rPr>
          <w:spacing w:val="-1"/>
        </w:rPr>
        <w:t>operation of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brushcutter produces</w:t>
      </w:r>
      <w:r>
        <w:rPr>
          <w:spacing w:val="53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 emissions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air pollutants</w:t>
      </w:r>
      <w:r>
        <w:t xml:space="preserve"> </w:t>
      </w:r>
      <w:r>
        <w:rPr>
          <w:spacing w:val="-1"/>
        </w:rPr>
        <w:t>as</w:t>
      </w:r>
      <w:r>
        <w:t xml:space="preserve"> ten</w:t>
      </w:r>
      <w:r>
        <w:rPr>
          <w:spacing w:val="1"/>
        </w:rPr>
        <w:t xml:space="preserve"> </w:t>
      </w:r>
      <w:r>
        <w:rPr>
          <w:spacing w:val="-1"/>
        </w:rPr>
        <w:t>cars</w:t>
      </w:r>
      <w:r>
        <w:t xml:space="preserve"> </w:t>
      </w:r>
      <w:r>
        <w:rPr>
          <w:spacing w:val="-1"/>
        </w:rPr>
        <w:t>operated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41"/>
        </w:rPr>
        <w:t xml:space="preserve"> </w:t>
      </w:r>
      <w:r>
        <w:rPr>
          <w:spacing w:val="-1"/>
        </w:rPr>
        <w:t>period.</w:t>
      </w:r>
    </w:p>
    <w:p w14:paraId="5F65DBF0" w14:textId="77777777" w:rsidR="004863D4" w:rsidRDefault="009328F2">
      <w:pPr>
        <w:pStyle w:val="Heading2"/>
        <w:spacing w:before="200"/>
        <w:rPr>
          <w:b w:val="0"/>
          <w:bCs w:val="0"/>
          <w:i w:val="0"/>
        </w:rPr>
      </w:pPr>
      <w:bookmarkStart w:id="16" w:name="NRSIEE_emissions_are_currently_unregulat"/>
      <w:bookmarkEnd w:id="16"/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1"/>
        </w:rPr>
        <w:t>unregulated</w:t>
      </w:r>
      <w:r>
        <w:t xml:space="preserve"> in </w:t>
      </w:r>
      <w:r>
        <w:rPr>
          <w:spacing w:val="-1"/>
        </w:rPr>
        <w:t>Australia...</w:t>
      </w:r>
    </w:p>
    <w:p w14:paraId="5F65DBF1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BF2" w14:textId="77777777" w:rsidR="004863D4" w:rsidRDefault="009328F2">
      <w:pPr>
        <w:pStyle w:val="BodyText"/>
        <w:spacing w:line="276" w:lineRule="auto"/>
        <w:ind w:right="186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currently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Australian standards</w:t>
      </w:r>
      <w:r>
        <w:rPr>
          <w:spacing w:val="-2"/>
        </w:rPr>
        <w:t xml:space="preserve"> </w:t>
      </w:r>
      <w:r>
        <w:rPr>
          <w:spacing w:val="-1"/>
        </w:rPr>
        <w:t>or regulations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limit</w:t>
      </w:r>
      <w:r>
        <w:rPr>
          <w:spacing w:val="87"/>
        </w:rPr>
        <w:t xml:space="preserve"> </w:t>
      </w:r>
      <w:r>
        <w:rPr>
          <w:spacing w:val="-1"/>
        </w:rPr>
        <w:t>pollutant</w:t>
      </w:r>
      <w:r>
        <w:t xml:space="preserve"> </w:t>
      </w:r>
      <w:r>
        <w:rPr>
          <w:spacing w:val="-1"/>
        </w:rPr>
        <w:t>emission rates</w:t>
      </w:r>
      <w:r>
        <w:t xml:space="preserve"> </w:t>
      </w:r>
      <w:r>
        <w:rPr>
          <w:spacing w:val="-1"/>
        </w:rPr>
        <w:t xml:space="preserve">from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NRSIEE,</w:t>
      </w:r>
      <w:r>
        <w:rPr>
          <w:spacing w:val="-2"/>
        </w:rPr>
        <w:t xml:space="preserve"> </w:t>
      </w:r>
      <w:r>
        <w:rPr>
          <w:spacing w:val="-1"/>
        </w:rPr>
        <w:t>unlike</w:t>
      </w:r>
      <w:r>
        <w:rPr>
          <w:spacing w:val="1"/>
        </w:rPr>
        <w:t xml:space="preserve"> </w:t>
      </w:r>
      <w:r>
        <w:rPr>
          <w:spacing w:val="-1"/>
        </w:rPr>
        <w:t>other countries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including </w:t>
      </w:r>
      <w:r>
        <w:t>the</w:t>
      </w:r>
      <w:r>
        <w:rPr>
          <w:spacing w:val="-1"/>
        </w:rPr>
        <w:t xml:space="preserve"> US,</w:t>
      </w:r>
      <w:r>
        <w:rPr>
          <w:spacing w:val="75"/>
        </w:rPr>
        <w:t xml:space="preserve"> </w:t>
      </w:r>
      <w:r>
        <w:rPr>
          <w:spacing w:val="-1"/>
        </w:rPr>
        <w:t>Europe,</w:t>
      </w:r>
      <w:r>
        <w:t xml:space="preserve"> </w:t>
      </w:r>
      <w:r>
        <w:rPr>
          <w:spacing w:val="-1"/>
        </w:rPr>
        <w:t>China,</w:t>
      </w:r>
      <w:r>
        <w:t xml:space="preserve"> </w:t>
      </w:r>
      <w:r>
        <w:rPr>
          <w:spacing w:val="-1"/>
        </w:rPr>
        <w:t xml:space="preserve">Japan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Canada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adopted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order to minimise the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population’s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 emissions.</w:t>
      </w:r>
      <w:r>
        <w:t xml:space="preserve"> </w:t>
      </w:r>
      <w:r>
        <w:rPr>
          <w:spacing w:val="-1"/>
        </w:rPr>
        <w:t>NRSIEE</w:t>
      </w:r>
      <w:r>
        <w:rPr>
          <w:spacing w:val="77"/>
        </w:rPr>
        <w:t xml:space="preserve"> </w:t>
      </w:r>
      <w:r>
        <w:rPr>
          <w:spacing w:val="-1"/>
        </w:rPr>
        <w:t>emission sources</w:t>
      </w:r>
      <w:r>
        <w:rPr>
          <w:spacing w:val="-2"/>
        </w:rPr>
        <w:t xml:space="preserve"> </w:t>
      </w:r>
      <w:r>
        <w:rPr>
          <w:spacing w:val="-1"/>
        </w:rPr>
        <w:t>are also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covered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national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state/territory</w:t>
      </w:r>
      <w:r>
        <w:rPr>
          <w:spacing w:val="71"/>
        </w:rP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and/or</w:t>
      </w:r>
      <w:r>
        <w:rPr>
          <w:spacing w:val="-3"/>
        </w:rPr>
        <w:t xml:space="preserve"> </w:t>
      </w:r>
      <w:r>
        <w:rPr>
          <w:spacing w:val="-1"/>
        </w:rPr>
        <w:t>programs.</w:t>
      </w:r>
    </w:p>
    <w:p w14:paraId="5F65DBF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BF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BF5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BF6" w14:textId="77777777" w:rsidR="004863D4" w:rsidRDefault="004863D4">
      <w:pPr>
        <w:spacing w:before="10"/>
        <w:rPr>
          <w:rFonts w:ascii="Arial" w:eastAsia="Arial" w:hAnsi="Arial" w:cs="Arial"/>
          <w:sz w:val="14"/>
          <w:szCs w:val="14"/>
        </w:rPr>
      </w:pPr>
    </w:p>
    <w:p w14:paraId="5F65DBF7" w14:textId="254846F2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E3" wp14:editId="1506145F">
                <wp:extent cx="1837690" cy="8890"/>
                <wp:effectExtent l="635" t="8890" r="9525" b="1270"/>
                <wp:docPr id="1022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1023" name="Group 10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024" name="Freeform 10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E5F387" id="Group 1004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">
                <v:group id="Group 100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0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ZRcEA&#10;AADdAAAADwAAAGRycy9kb3ducmV2LnhtbERPzWoCMRC+F/oOYQq91cSlLWU1ihSKBT1Y6wMMm3F3&#10;dTNZknHdvr0pFHqbj+935svRd2qgmNrAFqYTA4q4Cq7l2sLh++PpDVQSZIddYLLwQwmWi/u7OZYu&#10;XPmLhr3UKodwKtFCI9KXWqeqIY9pEnrizB1D9CgZxlq7iNcc7jtdGPOqPbacGxrs6b2h6ry/eAu7&#10;XWHOUuCw3vjhFDfoti8k1j4+jKsZKKFR/sV/7k+X55viGX6/ySf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Q2UXBAAAA3QAAAA8AAAAAAAAAAAAAAAAAmAIAAGRycy9kb3du&#10;cmV2LnhtbFBLBQYAAAAABAAEAPUAAACG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BF8" w14:textId="77777777" w:rsidR="004863D4" w:rsidRDefault="009328F2">
      <w:pPr>
        <w:spacing w:before="71"/>
        <w:ind w:left="118" w:right="162"/>
        <w:rPr>
          <w:rFonts w:ascii="Arial" w:eastAsia="Arial" w:hAnsi="Arial" w:cs="Arial"/>
          <w:sz w:val="24"/>
          <w:szCs w:val="24"/>
        </w:rPr>
      </w:pPr>
      <w:bookmarkStart w:id="17" w:name="_bookmark4"/>
      <w:bookmarkEnd w:id="17"/>
      <w:r>
        <w:rPr>
          <w:rFonts w:ascii="Arial"/>
          <w:position w:val="10"/>
          <w:sz w:val="13"/>
        </w:rPr>
        <w:t>1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Bureau of Transport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Regional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Economics.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(2005).</w:t>
      </w:r>
      <w:r>
        <w:rPr>
          <w:rFonts w:ascii="Arial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impacts</w:t>
      </w:r>
      <w:r>
        <w:rPr>
          <w:rFonts w:ascii="Arial"/>
          <w:i/>
          <w:sz w:val="24"/>
        </w:rPr>
        <w:t xml:space="preserve"> of </w:t>
      </w:r>
      <w:r>
        <w:rPr>
          <w:rFonts w:ascii="Arial"/>
          <w:i/>
          <w:spacing w:val="-1"/>
          <w:sz w:val="24"/>
        </w:rPr>
        <w:t>transport</w:t>
      </w:r>
      <w:r>
        <w:rPr>
          <w:rFonts w:ascii="Arial"/>
          <w:i/>
          <w:spacing w:val="6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emissions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Australia: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Economic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costs</w:t>
      </w:r>
      <w:r>
        <w:rPr>
          <w:rFonts w:ascii="Arial"/>
          <w:spacing w:val="-1"/>
          <w:sz w:val="24"/>
        </w:rPr>
        <w:t xml:space="preserve">(working </w:t>
      </w:r>
      <w:r>
        <w:rPr>
          <w:rFonts w:ascii="Arial"/>
          <w:sz w:val="24"/>
        </w:rPr>
        <w:t>paper</w:t>
      </w:r>
      <w:r>
        <w:rPr>
          <w:rFonts w:ascii="Arial"/>
          <w:spacing w:val="-1"/>
          <w:sz w:val="24"/>
        </w:rPr>
        <w:t xml:space="preserve"> 63).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Canberra,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Australia: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Author</w:t>
      </w:r>
    </w:p>
    <w:p w14:paraId="5F65DBF9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200" w:bottom="640" w:left="1300" w:header="0" w:footer="0" w:gutter="0"/>
          <w:cols w:space="720"/>
        </w:sectPr>
      </w:pPr>
    </w:p>
    <w:p w14:paraId="5F65DBFA" w14:textId="77777777" w:rsidR="004863D4" w:rsidRDefault="009328F2">
      <w:pPr>
        <w:pStyle w:val="Heading2"/>
        <w:spacing w:before="58"/>
        <w:rPr>
          <w:b w:val="0"/>
          <w:bCs w:val="0"/>
          <w:i w:val="0"/>
        </w:rPr>
      </w:pPr>
      <w:bookmarkStart w:id="18" w:name="..._and_the_problem_will_get_worse_witho"/>
      <w:bookmarkEnd w:id="18"/>
      <w:r>
        <w:t xml:space="preserve">...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t xml:space="preserve"> </w:t>
      </w:r>
      <w:r>
        <w:rPr>
          <w:spacing w:val="-1"/>
        </w:rPr>
        <w:t>will</w:t>
      </w:r>
      <w:r>
        <w:t xml:space="preserve"> get</w:t>
      </w:r>
      <w:r>
        <w:rPr>
          <w:spacing w:val="-1"/>
        </w:rPr>
        <w:t xml:space="preserve"> worse</w:t>
      </w:r>
      <w:r>
        <w:rPr>
          <w:spacing w:val="1"/>
        </w:rPr>
        <w:t xml:space="preserve"> </w:t>
      </w:r>
      <w:r>
        <w:rPr>
          <w:spacing w:val="-1"/>
        </w:rPr>
        <w:t>without intervention.</w:t>
      </w:r>
    </w:p>
    <w:p w14:paraId="5F65DBFB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BFC" w14:textId="77777777" w:rsidR="004863D4" w:rsidRDefault="009328F2">
      <w:pPr>
        <w:pStyle w:val="BodyText"/>
        <w:spacing w:line="276" w:lineRule="auto"/>
        <w:ind w:right="17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get</w:t>
      </w:r>
      <w:r>
        <w:rPr>
          <w:spacing w:val="3"/>
        </w:rPr>
        <w:t xml:space="preserve"> </w:t>
      </w:r>
      <w:r>
        <w:rPr>
          <w:spacing w:val="-1"/>
        </w:rPr>
        <w:t>worse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2"/>
        </w:rPr>
        <w:t>quo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maintained.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6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rPr>
          <w:spacing w:val="-1"/>
        </w:rPr>
        <w:t xml:space="preserve">further demand </w:t>
      </w:r>
      <w:r>
        <w:t>for,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consequently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t xml:space="preserve">from, </w:t>
      </w:r>
      <w:r>
        <w:rPr>
          <w:spacing w:val="-1"/>
        </w:rPr>
        <w:t>NRSIEE.</w:t>
      </w:r>
      <w:r>
        <w:rPr>
          <w:spacing w:val="53"/>
        </w:rPr>
        <w:t xml:space="preserve"> </w:t>
      </w:r>
      <w:r>
        <w:rPr>
          <w:spacing w:val="-1"/>
        </w:rPr>
        <w:t>Increasingly</w:t>
      </w:r>
      <w:r>
        <w:rPr>
          <w:spacing w:val="-2"/>
        </w:rPr>
        <w:t xml:space="preserve"> </w:t>
      </w:r>
      <w:r>
        <w:rPr>
          <w:spacing w:val="-1"/>
        </w:rPr>
        <w:t>strict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 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differential</w:t>
      </w:r>
      <w:r>
        <w:rPr>
          <w:spacing w:val="89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internationally-compliant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cheaper</w:t>
      </w:r>
      <w:r>
        <w:rPr>
          <w:spacing w:val="-3"/>
        </w:rPr>
        <w:t xml:space="preserve"> </w:t>
      </w:r>
      <w:r>
        <w:rPr>
          <w:spacing w:val="-1"/>
        </w:rPr>
        <w:t>non-internationally-compliant</w:t>
      </w:r>
      <w:r>
        <w:rPr>
          <w:spacing w:val="69"/>
        </w:rPr>
        <w:t xml:space="preserve"> </w:t>
      </w:r>
      <w:r>
        <w:rPr>
          <w:spacing w:val="-1"/>
        </w:rPr>
        <w:t>NRSIEE.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impede</w:t>
      </w:r>
      <w:r>
        <w:rPr>
          <w:spacing w:val="1"/>
        </w:rPr>
        <w:t xml:space="preserve"> </w:t>
      </w:r>
      <w:r>
        <w:rPr>
          <w:spacing w:val="-1"/>
        </w:rPr>
        <w:t>the future</w:t>
      </w:r>
      <w:r>
        <w:rPr>
          <w:spacing w:val="1"/>
        </w:rPr>
        <w:t xml:space="preserve"> </w:t>
      </w:r>
      <w:r>
        <w:rPr>
          <w:spacing w:val="-1"/>
        </w:rPr>
        <w:t>uptake of</w:t>
      </w:r>
      <w:r>
        <w:rPr>
          <w:spacing w:val="3"/>
        </w:rPr>
        <w:t xml:space="preserve"> </w:t>
      </w:r>
      <w:r>
        <w:rPr>
          <w:spacing w:val="-2"/>
        </w:rPr>
        <w:t>lower</w:t>
      </w:r>
      <w:r>
        <w:rPr>
          <w:spacing w:val="-1"/>
        </w:rPr>
        <w:t xml:space="preserve"> emission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77"/>
        </w:rPr>
        <w:t xml:space="preserve"> </w:t>
      </w:r>
      <w:r>
        <w:rPr>
          <w:spacing w:val="-1"/>
        </w:rPr>
        <w:t>Australia.</w:t>
      </w:r>
    </w:p>
    <w:p w14:paraId="5F65DBFD" w14:textId="77777777" w:rsidR="004863D4" w:rsidRDefault="009328F2">
      <w:pPr>
        <w:pStyle w:val="BodyText"/>
        <w:spacing w:before="199" w:line="276" w:lineRule="auto"/>
        <w:ind w:right="801"/>
      </w:pP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some form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intervention,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these pollutants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9"/>
        </w:rPr>
        <w:t xml:space="preserve"> </w:t>
      </w:r>
      <w:r>
        <w:rPr>
          <w:spacing w:val="-1"/>
        </w:rPr>
        <w:t xml:space="preserve">expected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 by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80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t xml:space="preserve"> </w:t>
      </w:r>
      <w:r>
        <w:rPr>
          <w:spacing w:val="-2"/>
        </w:rPr>
        <w:t>over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period 2015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2035,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attributed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category.</w:t>
      </w:r>
    </w:p>
    <w:p w14:paraId="5F65DBFE" w14:textId="77777777" w:rsidR="004863D4" w:rsidRDefault="009328F2">
      <w:pPr>
        <w:pStyle w:val="BodyText"/>
        <w:spacing w:before="199" w:line="276" w:lineRule="auto"/>
        <w:ind w:right="227"/>
      </w:pPr>
      <w:r>
        <w:rPr>
          <w:spacing w:val="-1"/>
        </w:rPr>
        <w:t>Reducing 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not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whole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air pollution</w:t>
      </w:r>
      <w:r>
        <w:rPr>
          <w:spacing w:val="6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threshold below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69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some pollutants</w:t>
      </w:r>
      <w:r>
        <w:t xml:space="preserve"> </w:t>
      </w:r>
      <w:r>
        <w:rPr>
          <w:spacing w:val="-1"/>
        </w:rPr>
        <w:t>emitted from NRSIEE,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substantial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and economic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(through</w:t>
      </w:r>
      <w:r>
        <w:rPr>
          <w:spacing w:val="1"/>
        </w:rPr>
        <w:t xml:space="preserve"> </w:t>
      </w:r>
      <w:r>
        <w:rPr>
          <w:spacing w:val="-1"/>
        </w:rPr>
        <w:t xml:space="preserve">reducing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incidence of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reducing health</w:t>
      </w:r>
      <w:r>
        <w:rPr>
          <w:spacing w:val="1"/>
        </w:rPr>
        <w:t xml:space="preserve"> </w:t>
      </w:r>
      <w:r>
        <w:rPr>
          <w:spacing w:val="-1"/>
        </w:rPr>
        <w:t>costs).</w:t>
      </w:r>
    </w:p>
    <w:p w14:paraId="5F65DBFF" w14:textId="77777777" w:rsidR="004863D4" w:rsidRDefault="009328F2">
      <w:pPr>
        <w:pStyle w:val="Heading2"/>
        <w:spacing w:before="202"/>
        <w:rPr>
          <w:b w:val="0"/>
          <w:bCs w:val="0"/>
          <w:i w:val="0"/>
        </w:rPr>
      </w:pPr>
      <w:bookmarkStart w:id="19" w:name="Objectives"/>
      <w:bookmarkEnd w:id="19"/>
      <w:r>
        <w:rPr>
          <w:spacing w:val="-1"/>
        </w:rPr>
        <w:t>Objectives</w:t>
      </w:r>
    </w:p>
    <w:p w14:paraId="5F65DC00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01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managing 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to:</w:t>
      </w:r>
    </w:p>
    <w:p w14:paraId="5F65DC0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03" w14:textId="77777777" w:rsidR="004863D4" w:rsidRDefault="009328F2">
      <w:pPr>
        <w:pStyle w:val="BodyText"/>
        <w:numPr>
          <w:ilvl w:val="0"/>
          <w:numId w:val="14"/>
        </w:numPr>
        <w:tabs>
          <w:tab w:val="left" w:pos="839"/>
        </w:tabs>
        <w:spacing w:line="275" w:lineRule="auto"/>
        <w:ind w:right="457" w:firstLine="0"/>
      </w:pPr>
      <w:r>
        <w:rPr>
          <w:spacing w:val="-1"/>
        </w:rPr>
        <w:t xml:space="preserve">Reduce </w:t>
      </w:r>
      <w:r>
        <w:t>the</w:t>
      </w:r>
      <w:r>
        <w:rPr>
          <w:spacing w:val="-1"/>
        </w:rPr>
        <w:t xml:space="preserve"> adverse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human health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environment</w:t>
      </w:r>
    </w:p>
    <w:p w14:paraId="5F65DC04" w14:textId="77777777" w:rsidR="004863D4" w:rsidRDefault="009328F2">
      <w:pPr>
        <w:pStyle w:val="BodyText"/>
        <w:numPr>
          <w:ilvl w:val="0"/>
          <w:numId w:val="14"/>
        </w:numPr>
        <w:tabs>
          <w:tab w:val="left" w:pos="839"/>
        </w:tabs>
        <w:spacing w:before="202" w:line="275" w:lineRule="auto"/>
        <w:ind w:right="359" w:firstLine="0"/>
      </w:pPr>
      <w:r>
        <w:rPr>
          <w:spacing w:val="-1"/>
        </w:rPr>
        <w:t xml:space="preserve">Ensure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emission-reduction measure/s</w:t>
      </w:r>
      <w:r>
        <w:rPr>
          <w:spacing w:val="-2"/>
        </w:rPr>
        <w:t xml:space="preserve"> provide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75"/>
        </w:rPr>
        <w:t xml:space="preserve"> </w:t>
      </w:r>
      <w:r>
        <w:rPr>
          <w:spacing w:val="-1"/>
        </w:rPr>
        <w:t xml:space="preserve">approach </w:t>
      </w:r>
      <w:r>
        <w:t>and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commensurate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trade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and accepted</w:t>
      </w:r>
      <w:r>
        <w:rPr>
          <w:spacing w:val="63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standards</w:t>
      </w:r>
    </w:p>
    <w:p w14:paraId="5F65DC05" w14:textId="77777777" w:rsidR="004863D4" w:rsidRDefault="009328F2">
      <w:pPr>
        <w:pStyle w:val="BodyText"/>
        <w:numPr>
          <w:ilvl w:val="0"/>
          <w:numId w:val="14"/>
        </w:numPr>
        <w:tabs>
          <w:tab w:val="left" w:pos="839"/>
        </w:tabs>
        <w:spacing w:before="202" w:line="275" w:lineRule="auto"/>
        <w:ind w:right="166" w:firstLine="0"/>
      </w:pPr>
      <w:r>
        <w:rPr>
          <w:spacing w:val="-1"/>
        </w:rPr>
        <w:t>Ensure that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t xml:space="preserve"> </w:t>
      </w:r>
      <w:r>
        <w:rPr>
          <w:spacing w:val="-1"/>
        </w:rPr>
        <w:t>benefit</w:t>
      </w:r>
      <w:r>
        <w:t xml:space="preserve"> 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and meets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objectives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Government’s</w:t>
      </w:r>
      <w: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reform agenda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minimising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meeting objectives</w:t>
      </w:r>
      <w:r>
        <w:t xml:space="preserve"> 1</w:t>
      </w:r>
      <w:r>
        <w:rPr>
          <w:spacing w:val="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2.</w:t>
      </w:r>
    </w:p>
    <w:p w14:paraId="5F65DC06" w14:textId="77777777" w:rsidR="004863D4" w:rsidRDefault="004863D4">
      <w:pPr>
        <w:spacing w:line="275" w:lineRule="auto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C07" w14:textId="30DF57AF" w:rsidR="004863D4" w:rsidRDefault="00B00323">
      <w:pPr>
        <w:pStyle w:val="Heading2"/>
        <w:spacing w:before="58"/>
        <w:ind w:left="185"/>
        <w:rPr>
          <w:b w:val="0"/>
          <w:bCs w:val="0"/>
          <w:i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3616" behindDoc="1" locked="0" layoutInCell="1" allowOverlap="1" wp14:anchorId="5F65E4E4" wp14:editId="759A05D9">
                <wp:simplePos x="0" y="0"/>
                <wp:positionH relativeFrom="page">
                  <wp:posOffset>2858770</wp:posOffset>
                </wp:positionH>
                <wp:positionV relativeFrom="paragraph">
                  <wp:posOffset>379730</wp:posOffset>
                </wp:positionV>
                <wp:extent cx="3733800" cy="769620"/>
                <wp:effectExtent l="1270" t="1905" r="0" b="0"/>
                <wp:wrapNone/>
                <wp:docPr id="1015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769620"/>
                          <a:chOff x="4502" y="598"/>
                          <a:chExt cx="5880" cy="1212"/>
                        </a:xfrm>
                      </wpg:grpSpPr>
                      <wpg:grpSp>
                        <wpg:cNvPr id="1016" name="Group 1002"/>
                        <wpg:cNvGrpSpPr>
                          <a:grpSpLocks/>
                        </wpg:cNvGrpSpPr>
                        <wpg:grpSpPr bwMode="auto">
                          <a:xfrm>
                            <a:off x="4502" y="598"/>
                            <a:ext cx="5880" cy="377"/>
                            <a:chOff x="4502" y="598"/>
                            <a:chExt cx="5880" cy="377"/>
                          </a:xfrm>
                        </wpg:grpSpPr>
                        <wps:wsp>
                          <wps:cNvPr id="1017" name="Freeform 1003"/>
                          <wps:cNvSpPr>
                            <a:spLocks/>
                          </wps:cNvSpPr>
                          <wps:spPr bwMode="auto">
                            <a:xfrm>
                              <a:off x="4502" y="598"/>
                              <a:ext cx="5880" cy="377"/>
                            </a:xfrm>
                            <a:custGeom>
                              <a:avLst/>
                              <a:gdLst>
                                <a:gd name="T0" fmla="+- 0 4502 4502"/>
                                <a:gd name="T1" fmla="*/ T0 w 5880"/>
                                <a:gd name="T2" fmla="+- 0 974 598"/>
                                <a:gd name="T3" fmla="*/ 974 h 377"/>
                                <a:gd name="T4" fmla="+- 0 10382 4502"/>
                                <a:gd name="T5" fmla="*/ T4 w 5880"/>
                                <a:gd name="T6" fmla="+- 0 974 598"/>
                                <a:gd name="T7" fmla="*/ 974 h 377"/>
                                <a:gd name="T8" fmla="+- 0 10382 4502"/>
                                <a:gd name="T9" fmla="*/ T8 w 5880"/>
                                <a:gd name="T10" fmla="+- 0 598 598"/>
                                <a:gd name="T11" fmla="*/ 598 h 377"/>
                                <a:gd name="T12" fmla="+- 0 4502 4502"/>
                                <a:gd name="T13" fmla="*/ T12 w 5880"/>
                                <a:gd name="T14" fmla="+- 0 598 598"/>
                                <a:gd name="T15" fmla="*/ 598 h 377"/>
                                <a:gd name="T16" fmla="+- 0 4502 4502"/>
                                <a:gd name="T17" fmla="*/ T16 w 5880"/>
                                <a:gd name="T18" fmla="+- 0 974 598"/>
                                <a:gd name="T19" fmla="*/ 97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0" h="377">
                                  <a:moveTo>
                                    <a:pt x="0" y="376"/>
                                  </a:moveTo>
                                  <a:lnTo>
                                    <a:pt x="5880" y="376"/>
                                  </a:lnTo>
                                  <a:lnTo>
                                    <a:pt x="5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00"/>
                        <wpg:cNvGrpSpPr>
                          <a:grpSpLocks/>
                        </wpg:cNvGrpSpPr>
                        <wpg:grpSpPr bwMode="auto">
                          <a:xfrm>
                            <a:off x="4502" y="974"/>
                            <a:ext cx="5880" cy="317"/>
                            <a:chOff x="4502" y="974"/>
                            <a:chExt cx="5880" cy="317"/>
                          </a:xfrm>
                        </wpg:grpSpPr>
                        <wps:wsp>
                          <wps:cNvPr id="1019" name="Freeform 1001"/>
                          <wps:cNvSpPr>
                            <a:spLocks/>
                          </wps:cNvSpPr>
                          <wps:spPr bwMode="auto">
                            <a:xfrm>
                              <a:off x="4502" y="974"/>
                              <a:ext cx="5880" cy="317"/>
                            </a:xfrm>
                            <a:custGeom>
                              <a:avLst/>
                              <a:gdLst>
                                <a:gd name="T0" fmla="+- 0 4502 4502"/>
                                <a:gd name="T1" fmla="*/ T0 w 5880"/>
                                <a:gd name="T2" fmla="+- 0 1291 974"/>
                                <a:gd name="T3" fmla="*/ 1291 h 317"/>
                                <a:gd name="T4" fmla="+- 0 10382 4502"/>
                                <a:gd name="T5" fmla="*/ T4 w 5880"/>
                                <a:gd name="T6" fmla="+- 0 1291 974"/>
                                <a:gd name="T7" fmla="*/ 1291 h 317"/>
                                <a:gd name="T8" fmla="+- 0 10382 4502"/>
                                <a:gd name="T9" fmla="*/ T8 w 5880"/>
                                <a:gd name="T10" fmla="+- 0 974 974"/>
                                <a:gd name="T11" fmla="*/ 974 h 317"/>
                                <a:gd name="T12" fmla="+- 0 4502 4502"/>
                                <a:gd name="T13" fmla="*/ T12 w 5880"/>
                                <a:gd name="T14" fmla="+- 0 974 974"/>
                                <a:gd name="T15" fmla="*/ 974 h 317"/>
                                <a:gd name="T16" fmla="+- 0 4502 4502"/>
                                <a:gd name="T17" fmla="*/ T16 w 5880"/>
                                <a:gd name="T18" fmla="+- 0 1291 974"/>
                                <a:gd name="T19" fmla="*/ 129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0" h="317">
                                  <a:moveTo>
                                    <a:pt x="0" y="317"/>
                                  </a:moveTo>
                                  <a:lnTo>
                                    <a:pt x="5880" y="317"/>
                                  </a:lnTo>
                                  <a:lnTo>
                                    <a:pt x="5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98"/>
                        <wpg:cNvGrpSpPr>
                          <a:grpSpLocks/>
                        </wpg:cNvGrpSpPr>
                        <wpg:grpSpPr bwMode="auto">
                          <a:xfrm>
                            <a:off x="4502" y="1291"/>
                            <a:ext cx="5880" cy="519"/>
                            <a:chOff x="4502" y="1291"/>
                            <a:chExt cx="5880" cy="519"/>
                          </a:xfrm>
                        </wpg:grpSpPr>
                        <wps:wsp>
                          <wps:cNvPr id="1021" name="Freeform 999"/>
                          <wps:cNvSpPr>
                            <a:spLocks/>
                          </wps:cNvSpPr>
                          <wps:spPr bwMode="auto">
                            <a:xfrm>
                              <a:off x="4502" y="1291"/>
                              <a:ext cx="5880" cy="519"/>
                            </a:xfrm>
                            <a:custGeom>
                              <a:avLst/>
                              <a:gdLst>
                                <a:gd name="T0" fmla="+- 0 4502 4502"/>
                                <a:gd name="T1" fmla="*/ T0 w 5880"/>
                                <a:gd name="T2" fmla="+- 0 1810 1291"/>
                                <a:gd name="T3" fmla="*/ 1810 h 519"/>
                                <a:gd name="T4" fmla="+- 0 10382 4502"/>
                                <a:gd name="T5" fmla="*/ T4 w 5880"/>
                                <a:gd name="T6" fmla="+- 0 1810 1291"/>
                                <a:gd name="T7" fmla="*/ 1810 h 519"/>
                                <a:gd name="T8" fmla="+- 0 10382 4502"/>
                                <a:gd name="T9" fmla="*/ T8 w 5880"/>
                                <a:gd name="T10" fmla="+- 0 1291 1291"/>
                                <a:gd name="T11" fmla="*/ 1291 h 519"/>
                                <a:gd name="T12" fmla="+- 0 4502 4502"/>
                                <a:gd name="T13" fmla="*/ T12 w 5880"/>
                                <a:gd name="T14" fmla="+- 0 1291 1291"/>
                                <a:gd name="T15" fmla="*/ 1291 h 519"/>
                                <a:gd name="T16" fmla="+- 0 4502 4502"/>
                                <a:gd name="T17" fmla="*/ T16 w 5880"/>
                                <a:gd name="T18" fmla="+- 0 1810 1291"/>
                                <a:gd name="T19" fmla="*/ 1810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0" h="519">
                                  <a:moveTo>
                                    <a:pt x="0" y="519"/>
                                  </a:moveTo>
                                  <a:lnTo>
                                    <a:pt x="5880" y="519"/>
                                  </a:lnTo>
                                  <a:lnTo>
                                    <a:pt x="5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80D4" id="Group 997" o:spid="_x0000_s1026" style="position:absolute;margin-left:225.1pt;margin-top:29.9pt;width:294pt;height:60.6pt;z-index:-142864;mso-position-horizontal-relative:page" coordorigin="4502,598" coordsize="5880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">
                <v:group id="Group 1002" o:spid="_x0000_s1027" style="position:absolute;left:4502;top:598;width:5880;height:377" coordorigin="4502,598" coordsize="5880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03" o:spid="_x0000_s1028" style="position:absolute;left:4502;top:598;width:5880;height:377;visibility:visible;mso-wrap-style:square;v-text-anchor:top" coordsize="588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Vm8MA&#10;AADdAAAADwAAAGRycy9kb3ducmV2LnhtbERPS4vCMBC+L/gfwgje1tQ9qFSjiCjsRZb1cR+bsa02&#10;k5Kktt1fv1lY8DYf33OW685U4knOl5YVTMYJCOLM6pJzBefT/n0OwgdkjZVlUtCTh/Vq8LbEVNuW&#10;v+l5DLmIIexTVFCEUKdS+qwgg35sa+LI3awzGCJ0udQO2xhuKvmRJFNpsOTYUGBN24Kyx7ExCi49&#10;nRp3bXfT5qu65bvZz6HP7kqNht1mASJQF17if/enjvOTyQ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VVm8MAAADdAAAADwAAAAAAAAAAAAAAAACYAgAAZHJzL2Rv&#10;d25yZXYueG1sUEsFBgAAAAAEAAQA9QAAAIgDAAAAAA==&#10;" path="m,376r5880,l5880,,,,,376xe" fillcolor="#d3dfee" stroked="f">
                    <v:path arrowok="t" o:connecttype="custom" o:connectlocs="0,974;5880,974;5880,598;0,598;0,974" o:connectangles="0,0,0,0,0"/>
                  </v:shape>
                </v:group>
                <v:group id="Group 1000" o:spid="_x0000_s1029" style="position:absolute;left:4502;top:974;width:5880;height:317" coordorigin="4502,974" coordsize="588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01" o:spid="_x0000_s1030" style="position:absolute;left:4502;top:974;width:5880;height:317;visibility:visible;mso-wrap-style:square;v-text-anchor:top" coordsize="588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0sMMA&#10;AADdAAAADwAAAGRycy9kb3ducmV2LnhtbERP32vCMBB+H+x/CDfwbaaO4bQaZQw2BQVZ1fezOdti&#10;cilJtN1/vwiDvd3H9/Pmy94acSMfGscKRsMMBHHpdMOVgsP+83kCIkRkjcYxKfihAMvF48Mcc+06&#10;/qZbESuRQjjkqKCOsc2lDGVNFsPQtcSJOztvMSboK6k9dincGvmSZWNpseHUUGNLHzWVl+JqFRiz&#10;9cWqHe/koSs2x/D19rrZnZQaPPXvMxCR+vgv/nOvdZqfjaZ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N0sMMAAADdAAAADwAAAAAAAAAAAAAAAACYAgAAZHJzL2Rv&#10;d25yZXYueG1sUEsFBgAAAAAEAAQA9QAAAIgDAAAAAA==&#10;" path="m,317r5880,l5880,,,,,317xe" fillcolor="#d3dfee" stroked="f">
                    <v:path arrowok="t" o:connecttype="custom" o:connectlocs="0,1291;5880,1291;5880,974;0,974;0,1291" o:connectangles="0,0,0,0,0"/>
                  </v:shape>
                </v:group>
                <v:group id="Group 998" o:spid="_x0000_s1031" style="position:absolute;left:4502;top:1291;width:5880;height:519" coordorigin="4502,1291" coordsize="5880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99" o:spid="_x0000_s1032" style="position:absolute;left:4502;top:1291;width:5880;height:519;visibility:visible;mso-wrap-style:square;v-text-anchor:top" coordsize="588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zhcEA&#10;AADdAAAADwAAAGRycy9kb3ducmV2LnhtbERPS4vCMBC+L/gfwgje1qQelqUaRQqiq5f1geehGdti&#10;MylNtPXfG0HwNh/fc2aL3tbiTq2vHGtIxgoEce5MxYWG03H1/QvCB2SDtWPS8CAPi/nga4apcR3v&#10;6X4IhYgh7FPUUIbQpFL6vCSLfuwa4shdXGsxRNgW0rTYxXBby4lSP9JixbGhxIaykvLr4WY1bE/h&#10;kmzXf+fd7oaZWmcdyf2/1qNhv5yCCNSHj/jt3pg4X00SeH0TT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M4XBAAAA3QAAAA8AAAAAAAAAAAAAAAAAmAIAAGRycy9kb3du&#10;cmV2LnhtbFBLBQYAAAAABAAEAPUAAACGAwAAAAA=&#10;" path="m,519r5880,l5880,,,,,519xe" fillcolor="#d3dfee" stroked="f">
                    <v:path arrowok="t" o:connecttype="custom" o:connectlocs="0,1810;5880,1810;5880,1291;0,1291;0,1810" o:connectangles="0,0,0,0,0"/>
                  </v:shape>
                </v:group>
                <w10:wrap anchorx="page"/>
              </v:group>
            </w:pict>
          </mc:Fallback>
        </mc:AlternateContent>
      </w:r>
      <w:r w:rsidR="009328F2">
        <w:rPr>
          <w:spacing w:val="-1"/>
        </w:rPr>
        <w:t>Options</w:t>
      </w:r>
    </w:p>
    <w:p w14:paraId="5F65DC08" w14:textId="77777777" w:rsidR="004863D4" w:rsidRDefault="004863D4">
      <w:pPr>
        <w:spacing w:before="11"/>
        <w:rPr>
          <w:rFonts w:ascii="Arial" w:eastAsia="Arial" w:hAnsi="Arial" w:cs="Arial"/>
          <w:b/>
          <w:bCs/>
          <w:i/>
          <w:sz w:val="21"/>
          <w:szCs w:val="2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6096"/>
      </w:tblGrid>
      <w:tr w:rsidR="004863D4" w14:paraId="5F65DC0C" w14:textId="77777777">
        <w:trPr>
          <w:trHeight w:hRule="exact" w:val="1232"/>
        </w:trPr>
        <w:tc>
          <w:tcPr>
            <w:tcW w:w="297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09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DC0A" w14:textId="77777777" w:rsidR="004863D4" w:rsidRDefault="009328F2">
            <w:pPr>
              <w:pStyle w:val="TableParagraph"/>
              <w:spacing w:line="275" w:lineRule="auto"/>
              <w:ind w:left="97" w:right="5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Policy</w:t>
            </w:r>
            <w:r>
              <w:rPr>
                <w:rFonts w:ascii="Arial" w:eastAsia="Arial" w:hAnsi="Arial" w:cs="Arial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Change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0B" w14:textId="77777777" w:rsidR="004863D4" w:rsidRDefault="009328F2">
            <w:pPr>
              <w:pStyle w:val="TableParagraph"/>
              <w:spacing w:before="58" w:line="275" w:lineRule="auto"/>
              <w:ind w:left="97" w:right="1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Government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industry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maintain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current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policy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practices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 future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not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take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specific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action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 xml:space="preserve"> manage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NRSIEE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emissions</w:t>
            </w:r>
          </w:p>
        </w:tc>
      </w:tr>
      <w:tr w:rsidR="004863D4" w14:paraId="5F65DC11" w14:textId="77777777">
        <w:trPr>
          <w:trHeight w:hRule="exact" w:val="1548"/>
        </w:trPr>
        <w:tc>
          <w:tcPr>
            <w:tcW w:w="297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0D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24"/>
                <w:szCs w:val="24"/>
              </w:rPr>
            </w:pPr>
          </w:p>
          <w:p w14:paraId="5F65DC0E" w14:textId="77777777" w:rsidR="004863D4" w:rsidRDefault="004863D4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DC0F" w14:textId="77777777" w:rsidR="004863D4" w:rsidRDefault="009328F2">
            <w:pPr>
              <w:pStyle w:val="TableParagraph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Voluntary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10" w14:textId="77777777" w:rsidR="004863D4" w:rsidRDefault="009328F2">
            <w:pPr>
              <w:pStyle w:val="TableParagraph"/>
              <w:spacing w:before="57" w:line="276" w:lineRule="auto"/>
              <w:ind w:left="97" w:right="1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Voluntary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scheme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operated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industry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where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NRSIEE</w:t>
            </w:r>
            <w:r>
              <w:rPr>
                <w:rFonts w:ascii="Arial"/>
                <w:spacing w:val="5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are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voluntarily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labelled if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compliant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emission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standards,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emission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standards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3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government</w:t>
            </w:r>
          </w:p>
        </w:tc>
      </w:tr>
      <w:tr w:rsidR="004863D4" w14:paraId="5F65DC14" w14:textId="77777777">
        <w:trPr>
          <w:trHeight w:hRule="exact" w:val="917"/>
        </w:trPr>
        <w:tc>
          <w:tcPr>
            <w:tcW w:w="297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12" w14:textId="77777777" w:rsidR="004863D4" w:rsidRDefault="009328F2">
            <w:pPr>
              <w:pStyle w:val="TableParagraph"/>
              <w:spacing w:before="59" w:line="275" w:lineRule="auto"/>
              <w:ind w:left="97" w:right="1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3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Co-</w:t>
            </w:r>
            <w:r>
              <w:rPr>
                <w:rFonts w:ascii="Arial" w:eastAsia="Arial" w:hAnsi="Arial" w:cs="Arial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Regulation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13" w14:textId="77777777" w:rsidR="004863D4" w:rsidRDefault="009328F2">
            <w:pPr>
              <w:pStyle w:val="TableParagraph"/>
              <w:spacing w:before="59" w:line="275" w:lineRule="auto"/>
              <w:ind w:left="97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Legislation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establishes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emission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standards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industry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administering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"/>
                <w:sz w:val="24"/>
              </w:rPr>
              <w:t xml:space="preserve"> arrangement</w:t>
            </w:r>
          </w:p>
        </w:tc>
      </w:tr>
      <w:tr w:rsidR="004863D4" w14:paraId="5F65DC17" w14:textId="77777777">
        <w:trPr>
          <w:trHeight w:hRule="exact" w:val="914"/>
        </w:trPr>
        <w:tc>
          <w:tcPr>
            <w:tcW w:w="297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15" w14:textId="77777777" w:rsidR="004863D4" w:rsidRDefault="009328F2">
            <w:pPr>
              <w:pStyle w:val="TableParagraph"/>
              <w:spacing w:before="215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4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Regulation</w:t>
            </w:r>
          </w:p>
        </w:tc>
        <w:tc>
          <w:tcPr>
            <w:tcW w:w="6096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14:paraId="5F65DC16" w14:textId="77777777" w:rsidR="004863D4" w:rsidRDefault="009328F2">
            <w:pPr>
              <w:pStyle w:val="TableParagraph"/>
              <w:spacing w:before="57" w:line="275" w:lineRule="auto"/>
              <w:ind w:left="97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Legislation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establishes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emission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standards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government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administering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arrangement</w:t>
            </w:r>
          </w:p>
        </w:tc>
      </w:tr>
    </w:tbl>
    <w:p w14:paraId="5F65DC18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19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17"/>
          <w:szCs w:val="17"/>
        </w:rPr>
      </w:pPr>
    </w:p>
    <w:p w14:paraId="5F65DC1A" w14:textId="77777777" w:rsidR="004863D4" w:rsidRDefault="009328F2">
      <w:pPr>
        <w:pStyle w:val="BodyText"/>
        <w:spacing w:before="69" w:line="275" w:lineRule="auto"/>
        <w:ind w:right="10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establishing Australian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to</w:t>
      </w:r>
      <w:r>
        <w:rPr>
          <w:spacing w:val="53"/>
        </w:rPr>
        <w:t xml:space="preserve"> </w:t>
      </w:r>
      <w:r>
        <w:rPr>
          <w:spacing w:val="-1"/>
        </w:rPr>
        <w:t>adopt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recognise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equivalent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other</w:t>
      </w:r>
      <w:r>
        <w:rPr>
          <w:spacing w:val="59"/>
        </w:rPr>
        <w:t xml:space="preserve"> </w:t>
      </w:r>
      <w:r>
        <w:rPr>
          <w:spacing w:val="-1"/>
        </w:rPr>
        <w:t>countries.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 xml:space="preserve">continue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the most</w:t>
      </w:r>
      <w:r>
        <w:t xml:space="preserve"> </w:t>
      </w:r>
      <w:r>
        <w:rPr>
          <w:spacing w:val="-1"/>
        </w:rPr>
        <w:t>stringent</w:t>
      </w:r>
      <w:r>
        <w:t xml:space="preserve"> </w:t>
      </w:r>
      <w:r>
        <w:rPr>
          <w:spacing w:val="-1"/>
        </w:rPr>
        <w:t>internationally,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default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most</w:t>
      </w:r>
      <w:r>
        <w:rPr>
          <w:spacing w:val="-2"/>
        </w:rPr>
        <w:t xml:space="preserve"> </w:t>
      </w:r>
      <w:r>
        <w:rPr>
          <w:spacing w:val="-1"/>
        </w:rPr>
        <w:t>manufacturers</w:t>
      </w:r>
      <w:r>
        <w:t xml:space="preserve"> </w:t>
      </w:r>
      <w:r>
        <w:rPr>
          <w:spacing w:val="-1"/>
        </w:rPr>
        <w:t xml:space="preserve">due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 xml:space="preserve">share </w:t>
      </w:r>
      <w:r>
        <w:t>for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1"/>
        </w:rPr>
        <w:t>products.</w:t>
      </w:r>
    </w:p>
    <w:p w14:paraId="5F65DC1B" w14:textId="77777777" w:rsidR="004863D4" w:rsidRDefault="009328F2">
      <w:pPr>
        <w:pStyle w:val="BodyText"/>
        <w:spacing w:before="202" w:line="260" w:lineRule="auto"/>
        <w:ind w:right="117"/>
        <w:jc w:val="both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approach directly</w:t>
      </w:r>
      <w:r>
        <w:rPr>
          <w:spacing w:val="-2"/>
        </w:rPr>
        <w:t xml:space="preserve"> </w:t>
      </w:r>
      <w:r>
        <w:rPr>
          <w:spacing w:val="-1"/>
        </w:rPr>
        <w:t>follows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Australian Government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Council of</w:t>
      </w:r>
      <w:r>
        <w:t xml:space="preserve"> </w:t>
      </w:r>
      <w:r>
        <w:rPr>
          <w:spacing w:val="-1"/>
        </w:rPr>
        <w:t>Australian</w:t>
      </w:r>
      <w:r>
        <w:rPr>
          <w:spacing w:val="61"/>
        </w:rPr>
        <w:t xml:space="preserve"> </w:t>
      </w:r>
      <w:r>
        <w:rPr>
          <w:spacing w:val="-1"/>
        </w:rPr>
        <w:t>Governments</w:t>
      </w:r>
      <w:r>
        <w:t xml:space="preserve"> </w:t>
      </w:r>
      <w:r>
        <w:rPr>
          <w:spacing w:val="-1"/>
        </w:rPr>
        <w:t>(COAG)</w:t>
      </w:r>
      <w:r>
        <w:rPr>
          <w:spacing w:val="-3"/>
        </w:rP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adopt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align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accepted</w:t>
      </w:r>
      <w:r>
        <w:rPr>
          <w:spacing w:val="-1"/>
        </w:rPr>
        <w:t xml:space="preserve"> international standards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 xml:space="preserve">burden </w:t>
      </w:r>
      <w:r>
        <w:t>for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rPr>
          <w:spacing w:val="-1"/>
        </w:rPr>
        <w:t>and remove</w:t>
      </w:r>
      <w:r>
        <w:rPr>
          <w:spacing w:val="1"/>
        </w:rPr>
        <w:t xml:space="preserve"> </w:t>
      </w:r>
      <w:r>
        <w:rPr>
          <w:spacing w:val="-1"/>
        </w:rPr>
        <w:t>barriers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trade</w:t>
      </w:r>
      <w:r>
        <w:rPr>
          <w:spacing w:val="8"/>
        </w:rPr>
        <w:t xml:space="preserve"> </w:t>
      </w:r>
      <w:hyperlink w:anchor="_bookmark5" w:history="1">
        <w:r>
          <w:rPr>
            <w:spacing w:val="-1"/>
            <w:position w:val="11"/>
            <w:sz w:val="16"/>
          </w:rPr>
          <w:t>2</w:t>
        </w:r>
      </w:hyperlink>
      <w:r>
        <w:rPr>
          <w:spacing w:val="-1"/>
        </w:rPr>
        <w:t>.</w:t>
      </w:r>
    </w:p>
    <w:p w14:paraId="5F65DC1C" w14:textId="77777777" w:rsidR="004863D4" w:rsidRDefault="009328F2">
      <w:pPr>
        <w:pStyle w:val="Heading2"/>
        <w:spacing w:before="216"/>
        <w:rPr>
          <w:b w:val="0"/>
          <w:bCs w:val="0"/>
          <w:i w:val="0"/>
        </w:rPr>
      </w:pPr>
      <w:bookmarkStart w:id="20" w:name="Assessment_of_Options_(Impact_Analysis)"/>
      <w:bookmarkEnd w:id="20"/>
      <w:r>
        <w:rPr>
          <w:spacing w:val="-1"/>
        </w:rPr>
        <w:t>Assessment of Options</w:t>
      </w:r>
      <w:r>
        <w:rPr>
          <w:spacing w:val="1"/>
        </w:rPr>
        <w:t xml:space="preserve"> </w:t>
      </w:r>
      <w:r>
        <w:rPr>
          <w:spacing w:val="-1"/>
        </w:rPr>
        <w:t>(Impact Analysis)</w:t>
      </w:r>
    </w:p>
    <w:p w14:paraId="5F65DC1D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C1E" w14:textId="77777777" w:rsidR="004863D4" w:rsidRDefault="009328F2">
      <w:pPr>
        <w:pStyle w:val="BodyText"/>
        <w:spacing w:line="275" w:lineRule="auto"/>
        <w:ind w:right="531"/>
      </w:pPr>
      <w:r>
        <w:t>Each</w:t>
      </w:r>
      <w:r>
        <w:rPr>
          <w:spacing w:val="-1"/>
        </w:rPr>
        <w:t xml:space="preserve"> alternative</w:t>
      </w:r>
      <w:r>
        <w:rPr>
          <w:spacing w:val="1"/>
        </w:rPr>
        <w:t xml:space="preserve"> </w:t>
      </w:r>
      <w:r>
        <w:rPr>
          <w:spacing w:val="-1"/>
        </w:rPr>
        <w:t>option was</w:t>
      </w:r>
      <w: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against</w:t>
      </w:r>
      <w:r>
        <w:t xml:space="preserve"> the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usual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53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describes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situation if</w:t>
      </w:r>
      <w:r>
        <w:t xml:space="preserve"> no</w:t>
      </w:r>
      <w:r>
        <w:rPr>
          <w:spacing w:val="-1"/>
        </w:rPr>
        <w:t xml:space="preserve"> 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</w:t>
      </w:r>
      <w:r>
        <w:rPr>
          <w:spacing w:val="6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introduced 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</w:p>
    <w:p w14:paraId="5F65DC1F" w14:textId="77777777" w:rsidR="004863D4" w:rsidRDefault="009328F2">
      <w:pPr>
        <w:pStyle w:val="BodyText"/>
        <w:spacing w:before="202" w:line="275" w:lineRule="auto"/>
        <w:ind w:right="19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found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 was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 xml:space="preserve">under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45"/>
        </w:rP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 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greatest</w:t>
      </w:r>
      <w:r>
        <w:t xml:space="preserve"> </w:t>
      </w:r>
      <w:r>
        <w:rPr>
          <w:spacing w:val="-1"/>
        </w:rPr>
        <w:t>net</w:t>
      </w:r>
      <w:r>
        <w:t xml:space="preserve"> </w:t>
      </w:r>
      <w:r>
        <w:rPr>
          <w:spacing w:val="-1"/>
        </w:rPr>
        <w:t>benefit</w:t>
      </w:r>
      <w:r>
        <w:rPr>
          <w:spacing w:val="6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achieved 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Regulation option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order of</w:t>
      </w:r>
      <w:r>
        <w:t xml:space="preserve"> </w:t>
      </w:r>
      <w:r>
        <w:rPr>
          <w:spacing w:val="-1"/>
        </w:rPr>
        <w:t>$636 million.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Co-Regulation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5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$324</w:t>
      </w:r>
      <w:r>
        <w:rPr>
          <w:spacing w:val="1"/>
        </w:rPr>
        <w:t xml:space="preserve"> </w:t>
      </w:r>
      <w:r>
        <w:rPr>
          <w:spacing w:val="-1"/>
        </w:rPr>
        <w:t>million and</w:t>
      </w:r>
      <w:r>
        <w:rPr>
          <w:spacing w:val="1"/>
        </w:rPr>
        <w:t xml:space="preserve"> </w:t>
      </w:r>
      <w:r>
        <w:rPr>
          <w:spacing w:val="-1"/>
        </w:rPr>
        <w:t>$503 million</w:t>
      </w:r>
      <w:r>
        <w:rPr>
          <w:spacing w:val="1"/>
        </w:rPr>
        <w:t xml:space="preserve"> </w:t>
      </w:r>
      <w:r>
        <w:rPr>
          <w:spacing w:val="-1"/>
        </w:rPr>
        <w:t>respectively.</w:t>
      </w:r>
    </w:p>
    <w:p w14:paraId="5F65DC2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5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6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7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29" w14:textId="77777777" w:rsidR="004863D4" w:rsidRDefault="004863D4">
      <w:pPr>
        <w:spacing w:before="8"/>
        <w:rPr>
          <w:rFonts w:ascii="Arial" w:eastAsia="Arial" w:hAnsi="Arial" w:cs="Arial"/>
          <w:sz w:val="24"/>
          <w:szCs w:val="24"/>
        </w:rPr>
      </w:pPr>
    </w:p>
    <w:p w14:paraId="5F65DC2A" w14:textId="69A93CCA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E6" wp14:editId="54B61DFC">
                <wp:extent cx="1837690" cy="8890"/>
                <wp:effectExtent l="635" t="6350" r="9525" b="3810"/>
                <wp:docPr id="1012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1013" name="Group 99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1014" name="Freeform 9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C03BA" id="Group 994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">
                <v:group id="Group 99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99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T+MEA&#10;AADdAAAADwAAAGRycy9kb3ducmV2LnhtbERPzUrEMBC+L/gOYQRvu8kWFambLiKIwnpYuz7A0Ixt&#10;bTMpyditb28Ewdt8fL+z2y9+VDPF1Ae2sN0YUMRNcD23Ft5PT+s7UEmQHY6BycI3JdhXF6sdli6c&#10;+Y3mWlqVQziVaKETmUqtU9ORx7QJE3HmPkL0KBnGVruI5xzuR10Yc6s99pwbOpzosaNmqL+8heOx&#10;MIMUOD8f/PwZD+heb0isvbpcHu5BCS3yL/5zv7g832yv4febfIK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8E/jBAAAA3QAAAA8AAAAAAAAAAAAAAAAAmAIAAGRycy9kb3du&#10;cmV2LnhtbFBLBQYAAAAABAAEAPUAAACG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C2B" w14:textId="77777777" w:rsidR="004863D4" w:rsidRDefault="009328F2">
      <w:pPr>
        <w:spacing w:before="73"/>
        <w:ind w:left="118"/>
        <w:rPr>
          <w:rFonts w:ascii="Arial" w:eastAsia="Arial" w:hAnsi="Arial" w:cs="Arial"/>
          <w:sz w:val="24"/>
          <w:szCs w:val="24"/>
        </w:rPr>
      </w:pPr>
      <w:bookmarkStart w:id="21" w:name="_bookmark5"/>
      <w:bookmarkEnd w:id="21"/>
      <w:r>
        <w:rPr>
          <w:rFonts w:ascii="Arial"/>
          <w:position w:val="10"/>
          <w:sz w:val="13"/>
        </w:rPr>
        <w:t>2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Australian Government Department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Prime Minister.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(2014).</w:t>
      </w:r>
      <w:r>
        <w:rPr>
          <w:rFonts w:ascii="Arial"/>
          <w:sz w:val="24"/>
        </w:rPr>
        <w:t xml:space="preserve"> </w:t>
      </w:r>
      <w:hyperlink r:id="rId27"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 xml:space="preserve">Office 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of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Deregulation</w:t>
        </w:r>
      </w:hyperlink>
    </w:p>
    <w:p w14:paraId="5F65DC2C" w14:textId="77777777" w:rsidR="004863D4" w:rsidRDefault="001F3843">
      <w:pPr>
        <w:ind w:left="118" w:right="697"/>
        <w:rPr>
          <w:rFonts w:ascii="Arial" w:eastAsia="Arial" w:hAnsi="Arial" w:cs="Arial"/>
          <w:sz w:val="24"/>
          <w:szCs w:val="24"/>
        </w:rPr>
      </w:pPr>
      <w:hyperlink r:id="rId28">
        <w:r w:rsidR="009328F2">
          <w:rPr>
            <w:rFonts w:ascii="Arial" w:eastAsia="Arial" w:hAnsi="Arial" w:cs="Arial"/>
            <w:i/>
            <w:color w:val="0000FF"/>
            <w:sz w:val="24"/>
            <w:szCs w:val="24"/>
            <w:u w:val="single" w:color="0000FF"/>
          </w:rPr>
          <w:t>–</w:t>
        </w:r>
        <w:r w:rsidR="009328F2">
          <w:rPr>
            <w:rFonts w:ascii="Arial" w:eastAsia="Arial" w:hAnsi="Arial" w:cs="Arial"/>
            <w:i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Guidance Note:</w:t>
        </w:r>
        <w:r w:rsidR="009328F2">
          <w:rPr>
            <w:rFonts w:ascii="Arial" w:eastAsia="Arial" w:hAnsi="Arial" w:cs="Arial"/>
            <w:i/>
            <w:color w:val="0000FF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International Standards</w:t>
        </w:r>
        <w:r w:rsidR="009328F2">
          <w:rPr>
            <w:rFonts w:ascii="Arial" w:eastAsia="Arial" w:hAnsi="Arial" w:cs="Arial"/>
            <w:i/>
            <w:color w:val="0000FF"/>
            <w:spacing w:val="-3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and</w:t>
        </w:r>
        <w:r w:rsidR="009328F2">
          <w:rPr>
            <w:rFonts w:ascii="Arial" w:eastAsia="Arial" w:hAnsi="Arial" w:cs="Arial"/>
            <w:i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Risk</w:t>
        </w:r>
        <w:r w:rsidR="009328F2">
          <w:rPr>
            <w:rFonts w:ascii="Arial" w:eastAsia="Arial" w:hAnsi="Arial" w:cs="Arial"/>
            <w:i/>
            <w:color w:val="0000FF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Assessments</w:t>
        </w:r>
      </w:hyperlink>
      <w:r w:rsidR="009328F2">
        <w:rPr>
          <w:rFonts w:ascii="Arial" w:eastAsia="Arial" w:hAnsi="Arial" w:cs="Arial"/>
          <w:i/>
          <w:spacing w:val="-1"/>
          <w:sz w:val="24"/>
          <w:szCs w:val="24"/>
        </w:rPr>
        <w:t>.</w:t>
      </w:r>
      <w:r w:rsidR="009328F2">
        <w:rPr>
          <w:rFonts w:ascii="Arial" w:eastAsia="Arial" w:hAnsi="Arial" w:cs="Arial"/>
          <w:i/>
          <w:spacing w:val="65"/>
          <w:sz w:val="24"/>
          <w:szCs w:val="24"/>
        </w:rPr>
        <w:t xml:space="preserve"> </w:t>
      </w:r>
      <w:hyperlink r:id="rId29">
        <w:r w:rsidR="009328F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Council</w:t>
        </w:r>
        <w:r w:rsidR="009328F2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of</w:t>
        </w:r>
      </w:hyperlink>
      <w:r w:rsidR="009328F2"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hyperlink r:id="rId30">
        <w:r w:rsidR="009328F2"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  <w:r w:rsidR="009328F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Australian</w:t>
        </w:r>
        <w:r w:rsidR="009328F2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Governments.</w:t>
        </w:r>
        <w:r w:rsidR="009328F2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(2014).</w:t>
        </w:r>
        <w:r w:rsidR="009328F2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COAG</w:t>
        </w:r>
        <w:r w:rsidR="009328F2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Communique</w:t>
        </w:r>
        <w:r w:rsidR="009328F2">
          <w:rPr>
            <w:rFonts w:ascii="Arial" w:eastAsia="Arial" w:hAnsi="Arial" w:cs="Arial"/>
            <w:i/>
            <w:color w:val="0000FF"/>
            <w:sz w:val="24"/>
            <w:szCs w:val="24"/>
            <w:u w:val="single" w:color="0000FF"/>
          </w:rPr>
          <w:t xml:space="preserve"> 10</w:t>
        </w:r>
        <w:r w:rsidR="009328F2">
          <w:rPr>
            <w:rFonts w:ascii="Arial" w:eastAsia="Arial" w:hAnsi="Arial" w:cs="Arial"/>
            <w:i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October</w:t>
        </w:r>
        <w:r w:rsidR="009328F2">
          <w:rPr>
            <w:rFonts w:ascii="Arial" w:eastAsia="Arial" w:hAnsi="Arial" w:cs="Arial"/>
            <w:i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 w:rsidR="009328F2">
          <w:rPr>
            <w:rFonts w:ascii="Arial" w:eastAsia="Arial" w:hAnsi="Arial" w:cs="Arial"/>
            <w:i/>
            <w:color w:val="0000FF"/>
            <w:spacing w:val="-1"/>
            <w:sz w:val="24"/>
            <w:szCs w:val="24"/>
            <w:u w:val="single" w:color="0000FF"/>
          </w:rPr>
          <w:t>2014</w:t>
        </w:r>
      </w:hyperlink>
      <w:r w:rsidR="009328F2">
        <w:rPr>
          <w:rFonts w:ascii="Arial" w:eastAsia="Arial" w:hAnsi="Arial" w:cs="Arial"/>
          <w:spacing w:val="-1"/>
          <w:sz w:val="24"/>
          <w:szCs w:val="24"/>
        </w:rPr>
        <w:t>.</w:t>
      </w:r>
    </w:p>
    <w:p w14:paraId="5F65DC2D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C2E" w14:textId="531EE8B9" w:rsidR="004863D4" w:rsidRDefault="00B00323">
      <w:pPr>
        <w:pStyle w:val="Heading2"/>
        <w:spacing w:before="58"/>
        <w:ind w:left="198"/>
        <w:rPr>
          <w:b w:val="0"/>
          <w:bCs w:val="0"/>
          <w:i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3688" behindDoc="1" locked="0" layoutInCell="1" allowOverlap="1" wp14:anchorId="5F65E4E8" wp14:editId="21A1B163">
                <wp:simplePos x="0" y="0"/>
                <wp:positionH relativeFrom="page">
                  <wp:posOffset>838200</wp:posOffset>
                </wp:positionH>
                <wp:positionV relativeFrom="paragraph">
                  <wp:posOffset>379730</wp:posOffset>
                </wp:positionV>
                <wp:extent cx="5988050" cy="1184275"/>
                <wp:effectExtent l="0" t="1905" r="3175" b="0"/>
                <wp:wrapNone/>
                <wp:docPr id="987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1184275"/>
                          <a:chOff x="1320" y="598"/>
                          <a:chExt cx="9430" cy="1865"/>
                        </a:xfrm>
                      </wpg:grpSpPr>
                      <wpg:grpSp>
                        <wpg:cNvPr id="988" name="Group 992"/>
                        <wpg:cNvGrpSpPr>
                          <a:grpSpLocks/>
                        </wpg:cNvGrpSpPr>
                        <wpg:grpSpPr bwMode="auto">
                          <a:xfrm>
                            <a:off x="1320" y="598"/>
                            <a:ext cx="1080" cy="1865"/>
                            <a:chOff x="1320" y="598"/>
                            <a:chExt cx="1080" cy="1865"/>
                          </a:xfrm>
                        </wpg:grpSpPr>
                        <wps:wsp>
                          <wps:cNvPr id="989" name="Freeform 993"/>
                          <wps:cNvSpPr>
                            <a:spLocks/>
                          </wps:cNvSpPr>
                          <wps:spPr bwMode="auto">
                            <a:xfrm>
                              <a:off x="1320" y="598"/>
                              <a:ext cx="1080" cy="1865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1080"/>
                                <a:gd name="T2" fmla="+- 0 2462 598"/>
                                <a:gd name="T3" fmla="*/ 2462 h 1865"/>
                                <a:gd name="T4" fmla="+- 0 2400 1320"/>
                                <a:gd name="T5" fmla="*/ T4 w 1080"/>
                                <a:gd name="T6" fmla="+- 0 2462 598"/>
                                <a:gd name="T7" fmla="*/ 2462 h 1865"/>
                                <a:gd name="T8" fmla="+- 0 2400 1320"/>
                                <a:gd name="T9" fmla="*/ T8 w 1080"/>
                                <a:gd name="T10" fmla="+- 0 598 598"/>
                                <a:gd name="T11" fmla="*/ 598 h 1865"/>
                                <a:gd name="T12" fmla="+- 0 1320 1320"/>
                                <a:gd name="T13" fmla="*/ T12 w 1080"/>
                                <a:gd name="T14" fmla="+- 0 598 598"/>
                                <a:gd name="T15" fmla="*/ 598 h 1865"/>
                                <a:gd name="T16" fmla="+- 0 1320 1320"/>
                                <a:gd name="T17" fmla="*/ T16 w 1080"/>
                                <a:gd name="T18" fmla="+- 0 2462 598"/>
                                <a:gd name="T19" fmla="*/ 2462 h 1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1865">
                                  <a:moveTo>
                                    <a:pt x="0" y="1864"/>
                                  </a:moveTo>
                                  <a:lnTo>
                                    <a:pt x="1080" y="1864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90"/>
                        <wpg:cNvGrpSpPr>
                          <a:grpSpLocks/>
                        </wpg:cNvGrpSpPr>
                        <wpg:grpSpPr bwMode="auto">
                          <a:xfrm>
                            <a:off x="1418" y="1375"/>
                            <a:ext cx="886" cy="310"/>
                            <a:chOff x="1418" y="1375"/>
                            <a:chExt cx="886" cy="310"/>
                          </a:xfrm>
                        </wpg:grpSpPr>
                        <wps:wsp>
                          <wps:cNvPr id="991" name="Freeform 991"/>
                          <wps:cNvSpPr>
                            <a:spLocks/>
                          </wps:cNvSpPr>
                          <wps:spPr bwMode="auto">
                            <a:xfrm>
                              <a:off x="1418" y="1375"/>
                              <a:ext cx="886" cy="310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886"/>
                                <a:gd name="T2" fmla="+- 0 1685 1375"/>
                                <a:gd name="T3" fmla="*/ 1685 h 310"/>
                                <a:gd name="T4" fmla="+- 0 2304 1418"/>
                                <a:gd name="T5" fmla="*/ T4 w 886"/>
                                <a:gd name="T6" fmla="+- 0 1685 1375"/>
                                <a:gd name="T7" fmla="*/ 1685 h 310"/>
                                <a:gd name="T8" fmla="+- 0 2304 1418"/>
                                <a:gd name="T9" fmla="*/ T8 w 886"/>
                                <a:gd name="T10" fmla="+- 0 1375 1375"/>
                                <a:gd name="T11" fmla="*/ 1375 h 310"/>
                                <a:gd name="T12" fmla="+- 0 1418 1418"/>
                                <a:gd name="T13" fmla="*/ T12 w 886"/>
                                <a:gd name="T14" fmla="+- 0 1375 1375"/>
                                <a:gd name="T15" fmla="*/ 1375 h 310"/>
                                <a:gd name="T16" fmla="+- 0 1418 1418"/>
                                <a:gd name="T17" fmla="*/ T16 w 886"/>
                                <a:gd name="T18" fmla="+- 0 1685 1375"/>
                                <a:gd name="T19" fmla="*/ 168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" h="310">
                                  <a:moveTo>
                                    <a:pt x="0" y="310"/>
                                  </a:moveTo>
                                  <a:lnTo>
                                    <a:pt x="886" y="31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88"/>
                        <wpg:cNvGrpSpPr>
                          <a:grpSpLocks/>
                        </wpg:cNvGrpSpPr>
                        <wpg:grpSpPr bwMode="auto">
                          <a:xfrm>
                            <a:off x="2422" y="598"/>
                            <a:ext cx="1114" cy="809"/>
                            <a:chOff x="2422" y="598"/>
                            <a:chExt cx="1114" cy="809"/>
                          </a:xfrm>
                        </wpg:grpSpPr>
                        <wps:wsp>
                          <wps:cNvPr id="993" name="Freeform 989"/>
                          <wps:cNvSpPr>
                            <a:spLocks/>
                          </wps:cNvSpPr>
                          <wps:spPr bwMode="auto">
                            <a:xfrm>
                              <a:off x="2422" y="598"/>
                              <a:ext cx="1114" cy="809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1114"/>
                                <a:gd name="T2" fmla="+- 0 1406 598"/>
                                <a:gd name="T3" fmla="*/ 1406 h 809"/>
                                <a:gd name="T4" fmla="+- 0 3535 2422"/>
                                <a:gd name="T5" fmla="*/ T4 w 1114"/>
                                <a:gd name="T6" fmla="+- 0 1406 598"/>
                                <a:gd name="T7" fmla="*/ 1406 h 809"/>
                                <a:gd name="T8" fmla="+- 0 3535 2422"/>
                                <a:gd name="T9" fmla="*/ T8 w 1114"/>
                                <a:gd name="T10" fmla="+- 0 598 598"/>
                                <a:gd name="T11" fmla="*/ 598 h 809"/>
                                <a:gd name="T12" fmla="+- 0 2422 2422"/>
                                <a:gd name="T13" fmla="*/ T12 w 1114"/>
                                <a:gd name="T14" fmla="+- 0 598 598"/>
                                <a:gd name="T15" fmla="*/ 598 h 809"/>
                                <a:gd name="T16" fmla="+- 0 2422 2422"/>
                                <a:gd name="T17" fmla="*/ T16 w 1114"/>
                                <a:gd name="T18" fmla="+- 0 1406 598"/>
                                <a:gd name="T19" fmla="*/ 140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809">
                                  <a:moveTo>
                                    <a:pt x="0" y="808"/>
                                  </a:moveTo>
                                  <a:lnTo>
                                    <a:pt x="1113" y="808"/>
                                  </a:lnTo>
                                  <a:lnTo>
                                    <a:pt x="1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86"/>
                        <wpg:cNvGrpSpPr>
                          <a:grpSpLocks/>
                        </wpg:cNvGrpSpPr>
                        <wpg:grpSpPr bwMode="auto">
                          <a:xfrm>
                            <a:off x="2520" y="598"/>
                            <a:ext cx="917" cy="310"/>
                            <a:chOff x="2520" y="598"/>
                            <a:chExt cx="917" cy="310"/>
                          </a:xfrm>
                        </wpg:grpSpPr>
                        <wps:wsp>
                          <wps:cNvPr id="995" name="Freeform 987"/>
                          <wps:cNvSpPr>
                            <a:spLocks/>
                          </wps:cNvSpPr>
                          <wps:spPr bwMode="auto">
                            <a:xfrm>
                              <a:off x="2520" y="598"/>
                              <a:ext cx="917" cy="31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17"/>
                                <a:gd name="T2" fmla="+- 0 907 598"/>
                                <a:gd name="T3" fmla="*/ 907 h 310"/>
                                <a:gd name="T4" fmla="+- 0 3437 2520"/>
                                <a:gd name="T5" fmla="*/ T4 w 917"/>
                                <a:gd name="T6" fmla="+- 0 907 598"/>
                                <a:gd name="T7" fmla="*/ 907 h 310"/>
                                <a:gd name="T8" fmla="+- 0 3437 2520"/>
                                <a:gd name="T9" fmla="*/ T8 w 917"/>
                                <a:gd name="T10" fmla="+- 0 598 598"/>
                                <a:gd name="T11" fmla="*/ 598 h 310"/>
                                <a:gd name="T12" fmla="+- 0 2520 2520"/>
                                <a:gd name="T13" fmla="*/ T12 w 917"/>
                                <a:gd name="T14" fmla="+- 0 598 598"/>
                                <a:gd name="T15" fmla="*/ 598 h 310"/>
                                <a:gd name="T16" fmla="+- 0 2520 2520"/>
                                <a:gd name="T17" fmla="*/ T16 w 917"/>
                                <a:gd name="T18" fmla="+- 0 907 598"/>
                                <a:gd name="T19" fmla="*/ 90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10">
                                  <a:moveTo>
                                    <a:pt x="0" y="309"/>
                                  </a:moveTo>
                                  <a:lnTo>
                                    <a:pt x="917" y="309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84"/>
                        <wpg:cNvGrpSpPr>
                          <a:grpSpLocks/>
                        </wpg:cNvGrpSpPr>
                        <wpg:grpSpPr bwMode="auto">
                          <a:xfrm>
                            <a:off x="3554" y="598"/>
                            <a:ext cx="7174" cy="809"/>
                            <a:chOff x="3554" y="598"/>
                            <a:chExt cx="7174" cy="809"/>
                          </a:xfrm>
                        </wpg:grpSpPr>
                        <wps:wsp>
                          <wps:cNvPr id="997" name="Freeform 985"/>
                          <wps:cNvSpPr>
                            <a:spLocks/>
                          </wps:cNvSpPr>
                          <wps:spPr bwMode="auto">
                            <a:xfrm>
                              <a:off x="3554" y="598"/>
                              <a:ext cx="7174" cy="809"/>
                            </a:xfrm>
                            <a:custGeom>
                              <a:avLst/>
                              <a:gdLst>
                                <a:gd name="T0" fmla="+- 0 3554 3554"/>
                                <a:gd name="T1" fmla="*/ T0 w 7174"/>
                                <a:gd name="T2" fmla="+- 0 1406 598"/>
                                <a:gd name="T3" fmla="*/ 1406 h 809"/>
                                <a:gd name="T4" fmla="+- 0 10728 3554"/>
                                <a:gd name="T5" fmla="*/ T4 w 7174"/>
                                <a:gd name="T6" fmla="+- 0 1406 598"/>
                                <a:gd name="T7" fmla="*/ 1406 h 809"/>
                                <a:gd name="T8" fmla="+- 0 10728 3554"/>
                                <a:gd name="T9" fmla="*/ T8 w 7174"/>
                                <a:gd name="T10" fmla="+- 0 598 598"/>
                                <a:gd name="T11" fmla="*/ 598 h 809"/>
                                <a:gd name="T12" fmla="+- 0 3554 3554"/>
                                <a:gd name="T13" fmla="*/ T12 w 7174"/>
                                <a:gd name="T14" fmla="+- 0 598 598"/>
                                <a:gd name="T15" fmla="*/ 598 h 809"/>
                                <a:gd name="T16" fmla="+- 0 3554 3554"/>
                                <a:gd name="T17" fmla="*/ T16 w 7174"/>
                                <a:gd name="T18" fmla="+- 0 1406 598"/>
                                <a:gd name="T19" fmla="*/ 140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4" h="809">
                                  <a:moveTo>
                                    <a:pt x="0" y="808"/>
                                  </a:moveTo>
                                  <a:lnTo>
                                    <a:pt x="7174" y="808"/>
                                  </a:lnTo>
                                  <a:lnTo>
                                    <a:pt x="7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82"/>
                        <wpg:cNvGrpSpPr>
                          <a:grpSpLocks/>
                        </wpg:cNvGrpSpPr>
                        <wpg:grpSpPr bwMode="auto">
                          <a:xfrm>
                            <a:off x="3653" y="598"/>
                            <a:ext cx="6977" cy="310"/>
                            <a:chOff x="3653" y="598"/>
                            <a:chExt cx="6977" cy="310"/>
                          </a:xfrm>
                        </wpg:grpSpPr>
                        <wps:wsp>
                          <wps:cNvPr id="999" name="Freeform 983"/>
                          <wps:cNvSpPr>
                            <a:spLocks/>
                          </wps:cNvSpPr>
                          <wps:spPr bwMode="auto">
                            <a:xfrm>
                              <a:off x="3653" y="598"/>
                              <a:ext cx="6977" cy="310"/>
                            </a:xfrm>
                            <a:custGeom>
                              <a:avLst/>
                              <a:gdLst>
                                <a:gd name="T0" fmla="+- 0 3653 3653"/>
                                <a:gd name="T1" fmla="*/ T0 w 6977"/>
                                <a:gd name="T2" fmla="+- 0 907 598"/>
                                <a:gd name="T3" fmla="*/ 907 h 310"/>
                                <a:gd name="T4" fmla="+- 0 10630 3653"/>
                                <a:gd name="T5" fmla="*/ T4 w 6977"/>
                                <a:gd name="T6" fmla="+- 0 907 598"/>
                                <a:gd name="T7" fmla="*/ 907 h 310"/>
                                <a:gd name="T8" fmla="+- 0 10630 3653"/>
                                <a:gd name="T9" fmla="*/ T8 w 6977"/>
                                <a:gd name="T10" fmla="+- 0 598 598"/>
                                <a:gd name="T11" fmla="*/ 598 h 310"/>
                                <a:gd name="T12" fmla="+- 0 3653 3653"/>
                                <a:gd name="T13" fmla="*/ T12 w 6977"/>
                                <a:gd name="T14" fmla="+- 0 598 598"/>
                                <a:gd name="T15" fmla="*/ 598 h 310"/>
                                <a:gd name="T16" fmla="+- 0 3653 3653"/>
                                <a:gd name="T17" fmla="*/ T16 w 6977"/>
                                <a:gd name="T18" fmla="+- 0 907 598"/>
                                <a:gd name="T19" fmla="*/ 90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7" h="310">
                                  <a:moveTo>
                                    <a:pt x="0" y="309"/>
                                  </a:moveTo>
                                  <a:lnTo>
                                    <a:pt x="6977" y="309"/>
                                  </a:lnTo>
                                  <a:lnTo>
                                    <a:pt x="6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80"/>
                        <wpg:cNvGrpSpPr>
                          <a:grpSpLocks/>
                        </wpg:cNvGrpSpPr>
                        <wpg:grpSpPr bwMode="auto">
                          <a:xfrm>
                            <a:off x="3653" y="907"/>
                            <a:ext cx="6977" cy="228"/>
                            <a:chOff x="3653" y="907"/>
                            <a:chExt cx="6977" cy="228"/>
                          </a:xfrm>
                        </wpg:grpSpPr>
                        <wps:wsp>
                          <wps:cNvPr id="1001" name="Freeform 981"/>
                          <wps:cNvSpPr>
                            <a:spLocks/>
                          </wps:cNvSpPr>
                          <wps:spPr bwMode="auto">
                            <a:xfrm>
                              <a:off x="3653" y="907"/>
                              <a:ext cx="6977" cy="228"/>
                            </a:xfrm>
                            <a:custGeom>
                              <a:avLst/>
                              <a:gdLst>
                                <a:gd name="T0" fmla="+- 0 3653 3653"/>
                                <a:gd name="T1" fmla="*/ T0 w 6977"/>
                                <a:gd name="T2" fmla="+- 0 1135 907"/>
                                <a:gd name="T3" fmla="*/ 1135 h 228"/>
                                <a:gd name="T4" fmla="+- 0 10630 3653"/>
                                <a:gd name="T5" fmla="*/ T4 w 6977"/>
                                <a:gd name="T6" fmla="+- 0 1135 907"/>
                                <a:gd name="T7" fmla="*/ 1135 h 228"/>
                                <a:gd name="T8" fmla="+- 0 10630 3653"/>
                                <a:gd name="T9" fmla="*/ T8 w 6977"/>
                                <a:gd name="T10" fmla="+- 0 907 907"/>
                                <a:gd name="T11" fmla="*/ 907 h 228"/>
                                <a:gd name="T12" fmla="+- 0 3653 3653"/>
                                <a:gd name="T13" fmla="*/ T12 w 6977"/>
                                <a:gd name="T14" fmla="+- 0 907 907"/>
                                <a:gd name="T15" fmla="*/ 907 h 228"/>
                                <a:gd name="T16" fmla="+- 0 3653 3653"/>
                                <a:gd name="T17" fmla="*/ T16 w 6977"/>
                                <a:gd name="T18" fmla="+- 0 1135 907"/>
                                <a:gd name="T19" fmla="*/ 113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7" h="228">
                                  <a:moveTo>
                                    <a:pt x="0" y="228"/>
                                  </a:moveTo>
                                  <a:lnTo>
                                    <a:pt x="6977" y="228"/>
                                  </a:lnTo>
                                  <a:lnTo>
                                    <a:pt x="6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78"/>
                        <wpg:cNvGrpSpPr>
                          <a:grpSpLocks/>
                        </wpg:cNvGrpSpPr>
                        <wpg:grpSpPr bwMode="auto">
                          <a:xfrm>
                            <a:off x="3653" y="1135"/>
                            <a:ext cx="6977" cy="272"/>
                            <a:chOff x="3653" y="1135"/>
                            <a:chExt cx="6977" cy="272"/>
                          </a:xfrm>
                        </wpg:grpSpPr>
                        <wps:wsp>
                          <wps:cNvPr id="1003" name="Freeform 979"/>
                          <wps:cNvSpPr>
                            <a:spLocks/>
                          </wps:cNvSpPr>
                          <wps:spPr bwMode="auto">
                            <a:xfrm>
                              <a:off x="3653" y="1135"/>
                              <a:ext cx="6977" cy="272"/>
                            </a:xfrm>
                            <a:custGeom>
                              <a:avLst/>
                              <a:gdLst>
                                <a:gd name="T0" fmla="+- 0 3653 3653"/>
                                <a:gd name="T1" fmla="*/ T0 w 6977"/>
                                <a:gd name="T2" fmla="+- 0 1406 1135"/>
                                <a:gd name="T3" fmla="*/ 1406 h 272"/>
                                <a:gd name="T4" fmla="+- 0 10630 3653"/>
                                <a:gd name="T5" fmla="*/ T4 w 6977"/>
                                <a:gd name="T6" fmla="+- 0 1406 1135"/>
                                <a:gd name="T7" fmla="*/ 1406 h 272"/>
                                <a:gd name="T8" fmla="+- 0 10630 3653"/>
                                <a:gd name="T9" fmla="*/ T8 w 6977"/>
                                <a:gd name="T10" fmla="+- 0 1135 1135"/>
                                <a:gd name="T11" fmla="*/ 1135 h 272"/>
                                <a:gd name="T12" fmla="+- 0 3653 3653"/>
                                <a:gd name="T13" fmla="*/ T12 w 6977"/>
                                <a:gd name="T14" fmla="+- 0 1135 1135"/>
                                <a:gd name="T15" fmla="*/ 1135 h 272"/>
                                <a:gd name="T16" fmla="+- 0 3653 3653"/>
                                <a:gd name="T17" fmla="*/ T16 w 6977"/>
                                <a:gd name="T18" fmla="+- 0 1406 1135"/>
                                <a:gd name="T19" fmla="*/ 1406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7" h="272">
                                  <a:moveTo>
                                    <a:pt x="0" y="271"/>
                                  </a:moveTo>
                                  <a:lnTo>
                                    <a:pt x="6977" y="271"/>
                                  </a:lnTo>
                                  <a:lnTo>
                                    <a:pt x="6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76"/>
                        <wpg:cNvGrpSpPr>
                          <a:grpSpLocks/>
                        </wpg:cNvGrpSpPr>
                        <wpg:grpSpPr bwMode="auto">
                          <a:xfrm>
                            <a:off x="2422" y="1466"/>
                            <a:ext cx="1114" cy="996"/>
                            <a:chOff x="2422" y="1466"/>
                            <a:chExt cx="1114" cy="996"/>
                          </a:xfrm>
                        </wpg:grpSpPr>
                        <wps:wsp>
                          <wps:cNvPr id="1005" name="Freeform 977"/>
                          <wps:cNvSpPr>
                            <a:spLocks/>
                          </wps:cNvSpPr>
                          <wps:spPr bwMode="auto">
                            <a:xfrm>
                              <a:off x="2422" y="1466"/>
                              <a:ext cx="1114" cy="996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1114"/>
                                <a:gd name="T2" fmla="+- 0 2462 1466"/>
                                <a:gd name="T3" fmla="*/ 2462 h 996"/>
                                <a:gd name="T4" fmla="+- 0 3535 2422"/>
                                <a:gd name="T5" fmla="*/ T4 w 1114"/>
                                <a:gd name="T6" fmla="+- 0 2462 1466"/>
                                <a:gd name="T7" fmla="*/ 2462 h 996"/>
                                <a:gd name="T8" fmla="+- 0 3535 2422"/>
                                <a:gd name="T9" fmla="*/ T8 w 1114"/>
                                <a:gd name="T10" fmla="+- 0 1466 1466"/>
                                <a:gd name="T11" fmla="*/ 1466 h 996"/>
                                <a:gd name="T12" fmla="+- 0 2422 2422"/>
                                <a:gd name="T13" fmla="*/ T12 w 1114"/>
                                <a:gd name="T14" fmla="+- 0 1466 1466"/>
                                <a:gd name="T15" fmla="*/ 1466 h 996"/>
                                <a:gd name="T16" fmla="+- 0 2422 2422"/>
                                <a:gd name="T17" fmla="*/ T16 w 1114"/>
                                <a:gd name="T18" fmla="+- 0 2462 1466"/>
                                <a:gd name="T19" fmla="*/ 2462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996">
                                  <a:moveTo>
                                    <a:pt x="0" y="996"/>
                                  </a:moveTo>
                                  <a:lnTo>
                                    <a:pt x="1113" y="996"/>
                                  </a:lnTo>
                                  <a:lnTo>
                                    <a:pt x="1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4"/>
                        <wpg:cNvGrpSpPr>
                          <a:grpSpLocks/>
                        </wpg:cNvGrpSpPr>
                        <wpg:grpSpPr bwMode="auto">
                          <a:xfrm>
                            <a:off x="2520" y="1466"/>
                            <a:ext cx="917" cy="310"/>
                            <a:chOff x="2520" y="1466"/>
                            <a:chExt cx="917" cy="310"/>
                          </a:xfrm>
                        </wpg:grpSpPr>
                        <wps:wsp>
                          <wps:cNvPr id="1007" name="Freeform 975"/>
                          <wps:cNvSpPr>
                            <a:spLocks/>
                          </wps:cNvSpPr>
                          <wps:spPr bwMode="auto">
                            <a:xfrm>
                              <a:off x="2520" y="1466"/>
                              <a:ext cx="917" cy="31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17"/>
                                <a:gd name="T2" fmla="+- 0 1776 1466"/>
                                <a:gd name="T3" fmla="*/ 1776 h 310"/>
                                <a:gd name="T4" fmla="+- 0 3437 2520"/>
                                <a:gd name="T5" fmla="*/ T4 w 917"/>
                                <a:gd name="T6" fmla="+- 0 1776 1466"/>
                                <a:gd name="T7" fmla="*/ 1776 h 310"/>
                                <a:gd name="T8" fmla="+- 0 3437 2520"/>
                                <a:gd name="T9" fmla="*/ T8 w 917"/>
                                <a:gd name="T10" fmla="+- 0 1466 1466"/>
                                <a:gd name="T11" fmla="*/ 1466 h 310"/>
                                <a:gd name="T12" fmla="+- 0 2520 2520"/>
                                <a:gd name="T13" fmla="*/ T12 w 917"/>
                                <a:gd name="T14" fmla="+- 0 1466 1466"/>
                                <a:gd name="T15" fmla="*/ 1466 h 310"/>
                                <a:gd name="T16" fmla="+- 0 2520 2520"/>
                                <a:gd name="T17" fmla="*/ T16 w 917"/>
                                <a:gd name="T18" fmla="+- 0 1776 1466"/>
                                <a:gd name="T19" fmla="*/ 177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10">
                                  <a:moveTo>
                                    <a:pt x="0" y="310"/>
                                  </a:moveTo>
                                  <a:lnTo>
                                    <a:pt x="917" y="31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70"/>
                        <wpg:cNvGrpSpPr>
                          <a:grpSpLocks/>
                        </wpg:cNvGrpSpPr>
                        <wpg:grpSpPr bwMode="auto">
                          <a:xfrm>
                            <a:off x="2422" y="1446"/>
                            <a:ext cx="8307" cy="2"/>
                            <a:chOff x="2422" y="1446"/>
                            <a:chExt cx="8307" cy="2"/>
                          </a:xfrm>
                        </wpg:grpSpPr>
                        <wps:wsp>
                          <wps:cNvPr id="1009" name="Freeform 973"/>
                          <wps:cNvSpPr>
                            <a:spLocks/>
                          </wps:cNvSpPr>
                          <wps:spPr bwMode="auto">
                            <a:xfrm>
                              <a:off x="2422" y="1446"/>
                              <a:ext cx="8307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8307"/>
                                <a:gd name="T2" fmla="+- 0 10728 2422"/>
                                <a:gd name="T3" fmla="*/ T2 w 8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07">
                                  <a:moveTo>
                                    <a:pt x="0" y="0"/>
                                  </a:moveTo>
                                  <a:lnTo>
                                    <a:pt x="8306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Text Box 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3" y="656"/>
                              <a:ext cx="2087" cy="6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70" w14:textId="77777777" w:rsidR="009328F2" w:rsidRDefault="009328F2">
                                <w:pPr>
                                  <w:spacing w:line="204" w:lineRule="exact"/>
                                  <w:jc w:val="center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20"/>
                                  </w:rPr>
                                  <w:t>Cost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20"/>
                                  </w:rPr>
                                  <w:t>Benefit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z w:val="20"/>
                                  </w:rPr>
                                  <w:t>Outcome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z w:val="20"/>
                                  </w:rPr>
                                  <w:t>NPV</w:t>
                                </w:r>
                              </w:p>
                              <w:p w14:paraId="5F65E571" w14:textId="77777777" w:rsidR="009328F2" w:rsidRDefault="009328F2">
                                <w:pPr>
                                  <w:spacing w:before="41" w:line="229" w:lineRule="exact"/>
                                  <w:ind w:left="4"/>
                                  <w:jc w:val="center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z w:val="20"/>
                                  </w:rPr>
                                  <w:t>2016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z w:val="20"/>
                                  </w:rPr>
                                  <w:t>2035</w:t>
                                </w:r>
                              </w:p>
                              <w:p w14:paraId="5F65E572" w14:textId="77777777" w:rsidR="009328F2" w:rsidRDefault="009328F2">
                                <w:pPr>
                                  <w:spacing w:line="224" w:lineRule="exact"/>
                                  <w:jc w:val="center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z w:val="20"/>
                                  </w:rPr>
                                  <w:t>($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20"/>
                                  </w:rPr>
                                  <w:t>million)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1" name="Text Box 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" y="1434"/>
                              <a:ext cx="48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73" w14:textId="77777777" w:rsidR="009328F2" w:rsidRDefault="009328F2">
                                <w:pPr>
                                  <w:spacing w:line="199" w:lineRule="exact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20"/>
                                  </w:rPr>
                                  <w:t>Option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E4E8" id="Group 969" o:spid="_x0000_s1026" style="position:absolute;left:0;text-align:left;margin-left:66pt;margin-top:29.9pt;width:471.5pt;height:93.25pt;z-index:-142792;mso-position-horizontal-relative:page" coordorigin="1320,598" coordsize="9430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">
                <v:group id="Group 992" o:spid="_x0000_s1027" style="position:absolute;left:1320;top:598;width:1080;height:1865" coordorigin="1320,598" coordsize="1080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93" o:spid="_x0000_s1028" style="position:absolute;left:1320;top:598;width:1080;height:1865;visibility:visible;mso-wrap-style:square;v-text-anchor:top" coordsize="1080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YkMMA&#10;AADcAAAADwAAAGRycy9kb3ducmV2LnhtbESPQWsCMRSE70L/Q3iF3jTbPei6NYoIwoKnqj/guXlN&#10;lm5elk3qxn/fFAoeh5n5htnskuvFncbQeVbwvihAELded2wUXC/HeQUiRGSNvWdS8KAAu+3LbIO1&#10;9hN/0v0cjcgQDjUqsDEOtZShteQwLPxAnL0vPzqMWY5G6hGnDHe9LItiKR12nBcsDnSw1H6ff5yC&#10;yjRp1VSHR1eaMrX2tpfH06TU22vaf4CIlOIz/N9utIJ1tYa/M/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nYkMMAAADcAAAADwAAAAAAAAAAAAAAAACYAgAAZHJzL2Rv&#10;d25yZXYueG1sUEsFBgAAAAAEAAQA9QAAAIgDAAAAAA==&#10;" path="m,1864r1080,l1080,,,,,1864xe" fillcolor="#4f81bd" stroked="f">
                    <v:path arrowok="t" o:connecttype="custom" o:connectlocs="0,2462;1080,2462;1080,598;0,598;0,2462" o:connectangles="0,0,0,0,0"/>
                  </v:shape>
                </v:group>
                <v:group id="Group 990" o:spid="_x0000_s1029" style="position:absolute;left:1418;top:1375;width:886;height:310" coordorigin="1418,1375" coordsize="88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91" o:spid="_x0000_s1030" style="position:absolute;left:1418;top:1375;width:886;height:310;visibility:visible;mso-wrap-style:square;v-text-anchor:top" coordsize="88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kaMYA&#10;AADcAAAADwAAAGRycy9kb3ducmV2LnhtbESPQWvCQBSE7wX/w/KE3upGD8VEN6GKLQULUhXB22v2&#10;NRuafRuzW43/3i0IPQ4z8w0zL3rbiDN1vnasYDxKQBCXTtdcKdjvXp+mIHxA1tg4JgVX8lDkg4c5&#10;Ztpd+JPO21CJCGGfoQITQptJ6UtDFv3ItcTR+3adxRBlV0nd4SXCbSMnSfIsLdYcFwy2tDRU/mx/&#10;rYLGrehUrvdvZvGVbjbHw1V+8FKpx2H/MgMRqA//4Xv7XStI0zH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ikaMYAAADcAAAADwAAAAAAAAAAAAAAAACYAgAAZHJz&#10;L2Rvd25yZXYueG1sUEsFBgAAAAAEAAQA9QAAAIsDAAAAAA==&#10;" path="m,310r886,l886,,,,,310xe" fillcolor="#4f81bd" stroked="f">
                    <v:path arrowok="t" o:connecttype="custom" o:connectlocs="0,1685;886,1685;886,1375;0,1375;0,1685" o:connectangles="0,0,0,0,0"/>
                  </v:shape>
                </v:group>
                <v:group id="Group 988" o:spid="_x0000_s1031" style="position:absolute;left:2422;top:598;width:1114;height:809" coordorigin="2422,598" coordsize="1114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89" o:spid="_x0000_s1032" style="position:absolute;left:2422;top:598;width:1114;height:809;visibility:visible;mso-wrap-style:square;v-text-anchor:top" coordsize="111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2HMIA&#10;AADcAAAADwAAAGRycy9kb3ducmV2LnhtbESP0YrCMBRE3xf8h3AF39bUFdy1GmURFek+WfcDLs21&#10;LTY3pYk1/r0RBB+HmTnDLNfBNKKnztWWFUzGCQjiwuqaSwX/p93nDwjnkTU2lknBnRysV4OPJaba&#10;3vhIfe5LESHsUlRQed+mUrqiIoNubFvi6J1tZ9BH2ZVSd3iLcNPIrySZSYM1x4UKW9pUVFzyq1GQ&#10;NaH/pj8b9tk2s6HINm52ypUaDcPvAoSn4N/hV/ugFcznU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jYcwgAAANwAAAAPAAAAAAAAAAAAAAAAAJgCAABkcnMvZG93&#10;bnJldi54bWxQSwUGAAAAAAQABAD1AAAAhwMAAAAA&#10;" path="m,808r1113,l1113,,,,,808xe" fillcolor="#4f81bd" stroked="f">
                    <v:path arrowok="t" o:connecttype="custom" o:connectlocs="0,1406;1113,1406;1113,598;0,598;0,1406" o:connectangles="0,0,0,0,0"/>
                  </v:shape>
                </v:group>
                <v:group id="Group 986" o:spid="_x0000_s1033" style="position:absolute;left:2520;top:598;width:917;height:310" coordorigin="2520,598" coordsize="91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87" o:spid="_x0000_s1034" style="position:absolute;left:2520;top:598;width:917;height:310;visibility:visible;mso-wrap-style:square;v-text-anchor:top" coordsize="91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Q+MQA&#10;AADcAAAADwAAAGRycy9kb3ducmV2LnhtbESPQYvCMBSE74L/ITxhb2taUdFqFBEE3Zvuinp7NM+2&#10;2LzUJlvrv98ICx6HmfmGmS9bU4qGaldYVhD3IxDEqdUFZwp+vjefExDOI2ssLZOCJzlYLrqdOSba&#10;PnhPzcFnIkDYJagg975KpHRpTgZd31bEwbva2qAPss6krvER4KaUgygaS4MFh4UcK1rnlN4Ov0bB&#10;/Wz22fDLueeRRru4OV02UbxT6qPXrmYgPLX+Hf5vb7WC6XQE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kPjEAAAA3AAAAA8AAAAAAAAAAAAAAAAAmAIAAGRycy9k&#10;b3ducmV2LnhtbFBLBQYAAAAABAAEAPUAAACJAwAAAAA=&#10;" path="m,309r917,l917,,,,,309xe" fillcolor="#4f81bd" stroked="f">
                    <v:path arrowok="t" o:connecttype="custom" o:connectlocs="0,907;917,907;917,598;0,598;0,907" o:connectangles="0,0,0,0,0"/>
                  </v:shape>
                </v:group>
                <v:group id="Group 984" o:spid="_x0000_s1035" style="position:absolute;left:3554;top:598;width:7174;height:809" coordorigin="3554,598" coordsize="7174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85" o:spid="_x0000_s1036" style="position:absolute;left:3554;top:598;width:7174;height:809;visibility:visible;mso-wrap-style:square;v-text-anchor:top" coordsize="717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wdcMA&#10;AADcAAAADwAAAGRycy9kb3ducmV2LnhtbESPQYvCMBSE78L+h/AW9qapHrR2jaKi4HW1Cnt7JM+2&#10;2LzUJmr3328EweMwM98ws0Vna3Gn1leOFQwHCQhi7UzFhYL8sO2nIHxANlg7JgV/5GEx/+jNMDPu&#10;wT9034dCRAj7DBWUITSZlF6XZNEPXEMcvbNrLYYo20KaFh8Rbms5SpKxtFhxXCixoXVJ+rK/WQXm&#10;MtJmd9OryXFpUj5d89863Sj19dktv0EE6sI7/GrvjILpdALP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OwdcMAAADcAAAADwAAAAAAAAAAAAAAAACYAgAAZHJzL2Rv&#10;d25yZXYueG1sUEsFBgAAAAAEAAQA9QAAAIgDAAAAAA==&#10;" path="m,808r7174,l7174,,,,,808xe" fillcolor="#4f81bd" stroked="f">
                    <v:path arrowok="t" o:connecttype="custom" o:connectlocs="0,1406;7174,1406;7174,598;0,598;0,1406" o:connectangles="0,0,0,0,0"/>
                  </v:shape>
                </v:group>
                <v:group id="Group 982" o:spid="_x0000_s1037" style="position:absolute;left:3653;top:598;width:6977;height:310" coordorigin="3653,598" coordsize="697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83" o:spid="_x0000_s1038" style="position:absolute;left:3653;top:598;width:6977;height:310;visibility:visible;mso-wrap-style:square;v-text-anchor:top" coordsize="697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xTMcA&#10;AADcAAAADwAAAGRycy9kb3ducmV2LnhtbESPQWvCQBSE74L/YXmCF6mbCrZNdJUqVEq1hdqCHh/Z&#10;ZxLNvg3ZVWN/vVsQPA4z8w0znjamFCeqXWFZwWM/AkGcWl1wpuD35+3hBYTzyBpLy6TgQg6mk3Zr&#10;jIm2Z/6m09pnIkDYJagg975KpHRpTgZd31bEwdvZ2qAPss6krvEc4KaUgyh6kgYLDgs5VjTPKT2s&#10;j0bB57D3YVeLpVxtzfOXmeu/zey4V6rbaV5HIDw1/h6+td+1gjiO4f9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MUzHAAAA3AAAAA8AAAAAAAAAAAAAAAAAmAIAAGRy&#10;cy9kb3ducmV2LnhtbFBLBQYAAAAABAAEAPUAAACMAwAAAAA=&#10;" path="m,309r6977,l6977,,,,,309xe" fillcolor="#4f81bd" stroked="f">
                    <v:path arrowok="t" o:connecttype="custom" o:connectlocs="0,907;6977,907;6977,598;0,598;0,907" o:connectangles="0,0,0,0,0"/>
                  </v:shape>
                </v:group>
                <v:group id="Group 980" o:spid="_x0000_s1039" style="position:absolute;left:3653;top:907;width:6977;height:228" coordorigin="3653,907" coordsize="697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81" o:spid="_x0000_s1040" style="position:absolute;left:3653;top:907;width:6977;height:228;visibility:visible;mso-wrap-style:square;v-text-anchor:top" coordsize="697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Gv8YA&#10;AADdAAAADwAAAGRycy9kb3ducmV2LnhtbERPS08CMRC+m/gfmiHhJi2PmM1KISgROHgBScDbsB12&#10;V7fTTVth9ddbExNv8+V7znTe2UZcyIfasYbhQIEgLpypudSwf32+y0CEiGywcUwavijAfHZ7M8Xc&#10;uCtv6bKLpUghHHLUUMXY5lKGoiKLYeBa4sSdnbcYE/SlNB6vKdw2cqTUvbRYc2qosKWnioqP3afV&#10;MPl+XE5eRtl6NR4fD8u3d58d3Unrfq9bPICI1MV/8Z97Y9J8pYbw+006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EGv8YAAADdAAAADwAAAAAAAAAAAAAAAACYAgAAZHJz&#10;L2Rvd25yZXYueG1sUEsFBgAAAAAEAAQA9QAAAIsDAAAAAA==&#10;" path="m,228r6977,l6977,,,,,228xe" fillcolor="#4f81bd" stroked="f">
                    <v:path arrowok="t" o:connecttype="custom" o:connectlocs="0,1135;6977,1135;6977,907;0,907;0,1135" o:connectangles="0,0,0,0,0"/>
                  </v:shape>
                </v:group>
                <v:group id="Group 978" o:spid="_x0000_s1041" style="position:absolute;left:3653;top:1135;width:6977;height:272" coordorigin="3653,1135" coordsize="6977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979" o:spid="_x0000_s1042" style="position:absolute;left:3653;top:1135;width:6977;height:272;visibility:visible;mso-wrap-style:square;v-text-anchor:top" coordsize="697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m9b8A&#10;AADdAAAADwAAAGRycy9kb3ducmV2LnhtbERPzYrCMBC+C75DmIW92WQtqFSjiCB42IvaBxiasS02&#10;k9pErT69EQRv8/H9zmLV20bcqPO1Yw1/iQJBXDhTc6khP25HMxA+IBtsHJOGB3lYLYeDBWbG3XlP&#10;t0MoRQxhn6GGKoQ2k9IXFVn0iWuJI3dyncUQYVdK0+E9httGjpWaSIs1x4YKW9pUVJwPV6vh+W/z&#10;dLzehvKRPqf55Yw+rVHr359+PQcRqA9f8ce9M3G+Uim8v4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06b1vwAAAN0AAAAPAAAAAAAAAAAAAAAAAJgCAABkcnMvZG93bnJl&#10;di54bWxQSwUGAAAAAAQABAD1AAAAhAMAAAAA&#10;" path="m,271r6977,l6977,,,,,271xe" fillcolor="#4f81bd" stroked="f">
                    <v:path arrowok="t" o:connecttype="custom" o:connectlocs="0,1406;6977,1406;6977,1135;0,1135;0,1406" o:connectangles="0,0,0,0,0"/>
                  </v:shape>
                </v:group>
                <v:group id="Group 976" o:spid="_x0000_s1043" style="position:absolute;left:2422;top:1466;width:1114;height:996" coordorigin="2422,1466" coordsize="1114,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977" o:spid="_x0000_s1044" style="position:absolute;left:2422;top:1466;width:1114;height:996;visibility:visible;mso-wrap-style:square;v-text-anchor:top" coordsize="1114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zzMQA&#10;AADdAAAADwAAAGRycy9kb3ducmV2LnhtbERPS08CMRC+m/gfmjHhYqDVoMJKIUoC8cBBeZ0n22F3&#10;sZ1u2gLLv7cmJt7my/ecyaxzVpwpxMazhoeBAkFcetNwpWG7WfRHIGJCNmg9k4YrRZhNb28mWBh/&#10;4S86r1MlcgjHAjXUKbWFlLGsyWEc+JY4cwcfHKYMQyVNwEsOd1Y+KvUsHTacG2psaV5T+b0+OQ3H&#10;ZlHyeHiwNrxsdp/v9/sjr5Za9+66t1cQibr0L/5zf5g8X6kn+P0mny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s8zEAAAA3QAAAA8AAAAAAAAAAAAAAAAAmAIAAGRycy9k&#10;b3ducmV2LnhtbFBLBQYAAAAABAAEAPUAAACJAwAAAAA=&#10;" path="m,996r1113,l1113,,,,,996xe" fillcolor="#4f81bd" stroked="f">
                    <v:path arrowok="t" o:connecttype="custom" o:connectlocs="0,2462;1113,2462;1113,1466;0,1466;0,2462" o:connectangles="0,0,0,0,0"/>
                  </v:shape>
                </v:group>
                <v:group id="Group 974" o:spid="_x0000_s1045" style="position:absolute;left:2520;top:1466;width:917;height:310" coordorigin="2520,1466" coordsize="91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75" o:spid="_x0000_s1046" style="position:absolute;left:2520;top:1466;width:917;height:310;visibility:visible;mso-wrap-style:square;v-text-anchor:top" coordsize="91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iHMIA&#10;AADdAAAADwAAAGRycy9kb3ducmV2LnhtbERPS2vCQBC+C/0PyxS86W7EakldpQhC9eaL6m3ITpPQ&#10;7GyaXWP8911B8DYf33Nmi85WoqXGl441JEMFgjhzpuRcw2G/GryD8AHZYOWYNNzIw2L+0pthatyV&#10;t9TuQi5iCPsUNRQh1KmUPivIoh+6mjhyP66xGCJscmkavMZwW8mRUhNpseTYUGBNy4Ky393Favg7&#10;2W0+3nh/O9LbOmm/zyuVrLXuv3afHyACdeEpfri/TJyv1BTu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aIcwgAAAN0AAAAPAAAAAAAAAAAAAAAAAJgCAABkcnMvZG93&#10;bnJldi54bWxQSwUGAAAAAAQABAD1AAAAhwMAAAAA&#10;" path="m,310r917,l917,,,,,310xe" fillcolor="#4f81bd" stroked="f">
                    <v:path arrowok="t" o:connecttype="custom" o:connectlocs="0,1776;917,1776;917,1466;0,1466;0,1776" o:connectangles="0,0,0,0,0"/>
                  </v:shape>
                </v:group>
                <v:group id="Group 970" o:spid="_x0000_s1047" style="position:absolute;left:2422;top:1446;width:8307;height:2" coordorigin="2422,1446" coordsize="8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73" o:spid="_x0000_s1048" style="position:absolute;left:2422;top:1446;width:8307;height:2;visibility:visible;mso-wrap-style:square;v-text-anchor:top" coordsize="8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/XcIA&#10;AADdAAAADwAAAGRycy9kb3ducmV2LnhtbERPTU8CMRC9m/AfmiHxJq0eDK4UIiqEK7DB66Qdtqvb&#10;6WZbYOHXUxITbvPyPmcy630jjtTFOrCG55ECQWyCrbnSUG4XT2MQMSFbbAKThjNFmE0HDxMsbDjx&#10;mo6bVIkcwrFADS6ltpAyGkce4yi0xJnbh85jyrCrpO3wlMN9I1+UepUea84NDlv6dGT+NgevYTz/&#10;MuaXD25/+f4pceHnabdca/047D/eQSTq0138717ZPF+pN7h9k0+Q0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T9dwgAAAN0AAAAPAAAAAAAAAAAAAAAAAJgCAABkcnMvZG93&#10;bnJldi54bWxQSwUGAAAAAAQABAD1AAAAhwMAAAAA&#10;" path="m,l8306,e" filled="f" strokecolor="#4f81bd" strokeweight="2.14pt">
                    <v:path arrowok="t" o:connecttype="custom" o:connectlocs="0,0;8306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72" o:spid="_x0000_s1049" type="#_x0000_t202" style="position:absolute;left:6113;top:656;width:2087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3Z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3ZcYAAADdAAAADwAAAAAAAAAAAAAAAACYAgAAZHJz&#10;L2Rvd25yZXYueG1sUEsFBgAAAAAEAAQA9QAAAIsDAAAAAA==&#10;" filled="f" stroked="f">
                    <v:textbox inset="0,0,0,0">
                      <w:txbxContent>
                        <w:p w14:paraId="5F65E570" w14:textId="77777777" w:rsidR="009328F2" w:rsidRDefault="009328F2">
                          <w:pPr>
                            <w:spacing w:line="204" w:lineRule="exact"/>
                            <w:jc w:val="center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20"/>
                            </w:rPr>
                            <w:t>Cost</w:t>
                          </w:r>
                          <w:r>
                            <w:rPr>
                              <w:rFonts w:ascii="Arial Narrow"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20"/>
                            </w:rPr>
                            <w:t>Benefit</w:t>
                          </w:r>
                          <w:r>
                            <w:rPr>
                              <w:rFonts w:ascii="Arial Narrow"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t>Outcome</w:t>
                          </w:r>
                          <w:r>
                            <w:rPr>
                              <w:rFonts w:ascii="Arial Narrow"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 Narrow"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t>NPV</w:t>
                          </w:r>
                        </w:p>
                        <w:p w14:paraId="5F65E571" w14:textId="77777777" w:rsidR="009328F2" w:rsidRDefault="009328F2">
                          <w:pPr>
                            <w:spacing w:before="41" w:line="229" w:lineRule="exact"/>
                            <w:ind w:left="4"/>
                            <w:jc w:val="center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t>2016</w:t>
                          </w:r>
                          <w:r>
                            <w:rPr>
                              <w:rFonts w:ascii="Arial Narrow"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t>2035</w:t>
                          </w:r>
                        </w:p>
                        <w:p w14:paraId="5F65E572" w14:textId="77777777" w:rsidR="009328F2" w:rsidRDefault="009328F2">
                          <w:pPr>
                            <w:spacing w:line="224" w:lineRule="exact"/>
                            <w:jc w:val="center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z w:val="20"/>
                            </w:rPr>
                            <w:t>($</w:t>
                          </w: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20"/>
                            </w:rPr>
                            <w:t>million)</w:t>
                          </w:r>
                        </w:p>
                      </w:txbxContent>
                    </v:textbox>
                  </v:shape>
                  <v:shape id="Text Box 971" o:spid="_x0000_s1050" type="#_x0000_t202" style="position:absolute;left:1637;top:1434;width:48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/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/sMAAADdAAAADwAAAAAAAAAAAAAAAACYAgAAZHJzL2Rv&#10;d25yZXYueG1sUEsFBgAAAAAEAAQA9QAAAIgDAAAAAA==&#10;" filled="f" stroked="f">
                    <v:textbox inset="0,0,0,0">
                      <w:txbxContent>
                        <w:p w14:paraId="5F65E573" w14:textId="77777777" w:rsidR="009328F2" w:rsidRDefault="009328F2">
                          <w:pPr>
                            <w:spacing w:line="199" w:lineRule="exact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20"/>
                            </w:rPr>
                            <w:t>Option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22" w:name="Cost_Benefit_Outcome_–_Net_Present_Value"/>
      <w:bookmarkEnd w:id="22"/>
      <w:r w:rsidR="009328F2">
        <w:rPr>
          <w:spacing w:val="-1"/>
        </w:rPr>
        <w:t>Cost Benefit Outcome</w:t>
      </w:r>
      <w:r w:rsidR="009328F2">
        <w:rPr>
          <w:spacing w:val="1"/>
        </w:rPr>
        <w:t xml:space="preserve"> </w:t>
      </w:r>
      <w:r w:rsidR="009328F2">
        <w:t>–</w:t>
      </w:r>
      <w:r w:rsidR="009328F2">
        <w:rPr>
          <w:spacing w:val="-1"/>
        </w:rPr>
        <w:t xml:space="preserve"> Net Present Value (NPV)</w:t>
      </w:r>
    </w:p>
    <w:p w14:paraId="5F65DC2F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30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31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32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33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14"/>
          <w:szCs w:val="14"/>
        </w:rPr>
      </w:pPr>
    </w:p>
    <w:tbl>
      <w:tblPr>
        <w:tblW w:w="0" w:type="auto"/>
        <w:tblInd w:w="24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"/>
        <w:gridCol w:w="1008"/>
        <w:gridCol w:w="960"/>
        <w:gridCol w:w="587"/>
        <w:gridCol w:w="833"/>
        <w:gridCol w:w="1136"/>
        <w:gridCol w:w="903"/>
        <w:gridCol w:w="888"/>
      </w:tblGrid>
      <w:tr w:rsidR="004863D4" w14:paraId="5F65DC3C" w14:textId="77777777">
        <w:trPr>
          <w:trHeight w:hRule="exact" w:val="316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4" w14:textId="77777777" w:rsidR="004863D4" w:rsidRDefault="009328F2">
            <w:pPr>
              <w:pStyle w:val="TableParagraph"/>
              <w:spacing w:before="77"/>
              <w:ind w:left="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Avoided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5" w14:textId="77777777" w:rsidR="004863D4" w:rsidRDefault="009328F2">
            <w:pPr>
              <w:pStyle w:val="TableParagraph"/>
              <w:spacing w:before="77"/>
              <w:ind w:left="20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Change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6" w14:textId="77777777" w:rsidR="004863D4" w:rsidRDefault="009328F2">
            <w:pPr>
              <w:pStyle w:val="TableParagraph"/>
              <w:spacing w:before="77"/>
              <w:ind w:left="19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Change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7" w14:textId="77777777" w:rsidR="004863D4" w:rsidRDefault="009328F2">
            <w:pPr>
              <w:pStyle w:val="TableParagraph"/>
              <w:spacing w:before="77"/>
              <w:ind w:left="15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z w:val="20"/>
              </w:rPr>
              <w:t>Fue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8" w14:textId="77777777" w:rsidR="004863D4" w:rsidRDefault="009328F2">
            <w:pPr>
              <w:pStyle w:val="TableParagraph"/>
              <w:spacing w:before="74"/>
              <w:ind w:left="14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Service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9" w14:textId="77777777" w:rsidR="004863D4" w:rsidRDefault="009328F2">
            <w:pPr>
              <w:pStyle w:val="TableParagraph"/>
              <w:spacing w:before="77"/>
              <w:ind w:left="22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Business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A" w14:textId="77777777" w:rsidR="004863D4" w:rsidRDefault="009328F2">
            <w:pPr>
              <w:pStyle w:val="TableParagraph"/>
              <w:spacing w:before="77"/>
              <w:ind w:left="22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z w:val="20"/>
              </w:rPr>
              <w:t>Govt.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B" w14:textId="77777777" w:rsidR="004863D4" w:rsidRDefault="009328F2">
            <w:pPr>
              <w:pStyle w:val="TableParagraph"/>
              <w:spacing w:before="74"/>
              <w:ind w:left="26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z w:val="20"/>
              </w:rPr>
              <w:t>Total</w:t>
            </w:r>
          </w:p>
        </w:tc>
      </w:tr>
      <w:tr w:rsidR="004863D4" w14:paraId="5F65DC45" w14:textId="77777777">
        <w:trPr>
          <w:trHeight w:hRule="exact" w:val="458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D" w14:textId="77777777" w:rsidR="004863D4" w:rsidRDefault="009328F2">
            <w:pPr>
              <w:pStyle w:val="TableParagraph"/>
              <w:ind w:left="158" w:right="202" w:hanging="3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health</w:t>
            </w:r>
            <w:r>
              <w:rPr>
                <w:rFonts w:ascii="Arial Narrow"/>
                <w:color w:val="FFFFFF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color w:val="FFFFFF"/>
                <w:sz w:val="20"/>
              </w:rPr>
              <w:t>costs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E" w14:textId="77777777" w:rsidR="004863D4" w:rsidRDefault="009328F2">
            <w:pPr>
              <w:pStyle w:val="TableParagraph"/>
              <w:ind w:left="131" w:right="154" w:firstLine="2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in</w:t>
            </w:r>
            <w:r>
              <w:rPr>
                <w:rFonts w:ascii="Arial Narrow"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20"/>
              </w:rPr>
              <w:t>consumer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3F" w14:textId="77777777" w:rsidR="004863D4" w:rsidRDefault="009328F2">
            <w:pPr>
              <w:pStyle w:val="TableParagraph"/>
              <w:ind w:left="156" w:right="154" w:firstLine="2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in</w:t>
            </w:r>
            <w:r>
              <w:rPr>
                <w:rFonts w:ascii="Arial Narrow"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20"/>
              </w:rPr>
              <w:t>producer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0" w14:textId="77777777" w:rsidR="004863D4" w:rsidRDefault="009328F2">
            <w:pPr>
              <w:pStyle w:val="TableParagraph"/>
              <w:spacing w:line="219" w:lineRule="exact"/>
              <w:ind w:left="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z w:val="20"/>
              </w:rPr>
              <w:t>l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1" w14:textId="77777777" w:rsidR="004863D4" w:rsidRDefault="004863D4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2" w14:textId="77777777" w:rsidR="004863D4" w:rsidRDefault="009328F2">
            <w:pPr>
              <w:pStyle w:val="TableParagraph"/>
              <w:spacing w:line="219" w:lineRule="exact"/>
              <w:ind w:left="1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compliance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3" w14:textId="77777777" w:rsidR="004863D4" w:rsidRDefault="009328F2">
            <w:pPr>
              <w:pStyle w:val="TableParagraph"/>
              <w:spacing w:line="219" w:lineRule="exact"/>
              <w:ind w:left="16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Admin.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4" w14:textId="77777777" w:rsidR="004863D4" w:rsidRDefault="009328F2">
            <w:pPr>
              <w:pStyle w:val="TableParagraph"/>
              <w:spacing w:before="30"/>
              <w:ind w:left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(NPV)</w:t>
            </w:r>
          </w:p>
        </w:tc>
      </w:tr>
      <w:tr w:rsidR="004863D4" w14:paraId="5F65DC4E" w14:textId="77777777">
        <w:trPr>
          <w:trHeight w:hRule="exact" w:val="263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6" w14:textId="77777777" w:rsidR="004863D4" w:rsidRDefault="004863D4"/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7" w14:textId="77777777" w:rsidR="004863D4" w:rsidRDefault="009328F2">
            <w:pPr>
              <w:pStyle w:val="TableParagraph"/>
              <w:spacing w:line="219" w:lineRule="exact"/>
              <w:ind w:left="2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surplus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8" w14:textId="77777777" w:rsidR="004863D4" w:rsidRDefault="009328F2">
            <w:pPr>
              <w:pStyle w:val="TableParagraph"/>
              <w:spacing w:line="219" w:lineRule="exact"/>
              <w:ind w:left="2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surplus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9" w14:textId="77777777" w:rsidR="004863D4" w:rsidRDefault="004863D4"/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A" w14:textId="77777777" w:rsidR="004863D4" w:rsidRDefault="004863D4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B" w14:textId="77777777" w:rsidR="004863D4" w:rsidRDefault="004863D4"/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C" w14:textId="77777777" w:rsidR="004863D4" w:rsidRDefault="004863D4"/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4D" w14:textId="77777777" w:rsidR="004863D4" w:rsidRDefault="004863D4"/>
        </w:tc>
      </w:tr>
    </w:tbl>
    <w:p w14:paraId="5F65DC4F" w14:textId="77777777" w:rsidR="004863D4" w:rsidRDefault="004863D4">
      <w:pPr>
        <w:spacing w:before="3"/>
        <w:rPr>
          <w:rFonts w:ascii="Arial" w:eastAsia="Arial" w:hAnsi="Arial" w:cs="Arial"/>
          <w:b/>
          <w:bCs/>
          <w:i/>
          <w:sz w:val="5"/>
          <w:szCs w:val="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"/>
        <w:gridCol w:w="1143"/>
        <w:gridCol w:w="893"/>
        <w:gridCol w:w="971"/>
        <w:gridCol w:w="863"/>
        <w:gridCol w:w="731"/>
        <w:gridCol w:w="833"/>
        <w:gridCol w:w="998"/>
        <w:gridCol w:w="992"/>
        <w:gridCol w:w="893"/>
      </w:tblGrid>
      <w:tr w:rsidR="004863D4" w14:paraId="5F65DC5C" w14:textId="77777777">
        <w:trPr>
          <w:trHeight w:hRule="exact" w:val="320"/>
        </w:trPr>
        <w:tc>
          <w:tcPr>
            <w:tcW w:w="1091" w:type="dxa"/>
            <w:vMerge w:val="restart"/>
            <w:tcBorders>
              <w:top w:val="nil"/>
              <w:left w:val="nil"/>
              <w:right w:val="single" w:sz="25" w:space="0" w:color="FFFFFF"/>
            </w:tcBorders>
            <w:shd w:val="clear" w:color="auto" w:fill="4F81BD"/>
          </w:tcPr>
          <w:p w14:paraId="5F65DC50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</w:p>
          <w:p w14:paraId="5F65DC51" w14:textId="77777777" w:rsidR="004863D4" w:rsidRDefault="004863D4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i/>
                <w:sz w:val="21"/>
                <w:szCs w:val="21"/>
              </w:rPr>
            </w:pPr>
          </w:p>
          <w:p w14:paraId="5F65DC52" w14:textId="77777777" w:rsidR="004863D4" w:rsidRDefault="009328F2">
            <w:pPr>
              <w:pStyle w:val="TableParagraph"/>
              <w:ind w:left="2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Voluntary</w:t>
            </w:r>
          </w:p>
        </w:tc>
        <w:tc>
          <w:tcPr>
            <w:tcW w:w="1143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BE5F1"/>
          </w:tcPr>
          <w:p w14:paraId="5F65DC53" w14:textId="77777777" w:rsidR="004863D4" w:rsidRDefault="009328F2">
            <w:pPr>
              <w:pStyle w:val="TableParagraph"/>
              <w:spacing w:before="33"/>
              <w:ind w:left="28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pacing w:val="-1"/>
                <w:sz w:val="20"/>
              </w:rPr>
              <w:t>Marine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4" w14:textId="77777777" w:rsidR="004863D4" w:rsidRDefault="009328F2">
            <w:pPr>
              <w:pStyle w:val="TableParagraph"/>
              <w:spacing w:before="33"/>
              <w:ind w:left="2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102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5" w14:textId="77777777" w:rsidR="004863D4" w:rsidRDefault="009328F2">
            <w:pPr>
              <w:pStyle w:val="TableParagraph"/>
              <w:spacing w:before="33"/>
              <w:ind w:right="8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-75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6" w14:textId="77777777" w:rsidR="004863D4" w:rsidRDefault="009328F2">
            <w:pPr>
              <w:pStyle w:val="TableParagraph"/>
              <w:spacing w:before="33"/>
              <w:ind w:left="10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7" w14:textId="77777777" w:rsidR="004863D4" w:rsidRDefault="009328F2">
            <w:pPr>
              <w:pStyle w:val="TableParagraph"/>
              <w:spacing w:before="33"/>
              <w:ind w:left="3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27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8" w14:textId="77777777" w:rsidR="004863D4" w:rsidRDefault="009328F2">
            <w:pPr>
              <w:pStyle w:val="TableParagraph"/>
              <w:spacing w:before="33"/>
              <w:ind w:left="2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-19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9" w14:textId="77777777" w:rsidR="004863D4" w:rsidRDefault="009328F2">
            <w:pPr>
              <w:pStyle w:val="TableParagraph"/>
              <w:spacing w:before="33"/>
              <w:ind w:right="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A" w14:textId="77777777" w:rsidR="004863D4" w:rsidRDefault="009328F2">
            <w:pPr>
              <w:pStyle w:val="TableParagraph"/>
              <w:spacing w:before="33"/>
              <w:ind w:left="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-0.1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B" w14:textId="77777777" w:rsidR="004863D4" w:rsidRDefault="009328F2">
            <w:pPr>
              <w:pStyle w:val="TableParagraph"/>
              <w:spacing w:before="33"/>
              <w:ind w:righ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30</w:t>
            </w:r>
          </w:p>
        </w:tc>
      </w:tr>
      <w:tr w:rsidR="004863D4" w14:paraId="5F65DC67" w14:textId="77777777">
        <w:trPr>
          <w:trHeight w:hRule="exact" w:val="557"/>
        </w:trPr>
        <w:tc>
          <w:tcPr>
            <w:tcW w:w="1091" w:type="dxa"/>
            <w:vMerge/>
            <w:tcBorders>
              <w:left w:val="nil"/>
              <w:right w:val="single" w:sz="25" w:space="0" w:color="FFFFFF"/>
            </w:tcBorders>
            <w:shd w:val="clear" w:color="auto" w:fill="4F81BD"/>
          </w:tcPr>
          <w:p w14:paraId="5F65DC5D" w14:textId="77777777" w:rsidR="004863D4" w:rsidRDefault="004863D4"/>
        </w:tc>
        <w:tc>
          <w:tcPr>
            <w:tcW w:w="1143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BE5F1"/>
          </w:tcPr>
          <w:p w14:paraId="5F65DC5E" w14:textId="77777777" w:rsidR="004863D4" w:rsidRDefault="009328F2">
            <w:pPr>
              <w:pStyle w:val="TableParagraph"/>
              <w:spacing w:before="46"/>
              <w:ind w:left="138" w:right="139" w:firstLine="9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Outdoor</w:t>
            </w:r>
            <w:r>
              <w:rPr>
                <w:rFonts w:ascii="Arial Narrow"/>
                <w:b/>
                <w:color w:val="0D2F59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0D2F59"/>
                <w:w w:val="95"/>
                <w:sz w:val="20"/>
              </w:rPr>
              <w:t>equipment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5F" w14:textId="77777777" w:rsidR="004863D4" w:rsidRDefault="009328F2">
            <w:pPr>
              <w:pStyle w:val="TableParagraph"/>
              <w:spacing w:before="159"/>
              <w:ind w:left="2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747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60" w14:textId="77777777" w:rsidR="004863D4" w:rsidRDefault="009328F2">
            <w:pPr>
              <w:pStyle w:val="TableParagraph"/>
              <w:spacing w:before="159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-487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61" w14:textId="77777777" w:rsidR="004863D4" w:rsidRDefault="009328F2">
            <w:pPr>
              <w:pStyle w:val="TableParagraph"/>
              <w:spacing w:before="159"/>
              <w:ind w:left="3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-100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62" w14:textId="77777777" w:rsidR="004863D4" w:rsidRDefault="009328F2">
            <w:pPr>
              <w:pStyle w:val="TableParagraph"/>
              <w:spacing w:before="159"/>
              <w:ind w:left="26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470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63" w14:textId="77777777" w:rsidR="004863D4" w:rsidRDefault="009328F2">
            <w:pPr>
              <w:pStyle w:val="TableParagraph"/>
              <w:spacing w:before="159"/>
              <w:ind w:left="1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-308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64" w14:textId="77777777" w:rsidR="004863D4" w:rsidRDefault="009328F2">
            <w:pPr>
              <w:pStyle w:val="TableParagraph"/>
              <w:spacing w:before="159"/>
              <w:ind w:left="3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-22.5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65" w14:textId="77777777" w:rsidR="004863D4" w:rsidRDefault="009328F2">
            <w:pPr>
              <w:pStyle w:val="TableParagraph"/>
              <w:spacing w:before="44"/>
              <w:ind w:left="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-4.8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66" w14:textId="77777777" w:rsidR="004863D4" w:rsidRDefault="009328F2">
            <w:pPr>
              <w:pStyle w:val="TableParagraph"/>
              <w:spacing w:before="159"/>
              <w:ind w:righ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294</w:t>
            </w:r>
          </w:p>
        </w:tc>
      </w:tr>
      <w:tr w:rsidR="004863D4" w14:paraId="5F65DC6A" w14:textId="77777777">
        <w:trPr>
          <w:trHeight w:hRule="exact" w:val="324"/>
        </w:trPr>
        <w:tc>
          <w:tcPr>
            <w:tcW w:w="1091" w:type="dxa"/>
            <w:vMerge/>
            <w:tcBorders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C68" w14:textId="77777777" w:rsidR="004863D4" w:rsidRDefault="004863D4"/>
        </w:tc>
        <w:tc>
          <w:tcPr>
            <w:tcW w:w="8317" w:type="dxa"/>
            <w:gridSpan w:val="9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BE5F1"/>
          </w:tcPr>
          <w:p w14:paraId="5F65DC69" w14:textId="77777777" w:rsidR="004863D4" w:rsidRDefault="009328F2">
            <w:pPr>
              <w:pStyle w:val="TableParagraph"/>
              <w:tabs>
                <w:tab w:val="right" w:pos="7969"/>
              </w:tabs>
              <w:spacing w:before="41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Total</w:t>
            </w:r>
            <w:r>
              <w:rPr>
                <w:rFonts w:ascii="Arial Narrow"/>
                <w:b/>
                <w:color w:val="0D2F59"/>
                <w:spacing w:val="-1"/>
                <w:sz w:val="20"/>
              </w:rPr>
              <w:t xml:space="preserve"> NPV</w:t>
            </w:r>
            <w:r>
              <w:rPr>
                <w:rFonts w:ascii="Arial Narrow"/>
                <w:b/>
                <w:color w:val="0D2F59"/>
                <w:spacing w:val="-1"/>
                <w:sz w:val="20"/>
              </w:rPr>
              <w:tab/>
            </w:r>
            <w:r>
              <w:rPr>
                <w:rFonts w:ascii="Arial Narrow"/>
                <w:b/>
                <w:color w:val="0D2F59"/>
                <w:sz w:val="20"/>
              </w:rPr>
              <w:t>324</w:t>
            </w:r>
          </w:p>
        </w:tc>
      </w:tr>
      <w:tr w:rsidR="004863D4" w14:paraId="5F65DC76" w14:textId="77777777">
        <w:trPr>
          <w:trHeight w:hRule="exact" w:val="325"/>
        </w:trPr>
        <w:tc>
          <w:tcPr>
            <w:tcW w:w="1091" w:type="dxa"/>
            <w:vMerge w:val="restart"/>
            <w:tcBorders>
              <w:top w:val="nil"/>
              <w:left w:val="nil"/>
              <w:right w:val="single" w:sz="25" w:space="0" w:color="FFFFFF"/>
            </w:tcBorders>
            <w:shd w:val="clear" w:color="auto" w:fill="4F81BD"/>
          </w:tcPr>
          <w:p w14:paraId="5F65DC6B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</w:p>
          <w:p w14:paraId="5F65DC6C" w14:textId="77777777" w:rsidR="004863D4" w:rsidRDefault="009328F2">
            <w:pPr>
              <w:pStyle w:val="TableParagraph"/>
              <w:spacing w:before="138"/>
              <w:ind w:left="165" w:right="111" w:firstLine="2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Co-</w:t>
            </w:r>
            <w:r>
              <w:rPr>
                <w:rFonts w:ascii="Arial Narrow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20"/>
              </w:rPr>
              <w:t>Regulation</w:t>
            </w:r>
          </w:p>
        </w:tc>
        <w:tc>
          <w:tcPr>
            <w:tcW w:w="1143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B8CCE4"/>
          </w:tcPr>
          <w:p w14:paraId="5F65DC6D" w14:textId="77777777" w:rsidR="004863D4" w:rsidRDefault="009328F2">
            <w:pPr>
              <w:pStyle w:val="TableParagraph"/>
              <w:spacing w:before="41"/>
              <w:ind w:left="28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pacing w:val="-1"/>
                <w:sz w:val="20"/>
              </w:rPr>
              <w:t>Marine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6E" w14:textId="77777777" w:rsidR="004863D4" w:rsidRDefault="009328F2">
            <w:pPr>
              <w:pStyle w:val="TableParagraph"/>
              <w:spacing w:before="41"/>
              <w:ind w:left="2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164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6F" w14:textId="77777777" w:rsidR="004863D4" w:rsidRDefault="009328F2">
            <w:pPr>
              <w:pStyle w:val="TableParagraph"/>
              <w:spacing w:before="41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-120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0" w14:textId="77777777" w:rsidR="004863D4" w:rsidRDefault="009328F2">
            <w:pPr>
              <w:pStyle w:val="TableParagraph"/>
              <w:spacing w:before="41"/>
              <w:ind w:left="10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1" w14:textId="77777777" w:rsidR="004863D4" w:rsidRDefault="009328F2">
            <w:pPr>
              <w:pStyle w:val="TableParagraph"/>
              <w:spacing w:before="41"/>
              <w:ind w:left="3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43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2" w14:textId="77777777" w:rsidR="004863D4" w:rsidRDefault="009328F2">
            <w:pPr>
              <w:pStyle w:val="TableParagraph"/>
              <w:spacing w:before="41"/>
              <w:ind w:left="2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-30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3" w14:textId="77777777" w:rsidR="004863D4" w:rsidRDefault="009328F2">
            <w:pPr>
              <w:pStyle w:val="TableParagraph"/>
              <w:spacing w:before="41"/>
              <w:ind w:right="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4" w14:textId="77777777" w:rsidR="004863D4" w:rsidRDefault="009328F2">
            <w:pPr>
              <w:pStyle w:val="TableParagraph"/>
              <w:spacing w:before="41"/>
              <w:ind w:left="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-0.1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5" w14:textId="77777777" w:rsidR="004863D4" w:rsidRDefault="009328F2">
            <w:pPr>
              <w:pStyle w:val="TableParagraph"/>
              <w:spacing w:before="41"/>
              <w:ind w:righ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49</w:t>
            </w:r>
          </w:p>
        </w:tc>
      </w:tr>
      <w:tr w:rsidR="004863D4" w14:paraId="5F65DC81" w14:textId="77777777">
        <w:trPr>
          <w:trHeight w:hRule="exact" w:val="554"/>
        </w:trPr>
        <w:tc>
          <w:tcPr>
            <w:tcW w:w="1091" w:type="dxa"/>
            <w:vMerge/>
            <w:tcBorders>
              <w:left w:val="nil"/>
              <w:right w:val="single" w:sz="25" w:space="0" w:color="FFFFFF"/>
            </w:tcBorders>
            <w:shd w:val="clear" w:color="auto" w:fill="4F81BD"/>
          </w:tcPr>
          <w:p w14:paraId="5F65DC77" w14:textId="77777777" w:rsidR="004863D4" w:rsidRDefault="004863D4"/>
        </w:tc>
        <w:tc>
          <w:tcPr>
            <w:tcW w:w="1143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B8CCE4"/>
          </w:tcPr>
          <w:p w14:paraId="5F65DC78" w14:textId="77777777" w:rsidR="004863D4" w:rsidRDefault="009328F2">
            <w:pPr>
              <w:pStyle w:val="TableParagraph"/>
              <w:spacing w:before="43"/>
              <w:ind w:left="138" w:right="139" w:firstLine="9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Outdoor</w:t>
            </w:r>
            <w:r>
              <w:rPr>
                <w:rFonts w:ascii="Arial Narrow"/>
                <w:b/>
                <w:color w:val="0D2F59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0D2F59"/>
                <w:w w:val="95"/>
                <w:sz w:val="20"/>
              </w:rPr>
              <w:t>equipment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9" w14:textId="77777777" w:rsidR="004863D4" w:rsidRDefault="009328F2">
            <w:pPr>
              <w:pStyle w:val="TableParagraph"/>
              <w:spacing w:before="156"/>
              <w:ind w:left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1,205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A" w14:textId="77777777" w:rsidR="004863D4" w:rsidRDefault="009328F2">
            <w:pPr>
              <w:pStyle w:val="TableParagraph"/>
              <w:spacing w:before="156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-780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B" w14:textId="77777777" w:rsidR="004863D4" w:rsidRDefault="009328F2">
            <w:pPr>
              <w:pStyle w:val="TableParagraph"/>
              <w:spacing w:before="156"/>
              <w:ind w:left="3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-161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C" w14:textId="77777777" w:rsidR="004863D4" w:rsidRDefault="009328F2">
            <w:pPr>
              <w:pStyle w:val="TableParagraph"/>
              <w:spacing w:before="156"/>
              <w:ind w:left="26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627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D" w14:textId="77777777" w:rsidR="004863D4" w:rsidRDefault="009328F2">
            <w:pPr>
              <w:pStyle w:val="TableParagraph"/>
              <w:spacing w:before="156"/>
              <w:ind w:left="1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-411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E" w14:textId="77777777" w:rsidR="004863D4" w:rsidRDefault="009328F2">
            <w:pPr>
              <w:pStyle w:val="TableParagraph"/>
              <w:spacing w:before="156"/>
              <w:ind w:left="3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-22.5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7F" w14:textId="77777777" w:rsidR="004863D4" w:rsidRDefault="009328F2">
            <w:pPr>
              <w:pStyle w:val="TableParagraph"/>
              <w:spacing w:before="40"/>
              <w:ind w:left="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-4.8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DC80" w14:textId="77777777" w:rsidR="004863D4" w:rsidRDefault="009328F2">
            <w:pPr>
              <w:pStyle w:val="TableParagraph"/>
              <w:spacing w:before="156"/>
              <w:ind w:righ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454</w:t>
            </w:r>
          </w:p>
        </w:tc>
      </w:tr>
      <w:tr w:rsidR="004863D4" w14:paraId="5F65DC84" w14:textId="77777777">
        <w:trPr>
          <w:trHeight w:hRule="exact" w:val="324"/>
        </w:trPr>
        <w:tc>
          <w:tcPr>
            <w:tcW w:w="1091" w:type="dxa"/>
            <w:vMerge/>
            <w:tcBorders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C82" w14:textId="77777777" w:rsidR="004863D4" w:rsidRDefault="004863D4"/>
        </w:tc>
        <w:tc>
          <w:tcPr>
            <w:tcW w:w="8317" w:type="dxa"/>
            <w:gridSpan w:val="9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B8CCE4"/>
          </w:tcPr>
          <w:p w14:paraId="5F65DC83" w14:textId="77777777" w:rsidR="004863D4" w:rsidRDefault="009328F2">
            <w:pPr>
              <w:pStyle w:val="TableParagraph"/>
              <w:tabs>
                <w:tab w:val="right" w:pos="7969"/>
              </w:tabs>
              <w:spacing w:before="40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Total</w:t>
            </w:r>
            <w:r>
              <w:rPr>
                <w:rFonts w:ascii="Arial Narrow"/>
                <w:b/>
                <w:color w:val="0D2F59"/>
                <w:spacing w:val="-1"/>
                <w:sz w:val="20"/>
              </w:rPr>
              <w:t xml:space="preserve"> NPV</w:t>
            </w:r>
            <w:r>
              <w:rPr>
                <w:rFonts w:ascii="Arial Narrow"/>
                <w:b/>
                <w:color w:val="0D2F59"/>
                <w:spacing w:val="-1"/>
                <w:sz w:val="20"/>
              </w:rPr>
              <w:tab/>
            </w:r>
            <w:r>
              <w:rPr>
                <w:rFonts w:ascii="Arial Narrow"/>
                <w:b/>
                <w:color w:val="0D2F59"/>
                <w:sz w:val="20"/>
              </w:rPr>
              <w:t>503</w:t>
            </w:r>
          </w:p>
        </w:tc>
      </w:tr>
      <w:tr w:rsidR="004863D4" w14:paraId="5F65DC91" w14:textId="77777777">
        <w:trPr>
          <w:trHeight w:hRule="exact" w:val="324"/>
        </w:trPr>
        <w:tc>
          <w:tcPr>
            <w:tcW w:w="1091" w:type="dxa"/>
            <w:vMerge w:val="restart"/>
            <w:tcBorders>
              <w:top w:val="nil"/>
              <w:left w:val="nil"/>
              <w:right w:val="single" w:sz="25" w:space="0" w:color="FFFFFF"/>
            </w:tcBorders>
            <w:shd w:val="clear" w:color="auto" w:fill="4F81BD"/>
          </w:tcPr>
          <w:p w14:paraId="5F65DC85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</w:p>
          <w:p w14:paraId="5F65DC86" w14:textId="77777777" w:rsidR="004863D4" w:rsidRDefault="004863D4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i/>
                <w:sz w:val="21"/>
                <w:szCs w:val="21"/>
              </w:rPr>
            </w:pPr>
          </w:p>
          <w:p w14:paraId="5F65DC87" w14:textId="77777777" w:rsidR="004863D4" w:rsidRDefault="009328F2">
            <w:pPr>
              <w:pStyle w:val="TableParagraph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color w:val="FFFFFF"/>
                <w:spacing w:val="-1"/>
                <w:sz w:val="20"/>
              </w:rPr>
              <w:t>Regulation</w:t>
            </w:r>
          </w:p>
        </w:tc>
        <w:tc>
          <w:tcPr>
            <w:tcW w:w="1143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BE5F1"/>
          </w:tcPr>
          <w:p w14:paraId="5F65DC88" w14:textId="77777777" w:rsidR="004863D4" w:rsidRDefault="009328F2">
            <w:pPr>
              <w:pStyle w:val="TableParagraph"/>
              <w:spacing w:before="40"/>
              <w:ind w:left="28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pacing w:val="-1"/>
                <w:sz w:val="20"/>
              </w:rPr>
              <w:t>Marine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89" w14:textId="77777777" w:rsidR="004863D4" w:rsidRDefault="009328F2">
            <w:pPr>
              <w:pStyle w:val="TableParagraph"/>
              <w:spacing w:before="40"/>
              <w:ind w:left="2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205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8A" w14:textId="77777777" w:rsidR="004863D4" w:rsidRDefault="009328F2">
            <w:pPr>
              <w:pStyle w:val="TableParagraph"/>
              <w:spacing w:before="40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-150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8B" w14:textId="77777777" w:rsidR="004863D4" w:rsidRDefault="009328F2">
            <w:pPr>
              <w:pStyle w:val="TableParagraph"/>
              <w:spacing w:before="40"/>
              <w:ind w:left="36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-10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8C" w14:textId="77777777" w:rsidR="004863D4" w:rsidRDefault="009328F2">
            <w:pPr>
              <w:pStyle w:val="TableParagraph"/>
              <w:spacing w:before="40"/>
              <w:ind w:left="3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54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8D" w14:textId="77777777" w:rsidR="004863D4" w:rsidRDefault="009328F2">
            <w:pPr>
              <w:pStyle w:val="TableParagraph"/>
              <w:spacing w:before="40"/>
              <w:ind w:left="2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-37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8E" w14:textId="77777777" w:rsidR="004863D4" w:rsidRDefault="009328F2">
            <w:pPr>
              <w:pStyle w:val="TableParagraph"/>
              <w:spacing w:before="40"/>
              <w:ind w:right="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8F" w14:textId="77777777" w:rsidR="004863D4" w:rsidRDefault="009328F2">
            <w:pPr>
              <w:pStyle w:val="TableParagraph"/>
              <w:spacing w:before="40"/>
              <w:ind w:left="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-0.3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0" w14:textId="77777777" w:rsidR="004863D4" w:rsidRDefault="009328F2">
            <w:pPr>
              <w:pStyle w:val="TableParagraph"/>
              <w:spacing w:before="40"/>
              <w:ind w:righ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61</w:t>
            </w:r>
          </w:p>
        </w:tc>
      </w:tr>
      <w:tr w:rsidR="004863D4" w14:paraId="5F65DC9C" w14:textId="77777777">
        <w:trPr>
          <w:trHeight w:hRule="exact" w:val="554"/>
        </w:trPr>
        <w:tc>
          <w:tcPr>
            <w:tcW w:w="1091" w:type="dxa"/>
            <w:vMerge/>
            <w:tcBorders>
              <w:left w:val="nil"/>
              <w:right w:val="single" w:sz="25" w:space="0" w:color="FFFFFF"/>
            </w:tcBorders>
            <w:shd w:val="clear" w:color="auto" w:fill="4F81BD"/>
          </w:tcPr>
          <w:p w14:paraId="5F65DC92" w14:textId="77777777" w:rsidR="004863D4" w:rsidRDefault="004863D4"/>
        </w:tc>
        <w:tc>
          <w:tcPr>
            <w:tcW w:w="1143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BE5F1"/>
          </w:tcPr>
          <w:p w14:paraId="5F65DC93" w14:textId="77777777" w:rsidR="004863D4" w:rsidRDefault="009328F2">
            <w:pPr>
              <w:pStyle w:val="TableParagraph"/>
              <w:spacing w:before="43"/>
              <w:ind w:left="138" w:right="139" w:firstLine="9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Outdoor</w:t>
            </w:r>
            <w:r>
              <w:rPr>
                <w:rFonts w:ascii="Arial Narrow"/>
                <w:b/>
                <w:color w:val="0D2F59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0D2F59"/>
                <w:w w:val="95"/>
                <w:sz w:val="20"/>
              </w:rPr>
              <w:t>equipment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4" w14:textId="77777777" w:rsidR="004863D4" w:rsidRDefault="009328F2">
            <w:pPr>
              <w:pStyle w:val="TableParagraph"/>
              <w:spacing w:before="40"/>
              <w:ind w:left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1,511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5" w14:textId="77777777" w:rsidR="004863D4" w:rsidRDefault="009328F2">
            <w:pPr>
              <w:pStyle w:val="TableParagraph"/>
              <w:spacing w:before="40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-975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6" w14:textId="77777777" w:rsidR="004863D4" w:rsidRDefault="009328F2">
            <w:pPr>
              <w:pStyle w:val="TableParagraph"/>
              <w:spacing w:before="40"/>
              <w:ind w:left="3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-201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7" w14:textId="77777777" w:rsidR="004863D4" w:rsidRDefault="009328F2">
            <w:pPr>
              <w:pStyle w:val="TableParagraph"/>
              <w:spacing w:before="40"/>
              <w:ind w:left="26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732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8" w14:textId="77777777" w:rsidR="004863D4" w:rsidRDefault="009328F2">
            <w:pPr>
              <w:pStyle w:val="TableParagraph"/>
              <w:spacing w:before="40"/>
              <w:ind w:left="19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-480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9" w14:textId="77777777" w:rsidR="004863D4" w:rsidRDefault="009328F2">
            <w:pPr>
              <w:pStyle w:val="TableParagraph"/>
              <w:spacing w:before="40"/>
              <w:ind w:right="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-4.4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A" w14:textId="77777777" w:rsidR="004863D4" w:rsidRDefault="009328F2">
            <w:pPr>
              <w:pStyle w:val="TableParagraph"/>
              <w:spacing w:before="40"/>
              <w:ind w:left="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-9.2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DC9B" w14:textId="77777777" w:rsidR="004863D4" w:rsidRDefault="009328F2">
            <w:pPr>
              <w:pStyle w:val="TableParagraph"/>
              <w:spacing w:before="40"/>
              <w:ind w:righ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574</w:t>
            </w:r>
          </w:p>
        </w:tc>
      </w:tr>
      <w:tr w:rsidR="004863D4" w14:paraId="5F65DC9F" w14:textId="77777777">
        <w:trPr>
          <w:trHeight w:hRule="exact" w:val="317"/>
        </w:trPr>
        <w:tc>
          <w:tcPr>
            <w:tcW w:w="1091" w:type="dxa"/>
            <w:vMerge/>
            <w:tcBorders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C9D" w14:textId="77777777" w:rsidR="004863D4" w:rsidRDefault="004863D4"/>
        </w:tc>
        <w:tc>
          <w:tcPr>
            <w:tcW w:w="8317" w:type="dxa"/>
            <w:gridSpan w:val="9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BE5F1"/>
          </w:tcPr>
          <w:p w14:paraId="5F65DC9E" w14:textId="77777777" w:rsidR="004863D4" w:rsidRDefault="009328F2">
            <w:pPr>
              <w:pStyle w:val="TableParagraph"/>
              <w:tabs>
                <w:tab w:val="right" w:pos="7969"/>
              </w:tabs>
              <w:spacing w:before="40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0D2F59"/>
                <w:sz w:val="20"/>
              </w:rPr>
              <w:t>Total</w:t>
            </w:r>
            <w:r>
              <w:rPr>
                <w:rFonts w:ascii="Arial Narrow"/>
                <w:b/>
                <w:color w:val="0D2F59"/>
                <w:spacing w:val="-1"/>
                <w:sz w:val="20"/>
              </w:rPr>
              <w:t xml:space="preserve"> NPV</w:t>
            </w:r>
            <w:r>
              <w:rPr>
                <w:rFonts w:ascii="Arial Narrow"/>
                <w:b/>
                <w:color w:val="0D2F59"/>
                <w:spacing w:val="-1"/>
                <w:sz w:val="20"/>
              </w:rPr>
              <w:tab/>
            </w:r>
            <w:r>
              <w:rPr>
                <w:rFonts w:ascii="Arial Narrow"/>
                <w:b/>
                <w:color w:val="0D2F59"/>
                <w:sz w:val="20"/>
              </w:rPr>
              <w:t>636</w:t>
            </w:r>
          </w:p>
        </w:tc>
      </w:tr>
    </w:tbl>
    <w:p w14:paraId="5F65DCA0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A1" w14:textId="77777777" w:rsidR="004863D4" w:rsidRDefault="004863D4">
      <w:pPr>
        <w:spacing w:before="6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A2" w14:textId="77777777" w:rsidR="004863D4" w:rsidRDefault="009328F2">
      <w:pPr>
        <w:pStyle w:val="BodyText"/>
        <w:spacing w:before="69" w:line="275" w:lineRule="auto"/>
        <w:ind w:left="198" w:right="341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compared 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 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rPr>
          <w:spacing w:val="-1"/>
        </w:rPr>
        <w:t>resulting</w:t>
      </w:r>
      <w:r>
        <w:rPr>
          <w:spacing w:val="7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avoided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costs.</w:t>
      </w:r>
      <w:r>
        <w:rPr>
          <w:spacing w:val="-2"/>
        </w:rPr>
        <w:t xml:space="preserve"> </w:t>
      </w:r>
      <w:r>
        <w:rPr>
          <w:spacing w:val="-1"/>
        </w:rPr>
        <w:t>The difference</w:t>
      </w:r>
      <w:r>
        <w:rPr>
          <w:spacing w:val="1"/>
        </w:rPr>
        <w:t xml:space="preserve"> </w:t>
      </w:r>
      <w:r>
        <w:rPr>
          <w:spacing w:val="-1"/>
        </w:rPr>
        <w:t>in emission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(and</w:t>
      </w:r>
      <w:r>
        <w:rPr>
          <w:spacing w:val="69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avoided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costs) is</w:t>
      </w:r>
      <w: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under each policy</w:t>
      </w:r>
      <w:r>
        <w:rPr>
          <w:spacing w:val="-2"/>
        </w:rPr>
        <w:t xml:space="preserve"> </w:t>
      </w:r>
      <w:r>
        <w:rPr>
          <w:spacing w:val="-1"/>
        </w:rPr>
        <w:t>option.</w:t>
      </w:r>
      <w: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Co-Regulation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7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 that</w:t>
      </w:r>
      <w:r>
        <w:t xml:space="preserve"> </w:t>
      </w:r>
      <w:r>
        <w:rPr>
          <w:spacing w:val="-1"/>
        </w:rPr>
        <w:t>there will</w:t>
      </w:r>
      <w:r>
        <w:t xml:space="preserve"> 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rPr>
          <w:spacing w:val="-3"/>
        </w:rPr>
        <w:t xml:space="preserve"> </w:t>
      </w:r>
      <w:r>
        <w:rPr>
          <w:spacing w:val="-1"/>
        </w:rPr>
        <w:t>number of</w:t>
      </w:r>
      <w:r>
        <w:rPr>
          <w:spacing w:val="3"/>
        </w:rPr>
        <w:t xml:space="preserve"> </w:t>
      </w:r>
      <w:r>
        <w:rPr>
          <w:spacing w:val="-1"/>
        </w:rPr>
        <w:t>non-compliant,</w:t>
      </w:r>
      <w:r>
        <w:rPr>
          <w:spacing w:val="-2"/>
        </w:rPr>
        <w:t xml:space="preserve"> </w:t>
      </w:r>
      <w:r>
        <w:rPr>
          <w:spacing w:val="-1"/>
        </w:rPr>
        <w:t>higher emitting</w:t>
      </w:r>
      <w:r>
        <w:rPr>
          <w:spacing w:val="67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remaining in the market.</w:t>
      </w:r>
    </w:p>
    <w:p w14:paraId="5F65DCA3" w14:textId="77777777" w:rsidR="004863D4" w:rsidRDefault="009328F2">
      <w:pPr>
        <w:pStyle w:val="BodyText"/>
        <w:spacing w:before="202" w:line="276" w:lineRule="auto"/>
        <w:ind w:left="198" w:right="36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main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involved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 consumer</w:t>
      </w:r>
      <w:r>
        <w:rPr>
          <w:spacing w:val="45"/>
        </w:rPr>
        <w:t xml:space="preserve"> </w:t>
      </w:r>
      <w:r>
        <w:rPr>
          <w:spacing w:val="-1"/>
        </w:rPr>
        <w:t>surplus.</w:t>
      </w:r>
      <w: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are 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expensive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non-</w:t>
      </w:r>
      <w:r>
        <w:rPr>
          <w:spacing w:val="5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NRSIEE,</w:t>
      </w:r>
      <w: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2"/>
        </w:rPr>
        <w:t>will</w:t>
      </w:r>
      <w:r>
        <w:t xml:space="preserve"> face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choice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 xml:space="preserve">either </w:t>
      </w:r>
      <w:r>
        <w:rPr>
          <w:spacing w:val="-2"/>
        </w:rPr>
        <w:t>paying</w:t>
      </w:r>
      <w:r>
        <w:rPr>
          <w:spacing w:val="-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57"/>
        </w:rPr>
        <w:t xml:space="preserve"> </w:t>
      </w:r>
      <w:r>
        <w:rPr>
          <w:spacing w:val="-1"/>
        </w:rPr>
        <w:t>equipment,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 xml:space="preserve">buying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all.</w:t>
      </w:r>
    </w:p>
    <w:p w14:paraId="5F65DCA4" w14:textId="77777777" w:rsidR="004863D4" w:rsidRDefault="009328F2">
      <w:pPr>
        <w:pStyle w:val="BodyText"/>
        <w:spacing w:before="199" w:line="276" w:lineRule="auto"/>
        <w:ind w:left="198" w:right="36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industry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alternative</w:t>
      </w:r>
      <w:r>
        <w:rPr>
          <w:spacing w:val="53"/>
        </w:rPr>
        <w:t xml:space="preserve"> </w:t>
      </w:r>
      <w:r>
        <w:rPr>
          <w:spacing w:val="-1"/>
        </w:rPr>
        <w:t>options.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lowest</w:t>
      </w:r>
      <w: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1"/>
        </w:rPr>
        <w:t xml:space="preserve"> Regulation</w:t>
      </w:r>
      <w:r>
        <w:rPr>
          <w:spacing w:val="1"/>
        </w:rPr>
        <w:t xml:space="preserve"> </w:t>
      </w:r>
      <w:r>
        <w:rPr>
          <w:spacing w:val="-1"/>
        </w:rPr>
        <w:t>option;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mainly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adoption 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simpler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regulation,</w:t>
      </w:r>
      <w: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Commonwealth administering the</w:t>
      </w:r>
      <w:r>
        <w:rPr>
          <w:spacing w:val="65"/>
        </w:rPr>
        <w:t xml:space="preserve"> </w:t>
      </w:r>
      <w:r>
        <w:rPr>
          <w:spacing w:val="-1"/>
        </w:rPr>
        <w:t>arrangement,</w:t>
      </w:r>
      <w: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-1"/>
        </w:rPr>
        <w:t>compliance measures.</w:t>
      </w:r>
    </w:p>
    <w:p w14:paraId="5F65DCA5" w14:textId="77777777" w:rsidR="004863D4" w:rsidRDefault="009328F2">
      <w:pPr>
        <w:pStyle w:val="BodyText"/>
        <w:spacing w:before="199" w:line="276" w:lineRule="auto"/>
        <w:ind w:left="198" w:right="297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sensitive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assumed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per tonne of</w:t>
      </w:r>
      <w:r>
        <w:rPr>
          <w:spacing w:val="69"/>
        </w:rPr>
        <w:t xml:space="preserve"> </w:t>
      </w:r>
      <w:r>
        <w:rPr>
          <w:spacing w:val="-1"/>
        </w:rPr>
        <w:t>pollutant</w:t>
      </w:r>
      <w:r>
        <w:t xml:space="preserve"> </w:t>
      </w:r>
      <w:r>
        <w:rPr>
          <w:spacing w:val="-1"/>
        </w:rPr>
        <w:t xml:space="preserve">emitted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the unit</w:t>
      </w:r>
      <w:r>
        <w:t xml:space="preserve"> </w:t>
      </w:r>
      <w:r>
        <w:rPr>
          <w:spacing w:val="-1"/>
        </w:rPr>
        <w:t>health cost.</w:t>
      </w:r>
      <w:r>
        <w:rPr>
          <w:spacing w:val="-4"/>
        </w:rPr>
        <w:t xml:space="preserve"> </w:t>
      </w:r>
      <w:r>
        <w:rPr>
          <w:spacing w:val="1"/>
        </w:rPr>
        <w:t>When</w:t>
      </w:r>
      <w:r>
        <w:rPr>
          <w:spacing w:val="-4"/>
        </w:rPr>
        <w:t xml:space="preserve"> </w:t>
      </w:r>
      <w:r>
        <w:rPr>
          <w:spacing w:val="-1"/>
        </w:rPr>
        <w:t>lower unit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used,</w:t>
      </w:r>
      <w:r>
        <w:rPr>
          <w:spacing w:val="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t xml:space="preserve"> </w:t>
      </w:r>
      <w:r>
        <w:rPr>
          <w:spacing w:val="-1"/>
        </w:rPr>
        <w:t>value of</w:t>
      </w:r>
      <w:r>
        <w:t xml:space="preserve"> the</w:t>
      </w:r>
      <w:r>
        <w:rPr>
          <w:spacing w:val="-1"/>
        </w:rPr>
        <w:t xml:space="preserve"> options</w:t>
      </w:r>
      <w:r>
        <w:rPr>
          <w:spacing w:val="-2"/>
        </w:rPr>
        <w:t xml:space="preserve"> </w:t>
      </w:r>
      <w:r>
        <w:rPr>
          <w:spacing w:val="-1"/>
        </w:rPr>
        <w:t>becomes</w:t>
      </w:r>
      <w:r>
        <w:rPr>
          <w:spacing w:val="-2"/>
        </w:rPr>
        <w:t xml:space="preserve"> </w:t>
      </w:r>
      <w:r>
        <w:rPr>
          <w:spacing w:val="-1"/>
        </w:rPr>
        <w:t>negative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costs </w:t>
      </w:r>
      <w:r>
        <w:rPr>
          <w:spacing w:val="-1"/>
        </w:rPr>
        <w:t>outweigh</w:t>
      </w:r>
      <w:r>
        <w:rPr>
          <w:spacing w:val="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benefits.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produced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61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pollutants</w:t>
      </w:r>
      <w: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analysis.</w:t>
      </w:r>
    </w:p>
    <w:p w14:paraId="5F65DCA6" w14:textId="77777777" w:rsidR="004863D4" w:rsidRDefault="004863D4">
      <w:pPr>
        <w:spacing w:line="276" w:lineRule="auto"/>
        <w:sectPr w:rsidR="004863D4">
          <w:pgSz w:w="11910" w:h="16840"/>
          <w:pgMar w:top="1340" w:right="1040" w:bottom="640" w:left="1220" w:header="0" w:footer="0" w:gutter="0"/>
          <w:cols w:space="720"/>
        </w:sectPr>
      </w:pPr>
    </w:p>
    <w:p w14:paraId="5F65DCA7" w14:textId="77777777" w:rsidR="004863D4" w:rsidRDefault="009328F2">
      <w:pPr>
        <w:pStyle w:val="Heading2"/>
        <w:spacing w:before="58"/>
        <w:rPr>
          <w:b w:val="0"/>
          <w:bCs w:val="0"/>
          <w:i w:val="0"/>
        </w:rPr>
      </w:pPr>
      <w:bookmarkStart w:id="23" w:name="Consultation"/>
      <w:bookmarkEnd w:id="23"/>
      <w:r>
        <w:rPr>
          <w:spacing w:val="-1"/>
        </w:rPr>
        <w:t>Consultation</w:t>
      </w:r>
    </w:p>
    <w:p w14:paraId="5F65DCA8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A9" w14:textId="77777777" w:rsidR="004863D4" w:rsidRDefault="009328F2">
      <w:pPr>
        <w:pStyle w:val="BodyText"/>
        <w:spacing w:line="276" w:lineRule="auto"/>
        <w:ind w:right="342"/>
      </w:pPr>
      <w:r>
        <w:rPr>
          <w:spacing w:val="-1"/>
        </w:rPr>
        <w:t>Australian industry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highly</w:t>
      </w:r>
      <w:r>
        <w:rPr>
          <w:spacing w:val="-2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75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harmonise with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1"/>
        </w:rPr>
        <w:t xml:space="preserve"> </w:t>
      </w:r>
      <w:r>
        <w:rPr>
          <w:spacing w:val="-1"/>
        </w:rPr>
        <w:t>overseas</w:t>
      </w:r>
      <w:r>
        <w:t xml:space="preserve"> </w:t>
      </w:r>
      <w:r>
        <w:rPr>
          <w:spacing w:val="-1"/>
        </w:rPr>
        <w:t>standards,</w:t>
      </w:r>
      <w:r>
        <w:rPr>
          <w:spacing w:val="61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US.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sectors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promoting </w:t>
      </w:r>
      <w:r>
        <w:t>the</w:t>
      </w:r>
      <w:r>
        <w:rPr>
          <w:spacing w:val="-1"/>
        </w:rPr>
        <w:t xml:space="preserve"> adoption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55"/>
        </w:rPr>
        <w:t xml:space="preserve"> </w:t>
      </w:r>
      <w:r>
        <w:rPr>
          <w:spacing w:val="-1"/>
        </w:rPr>
        <w:t>standards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soon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whereas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seeking </w:t>
      </w:r>
      <w:r>
        <w:t>a</w:t>
      </w:r>
      <w:r>
        <w:rPr>
          <w:spacing w:val="-1"/>
        </w:rPr>
        <w:t xml:space="preserve"> phased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71"/>
        </w:rPr>
        <w:t xml:space="preserve"> </w:t>
      </w:r>
      <w:r>
        <w:rPr>
          <w:spacing w:val="-1"/>
        </w:rPr>
        <w:t>approach.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similarly</w:t>
      </w:r>
      <w:r>
        <w:rPr>
          <w:spacing w:val="-2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</w:t>
      </w:r>
      <w:r>
        <w:rPr>
          <w:spacing w:val="6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 pollution.</w:t>
      </w:r>
    </w:p>
    <w:p w14:paraId="5F65DCAA" w14:textId="77777777" w:rsidR="004863D4" w:rsidRDefault="009328F2">
      <w:pPr>
        <w:pStyle w:val="Heading2"/>
        <w:spacing w:before="199"/>
        <w:rPr>
          <w:b w:val="0"/>
          <w:bCs w:val="0"/>
          <w:i w:val="0"/>
        </w:rPr>
      </w:pPr>
      <w:bookmarkStart w:id="24" w:name="Conclusions_/_Recommendation"/>
      <w:bookmarkEnd w:id="24"/>
      <w:r>
        <w:rPr>
          <w:spacing w:val="-1"/>
        </w:rPr>
        <w:t>Conclusions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-1"/>
        </w:rPr>
        <w:t>Recommendation</w:t>
      </w:r>
    </w:p>
    <w:p w14:paraId="5F65DCAB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CAC" w14:textId="77777777" w:rsidR="004863D4" w:rsidRDefault="009328F2">
      <w:pPr>
        <w:pStyle w:val="BodyText"/>
        <w:spacing w:line="275" w:lineRule="auto"/>
        <w:ind w:right="13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per-engine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the</w:t>
      </w:r>
      <w:r>
        <w:rPr>
          <w:spacing w:val="-1"/>
        </w:rPr>
        <w:t xml:space="preserve"> benefits</w:t>
      </w:r>
      <w:r>
        <w:rPr>
          <w:spacing w:val="-2"/>
        </w:rPr>
        <w:t xml:space="preserve"> </w:t>
      </w:r>
      <w:r>
        <w:rPr>
          <w:spacing w:val="-1"/>
        </w:rPr>
        <w:t>(largely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 xml:space="preserve">terms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lower</w:t>
      </w:r>
      <w:r>
        <w:rPr>
          <w:spacing w:val="5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t xml:space="preserve">fuel </w:t>
      </w:r>
      <w:r>
        <w:rPr>
          <w:spacing w:val="-1"/>
        </w:rPr>
        <w:t xml:space="preserve">economy) </w:t>
      </w:r>
      <w:r>
        <w:t xml:space="preserve">of </w:t>
      </w:r>
      <w:r>
        <w:rPr>
          <w:spacing w:val="-1"/>
        </w:rPr>
        <w:t>replacing old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less-polluting </w:t>
      </w:r>
      <w:r>
        <w:t>new</w:t>
      </w:r>
      <w:r>
        <w:rPr>
          <w:spacing w:val="57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outweigh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(reduced</w:t>
      </w:r>
      <w:r>
        <w:rPr>
          <w:spacing w:val="1"/>
        </w:rPr>
        <w:t xml:space="preserve"> </w:t>
      </w:r>
      <w:r>
        <w:rPr>
          <w:spacing w:val="-1"/>
        </w:rPr>
        <w:t xml:space="preserve">consumer </w:t>
      </w:r>
      <w:r>
        <w:t>and</w:t>
      </w:r>
      <w:r>
        <w:rPr>
          <w:spacing w:val="-1"/>
        </w:rPr>
        <w:t xml:space="preserve"> producer surplus).</w:t>
      </w:r>
      <w:r>
        <w:t xml:space="preserve"> 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true </w:t>
      </w:r>
      <w:r>
        <w:t>for</w:t>
      </w:r>
      <w:r>
        <w:rPr>
          <w:spacing w:val="45"/>
        </w:rPr>
        <w:t xml:space="preserve"> </w:t>
      </w:r>
      <w:r>
        <w:t>both</w:t>
      </w:r>
      <w:r>
        <w:rPr>
          <w:spacing w:val="-1"/>
        </w:rPr>
        <w:t xml:space="preserve"> types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largely</w:t>
      </w:r>
      <w:r>
        <w:rPr>
          <w:spacing w:val="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HC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 older</w:t>
      </w:r>
      <w:r>
        <w:rPr>
          <w:spacing w:val="-3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sector.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result,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more</w:t>
      </w:r>
      <w:r>
        <w:rPr>
          <w:spacing w:val="71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removed from</w:t>
      </w:r>
      <w:r>
        <w:rPr>
          <w:spacing w:val="2"/>
        </w:rPr>
        <w:t xml:space="preserve"> </w:t>
      </w:r>
      <w:r>
        <w:rPr>
          <w:spacing w:val="-1"/>
        </w:rPr>
        <w:t>the market,</w:t>
      </w:r>
      <w:r>
        <w:t xml:space="preserve"> </w:t>
      </w:r>
      <w:r>
        <w:rPr>
          <w:spacing w:val="-1"/>
        </w:rPr>
        <w:t xml:space="preserve">the higher </w:t>
      </w:r>
      <w:r>
        <w:t>the</w:t>
      </w:r>
      <w:r>
        <w:rPr>
          <w:spacing w:val="-1"/>
        </w:rPr>
        <w:t xml:space="preserve"> </w:t>
      </w:r>
      <w:r>
        <w:t>net-</w:t>
      </w:r>
      <w:r>
        <w:rPr>
          <w:spacing w:val="49"/>
        </w:rPr>
        <w:t xml:space="preserve"> </w:t>
      </w:r>
      <w:r>
        <w:rPr>
          <w:spacing w:val="-1"/>
        </w:rPr>
        <w:t>benefit.</w:t>
      </w:r>
    </w:p>
    <w:p w14:paraId="5F65DCAD" w14:textId="77777777" w:rsidR="004863D4" w:rsidRDefault="009328F2">
      <w:pPr>
        <w:pStyle w:val="BodyText"/>
        <w:spacing w:before="202" w:line="276" w:lineRule="auto"/>
        <w:ind w:right="24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lower compliance</w:t>
      </w:r>
      <w:r>
        <w:rPr>
          <w:spacing w:val="1"/>
        </w:rPr>
        <w:t xml:space="preserve"> </w:t>
      </w:r>
      <w:r>
        <w:rPr>
          <w:spacing w:val="-2"/>
        </w:rPr>
        <w:t>levels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the Voluntary</w:t>
      </w:r>
      <w:r>
        <w:rPr>
          <w:spacing w:val="-2"/>
        </w:rPr>
        <w:t xml:space="preserve"> </w:t>
      </w:r>
      <w:r>
        <w:rPr>
          <w:spacing w:val="-1"/>
        </w:rPr>
        <w:t>(50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Co-</w:t>
      </w:r>
      <w:r>
        <w:rPr>
          <w:spacing w:val="63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(80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cent) options</w:t>
      </w:r>
      <w:r>
        <w:rPr>
          <w:spacing w:val="-2"/>
        </w:rPr>
        <w:t xml:space="preserve"> </w:t>
      </w:r>
      <w:r>
        <w:rPr>
          <w:spacing w:val="-1"/>
        </w:rPr>
        <w:t>mean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fewer non-compliant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removed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 market</w:t>
      </w:r>
      <w:r>
        <w:t xml:space="preserve"> </w:t>
      </w:r>
      <w:r>
        <w:rPr>
          <w:spacing w:val="-1"/>
        </w:rPr>
        <w:t>than under the</w:t>
      </w:r>
      <w:r>
        <w:rPr>
          <w:spacing w:val="1"/>
        </w:rPr>
        <w:t xml:space="preserve"> </w:t>
      </w:r>
      <w:r>
        <w:rPr>
          <w:spacing w:val="-1"/>
        </w:rPr>
        <w:t>Regulation option.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such,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rPr>
          <w:spacing w:val="57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 options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lower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Regulation option,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follows</w:t>
      </w:r>
      <w:r>
        <w:t xml:space="preserve"> that the</w:t>
      </w:r>
      <w:r>
        <w:rPr>
          <w:spacing w:val="43"/>
        </w:rPr>
        <w:t xml:space="preserve"> </w:t>
      </w:r>
      <w:r>
        <w:rPr>
          <w:spacing w:val="-1"/>
        </w:rPr>
        <w:t>preferred alternative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develop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NRSIEE.</w:t>
      </w:r>
    </w:p>
    <w:p w14:paraId="5F65DCAE" w14:textId="77777777" w:rsidR="004863D4" w:rsidRDefault="009328F2">
      <w:pPr>
        <w:pStyle w:val="BodyText"/>
        <w:spacing w:before="200" w:line="276" w:lineRule="auto"/>
        <w:ind w:right="158"/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 xml:space="preserve">better than </w:t>
      </w:r>
      <w:r>
        <w:t>no</w:t>
      </w:r>
      <w:r>
        <w:rPr>
          <w:spacing w:val="-1"/>
        </w:rPr>
        <w:t xml:space="preserve"> policy</w:t>
      </w:r>
      <w:r>
        <w:rPr>
          <w:spacing w:val="-2"/>
        </w:rPr>
        <w:t xml:space="preserve"> </w:t>
      </w:r>
      <w:r>
        <w:rPr>
          <w:spacing w:val="-1"/>
        </w:rPr>
        <w:t>change? This</w:t>
      </w:r>
      <w: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rPr>
          <w:spacing w:val="-1"/>
        </w:rPr>
        <w:t>depends</w:t>
      </w:r>
      <w:r>
        <w:t xml:space="preserve"> on</w:t>
      </w:r>
      <w:r>
        <w:rPr>
          <w:spacing w:val="-1"/>
        </w:rPr>
        <w:t xml:space="preserve"> the</w:t>
      </w:r>
      <w:r>
        <w:rPr>
          <w:spacing w:val="71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around the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pollutants.</w:t>
      </w:r>
      <w:r>
        <w:t xml:space="preserve"> </w:t>
      </w:r>
      <w:r>
        <w:rPr>
          <w:spacing w:val="-1"/>
        </w:rPr>
        <w:t>If</w:t>
      </w:r>
      <w:r>
        <w:t xml:space="preserve"> the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pollution is</w:t>
      </w:r>
      <w:r>
        <w:t xml:space="preserve">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rPr>
          <w:spacing w:val="-1"/>
        </w:rPr>
        <w:t xml:space="preserve">lower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central case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7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analysis,</w:t>
      </w:r>
      <w:r>
        <w:t xml:space="preserve"> then</w:t>
      </w:r>
      <w:r>
        <w:rPr>
          <w:spacing w:val="1"/>
        </w:rPr>
        <w:t xml:space="preserve"> </w:t>
      </w:r>
      <w:r>
        <w:rPr>
          <w:spacing w:val="-1"/>
        </w:rPr>
        <w:t>the benefits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reduced emissions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 xml:space="preserve">exceed </w:t>
      </w:r>
      <w:r>
        <w:t>the</w:t>
      </w:r>
      <w:r>
        <w:rPr>
          <w:spacing w:val="-1"/>
        </w:rPr>
        <w:t xml:space="preserve"> </w:t>
      </w:r>
      <w:r>
        <w:t>costs.</w:t>
      </w:r>
      <w:r>
        <w:rPr>
          <w:spacing w:val="-2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1"/>
        </w:rPr>
        <w:t>circumstances,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 xml:space="preserve">would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preferred.</w:t>
      </w:r>
    </w:p>
    <w:p w14:paraId="5F65DCAF" w14:textId="77777777" w:rsidR="004863D4" w:rsidRDefault="009328F2">
      <w:pPr>
        <w:pStyle w:val="BodyText"/>
        <w:spacing w:before="202" w:line="276" w:lineRule="auto"/>
        <w:ind w:right="143"/>
      </w:pPr>
      <w:r>
        <w:rPr>
          <w:spacing w:val="-1"/>
        </w:rPr>
        <w:t>However,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modelled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in other</w:t>
      </w:r>
      <w:r>
        <w:rPr>
          <w:spacing w:val="-3"/>
        </w:rPr>
        <w:t xml:space="preserve"> </w:t>
      </w:r>
      <w:r>
        <w:rPr>
          <w:spacing w:val="-1"/>
        </w:rPr>
        <w:t>studies.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addition,</w:t>
      </w:r>
      <w:r>
        <w:rPr>
          <w:spacing w:val="-2"/>
        </w:rPr>
        <w:t xml:space="preserve"> </w:t>
      </w:r>
      <w:r>
        <w:rPr>
          <w:spacing w:val="-1"/>
        </w:rPr>
        <w:t>other likely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5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75"/>
        </w:rPr>
        <w:t xml:space="preserve"> </w:t>
      </w: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namely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are</w:t>
      </w:r>
      <w:r>
        <w:rPr>
          <w:spacing w:val="69"/>
        </w:rPr>
        <w:t xml:space="preserve"> </w:t>
      </w:r>
      <w:r>
        <w:t xml:space="preserve">not </w:t>
      </w:r>
      <w:r>
        <w:rPr>
          <w:spacing w:val="-1"/>
        </w:rPr>
        <w:t>quantified.</w:t>
      </w:r>
      <w:r>
        <w:t xml:space="preserve"> On</w:t>
      </w:r>
      <w:r>
        <w:rPr>
          <w:spacing w:val="-1"/>
        </w:rPr>
        <w:t xml:space="preserve"> balance,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 xml:space="preserve">highlighting </w:t>
      </w:r>
      <w:r>
        <w:t>the</w:t>
      </w:r>
      <w:r>
        <w:rPr>
          <w:spacing w:val="-1"/>
        </w:rPr>
        <w:t xml:space="preserve"> uncertainty</w:t>
      </w:r>
      <w:r>
        <w:rPr>
          <w:spacing w:val="-2"/>
        </w:rPr>
        <w:t xml:space="preserve"> </w:t>
      </w:r>
      <w:r>
        <w:rPr>
          <w:spacing w:val="-1"/>
        </w:rPr>
        <w:t xml:space="preserve">around </w:t>
      </w:r>
      <w:r>
        <w:t>the</w:t>
      </w:r>
      <w:r>
        <w:rPr>
          <w:spacing w:val="-1"/>
        </w:rPr>
        <w:t xml:space="preserve"> health</w:t>
      </w:r>
      <w:r>
        <w:rPr>
          <w:spacing w:val="47"/>
        </w:rPr>
        <w:t xml:space="preserve"> </w:t>
      </w:r>
      <w:r>
        <w:t>impacts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reduced ambient</w:t>
      </w:r>
      <w:r>
        <w:rPr>
          <w:spacing w:val="-2"/>
        </w:rPr>
        <w:t xml:space="preserve"> </w:t>
      </w:r>
      <w:r>
        <w:rPr>
          <w:spacing w:val="-1"/>
        </w:rPr>
        <w:t>air pollution,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guarded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introduction of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standards.</w:t>
      </w:r>
    </w:p>
    <w:p w14:paraId="5F65DCB0" w14:textId="77777777" w:rsidR="004863D4" w:rsidRDefault="009328F2">
      <w:pPr>
        <w:pStyle w:val="BodyText"/>
        <w:spacing w:before="20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over</w:t>
      </w:r>
    </w:p>
    <w:p w14:paraId="5F65DCB1" w14:textId="77777777" w:rsidR="004863D4" w:rsidRDefault="009328F2">
      <w:pPr>
        <w:pStyle w:val="BodyText"/>
        <w:spacing w:before="41" w:line="276" w:lineRule="auto"/>
        <w:ind w:right="109"/>
      </w:pPr>
      <w:r>
        <w:rPr>
          <w:spacing w:val="-1"/>
        </w:rPr>
        <w:t>$600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1"/>
        </w:rPr>
        <w:t>NPV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over the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>2016-2035,</w:t>
      </w:r>
      <w: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1"/>
        </w:rPr>
        <w:t xml:space="preserve"> central</w:t>
      </w:r>
      <w:r>
        <w:t xml:space="preserve"> case</w:t>
      </w:r>
      <w:r>
        <w:rPr>
          <w:spacing w:val="43"/>
        </w:rPr>
        <w:t xml:space="preserve"> </w:t>
      </w:r>
      <w:r>
        <w:rPr>
          <w:spacing w:val="-1"/>
        </w:rPr>
        <w:t>assumptions.</w:t>
      </w:r>
      <w:r>
        <w:t xml:space="preserve"> </w:t>
      </w:r>
      <w:r>
        <w:rPr>
          <w:spacing w:val="-1"/>
        </w:rPr>
        <w:t>Much of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change 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borne </w:t>
      </w:r>
      <w:r>
        <w:t>by</w:t>
      </w:r>
      <w:r>
        <w:rPr>
          <w:spacing w:val="-2"/>
        </w:rPr>
        <w:t xml:space="preserve"> </w:t>
      </w:r>
      <w:r>
        <w:t>NRSIEE</w:t>
      </w:r>
      <w:r>
        <w:rPr>
          <w:spacing w:val="1"/>
        </w:rPr>
        <w:t xml:space="preserve"> </w:t>
      </w:r>
      <w:r>
        <w:rPr>
          <w:spacing w:val="-1"/>
        </w:rPr>
        <w:t>consumers,</w:t>
      </w:r>
      <w:r>
        <w:rPr>
          <w:spacing w:val="43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compliant</w:t>
      </w:r>
      <w:r>
        <w:rPr>
          <w:spacing w:val="-2"/>
        </w:rP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t>much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1"/>
        </w:rPr>
        <w:t xml:space="preserve"> benefit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accrue</w:t>
      </w:r>
      <w:r>
        <w:rPr>
          <w:spacing w:val="3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broader community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form of</w:t>
      </w:r>
      <w:r>
        <w:rPr>
          <w:spacing w:val="3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from ambient</w:t>
      </w:r>
      <w:r>
        <w:rPr>
          <w:spacing w:val="53"/>
        </w:rPr>
        <w:t xml:space="preserve"> </w:t>
      </w:r>
      <w:r>
        <w:rPr>
          <w:spacing w:val="-1"/>
        </w:rPr>
        <w:t>air pollution.</w:t>
      </w:r>
    </w:p>
    <w:p w14:paraId="5F65DCB2" w14:textId="77777777" w:rsidR="004863D4" w:rsidRDefault="009328F2">
      <w:pPr>
        <w:pStyle w:val="BodyText"/>
        <w:spacing w:before="200"/>
      </w:pPr>
      <w:r>
        <w:rPr>
          <w:spacing w:val="-1"/>
        </w:rPr>
        <w:t xml:space="preserve">Option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legislated introduction of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emission standards</w:t>
      </w:r>
    </w:p>
    <w:p w14:paraId="5F65DCB3" w14:textId="77777777" w:rsidR="004863D4" w:rsidRDefault="009328F2">
      <w:pPr>
        <w:pStyle w:val="BodyText"/>
        <w:spacing w:before="43"/>
      </w:pPr>
      <w:r>
        <w:t>–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recommended.</w:t>
      </w:r>
    </w:p>
    <w:p w14:paraId="5F65DCB4" w14:textId="77777777" w:rsidR="004863D4" w:rsidRDefault="004863D4">
      <w:p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CB5" w14:textId="77777777" w:rsidR="004863D4" w:rsidRDefault="004863D4">
      <w:pPr>
        <w:rPr>
          <w:rFonts w:ascii="Arial" w:eastAsia="Arial" w:hAnsi="Arial" w:cs="Arial"/>
          <w:sz w:val="23"/>
          <w:szCs w:val="23"/>
        </w:rPr>
      </w:pPr>
    </w:p>
    <w:p w14:paraId="5F65DCB6" w14:textId="77777777" w:rsidR="004863D4" w:rsidRDefault="009328F2">
      <w:pPr>
        <w:pStyle w:val="Heading1"/>
        <w:numPr>
          <w:ilvl w:val="0"/>
          <w:numId w:val="13"/>
        </w:numPr>
        <w:tabs>
          <w:tab w:val="left" w:pos="839"/>
        </w:tabs>
        <w:spacing w:before="69"/>
        <w:rPr>
          <w:rFonts w:ascii="Arial" w:eastAsia="Arial" w:hAnsi="Arial" w:cs="Arial"/>
          <w:b w:val="0"/>
          <w:bCs w:val="0"/>
        </w:rPr>
      </w:pPr>
      <w:bookmarkStart w:id="25" w:name="1_INTRODUCTION"/>
      <w:bookmarkStart w:id="26" w:name="_bookmark6"/>
      <w:bookmarkEnd w:id="25"/>
      <w:bookmarkEnd w:id="26"/>
      <w:r>
        <w:rPr>
          <w:rFonts w:ascii="Arial"/>
          <w:spacing w:val="-1"/>
        </w:rPr>
        <w:t>INTRODUCTION</w:t>
      </w:r>
    </w:p>
    <w:p w14:paraId="5F65DCB7" w14:textId="77777777" w:rsidR="004863D4" w:rsidRDefault="004863D4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5F65DCB8" w14:textId="77777777" w:rsidR="004863D4" w:rsidRDefault="009328F2">
      <w:pPr>
        <w:pStyle w:val="BodyText"/>
        <w:spacing w:line="275" w:lineRule="auto"/>
        <w:ind w:right="166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September 2005,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EPHC</w:t>
      </w:r>
      <w:r>
        <w:t xml:space="preserve"> </w:t>
      </w:r>
      <w:r>
        <w:rPr>
          <w:spacing w:val="-1"/>
        </w:rPr>
        <w:t xml:space="preserve">established </w:t>
      </w:r>
      <w:r>
        <w:t>a</w:t>
      </w:r>
      <w:r>
        <w:rPr>
          <w:spacing w:val="-1"/>
        </w:rPr>
        <w:t xml:space="preserve"> working group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examine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need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reduce emissions</w:t>
      </w:r>
      <w:r>
        <w:rPr>
          <w:spacing w:val="-2"/>
        </w:rPr>
        <w:t xml:space="preserve"> </w:t>
      </w:r>
      <w:r>
        <w:rPr>
          <w:spacing w:val="-1"/>
        </w:rPr>
        <w:t>from NRSIEE</w:t>
      </w:r>
      <w:r>
        <w:rPr>
          <w:spacing w:val="1"/>
        </w:rPr>
        <w:t xml:space="preserve"> </w:t>
      </w:r>
      <w:r>
        <w:rPr>
          <w:spacing w:val="-1"/>
        </w:rPr>
        <w:t>in Australia and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expert</w:t>
      </w:r>
      <w:r>
        <w:t xml:space="preserve"> </w:t>
      </w:r>
      <w:r>
        <w:rPr>
          <w:spacing w:val="-1"/>
        </w:rPr>
        <w:t>panels,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75"/>
        </w:rPr>
        <w:t xml:space="preserve"> </w:t>
      </w:r>
      <w:r>
        <w:t>up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members.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recognition</w:t>
      </w:r>
      <w:r>
        <w:rPr>
          <w:spacing w:val="1"/>
        </w:rPr>
        <w:t xml:space="preserve"> </w:t>
      </w:r>
      <w:r>
        <w:rPr>
          <w:spacing w:val="-1"/>
        </w:rPr>
        <w:t>that:</w:t>
      </w:r>
    </w:p>
    <w:p w14:paraId="5F65DCB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59" w:firstLine="0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air pollutants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rPr>
          <w:spacing w:val="6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effects;</w:t>
      </w:r>
      <w:r>
        <w:t xml:space="preserve"> </w:t>
      </w:r>
      <w:r>
        <w:rPr>
          <w:spacing w:val="-1"/>
        </w:rPr>
        <w:t>and</w:t>
      </w:r>
    </w:p>
    <w:p w14:paraId="5F65DCB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031" w:firstLine="0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 xml:space="preserve">are unregulated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covered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rPr>
          <w:spacing w:val="-1"/>
        </w:rPr>
        <w:t>state/territory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and/or programs.</w:t>
      </w:r>
    </w:p>
    <w:p w14:paraId="5F65DCBB" w14:textId="77777777" w:rsidR="004863D4" w:rsidRDefault="009328F2">
      <w:pPr>
        <w:pStyle w:val="BodyText"/>
        <w:spacing w:before="202" w:line="275" w:lineRule="auto"/>
        <w:ind w:right="191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November 2008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EPHC</w:t>
      </w:r>
      <w:r>
        <w:t xml:space="preserve"> </w:t>
      </w:r>
      <w:r>
        <w:rPr>
          <w:spacing w:val="-1"/>
        </w:rPr>
        <w:t>released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analysis</w:t>
      </w:r>
      <w:r>
        <w:t xml:space="preserve"> of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49"/>
        </w:rPr>
        <w:t xml:space="preserve"> </w:t>
      </w: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rPr>
          <w:spacing w:val="1"/>
        </w:rPr>
        <w:t xml:space="preserve"> </w:t>
      </w:r>
      <w:r>
        <w:rPr>
          <w:spacing w:val="-1"/>
        </w:rPr>
        <w:t>the development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53"/>
        </w:rPr>
        <w:t xml:space="preserve"> </w:t>
      </w:r>
      <w:r>
        <w:t>those</w:t>
      </w:r>
      <w:r>
        <w:rPr>
          <w:spacing w:val="-1"/>
        </w:rPr>
        <w:t xml:space="preserve"> options.</w:t>
      </w:r>
      <w:r>
        <w:rPr>
          <w:spacing w:val="-2"/>
        </w:rPr>
        <w:t xml:space="preserve"> </w:t>
      </w:r>
      <w:r>
        <w:rPr>
          <w:spacing w:val="-1"/>
        </w:rPr>
        <w:t>Over May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open </w:t>
      </w:r>
      <w:r>
        <w:t>for</w:t>
      </w:r>
      <w:r>
        <w:rPr>
          <w:spacing w:val="-1"/>
        </w:rPr>
        <w:t xml:space="preserve"> consultation</w:t>
      </w:r>
      <w:r>
        <w:rPr>
          <w:spacing w:val="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submissions.</w:t>
      </w:r>
    </w:p>
    <w:p w14:paraId="5F65DCBC" w14:textId="77777777" w:rsidR="004863D4" w:rsidRDefault="009328F2">
      <w:pPr>
        <w:pStyle w:val="BodyText"/>
        <w:spacing w:before="202" w:line="276" w:lineRule="auto"/>
        <w:ind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RIS,</w:t>
      </w:r>
      <w:r>
        <w:rPr>
          <w:spacing w:val="-2"/>
        </w:rPr>
        <w:t xml:space="preserve"> </w:t>
      </w:r>
      <w:r>
        <w:rPr>
          <w:spacing w:val="-1"/>
        </w:rPr>
        <w:t>released in</w:t>
      </w:r>
      <w:r>
        <w:rPr>
          <w:spacing w:val="1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>
        <w:rPr>
          <w:spacing w:val="-1"/>
        </w:rPr>
        <w:t>2010,</w:t>
      </w:r>
      <w:r>
        <w:t xml:space="preserve"> </w:t>
      </w:r>
      <w:r>
        <w:rPr>
          <w:spacing w:val="-1"/>
        </w:rPr>
        <w:t>concluded that</w:t>
      </w:r>
      <w:r>
        <w:rPr>
          <w:spacing w:val="-2"/>
        </w:rPr>
        <w:t xml:space="preserve"> </w:t>
      </w:r>
      <w:r>
        <w:rPr>
          <w:spacing w:val="-1"/>
        </w:rPr>
        <w:t>establishing</w:t>
      </w:r>
      <w:r>
        <w:rPr>
          <w:spacing w:val="67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line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accepted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rPr>
          <w:spacing w:val="57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greatest</w:t>
      </w:r>
      <w:r>
        <w:t xml:space="preserve"> </w:t>
      </w:r>
      <w:r>
        <w:rPr>
          <w:spacing w:val="-1"/>
        </w:rPr>
        <w:t>benefit.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identified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number of</w:t>
      </w:r>
      <w:r>
        <w:rPr>
          <w:spacing w:val="3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rPr>
          <w:spacing w:val="-1"/>
        </w:rPr>
        <w:t xml:space="preserve">could establish </w:t>
      </w:r>
      <w:r>
        <w:t>such</w:t>
      </w:r>
      <w:r>
        <w:rPr>
          <w:spacing w:val="-1"/>
        </w:rPr>
        <w:t xml:space="preserve"> emission</w:t>
      </w:r>
      <w:r>
        <w:rPr>
          <w:spacing w:val="1"/>
        </w:rPr>
        <w:t xml:space="preserve"> </w:t>
      </w:r>
      <w:r>
        <w:rPr>
          <w:spacing w:val="-1"/>
        </w:rPr>
        <w:t>standards:</w:t>
      </w:r>
    </w:p>
    <w:p w14:paraId="5F65DCB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/>
        <w:ind w:left="838"/>
      </w:pP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 xml:space="preserve">(restricted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outboard</w:t>
      </w:r>
      <w:r>
        <w:rPr>
          <w:spacing w:val="1"/>
        </w:rPr>
        <w:t xml:space="preserve"> </w:t>
      </w:r>
      <w:r>
        <w:rPr>
          <w:spacing w:val="-2"/>
        </w:rPr>
        <w:t>industry)</w:t>
      </w:r>
    </w:p>
    <w:p w14:paraId="5F65DCBE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B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regulation</w:t>
      </w:r>
    </w:p>
    <w:p w14:paraId="5F65DCC0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CC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Measure</w:t>
      </w:r>
      <w:r>
        <w:rPr>
          <w:spacing w:val="1"/>
        </w:rPr>
        <w:t xml:space="preserve"> </w:t>
      </w:r>
      <w:r>
        <w:rPr>
          <w:spacing w:val="-1"/>
        </w:rPr>
        <w:t>(NEPM).</w:t>
      </w:r>
    </w:p>
    <w:p w14:paraId="5F65DCC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C3" w14:textId="77777777" w:rsidR="004863D4" w:rsidRDefault="009328F2">
      <w:pPr>
        <w:pStyle w:val="BodyText"/>
        <w:spacing w:line="276" w:lineRule="auto"/>
        <w:ind w:right="111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stakeholders</w:t>
      </w:r>
      <w:r>
        <w:t xml:space="preserve"> that </w:t>
      </w:r>
      <w:r>
        <w:rPr>
          <w:spacing w:val="-1"/>
        </w:rPr>
        <w:t>included</w:t>
      </w:r>
      <w:r>
        <w:rPr>
          <w:spacing w:val="43"/>
        </w:rPr>
        <w:t xml:space="preserve"> </w:t>
      </w:r>
      <w:r>
        <w:t>state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1"/>
        </w:rPr>
        <w:t>representing recreational</w:t>
      </w:r>
      <w:r>
        <w:rPr>
          <w:spacing w:val="-3"/>
        </w:rPr>
        <w:t xml:space="preserve"> </w:t>
      </w:r>
      <w:r>
        <w:rPr>
          <w:spacing w:val="-1"/>
        </w:rPr>
        <w:t xml:space="preserve">fishing </w:t>
      </w:r>
      <w:r>
        <w:t>and</w:t>
      </w:r>
      <w:r>
        <w:rPr>
          <w:spacing w:val="-1"/>
        </w:rPr>
        <w:t xml:space="preserve"> boating groups,</w:t>
      </w:r>
      <w: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discussions</w:t>
      </w:r>
      <w:r>
        <w:t xml:space="preserve"> </w:t>
      </w:r>
      <w:r>
        <w:rPr>
          <w:spacing w:val="-1"/>
        </w:rPr>
        <w:t>continued with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organisations.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round of</w:t>
      </w:r>
      <w:r>
        <w:rPr>
          <w:spacing w:val="3"/>
        </w:rPr>
        <w:t xml:space="preserve"> </w:t>
      </w:r>
      <w:r>
        <w:rPr>
          <w:spacing w:val="-1"/>
        </w:rPr>
        <w:t>consultation sought</w:t>
      </w:r>
      <w:r>
        <w:rPr>
          <w:spacing w:val="59"/>
        </w:rPr>
        <w:t xml:space="preserve"> </w:t>
      </w:r>
      <w:r>
        <w:rPr>
          <w:spacing w:val="-1"/>
        </w:rPr>
        <w:t>clarification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raised 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2010</w:t>
      </w:r>
      <w:r>
        <w:rPr>
          <w:spacing w:val="1"/>
        </w:rPr>
        <w:t xml:space="preserve"> </w:t>
      </w:r>
      <w:r>
        <w:rPr>
          <w:spacing w:val="-1"/>
        </w:rPr>
        <w:t>consultation period.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2"/>
        </w:rPr>
        <w:t xml:space="preserve"> </w:t>
      </w:r>
      <w:r>
        <w:rPr>
          <w:spacing w:val="-1"/>
        </w:rPr>
        <w:t>report,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overview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main</w:t>
      </w:r>
      <w:r>
        <w:rPr>
          <w:spacing w:val="1"/>
        </w:rP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>raised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submissions,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released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November 2012.</w:t>
      </w:r>
    </w:p>
    <w:p w14:paraId="5F65DCC4" w14:textId="77777777" w:rsidR="004863D4" w:rsidRDefault="009328F2">
      <w:pPr>
        <w:pStyle w:val="BodyText"/>
        <w:spacing w:before="202" w:line="275" w:lineRule="auto"/>
        <w:ind w:right="191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March 2013,</w:t>
      </w:r>
      <w:r>
        <w:t xml:space="preserve"> </w:t>
      </w:r>
      <w:r>
        <w:rPr>
          <w:spacing w:val="-1"/>
        </w:rPr>
        <w:t>the then</w:t>
      </w:r>
      <w:r>
        <w:rPr>
          <w:spacing w:val="1"/>
        </w:rPr>
        <w:t xml:space="preserve"> </w:t>
      </w:r>
      <w:r>
        <w:rPr>
          <w:spacing w:val="-1"/>
        </w:rPr>
        <w:t xml:space="preserve">Standing Committee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1"/>
        </w:rPr>
        <w:t xml:space="preserve"> (SCEW)</w:t>
      </w:r>
      <w:r>
        <w:rPr>
          <w:spacing w:val="59"/>
        </w:rPr>
        <w:t xml:space="preserve"> </w:t>
      </w:r>
      <w:r>
        <w:rPr>
          <w:spacing w:val="-1"/>
        </w:rPr>
        <w:t>Senior Officials</w:t>
      </w:r>
      <w:r>
        <w:t xml:space="preserve"> </w:t>
      </w:r>
      <w:r>
        <w:rPr>
          <w:spacing w:val="-1"/>
        </w:rPr>
        <w:t>Committee agreed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preparation 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Decision RIS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to</w:t>
      </w:r>
      <w:r>
        <w:rPr>
          <w:spacing w:val="75"/>
        </w:rPr>
        <w:t xml:space="preserve"> </w:t>
      </w:r>
      <w:r>
        <w:rPr>
          <w:spacing w:val="-1"/>
        </w:rPr>
        <w:t>reduce emissions</w:t>
      </w:r>
      <w:r>
        <w:rPr>
          <w:spacing w:val="-2"/>
        </w:rPr>
        <w:t xml:space="preserve"> </w:t>
      </w:r>
      <w:r>
        <w:rPr>
          <w:spacing w:val="-1"/>
        </w:rPr>
        <w:t>from NRSIEE.</w:t>
      </w:r>
    </w:p>
    <w:p w14:paraId="5F65DCC5" w14:textId="77777777" w:rsidR="004863D4" w:rsidRDefault="009328F2">
      <w:pPr>
        <w:pStyle w:val="BodyText"/>
        <w:spacing w:before="202" w:line="275" w:lineRule="auto"/>
        <w:ind w:right="105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October</w:t>
      </w:r>
      <w:r>
        <w:rPr>
          <w:spacing w:val="-3"/>
        </w:rPr>
        <w:t xml:space="preserve"> </w:t>
      </w:r>
      <w:r>
        <w:rPr>
          <w:spacing w:val="-1"/>
        </w:rPr>
        <w:t>2013,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Minister received</w:t>
      </w:r>
      <w:r>
        <w:rPr>
          <w:spacing w:val="1"/>
        </w:rPr>
        <w:t xml:space="preserve"> </w:t>
      </w:r>
      <w:r>
        <w:rPr>
          <w:spacing w:val="-1"/>
        </w:rPr>
        <w:t>representations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1"/>
        </w:rPr>
        <w:t xml:space="preserve"> Boating Industry</w:t>
      </w:r>
      <w:r>
        <w:rPr>
          <w:spacing w:val="59"/>
        </w:rPr>
        <w:t xml:space="preserve"> </w:t>
      </w:r>
      <w:r>
        <w:rPr>
          <w:spacing w:val="-1"/>
        </w:rPr>
        <w:t>Alliance</w:t>
      </w:r>
      <w:r>
        <w:rPr>
          <w:spacing w:val="1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rPr>
          <w:spacing w:val="-1"/>
        </w:rPr>
        <w:t>(BIAA),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Marine Engine</w:t>
      </w:r>
      <w:r>
        <w:rPr>
          <w:spacing w:val="1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(AMEC),</w:t>
      </w:r>
      <w:r>
        <w:t xml:space="preserve"> </w:t>
      </w:r>
      <w:r>
        <w:rPr>
          <w:spacing w:val="-1"/>
        </w:rPr>
        <w:t>Outdoor Power</w:t>
      </w:r>
      <w:r>
        <w:rPr>
          <w:spacing w:val="65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Association (OPEA),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Briggs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Stratton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NRSIEE.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Department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held</w:t>
      </w:r>
      <w:r>
        <w:rPr>
          <w:spacing w:val="1"/>
        </w:rPr>
        <w:t xml:space="preserve"> </w:t>
      </w:r>
      <w:r>
        <w:rPr>
          <w:spacing w:val="-1"/>
        </w:rPr>
        <w:t>talks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AMEC,</w:t>
      </w:r>
      <w:r>
        <w:t xml:space="preserve"> </w:t>
      </w:r>
      <w:r>
        <w:rPr>
          <w:spacing w:val="-1"/>
        </w:rPr>
        <w:t>OPEA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 Outboard</w:t>
      </w:r>
      <w:r>
        <w:rPr>
          <w:spacing w:val="-4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Distributors</w:t>
      </w:r>
      <w:r>
        <w:rPr>
          <w:spacing w:val="59"/>
        </w:rPr>
        <w:t xml:space="preserve"> </w:t>
      </w:r>
      <w:r>
        <w:rPr>
          <w:spacing w:val="-1"/>
        </w:rPr>
        <w:t>Association</w:t>
      </w:r>
      <w:r>
        <w:rPr>
          <w:spacing w:val="1"/>
        </w:rPr>
        <w:t xml:space="preserve"> </w:t>
      </w:r>
      <w:r>
        <w:rPr>
          <w:spacing w:val="-1"/>
        </w:rPr>
        <w:t>(OEDA) in November 2013.</w:t>
      </w:r>
      <w: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55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peak</w:t>
      </w:r>
      <w:r>
        <w:rPr>
          <w:spacing w:val="-2"/>
        </w:rP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1"/>
        </w:rPr>
        <w:t>in December 2013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January</w:t>
      </w:r>
      <w:r>
        <w:rPr>
          <w:spacing w:val="-2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t xml:space="preserve"> the</w:t>
      </w:r>
      <w:r>
        <w:rPr>
          <w:spacing w:val="-1"/>
        </w:rPr>
        <w:t xml:space="preserve"> project’s</w:t>
      </w:r>
      <w:r>
        <w:rPr>
          <w:spacing w:val="5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sensitivity</w:t>
      </w:r>
      <w:r>
        <w:rPr>
          <w:spacing w:val="-2"/>
        </w:rPr>
        <w:t xml:space="preserve"> </w:t>
      </w:r>
      <w:r>
        <w:rPr>
          <w:spacing w:val="-1"/>
        </w:rPr>
        <w:t>analyses.</w:t>
      </w:r>
    </w:p>
    <w:p w14:paraId="5F65DCC6" w14:textId="77777777" w:rsidR="004863D4" w:rsidRDefault="009328F2">
      <w:pPr>
        <w:pStyle w:val="BodyText"/>
        <w:spacing w:before="202" w:line="275" w:lineRule="auto"/>
        <w:ind w:right="105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April</w:t>
      </w:r>
      <w:r>
        <w:t xml:space="preserve"> </w:t>
      </w:r>
      <w:r>
        <w:rPr>
          <w:spacing w:val="-1"/>
        </w:rPr>
        <w:t>2014,</w:t>
      </w:r>
      <w:r>
        <w:t xml:space="preserve"> </w:t>
      </w:r>
      <w:r>
        <w:rPr>
          <w:spacing w:val="-1"/>
        </w:rPr>
        <w:t>Australia’s</w:t>
      </w:r>
      <w: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ministers</w:t>
      </w:r>
      <w:r>
        <w:t xml:space="preserve"> </w:t>
      </w:r>
      <w:r>
        <w:rPr>
          <w:spacing w:val="-1"/>
        </w:rPr>
        <w:t>initiated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rPr>
          <w:spacing w:val="65"/>
        </w:rPr>
        <w:t xml:space="preserve"> </w:t>
      </w:r>
      <w:r>
        <w:rPr>
          <w:spacing w:val="-1"/>
        </w:rPr>
        <w:t>priorities</w:t>
      </w:r>
      <w:r>
        <w:t xml:space="preserve"> and</w:t>
      </w:r>
      <w:r>
        <w:rPr>
          <w:spacing w:val="-1"/>
        </w:rPr>
        <w:t xml:space="preserve"> approaches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developing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Clean Air Agreement</w:t>
      </w:r>
      <w:r>
        <w:rPr>
          <w:spacing w:val="-2"/>
        </w:rPr>
        <w:t xml:space="preserve"> </w:t>
      </w:r>
      <w:r>
        <w:t>by</w:t>
      </w:r>
    </w:p>
    <w:p w14:paraId="5F65DCC7" w14:textId="77777777" w:rsidR="004863D4" w:rsidRDefault="004863D4">
      <w:pPr>
        <w:spacing w:line="275" w:lineRule="auto"/>
        <w:sectPr w:rsidR="004863D4">
          <w:pgSz w:w="11910" w:h="16840"/>
          <w:pgMar w:top="1580" w:right="1180" w:bottom="640" w:left="1300" w:header="0" w:footer="0" w:gutter="0"/>
          <w:cols w:space="720"/>
        </w:sectPr>
      </w:pPr>
    </w:p>
    <w:p w14:paraId="5F65DCC8" w14:textId="77777777" w:rsidR="004863D4" w:rsidRDefault="009328F2">
      <w:pPr>
        <w:pStyle w:val="BodyText"/>
        <w:spacing w:before="58" w:line="275" w:lineRule="auto"/>
        <w:ind w:right="287"/>
      </w:pPr>
      <w:r>
        <w:rPr>
          <w:spacing w:val="-1"/>
        </w:rPr>
        <w:t>2016.</w:t>
      </w:r>
      <w:r>
        <w:t xml:space="preserve"> </w:t>
      </w:r>
      <w:r>
        <w:rPr>
          <w:spacing w:val="-1"/>
        </w:rPr>
        <w:t xml:space="preserve">Reflecting </w:t>
      </w:r>
      <w:r>
        <w:t>the</w:t>
      </w:r>
      <w:r>
        <w:rPr>
          <w:spacing w:val="-1"/>
        </w:rPr>
        <w:t xml:space="preserve"> significance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fine</w:t>
      </w:r>
      <w:r>
        <w:rPr>
          <w:spacing w:val="-1"/>
        </w:rPr>
        <w:t xml:space="preserve"> particle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'non-road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rPr>
          <w:spacing w:val="59"/>
        </w:rP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engines',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called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the finalisation 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1"/>
        </w:rPr>
        <w:t xml:space="preserve"> </w:t>
      </w:r>
      <w:r>
        <w:rPr>
          <w:spacing w:val="-1"/>
        </w:rPr>
        <w:t>statement</w:t>
      </w:r>
      <w:r>
        <w:rPr>
          <w:spacing w:val="6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emission control</w:t>
      </w:r>
      <w: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these sectors.</w:t>
      </w:r>
    </w:p>
    <w:p w14:paraId="5F65DCC9" w14:textId="77777777" w:rsidR="004863D4" w:rsidRDefault="009328F2">
      <w:pPr>
        <w:pStyle w:val="BodyText"/>
        <w:spacing w:before="202" w:line="276" w:lineRule="auto"/>
        <w:ind w:right="287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August</w:t>
      </w:r>
      <w:r>
        <w:rPr>
          <w:spacing w:val="-2"/>
        </w:rPr>
        <w:t xml:space="preserve"> </w:t>
      </w:r>
      <w:r>
        <w:rPr>
          <w:spacing w:val="-1"/>
        </w:rPr>
        <w:t>2014 and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period following,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Environment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55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OEDA,</w:t>
      </w:r>
      <w:r>
        <w:t xml:space="preserve"> </w:t>
      </w:r>
      <w:r>
        <w:rPr>
          <w:spacing w:val="-1"/>
        </w:rPr>
        <w:t>AMEC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OPEA</w:t>
      </w:r>
      <w:r>
        <w:rPr>
          <w:spacing w:val="1"/>
        </w:rPr>
        <w:t xml:space="preserve"> </w:t>
      </w:r>
      <w:r>
        <w:rPr>
          <w:spacing w:val="-1"/>
        </w:rPr>
        <w:t>representatives,</w:t>
      </w:r>
      <w:r>
        <w:t xml:space="preserve"> as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Surf</w:t>
      </w:r>
      <w:r>
        <w:rPr>
          <w:spacing w:val="1"/>
        </w:rPr>
        <w:t xml:space="preserve"> </w:t>
      </w:r>
      <w:r>
        <w:rPr>
          <w:spacing w:val="-1"/>
        </w:rPr>
        <w:t>Life Saving Australia,</w:t>
      </w:r>
      <w:r>
        <w:rPr>
          <w:spacing w:val="55"/>
        </w:rPr>
        <w:t xml:space="preserve"> </w:t>
      </w:r>
      <w:r>
        <w:t>BIAA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major retailers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options</w:t>
      </w:r>
      <w: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RIS,</w:t>
      </w:r>
      <w:r>
        <w:t xml:space="preserve"> </w:t>
      </w:r>
      <w:r>
        <w:rPr>
          <w:spacing w:val="-1"/>
        </w:rPr>
        <w:t xml:space="preserve">introducing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modified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considered in</w:t>
      </w:r>
      <w:r>
        <w:rPr>
          <w:spacing w:val="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RIS.</w:t>
      </w:r>
    </w:p>
    <w:p w14:paraId="5F65DCCA" w14:textId="77777777" w:rsidR="004863D4" w:rsidRDefault="009328F2">
      <w:pPr>
        <w:pStyle w:val="BodyText"/>
        <w:spacing w:before="200" w:line="277" w:lineRule="auto"/>
        <w:ind w:right="195"/>
      </w:pPr>
      <w:r>
        <w:t xml:space="preserve">This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updates</w:t>
      </w:r>
      <w:r>
        <w:t xml:space="preserve"> </w:t>
      </w:r>
      <w:r>
        <w:rPr>
          <w:spacing w:val="-1"/>
        </w:rPr>
        <w:t>the 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takes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submissions</w:t>
      </w:r>
      <w:r>
        <w:rPr>
          <w:spacing w:val="-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consultations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date,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following</w:t>
      </w:r>
      <w:r>
        <w:rPr>
          <w:spacing w:val="1"/>
        </w:rPr>
        <w:t xml:space="preserve"> </w:t>
      </w:r>
      <w:r>
        <w:rPr>
          <w:spacing w:val="-2"/>
        </w:rPr>
        <w:t>ways:</w:t>
      </w:r>
    </w:p>
    <w:p w14:paraId="5F65DCCB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6" w:lineRule="auto"/>
        <w:ind w:right="162"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introduce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expanded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consider</w:t>
      </w:r>
      <w:r>
        <w:rPr>
          <w:spacing w:val="67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t xml:space="preserve"> </w:t>
      </w:r>
      <w:r>
        <w:rPr>
          <w:spacing w:val="-1"/>
        </w:rPr>
        <w:t>co-regulation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 Government’s</w:t>
      </w:r>
      <w:r>
        <w:t xml:space="preserve"> </w:t>
      </w:r>
      <w:r>
        <w:rPr>
          <w:spacing w:val="-1"/>
        </w:rPr>
        <w:t>regulation reform</w:t>
      </w:r>
      <w:r>
        <w:rPr>
          <w:spacing w:val="2"/>
        </w:rPr>
        <w:t xml:space="preserve"> </w:t>
      </w:r>
      <w:r>
        <w:rPr>
          <w:spacing w:val="-1"/>
        </w:rPr>
        <w:t>agenda;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14:paraId="5F65DCC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7" w:lineRule="auto"/>
        <w:ind w:right="943" w:firstLine="0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analysis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undertaken </w:t>
      </w:r>
      <w:r>
        <w:t>to</w:t>
      </w:r>
      <w:r>
        <w:rPr>
          <w:spacing w:val="-1"/>
        </w:rPr>
        <w:t xml:space="preserve"> accommodate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expanded</w:t>
      </w:r>
      <w:r>
        <w:rPr>
          <w:spacing w:val="1"/>
        </w:rPr>
        <w:t xml:space="preserve"> </w:t>
      </w:r>
      <w:r>
        <w:rPr>
          <w:spacing w:val="-1"/>
        </w:rPr>
        <w:t>options.</w:t>
      </w:r>
    </w:p>
    <w:p w14:paraId="5F65DCCD" w14:textId="77777777" w:rsidR="004863D4" w:rsidRDefault="004863D4">
      <w:pPr>
        <w:spacing w:line="277" w:lineRule="auto"/>
        <w:sectPr w:rsidR="004863D4">
          <w:pgSz w:w="11910" w:h="16840"/>
          <w:pgMar w:top="1340" w:right="1200" w:bottom="640" w:left="1300" w:header="0" w:footer="0" w:gutter="0"/>
          <w:cols w:space="720"/>
        </w:sectPr>
      </w:pPr>
    </w:p>
    <w:p w14:paraId="5F65DCCE" w14:textId="77777777" w:rsidR="004863D4" w:rsidRDefault="009328F2">
      <w:pPr>
        <w:pStyle w:val="Heading1"/>
        <w:numPr>
          <w:ilvl w:val="0"/>
          <w:numId w:val="13"/>
        </w:numPr>
        <w:tabs>
          <w:tab w:val="left" w:pos="839"/>
        </w:tabs>
        <w:spacing w:before="58"/>
        <w:rPr>
          <w:rFonts w:ascii="Arial" w:eastAsia="Arial" w:hAnsi="Arial" w:cs="Arial"/>
          <w:b w:val="0"/>
          <w:bCs w:val="0"/>
        </w:rPr>
      </w:pPr>
      <w:bookmarkStart w:id="27" w:name="2_THE_PROBLEM"/>
      <w:bookmarkStart w:id="28" w:name="_bookmark7"/>
      <w:bookmarkEnd w:id="27"/>
      <w:bookmarkEnd w:id="28"/>
      <w:r>
        <w:rPr>
          <w:rFonts w:ascii="Arial"/>
          <w:spacing w:val="-1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PROBLEM</w:t>
      </w:r>
    </w:p>
    <w:p w14:paraId="5F65DCCF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F65DCD0" w14:textId="77777777" w:rsidR="004863D4" w:rsidRDefault="009328F2">
      <w:pPr>
        <w:pStyle w:val="BodyText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Section:</w:t>
      </w:r>
    </w:p>
    <w:p w14:paraId="5F65DCD1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D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191" w:firstLine="0"/>
      </w:pPr>
      <w:r>
        <w:rPr>
          <w:spacing w:val="-1"/>
        </w:rPr>
        <w:t>outlines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current</w:t>
      </w:r>
      <w:r>
        <w:rPr>
          <w:spacing w:val="-2"/>
        </w:rPr>
        <w:t xml:space="preserve"> </w:t>
      </w:r>
      <w:r>
        <w:rPr>
          <w:spacing w:val="-1"/>
        </w:rPr>
        <w:t>understanding of</w:t>
      </w:r>
      <w:r>
        <w:t xml:space="preserve"> the</w:t>
      </w:r>
      <w:r>
        <w:rPr>
          <w:spacing w:val="-1"/>
        </w:rPr>
        <w:t xml:space="preserve"> impact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human health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rPr>
          <w:spacing w:val="69"/>
        </w:rPr>
        <w:t xml:space="preserve"> </w:t>
      </w:r>
      <w:r>
        <w:rPr>
          <w:spacing w:val="-1"/>
        </w:rPr>
        <w:t>pollution;</w:t>
      </w:r>
    </w:p>
    <w:p w14:paraId="5F65DCD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26" w:firstLine="0"/>
      </w:pPr>
      <w:r>
        <w:rPr>
          <w:spacing w:val="-1"/>
        </w:rPr>
        <w:t>provides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sector in</w:t>
      </w:r>
      <w:r>
        <w:rPr>
          <w:spacing w:val="-4"/>
        </w:rPr>
        <w:t xml:space="preserve"> </w:t>
      </w:r>
      <w:r>
        <w:rPr>
          <w:spacing w:val="-1"/>
        </w:rPr>
        <w:t>Australia,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rPr>
          <w:spacing w:val="2"/>
        </w:rPr>
        <w:t xml:space="preserve"> </w:t>
      </w:r>
      <w:r>
        <w:rPr>
          <w:spacing w:val="-1"/>
        </w:rPr>
        <w:t>caused</w:t>
      </w:r>
      <w:r>
        <w:rPr>
          <w:spacing w:val="4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sector;</w:t>
      </w:r>
    </w:p>
    <w:p w14:paraId="5F65DCD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highlights</w:t>
      </w:r>
      <w:r>
        <w:t xml:space="preserve"> that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unregulated</w:t>
      </w:r>
      <w:r>
        <w:rPr>
          <w:spacing w:val="1"/>
        </w:rPr>
        <w:t xml:space="preserve"> </w:t>
      </w:r>
      <w:r>
        <w:rPr>
          <w:spacing w:val="-1"/>
        </w:rPr>
        <w:t>in Australia;</w:t>
      </w:r>
      <w:r>
        <w:t xml:space="preserve"> </w:t>
      </w:r>
      <w:r>
        <w:rPr>
          <w:spacing w:val="-1"/>
        </w:rPr>
        <w:t>and</w:t>
      </w:r>
    </w:p>
    <w:p w14:paraId="5F65DCD5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CD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problem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rPr>
          <w:spacing w:val="-1"/>
        </w:rPr>
        <w:t>worse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some form of</w:t>
      </w:r>
      <w:r>
        <w:rPr>
          <w:spacing w:val="3"/>
        </w:rPr>
        <w:t xml:space="preserve"> </w:t>
      </w:r>
      <w:r>
        <w:rPr>
          <w:spacing w:val="-1"/>
        </w:rPr>
        <w:t>intervention.</w:t>
      </w:r>
    </w:p>
    <w:p w14:paraId="5F65DCD7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D8" w14:textId="77777777" w:rsidR="004863D4" w:rsidRDefault="009328F2">
      <w:pPr>
        <w:pStyle w:val="Heading2"/>
        <w:numPr>
          <w:ilvl w:val="1"/>
          <w:numId w:val="13"/>
        </w:numPr>
        <w:tabs>
          <w:tab w:val="left" w:pos="839"/>
        </w:tabs>
        <w:ind w:firstLine="0"/>
        <w:rPr>
          <w:b w:val="0"/>
          <w:bCs w:val="0"/>
          <w:i w:val="0"/>
        </w:rPr>
      </w:pPr>
      <w:bookmarkStart w:id="29" w:name="2.1_The_impact_of_air_pollution_on_human"/>
      <w:bookmarkEnd w:id="29"/>
      <w:r>
        <w:rPr>
          <w:spacing w:val="-1"/>
        </w:rPr>
        <w:t>The</w:t>
      </w:r>
      <w:r>
        <w:rPr>
          <w:spacing w:val="1"/>
        </w:rPr>
        <w:t xml:space="preserve"> </w:t>
      </w:r>
      <w:r>
        <w:t>impact</w:t>
      </w:r>
      <w:r>
        <w:rPr>
          <w:spacing w:val="-1"/>
        </w:rPr>
        <w:t xml:space="preserve"> of air</w:t>
      </w:r>
      <w:r>
        <w:t xml:space="preserve"> </w:t>
      </w:r>
      <w:r>
        <w:rPr>
          <w:spacing w:val="-1"/>
        </w:rPr>
        <w:t>pollution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health</w:t>
      </w:r>
    </w:p>
    <w:p w14:paraId="5F65DCD9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CDA" w14:textId="77777777" w:rsidR="004863D4" w:rsidRDefault="009328F2">
      <w:pPr>
        <w:pStyle w:val="BodyText"/>
        <w:spacing w:line="245" w:lineRule="auto"/>
        <w:ind w:right="166"/>
      </w:pP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Organisation</w:t>
      </w:r>
      <w:r>
        <w:rPr>
          <w:spacing w:val="1"/>
        </w:rPr>
        <w:t xml:space="preserve"> </w:t>
      </w:r>
      <w:r>
        <w:rPr>
          <w:spacing w:val="-1"/>
        </w:rPr>
        <w:t>(WHO) states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world’s</w:t>
      </w:r>
      <w:r>
        <w:rPr>
          <w:spacing w:val="49"/>
        </w:rPr>
        <w:t xml:space="preserve"> </w:t>
      </w:r>
      <w:r>
        <w:rPr>
          <w:spacing w:val="-1"/>
        </w:rPr>
        <w:t>largest</w:t>
      </w:r>
      <w: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rPr>
          <w:spacing w:val="10"/>
        </w:rPr>
        <w:t xml:space="preserve"> </w:t>
      </w:r>
      <w:hyperlink w:anchor="_bookmark8" w:history="1">
        <w:r>
          <w:rPr>
            <w:spacing w:val="-1"/>
            <w:position w:val="11"/>
            <w:sz w:val="16"/>
            <w:szCs w:val="16"/>
          </w:rPr>
          <w:t>3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Significantly,</w:t>
      </w:r>
      <w:r>
        <w:t xml:space="preserve"> the</w:t>
      </w:r>
      <w:r>
        <w:rPr>
          <w:spacing w:val="-6"/>
        </w:rPr>
        <w:t xml:space="preserve"> </w:t>
      </w:r>
      <w:r>
        <w:rPr>
          <w:spacing w:val="1"/>
        </w:rPr>
        <w:t xml:space="preserve">WHO </w:t>
      </w:r>
      <w:r>
        <w:rPr>
          <w:spacing w:val="-1"/>
        </w:rPr>
        <w:t>recently</w:t>
      </w:r>
      <w:r>
        <w:rPr>
          <w:spacing w:val="-2"/>
        </w:rPr>
        <w:t xml:space="preserve"> </w:t>
      </w:r>
      <w:r>
        <w:rPr>
          <w:spacing w:val="-1"/>
        </w:rPr>
        <w:t>announced</w:t>
      </w:r>
      <w:r>
        <w:rPr>
          <w:spacing w:val="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outdoor air pollution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classified as</w:t>
      </w:r>
      <w:r>
        <w:t xml:space="preserve"> </w:t>
      </w:r>
      <w:r>
        <w:rPr>
          <w:spacing w:val="-1"/>
        </w:rPr>
        <w:t>carcinogenic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humans</w:t>
      </w:r>
      <w:r>
        <w:rPr>
          <w:spacing w:val="7"/>
        </w:rPr>
        <w:t xml:space="preserve"> </w:t>
      </w:r>
      <w:hyperlink w:anchor="_bookmark9" w:history="1">
        <w:r>
          <w:rPr>
            <w:spacing w:val="-1"/>
            <w:position w:val="11"/>
            <w:sz w:val="16"/>
            <w:szCs w:val="16"/>
          </w:rPr>
          <w:t>4</w:t>
        </w:r>
      </w:hyperlink>
      <w:r>
        <w:rPr>
          <w:spacing w:val="-1"/>
        </w:rPr>
        <w:t>.</w:t>
      </w:r>
    </w:p>
    <w:p w14:paraId="5F65DCDB" w14:textId="77777777" w:rsidR="004863D4" w:rsidRDefault="009328F2">
      <w:pPr>
        <w:pStyle w:val="BodyText"/>
        <w:spacing w:before="232" w:line="266" w:lineRule="auto"/>
        <w:ind w:right="12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health effects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urban air pollution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largely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resulting</w:t>
      </w:r>
      <w:r>
        <w:rPr>
          <w:spacing w:val="-4"/>
        </w:rPr>
        <w:t xml:space="preserve"> </w:t>
      </w:r>
      <w:r>
        <w:t>from</w:t>
      </w:r>
      <w:r>
        <w:rPr>
          <w:spacing w:val="87"/>
        </w:rPr>
        <w:t xml:space="preserve"> </w:t>
      </w:r>
      <w:r>
        <w:rPr>
          <w:spacing w:val="-1"/>
        </w:rPr>
        <w:t>long-term</w:t>
      </w:r>
      <w:r>
        <w:rPr>
          <w:spacing w:val="2"/>
        </w:rPr>
        <w:t xml:space="preserve"> </w:t>
      </w:r>
      <w:r>
        <w:rPr>
          <w:spacing w:val="-1"/>
        </w:rPr>
        <w:t xml:space="preserve">exposure </w:t>
      </w:r>
      <w:r>
        <w:t>to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risk.</w:t>
      </w:r>
      <w:r>
        <w:t xml:space="preserve"> </w:t>
      </w:r>
      <w:r>
        <w:rPr>
          <w:spacing w:val="-1"/>
        </w:rPr>
        <w:t>There may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additional</w:t>
      </w:r>
      <w:r>
        <w:t xml:space="preserve"> </w:t>
      </w:r>
      <w:r>
        <w:rPr>
          <w:spacing w:val="-1"/>
        </w:rPr>
        <w:t>burden from short-</w:t>
      </w:r>
      <w:r>
        <w:rPr>
          <w:spacing w:val="71"/>
        </w:rPr>
        <w:t xml:space="preserve"> </w:t>
      </w:r>
      <w:r>
        <w:rPr>
          <w:spacing w:val="-1"/>
        </w:rPr>
        <w:t>term exposure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abnormally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urban air pollution,</w:t>
      </w:r>
      <w:r>
        <w:rPr>
          <w:spacing w:val="-2"/>
        </w:rPr>
        <w:t xml:space="preserve"> </w:t>
      </w:r>
      <w:r>
        <w:rPr>
          <w:spacing w:val="-1"/>
        </w:rPr>
        <w:t>although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is</w:t>
      </w:r>
      <w:r>
        <w:rPr>
          <w:spacing w:val="6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controversial</w:t>
      </w:r>
      <w:r>
        <w:rPr>
          <w:spacing w:val="9"/>
        </w:rPr>
        <w:t xml:space="preserve"> </w:t>
      </w:r>
      <w:hyperlink w:anchor="_bookmark10" w:history="1">
        <w:r>
          <w:rPr>
            <w:spacing w:val="-1"/>
            <w:position w:val="11"/>
            <w:sz w:val="16"/>
          </w:rPr>
          <w:t>5</w:t>
        </w:r>
      </w:hyperlink>
      <w:r>
        <w:rPr>
          <w:spacing w:val="-1"/>
        </w:rPr>
        <w:t>.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-1"/>
        </w:rPr>
        <w:t>3.7 million</w:t>
      </w:r>
      <w:r>
        <w:rPr>
          <w:spacing w:val="1"/>
        </w:rPr>
        <w:t xml:space="preserve"> </w:t>
      </w:r>
      <w:r>
        <w:rPr>
          <w:spacing w:val="-1"/>
        </w:rPr>
        <w:t>deaths</w:t>
      </w:r>
      <w:r>
        <w:t xml:space="preserve"> </w:t>
      </w:r>
      <w:r>
        <w:rPr>
          <w:spacing w:val="-1"/>
        </w:rPr>
        <w:t>worldwide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attributable</w:t>
      </w:r>
      <w:r>
        <w:rPr>
          <w:spacing w:val="1"/>
        </w:rPr>
        <w:t xml:space="preserve"> </w:t>
      </w:r>
      <w:r>
        <w:t>to</w:t>
      </w:r>
    </w:p>
    <w:p w14:paraId="5F65DCDC" w14:textId="77777777" w:rsidR="004863D4" w:rsidRDefault="009328F2">
      <w:pPr>
        <w:pStyle w:val="BodyText"/>
        <w:spacing w:before="7" w:line="277" w:lineRule="auto"/>
        <w:ind w:right="166"/>
      </w:pP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pollution.</w:t>
      </w:r>
      <w:r>
        <w:rPr>
          <w:spacing w:val="-2"/>
        </w:rPr>
        <w:t xml:space="preserve"> </w:t>
      </w:r>
      <w:r>
        <w:rPr>
          <w:spacing w:val="-1"/>
        </w:rPr>
        <w:t>Worldwide,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breakdown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ambient</w:t>
      </w:r>
      <w: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1"/>
        </w:rPr>
        <w:t xml:space="preserve"> </w:t>
      </w:r>
      <w:r>
        <w:rPr>
          <w:spacing w:val="-1"/>
        </w:rPr>
        <w:t>deaths</w:t>
      </w:r>
      <w:r>
        <w:rPr>
          <w:spacing w:val="65"/>
        </w:rPr>
        <w:t xml:space="preserve"> </w:t>
      </w:r>
      <w:r>
        <w:rPr>
          <w:spacing w:val="-1"/>
        </w:rPr>
        <w:t>are:</w:t>
      </w:r>
    </w:p>
    <w:p w14:paraId="5F65DCD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t>40% –</w:t>
      </w:r>
      <w:r>
        <w:rPr>
          <w:spacing w:val="-1"/>
        </w:rPr>
        <w:t xml:space="preserve"> ischaemic</w:t>
      </w:r>
      <w:r>
        <w:rPr>
          <w:spacing w:val="-2"/>
        </w:rPr>
        <w:t xml:space="preserve"> </w:t>
      </w:r>
      <w:r>
        <w:rPr>
          <w:spacing w:val="-1"/>
        </w:rPr>
        <w:t>heart</w:t>
      </w:r>
      <w:r>
        <w:rPr>
          <w:spacing w:val="-2"/>
        </w:rPr>
        <w:t xml:space="preserve"> </w:t>
      </w:r>
      <w:r>
        <w:rPr>
          <w:spacing w:val="-1"/>
        </w:rPr>
        <w:t>disease</w:t>
      </w:r>
    </w:p>
    <w:p w14:paraId="5F65DCDE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D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40% –</w:t>
      </w:r>
      <w:r>
        <w:rPr>
          <w:spacing w:val="-1"/>
        </w:rPr>
        <w:t xml:space="preserve"> stroke</w:t>
      </w:r>
    </w:p>
    <w:p w14:paraId="5F65DCE0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CE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11% –</w:t>
      </w:r>
      <w:r>
        <w:rPr>
          <w:spacing w:val="-1"/>
        </w:rPr>
        <w:t xml:space="preserve"> chronic</w:t>
      </w:r>
      <w:r>
        <w:rPr>
          <w:spacing w:val="-2"/>
        </w:rPr>
        <w:t xml:space="preserve"> </w:t>
      </w:r>
      <w:r>
        <w:rPr>
          <w:spacing w:val="-1"/>
        </w:rPr>
        <w:t>obstructive</w:t>
      </w:r>
      <w:r>
        <w:rPr>
          <w:spacing w:val="1"/>
        </w:rPr>
        <w:t xml:space="preserve"> </w:t>
      </w:r>
      <w:r>
        <w:rPr>
          <w:spacing w:val="-1"/>
        </w:rPr>
        <w:t>pulmonary</w:t>
      </w:r>
      <w:r>
        <w:rPr>
          <w:spacing w:val="-2"/>
        </w:rPr>
        <w:t xml:space="preserve"> </w:t>
      </w:r>
      <w:r>
        <w:rPr>
          <w:spacing w:val="-1"/>
        </w:rPr>
        <w:t>disease</w:t>
      </w:r>
    </w:p>
    <w:p w14:paraId="5F65DCE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E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6% –</w:t>
      </w:r>
      <w:r>
        <w:rPr>
          <w:spacing w:val="1"/>
        </w:rPr>
        <w:t xml:space="preserve"> </w:t>
      </w:r>
      <w:r>
        <w:rPr>
          <w:spacing w:val="-1"/>
        </w:rPr>
        <w:t>lung cancer</w:t>
      </w:r>
    </w:p>
    <w:p w14:paraId="5F65DCE4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CE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3% –</w:t>
      </w:r>
      <w:r>
        <w:rPr>
          <w:spacing w:val="-1"/>
        </w:rPr>
        <w:t xml:space="preserve"> acute</w:t>
      </w:r>
      <w:r>
        <w:rPr>
          <w:spacing w:val="1"/>
        </w:rPr>
        <w:t xml:space="preserve"> </w:t>
      </w:r>
      <w:r>
        <w:rPr>
          <w:spacing w:val="-1"/>
        </w:rPr>
        <w:t>lower respiratory</w:t>
      </w:r>
      <w:r>
        <w:rPr>
          <w:spacing w:val="-2"/>
        </w:rPr>
        <w:t xml:space="preserve"> </w:t>
      </w:r>
      <w:r>
        <w:rPr>
          <w:spacing w:val="-1"/>
        </w:rPr>
        <w:t>infections</w:t>
      </w:r>
      <w:r>
        <w:t xml:space="preserve"> </w:t>
      </w:r>
      <w:r>
        <w:rPr>
          <w:spacing w:val="-1"/>
        </w:rPr>
        <w:t>in children</w:t>
      </w:r>
    </w:p>
    <w:p w14:paraId="5F65DCE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CE7" w14:textId="77777777" w:rsidR="004863D4" w:rsidRDefault="009328F2">
      <w:pPr>
        <w:pStyle w:val="BodyText"/>
        <w:spacing w:line="260" w:lineRule="auto"/>
        <w:ind w:right="19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United</w:t>
      </w:r>
      <w:r>
        <w:rPr>
          <w:spacing w:val="1"/>
        </w:rPr>
        <w:t xml:space="preserve"> </w:t>
      </w:r>
      <w:r>
        <w:rPr>
          <w:spacing w:val="-1"/>
        </w:rPr>
        <w:t>Nations</w:t>
      </w:r>
      <w: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Programme estimated that</w:t>
      </w:r>
      <w:r>
        <w:t xml:space="preserve"> </w:t>
      </w:r>
      <w:r>
        <w:rPr>
          <w:spacing w:val="-1"/>
        </w:rPr>
        <w:t>the monetary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death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illness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outdoor air pollution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2010</w:t>
      </w:r>
      <w:r>
        <w:rPr>
          <w:spacing w:val="1"/>
        </w:rPr>
        <w:t xml:space="preserve"> </w:t>
      </w:r>
      <w:r>
        <w:rPr>
          <w:spacing w:val="-1"/>
        </w:rPr>
        <w:t xml:space="preserve">in Organisation </w:t>
      </w:r>
      <w:r>
        <w:t>for</w:t>
      </w:r>
      <w:r>
        <w:rPr>
          <w:spacing w:val="-1"/>
        </w:rPr>
        <w:t xml:space="preserve"> Economic</w:t>
      </w:r>
      <w:r>
        <w:t xml:space="preserve"> </w:t>
      </w:r>
      <w:r>
        <w:rPr>
          <w:spacing w:val="-1"/>
        </w:rPr>
        <w:t>Co-</w:t>
      </w:r>
      <w:r>
        <w:rPr>
          <w:spacing w:val="67"/>
        </w:rPr>
        <w:t xml:space="preserve"> </w:t>
      </w:r>
      <w:r>
        <w:rPr>
          <w:spacing w:val="-1"/>
        </w:rPr>
        <w:t xml:space="preserve">operation </w:t>
      </w:r>
      <w:r>
        <w:t>and</w:t>
      </w:r>
      <w:r>
        <w:rPr>
          <w:spacing w:val="-1"/>
        </w:rPr>
        <w:t xml:space="preserve"> Development</w:t>
      </w:r>
      <w:r>
        <w:t xml:space="preserve"> </w:t>
      </w:r>
      <w:r>
        <w:rPr>
          <w:spacing w:val="-1"/>
        </w:rPr>
        <w:t>(OECD) countries</w:t>
      </w:r>
      <w:r>
        <w:t xml:space="preserve"> </w:t>
      </w:r>
      <w:r>
        <w:rPr>
          <w:spacing w:val="-1"/>
        </w:rPr>
        <w:t>alone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US$1.7</w:t>
      </w:r>
      <w:r>
        <w:rPr>
          <w:spacing w:val="1"/>
        </w:rPr>
        <w:t xml:space="preserve"> </w:t>
      </w:r>
      <w:r>
        <w:rPr>
          <w:spacing w:val="-1"/>
        </w:rPr>
        <w:t>trillion</w:t>
      </w:r>
      <w:r>
        <w:rPr>
          <w:spacing w:val="11"/>
        </w:rPr>
        <w:t xml:space="preserve"> </w:t>
      </w:r>
      <w:hyperlink w:anchor="_bookmark11" w:history="1">
        <w:r>
          <w:rPr>
            <w:spacing w:val="-1"/>
            <w:position w:val="11"/>
            <w:sz w:val="16"/>
          </w:rPr>
          <w:t>6</w:t>
        </w:r>
      </w:hyperlink>
      <w:r>
        <w:rPr>
          <w:spacing w:val="-1"/>
        </w:rPr>
        <w:t>.</w:t>
      </w:r>
    </w:p>
    <w:p w14:paraId="5F65DCE8" w14:textId="77777777" w:rsidR="004863D4" w:rsidRDefault="009328F2">
      <w:pPr>
        <w:pStyle w:val="BodyText"/>
        <w:spacing w:before="216" w:line="275" w:lineRule="auto"/>
        <w:ind w:right="187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>overview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common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air</w:t>
      </w:r>
      <w:r>
        <w:rPr>
          <w:spacing w:val="-3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seen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Table 2.1.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severity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effect</w:t>
      </w:r>
      <w:r>
        <w:t xml:space="preserve"> </w:t>
      </w:r>
      <w:r>
        <w:rPr>
          <w:spacing w:val="-1"/>
        </w:rPr>
        <w:t xml:space="preserve">are </w:t>
      </w:r>
      <w:r>
        <w:t>a</w:t>
      </w:r>
      <w:r>
        <w:rPr>
          <w:spacing w:val="-1"/>
        </w:rPr>
        <w:t xml:space="preserve"> function 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14:paraId="5F65DCE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EA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E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CEC" w14:textId="77777777" w:rsidR="004863D4" w:rsidRDefault="004863D4">
      <w:pPr>
        <w:spacing w:before="4"/>
        <w:rPr>
          <w:rFonts w:ascii="Arial" w:eastAsia="Arial" w:hAnsi="Arial" w:cs="Arial"/>
          <w:sz w:val="11"/>
          <w:szCs w:val="11"/>
        </w:rPr>
      </w:pPr>
    </w:p>
    <w:p w14:paraId="5F65DCED" w14:textId="666F8A06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EA" wp14:editId="70617918">
                <wp:extent cx="1837690" cy="8890"/>
                <wp:effectExtent l="635" t="1270" r="9525" b="8890"/>
                <wp:docPr id="984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985" name="Group 9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986" name="Freeform 9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B20230" id="Group 966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">
                <v:group id="Group 967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68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evcUA&#10;AADcAAAADwAAAGRycy9kb3ducmV2LnhtbESPzWrCQBSF94LvMFyhG6mTqohGR2mFiBRBq110eclc&#10;k9DMnZiZavL2TkFweTg/H2exakwprlS7wrKCt0EEgji1uuBMwfcpeZ2CcB5ZY2mZFLTkYLXsdhYY&#10;a3vjL7oefSbCCLsYFeTeV7GULs3JoBvYijh4Z1sb9EHWmdQ13sK4KeUwiibSYMGBkGNF65zS3+Of&#10;CVw53kTtz+Hi+8lHsR8ln3bXXpR66TXvcxCeGv8MP9pbrWA2ncD/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B69xQAAANwAAAAPAAAAAAAAAAAAAAAAAJgCAABkcnMv&#10;ZG93bnJldi54bWxQSwUGAAAAAAQABAD1AAAAigMAAAAA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CEE" w14:textId="77777777" w:rsidR="004863D4" w:rsidRDefault="009328F2">
      <w:pPr>
        <w:pStyle w:val="BodyText"/>
        <w:spacing w:before="73" w:line="275" w:lineRule="exact"/>
        <w:jc w:val="both"/>
      </w:pPr>
      <w:bookmarkStart w:id="30" w:name="_bookmark8"/>
      <w:bookmarkEnd w:id="30"/>
      <w:r>
        <w:rPr>
          <w:position w:val="10"/>
          <w:sz w:val="13"/>
        </w:rPr>
        <w:t>3</w:t>
      </w:r>
      <w:r>
        <w:rPr>
          <w:spacing w:val="13"/>
          <w:position w:val="10"/>
          <w:sz w:val="13"/>
        </w:rPr>
        <w:t xml:space="preserve"> </w:t>
      </w:r>
      <w:hyperlink r:id="rId31">
        <w:r>
          <w:rPr>
            <w:color w:val="0000FF"/>
            <w:spacing w:val="2"/>
            <w:u w:val="single" w:color="0000FF"/>
          </w:rPr>
          <w:t>WHO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Media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Centre,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press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release,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2014</w:t>
        </w:r>
      </w:hyperlink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rPr>
          <w:spacing w:val="-3"/>
        </w:rPr>
        <w:t xml:space="preserve"> </w:t>
      </w:r>
      <w:r>
        <w:rPr>
          <w:spacing w:val="-1"/>
        </w:rPr>
        <w:t>pollution</w:t>
      </w:r>
    </w:p>
    <w:p w14:paraId="5F65DCEF" w14:textId="77777777" w:rsidR="004863D4" w:rsidRDefault="009328F2">
      <w:pPr>
        <w:spacing w:line="275" w:lineRule="exact"/>
        <w:ind w:left="118"/>
        <w:jc w:val="both"/>
        <w:rPr>
          <w:rFonts w:ascii="Arial" w:eastAsia="Arial" w:hAnsi="Arial" w:cs="Arial"/>
          <w:sz w:val="24"/>
          <w:szCs w:val="24"/>
        </w:rPr>
      </w:pPr>
      <w:bookmarkStart w:id="31" w:name="_bookmark9"/>
      <w:bookmarkEnd w:id="31"/>
      <w:r>
        <w:rPr>
          <w:rFonts w:ascii="Arial"/>
          <w:position w:val="10"/>
          <w:sz w:val="13"/>
        </w:rPr>
        <w:t>4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32">
        <w:r>
          <w:rPr>
            <w:rFonts w:ascii="Arial"/>
            <w:color w:val="0000FF"/>
            <w:spacing w:val="-1"/>
            <w:sz w:val="24"/>
            <w:u w:val="single" w:color="0000FF"/>
          </w:rPr>
          <w:t>International Agency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z w:val="24"/>
            <w:u w:val="single" w:color="0000FF"/>
          </w:rPr>
          <w:t>for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 xml:space="preserve">Research </w:t>
        </w:r>
        <w:r>
          <w:rPr>
            <w:rFonts w:ascii="Arial"/>
            <w:color w:val="0000FF"/>
            <w:sz w:val="24"/>
            <w:u w:val="single" w:color="0000FF"/>
          </w:rPr>
          <w:t xml:space="preserve">on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Cancer.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(2013).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Press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release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221: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Outdoor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air</w:t>
        </w:r>
      </w:hyperlink>
    </w:p>
    <w:p w14:paraId="5F65DCF0" w14:textId="77777777" w:rsidR="004863D4" w:rsidRDefault="001F3843">
      <w:pPr>
        <w:ind w:left="118" w:right="334"/>
        <w:jc w:val="both"/>
        <w:rPr>
          <w:rFonts w:ascii="Arial" w:eastAsia="Arial" w:hAnsi="Arial" w:cs="Arial"/>
          <w:sz w:val="24"/>
          <w:szCs w:val="24"/>
        </w:rPr>
      </w:pPr>
      <w:hyperlink r:id="rId33"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pollution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 a</w:t>
        </w:r>
        <w:r w:rsidR="009328F2">
          <w:rPr>
            <w:rFonts w:ascii="Arial"/>
            <w:i/>
            <w:color w:val="0000FF"/>
            <w:spacing w:val="3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leading</w:t>
        </w:r>
        <w:r w:rsidR="009328F2">
          <w:rPr>
            <w:rFonts w:ascii="Arial"/>
            <w:i/>
            <w:color w:val="0000FF"/>
            <w:spacing w:val="3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environmental</w:t>
        </w:r>
        <w:r w:rsidR="009328F2"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cause</w:t>
        </w:r>
        <w:r w:rsidR="009328F2">
          <w:rPr>
            <w:rFonts w:ascii="Arial"/>
            <w:i/>
            <w:color w:val="0000FF"/>
            <w:spacing w:val="3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>of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 xml:space="preserve"> cancer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deaths</w:t>
        </w:r>
        <w:r w:rsidR="009328F2">
          <w:rPr>
            <w:rFonts w:ascii="Arial"/>
            <w:color w:val="0000FF"/>
            <w:spacing w:val="-1"/>
            <w:sz w:val="24"/>
            <w:u w:val="single" w:color="0000FF"/>
          </w:rPr>
          <w:t>.</w:t>
        </w:r>
        <w:r w:rsidR="009328F2">
          <w:rPr>
            <w:rFonts w:ascii="Arial"/>
            <w:color w:val="0000FF"/>
            <w:spacing w:val="2"/>
            <w:sz w:val="24"/>
            <w:u w:val="single" w:color="0000FF"/>
          </w:rPr>
          <w:t xml:space="preserve"> </w:t>
        </w:r>
      </w:hyperlink>
      <w:r w:rsidR="009328F2">
        <w:rPr>
          <w:rFonts w:ascii="Arial"/>
          <w:spacing w:val="-1"/>
          <w:sz w:val="24"/>
        </w:rPr>
        <w:t>Retrieved</w:t>
      </w:r>
      <w:r w:rsidR="009328F2">
        <w:rPr>
          <w:rFonts w:ascii="Arial"/>
          <w:spacing w:val="1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March</w:t>
      </w:r>
      <w:r w:rsidR="009328F2">
        <w:rPr>
          <w:rFonts w:ascii="Arial"/>
          <w:spacing w:val="3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10,</w:t>
      </w:r>
      <w:r w:rsidR="009328F2">
        <w:rPr>
          <w:rFonts w:ascii="Arial"/>
          <w:spacing w:val="2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2015</w:t>
      </w:r>
      <w:r w:rsidR="009328F2">
        <w:rPr>
          <w:rFonts w:ascii="Arial"/>
          <w:sz w:val="24"/>
        </w:rPr>
        <w:t xml:space="preserve"> </w:t>
      </w:r>
      <w:bookmarkStart w:id="32" w:name="_bookmark10"/>
      <w:bookmarkEnd w:id="32"/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position w:val="10"/>
          <w:sz w:val="13"/>
        </w:rPr>
        <w:t>5</w:t>
      </w:r>
      <w:r w:rsidR="009328F2">
        <w:rPr>
          <w:rFonts w:ascii="Arial"/>
          <w:spacing w:val="18"/>
          <w:position w:val="10"/>
          <w:sz w:val="13"/>
        </w:rPr>
        <w:t xml:space="preserve"> </w:t>
      </w:r>
      <w:r w:rsidR="009328F2">
        <w:rPr>
          <w:rFonts w:ascii="Arial"/>
          <w:spacing w:val="-1"/>
          <w:sz w:val="24"/>
        </w:rPr>
        <w:t xml:space="preserve">Begg </w:t>
      </w:r>
      <w:r w:rsidR="009328F2">
        <w:rPr>
          <w:rFonts w:ascii="Arial"/>
          <w:sz w:val="24"/>
        </w:rPr>
        <w:t xml:space="preserve">S, </w:t>
      </w:r>
      <w:r w:rsidR="009328F2">
        <w:rPr>
          <w:rFonts w:ascii="Arial"/>
          <w:spacing w:val="-5"/>
          <w:sz w:val="24"/>
        </w:rPr>
        <w:t>Vos</w:t>
      </w:r>
      <w:r w:rsidR="009328F2">
        <w:rPr>
          <w:rFonts w:ascii="Arial"/>
          <w:spacing w:val="-6"/>
          <w:sz w:val="24"/>
        </w:rPr>
        <w:t xml:space="preserve"> </w:t>
      </w:r>
      <w:r w:rsidR="009328F2">
        <w:rPr>
          <w:rFonts w:ascii="Arial"/>
          <w:spacing w:val="-14"/>
          <w:sz w:val="24"/>
        </w:rPr>
        <w:t>T,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 xml:space="preserve">Barker </w:t>
      </w:r>
      <w:r w:rsidR="009328F2">
        <w:rPr>
          <w:rFonts w:ascii="Arial"/>
          <w:sz w:val="24"/>
        </w:rPr>
        <w:t xml:space="preserve">B, </w:t>
      </w:r>
      <w:r w:rsidR="009328F2">
        <w:rPr>
          <w:rFonts w:ascii="Arial"/>
          <w:spacing w:val="-1"/>
          <w:sz w:val="24"/>
        </w:rPr>
        <w:t>Stevenson C,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Stanley</w:t>
      </w:r>
      <w:r w:rsidR="009328F2">
        <w:rPr>
          <w:rFonts w:ascii="Arial"/>
          <w:spacing w:val="-2"/>
          <w:sz w:val="24"/>
        </w:rPr>
        <w:t xml:space="preserve"> </w:t>
      </w:r>
      <w:r w:rsidR="009328F2">
        <w:rPr>
          <w:rFonts w:ascii="Arial"/>
          <w:sz w:val="24"/>
        </w:rPr>
        <w:t xml:space="preserve">L, </w:t>
      </w:r>
      <w:r w:rsidR="009328F2">
        <w:rPr>
          <w:rFonts w:ascii="Arial"/>
          <w:spacing w:val="-1"/>
          <w:sz w:val="24"/>
        </w:rPr>
        <w:t>Lopez</w:t>
      </w:r>
      <w:r w:rsidR="009328F2">
        <w:rPr>
          <w:rFonts w:ascii="Arial"/>
          <w:spacing w:val="-17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AD,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(2007).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i/>
          <w:spacing w:val="-1"/>
          <w:sz w:val="24"/>
        </w:rPr>
        <w:t xml:space="preserve">The burden </w:t>
      </w:r>
      <w:r w:rsidR="009328F2">
        <w:rPr>
          <w:rFonts w:ascii="Arial"/>
          <w:i/>
          <w:sz w:val="24"/>
        </w:rPr>
        <w:t>of</w:t>
      </w:r>
      <w:r w:rsidR="009328F2">
        <w:rPr>
          <w:rFonts w:ascii="Arial"/>
          <w:i/>
          <w:spacing w:val="53"/>
          <w:sz w:val="24"/>
        </w:rPr>
        <w:t xml:space="preserve"> </w:t>
      </w:r>
      <w:r w:rsidR="009328F2">
        <w:rPr>
          <w:rFonts w:ascii="Arial"/>
          <w:i/>
          <w:spacing w:val="-1"/>
          <w:sz w:val="24"/>
        </w:rPr>
        <w:t>disease and</w:t>
      </w:r>
      <w:r w:rsidR="009328F2">
        <w:rPr>
          <w:rFonts w:ascii="Arial"/>
          <w:i/>
          <w:spacing w:val="1"/>
          <w:sz w:val="24"/>
        </w:rPr>
        <w:t xml:space="preserve"> </w:t>
      </w:r>
      <w:r w:rsidR="009328F2">
        <w:rPr>
          <w:rFonts w:ascii="Arial"/>
          <w:i/>
          <w:spacing w:val="-1"/>
          <w:sz w:val="24"/>
        </w:rPr>
        <w:t>injury</w:t>
      </w:r>
      <w:r w:rsidR="009328F2">
        <w:rPr>
          <w:rFonts w:ascii="Arial"/>
          <w:i/>
          <w:sz w:val="24"/>
        </w:rPr>
        <w:t xml:space="preserve"> </w:t>
      </w:r>
      <w:r w:rsidR="009328F2">
        <w:rPr>
          <w:rFonts w:ascii="Arial"/>
          <w:i/>
          <w:spacing w:val="-1"/>
          <w:sz w:val="24"/>
        </w:rPr>
        <w:t>in</w:t>
      </w:r>
      <w:r w:rsidR="009328F2">
        <w:rPr>
          <w:rFonts w:ascii="Arial"/>
          <w:i/>
          <w:spacing w:val="-9"/>
          <w:sz w:val="24"/>
        </w:rPr>
        <w:t xml:space="preserve"> </w:t>
      </w:r>
      <w:r w:rsidR="009328F2">
        <w:rPr>
          <w:rFonts w:ascii="Arial"/>
          <w:i/>
          <w:spacing w:val="-1"/>
          <w:sz w:val="24"/>
        </w:rPr>
        <w:t>Australia</w:t>
      </w:r>
      <w:r w:rsidR="009328F2">
        <w:rPr>
          <w:rFonts w:ascii="Arial"/>
          <w:i/>
          <w:spacing w:val="1"/>
          <w:sz w:val="24"/>
        </w:rPr>
        <w:t xml:space="preserve"> </w:t>
      </w:r>
      <w:r w:rsidR="009328F2">
        <w:rPr>
          <w:rFonts w:ascii="Arial"/>
          <w:i/>
          <w:spacing w:val="-1"/>
          <w:sz w:val="24"/>
        </w:rPr>
        <w:t>2003</w:t>
      </w:r>
      <w:r w:rsidR="009328F2">
        <w:rPr>
          <w:rFonts w:ascii="Arial"/>
          <w:spacing w:val="-1"/>
          <w:sz w:val="24"/>
        </w:rPr>
        <w:t>.(Cat.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No.</w:t>
      </w:r>
      <w:r w:rsidR="009328F2">
        <w:rPr>
          <w:rFonts w:ascii="Arial"/>
          <w:spacing w:val="-2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PHE</w:t>
      </w:r>
      <w:r w:rsidR="009328F2">
        <w:rPr>
          <w:rFonts w:ascii="Arial"/>
          <w:spacing w:val="1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82).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Canberra:</w:t>
      </w:r>
      <w:r w:rsidR="009328F2">
        <w:rPr>
          <w:rFonts w:ascii="Arial"/>
          <w:spacing w:val="-14"/>
          <w:sz w:val="24"/>
        </w:rPr>
        <w:t xml:space="preserve"> </w:t>
      </w:r>
      <w:r w:rsidR="009328F2">
        <w:rPr>
          <w:rFonts w:ascii="Arial"/>
          <w:spacing w:val="-3"/>
          <w:sz w:val="24"/>
        </w:rPr>
        <w:t>AIHW.</w:t>
      </w:r>
    </w:p>
    <w:p w14:paraId="5F65DCF1" w14:textId="77777777" w:rsidR="004863D4" w:rsidRDefault="009328F2">
      <w:pPr>
        <w:ind w:left="118"/>
        <w:jc w:val="both"/>
        <w:rPr>
          <w:rFonts w:ascii="Arial" w:eastAsia="Arial" w:hAnsi="Arial" w:cs="Arial"/>
          <w:sz w:val="24"/>
          <w:szCs w:val="24"/>
        </w:rPr>
      </w:pPr>
      <w:bookmarkStart w:id="33" w:name="_bookmark11"/>
      <w:bookmarkEnd w:id="33"/>
      <w:r>
        <w:rPr>
          <w:rFonts w:ascii="Arial"/>
          <w:position w:val="10"/>
          <w:sz w:val="13"/>
        </w:rPr>
        <w:t>6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34">
        <w:r>
          <w:rPr>
            <w:rFonts w:ascii="Arial"/>
            <w:color w:val="0000FF"/>
            <w:spacing w:val="-1"/>
            <w:sz w:val="24"/>
            <w:u w:val="single" w:color="0000FF"/>
          </w:rPr>
          <w:t>United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Nations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Environment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Programme.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 xml:space="preserve">(2014).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Air pollution: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World's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worst</w:t>
        </w:r>
      </w:hyperlink>
    </w:p>
    <w:p w14:paraId="5F65DCF2" w14:textId="77777777" w:rsidR="004863D4" w:rsidRDefault="001F3843">
      <w:pPr>
        <w:ind w:left="118"/>
        <w:jc w:val="both"/>
        <w:rPr>
          <w:rFonts w:ascii="Arial" w:eastAsia="Arial" w:hAnsi="Arial" w:cs="Arial"/>
          <w:sz w:val="24"/>
          <w:szCs w:val="24"/>
        </w:rPr>
      </w:pPr>
      <w:hyperlink r:id="rId35"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environmental health</w:t>
        </w:r>
        <w:r w:rsidR="009328F2"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risk</w:t>
        </w:r>
        <w:r w:rsidR="009328F2">
          <w:rPr>
            <w:rFonts w:ascii="Arial"/>
            <w:color w:val="0000FF"/>
            <w:spacing w:val="-1"/>
            <w:sz w:val="24"/>
            <w:u w:val="single" w:color="0000FF"/>
          </w:rPr>
          <w:t>.</w:t>
        </w:r>
        <w:r w:rsidR="009328F2">
          <w:rPr>
            <w:rFonts w:ascii="Arial"/>
            <w:color w:val="0000FF"/>
            <w:sz w:val="24"/>
            <w:u w:val="single" w:color="0000FF"/>
          </w:rPr>
          <w:t xml:space="preserve"> </w:t>
        </w:r>
      </w:hyperlink>
      <w:r w:rsidR="009328F2">
        <w:rPr>
          <w:rFonts w:ascii="Arial"/>
          <w:spacing w:val="-1"/>
          <w:sz w:val="24"/>
        </w:rPr>
        <w:t>Retrieved</w:t>
      </w:r>
      <w:r w:rsidR="009328F2">
        <w:rPr>
          <w:rFonts w:ascii="Arial"/>
          <w:spacing w:val="1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 xml:space="preserve">November </w:t>
      </w:r>
      <w:r w:rsidR="009328F2">
        <w:rPr>
          <w:rFonts w:ascii="Arial"/>
          <w:sz w:val="24"/>
        </w:rPr>
        <w:t>24,</w:t>
      </w:r>
      <w:r w:rsidR="009328F2">
        <w:rPr>
          <w:rFonts w:ascii="Arial"/>
          <w:spacing w:val="-2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2014</w:t>
      </w:r>
    </w:p>
    <w:p w14:paraId="5F65DCF3" w14:textId="77777777" w:rsidR="004863D4" w:rsidRDefault="004863D4">
      <w:pPr>
        <w:jc w:val="both"/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CF4" w14:textId="77777777" w:rsidR="004863D4" w:rsidRDefault="009328F2">
      <w:pPr>
        <w:pStyle w:val="BodyText"/>
        <w:spacing w:before="58" w:line="245" w:lineRule="auto"/>
        <w:ind w:left="198" w:right="474"/>
      </w:pPr>
      <w:r>
        <w:rPr>
          <w:spacing w:val="-1"/>
        </w:rPr>
        <w:t>concentration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pollutant,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duration of</w:t>
      </w:r>
      <w: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-1"/>
        </w:rPr>
        <w:t xml:space="preserve"> sensitivity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individual</w:t>
      </w:r>
      <w:r>
        <w:rPr>
          <w:spacing w:val="9"/>
        </w:rPr>
        <w:t xml:space="preserve"> </w:t>
      </w:r>
      <w:hyperlink w:anchor="_bookmark12" w:history="1">
        <w:r>
          <w:rPr>
            <w:spacing w:val="-1"/>
            <w:position w:val="11"/>
            <w:sz w:val="16"/>
          </w:rPr>
          <w:t>7</w:t>
        </w:r>
      </w:hyperlink>
      <w:r>
        <w:rPr>
          <w:spacing w:val="-1"/>
        </w:rPr>
        <w:t>.</w:t>
      </w:r>
    </w:p>
    <w:p w14:paraId="5F65DCF5" w14:textId="40E4C01D" w:rsidR="004863D4" w:rsidRDefault="00B00323">
      <w:pPr>
        <w:pStyle w:val="Heading2"/>
        <w:spacing w:before="236" w:line="245" w:lineRule="auto"/>
        <w:ind w:left="198" w:right="474"/>
        <w:rPr>
          <w:b w:val="0"/>
          <w:bCs w:val="0"/>
          <w:i w:val="0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3760" behindDoc="1" locked="0" layoutInCell="1" allowOverlap="1" wp14:anchorId="5F65E4EB" wp14:editId="411AEC37">
                <wp:simplePos x="0" y="0"/>
                <wp:positionH relativeFrom="page">
                  <wp:posOffset>900430</wp:posOffset>
                </wp:positionH>
                <wp:positionV relativeFrom="paragraph">
                  <wp:posOffset>1120140</wp:posOffset>
                </wp:positionV>
                <wp:extent cx="742315" cy="680085"/>
                <wp:effectExtent l="0" t="0" r="0" b="0"/>
                <wp:wrapNone/>
                <wp:docPr id="975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680085"/>
                          <a:chOff x="1418" y="1764"/>
                          <a:chExt cx="1169" cy="1071"/>
                        </a:xfrm>
                      </wpg:grpSpPr>
                      <wpg:grpSp>
                        <wpg:cNvPr id="976" name="Group 964"/>
                        <wpg:cNvGrpSpPr>
                          <a:grpSpLocks/>
                        </wpg:cNvGrpSpPr>
                        <wpg:grpSpPr bwMode="auto">
                          <a:xfrm>
                            <a:off x="1418" y="1764"/>
                            <a:ext cx="1169" cy="252"/>
                            <a:chOff x="1418" y="1764"/>
                            <a:chExt cx="1169" cy="252"/>
                          </a:xfrm>
                        </wpg:grpSpPr>
                        <wps:wsp>
                          <wps:cNvPr id="977" name="Freeform 965"/>
                          <wps:cNvSpPr>
                            <a:spLocks/>
                          </wps:cNvSpPr>
                          <wps:spPr bwMode="auto">
                            <a:xfrm>
                              <a:off x="1418" y="1764"/>
                              <a:ext cx="1169" cy="25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169"/>
                                <a:gd name="T2" fmla="+- 0 2016 1764"/>
                                <a:gd name="T3" fmla="*/ 2016 h 252"/>
                                <a:gd name="T4" fmla="+- 0 2587 1418"/>
                                <a:gd name="T5" fmla="*/ T4 w 1169"/>
                                <a:gd name="T6" fmla="+- 0 2016 1764"/>
                                <a:gd name="T7" fmla="*/ 2016 h 252"/>
                                <a:gd name="T8" fmla="+- 0 2587 1418"/>
                                <a:gd name="T9" fmla="*/ T8 w 1169"/>
                                <a:gd name="T10" fmla="+- 0 1764 1764"/>
                                <a:gd name="T11" fmla="*/ 1764 h 252"/>
                                <a:gd name="T12" fmla="+- 0 1418 1418"/>
                                <a:gd name="T13" fmla="*/ T12 w 1169"/>
                                <a:gd name="T14" fmla="+- 0 1764 1764"/>
                                <a:gd name="T15" fmla="*/ 1764 h 252"/>
                                <a:gd name="T16" fmla="+- 0 1418 1418"/>
                                <a:gd name="T17" fmla="*/ T16 w 1169"/>
                                <a:gd name="T18" fmla="+- 0 2016 1764"/>
                                <a:gd name="T19" fmla="*/ 201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252">
                                  <a:moveTo>
                                    <a:pt x="0" y="252"/>
                                  </a:moveTo>
                                  <a:lnTo>
                                    <a:pt x="1169" y="25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62"/>
                        <wpg:cNvGrpSpPr>
                          <a:grpSpLocks/>
                        </wpg:cNvGrpSpPr>
                        <wpg:grpSpPr bwMode="auto">
                          <a:xfrm>
                            <a:off x="1418" y="2016"/>
                            <a:ext cx="1169" cy="255"/>
                            <a:chOff x="1418" y="2016"/>
                            <a:chExt cx="1169" cy="255"/>
                          </a:xfrm>
                        </wpg:grpSpPr>
                        <wps:wsp>
                          <wps:cNvPr id="979" name="Freeform 963"/>
                          <wps:cNvSpPr>
                            <a:spLocks/>
                          </wps:cNvSpPr>
                          <wps:spPr bwMode="auto">
                            <a:xfrm>
                              <a:off x="1418" y="2016"/>
                              <a:ext cx="1169" cy="255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169"/>
                                <a:gd name="T2" fmla="+- 0 2271 2016"/>
                                <a:gd name="T3" fmla="*/ 2271 h 255"/>
                                <a:gd name="T4" fmla="+- 0 2587 1418"/>
                                <a:gd name="T5" fmla="*/ T4 w 1169"/>
                                <a:gd name="T6" fmla="+- 0 2271 2016"/>
                                <a:gd name="T7" fmla="*/ 2271 h 255"/>
                                <a:gd name="T8" fmla="+- 0 2587 1418"/>
                                <a:gd name="T9" fmla="*/ T8 w 1169"/>
                                <a:gd name="T10" fmla="+- 0 2016 2016"/>
                                <a:gd name="T11" fmla="*/ 2016 h 255"/>
                                <a:gd name="T12" fmla="+- 0 1418 1418"/>
                                <a:gd name="T13" fmla="*/ T12 w 1169"/>
                                <a:gd name="T14" fmla="+- 0 2016 2016"/>
                                <a:gd name="T15" fmla="*/ 2016 h 255"/>
                                <a:gd name="T16" fmla="+- 0 1418 1418"/>
                                <a:gd name="T17" fmla="*/ T16 w 1169"/>
                                <a:gd name="T18" fmla="+- 0 2271 2016"/>
                                <a:gd name="T19" fmla="*/ 227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255">
                                  <a:moveTo>
                                    <a:pt x="0" y="255"/>
                                  </a:moveTo>
                                  <a:lnTo>
                                    <a:pt x="1169" y="255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60"/>
                        <wpg:cNvGrpSpPr>
                          <a:grpSpLocks/>
                        </wpg:cNvGrpSpPr>
                        <wpg:grpSpPr bwMode="auto">
                          <a:xfrm>
                            <a:off x="1418" y="2271"/>
                            <a:ext cx="1169" cy="252"/>
                            <a:chOff x="1418" y="2271"/>
                            <a:chExt cx="1169" cy="252"/>
                          </a:xfrm>
                        </wpg:grpSpPr>
                        <wps:wsp>
                          <wps:cNvPr id="981" name="Freeform 961"/>
                          <wps:cNvSpPr>
                            <a:spLocks/>
                          </wps:cNvSpPr>
                          <wps:spPr bwMode="auto">
                            <a:xfrm>
                              <a:off x="1418" y="2271"/>
                              <a:ext cx="1169" cy="25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169"/>
                                <a:gd name="T2" fmla="+- 0 2523 2271"/>
                                <a:gd name="T3" fmla="*/ 2523 h 252"/>
                                <a:gd name="T4" fmla="+- 0 2587 1418"/>
                                <a:gd name="T5" fmla="*/ T4 w 1169"/>
                                <a:gd name="T6" fmla="+- 0 2523 2271"/>
                                <a:gd name="T7" fmla="*/ 2523 h 252"/>
                                <a:gd name="T8" fmla="+- 0 2587 1418"/>
                                <a:gd name="T9" fmla="*/ T8 w 1169"/>
                                <a:gd name="T10" fmla="+- 0 2271 2271"/>
                                <a:gd name="T11" fmla="*/ 2271 h 252"/>
                                <a:gd name="T12" fmla="+- 0 1418 1418"/>
                                <a:gd name="T13" fmla="*/ T12 w 1169"/>
                                <a:gd name="T14" fmla="+- 0 2271 2271"/>
                                <a:gd name="T15" fmla="*/ 2271 h 252"/>
                                <a:gd name="T16" fmla="+- 0 1418 1418"/>
                                <a:gd name="T17" fmla="*/ T16 w 1169"/>
                                <a:gd name="T18" fmla="+- 0 2523 2271"/>
                                <a:gd name="T19" fmla="*/ 252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252">
                                  <a:moveTo>
                                    <a:pt x="0" y="252"/>
                                  </a:moveTo>
                                  <a:lnTo>
                                    <a:pt x="1169" y="25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58"/>
                        <wpg:cNvGrpSpPr>
                          <a:grpSpLocks/>
                        </wpg:cNvGrpSpPr>
                        <wpg:grpSpPr bwMode="auto">
                          <a:xfrm>
                            <a:off x="1418" y="2523"/>
                            <a:ext cx="1169" cy="312"/>
                            <a:chOff x="1418" y="2523"/>
                            <a:chExt cx="1169" cy="312"/>
                          </a:xfrm>
                        </wpg:grpSpPr>
                        <wps:wsp>
                          <wps:cNvPr id="983" name="Freeform 959"/>
                          <wps:cNvSpPr>
                            <a:spLocks/>
                          </wps:cNvSpPr>
                          <wps:spPr bwMode="auto">
                            <a:xfrm>
                              <a:off x="1418" y="2523"/>
                              <a:ext cx="1169" cy="31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169"/>
                                <a:gd name="T2" fmla="+- 0 2835 2523"/>
                                <a:gd name="T3" fmla="*/ 2835 h 312"/>
                                <a:gd name="T4" fmla="+- 0 2587 1418"/>
                                <a:gd name="T5" fmla="*/ T4 w 1169"/>
                                <a:gd name="T6" fmla="+- 0 2835 2523"/>
                                <a:gd name="T7" fmla="*/ 2835 h 312"/>
                                <a:gd name="T8" fmla="+- 0 2587 1418"/>
                                <a:gd name="T9" fmla="*/ T8 w 1169"/>
                                <a:gd name="T10" fmla="+- 0 2523 2523"/>
                                <a:gd name="T11" fmla="*/ 2523 h 312"/>
                                <a:gd name="T12" fmla="+- 0 1418 1418"/>
                                <a:gd name="T13" fmla="*/ T12 w 1169"/>
                                <a:gd name="T14" fmla="+- 0 2523 2523"/>
                                <a:gd name="T15" fmla="*/ 2523 h 312"/>
                                <a:gd name="T16" fmla="+- 0 1418 1418"/>
                                <a:gd name="T17" fmla="*/ T16 w 1169"/>
                                <a:gd name="T18" fmla="+- 0 2835 2523"/>
                                <a:gd name="T19" fmla="*/ 283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312">
                                  <a:moveTo>
                                    <a:pt x="0" y="312"/>
                                  </a:moveTo>
                                  <a:lnTo>
                                    <a:pt x="1169" y="31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69BFD" id="Group 957" o:spid="_x0000_s1026" style="position:absolute;margin-left:70.9pt;margin-top:88.2pt;width:58.45pt;height:53.55pt;z-index:-142720;mso-position-horizontal-relative:page" coordorigin="1418,1764" coordsize="116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">
                <v:group id="Group 964" o:spid="_x0000_s1027" style="position:absolute;left:1418;top:1764;width:1169;height:252" coordorigin="1418,1764" coordsize="11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65" o:spid="_x0000_s1028" style="position:absolute;left:1418;top:1764;width:1169;height:252;visibility:visible;mso-wrap-style:square;v-text-anchor:top" coordsize="11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d3MgA&#10;AADcAAAADwAAAGRycy9kb3ducmV2LnhtbESPT2sCMRTE74V+h/AKvRTN2hZXV6PYFosHQfyL3h6b&#10;5+7i5mVJUt1++6ZQ6HGYmd8w42lranEl5yvLCnrdBARxbnXFhYLddt4ZgPABWWNtmRR8k4fp5P5u&#10;jJm2N17TdRMKESHsM1RQhtBkUvq8JIO+axvi6J2tMxiidIXUDm8Rbmr5nCR9abDiuFBiQ+8l5ZfN&#10;l1Ewd+fV5e2Q7E9Py+Pg+Inp68dLqtTjQzsbgQjUhv/wX3uhFQzTFH7PxCMgJ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g93cyAAAANwAAAAPAAAAAAAAAAAAAAAAAJgCAABk&#10;cnMvZG93bnJldi54bWxQSwUGAAAAAAQABAD1AAAAjQMAAAAA&#10;" path="m,252r1169,l1169,,,,,252xe" fillcolor="#4f81bd" stroked="f">
                    <v:path arrowok="t" o:connecttype="custom" o:connectlocs="0,2016;1169,2016;1169,1764;0,1764;0,2016" o:connectangles="0,0,0,0,0"/>
                  </v:shape>
                </v:group>
                <v:group id="Group 962" o:spid="_x0000_s1029" style="position:absolute;left:1418;top:2016;width:1169;height:255" coordorigin="1418,2016" coordsize="116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63" o:spid="_x0000_s1030" style="position:absolute;left:1418;top:2016;width:1169;height:255;visibility:visible;mso-wrap-style:square;v-text-anchor:top" coordsize="116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WdcMA&#10;AADcAAAADwAAAGRycy9kb3ducmV2LnhtbESPzWrDMBCE74G8g9hCbolcp7SNGyWEmJT2VOr0ARZr&#10;a5taKyPJP3n7qBDIcZiZb5jtfjKtGMj5xrKCx1UCgri0uuFKwc/5tHwF4QOyxtYyKbiQh/1uPtti&#10;pu3I3zQUoRIRwj5DBXUIXSalL2sy6Fe2I47er3UGQ5SuktrhGOGmlWmSPEuDDceFGjs61lT+Fb1R&#10;ECb/5fKm19K9M62Lpzw9f+ZKLR6mwxuIQFO4h2/tD61g87KB/zPxCM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GWdcMAAADcAAAADwAAAAAAAAAAAAAAAACYAgAAZHJzL2Rv&#10;d25yZXYueG1sUEsFBgAAAAAEAAQA9QAAAIgDAAAAAA==&#10;" path="m,255r1169,l1169,,,,,255xe" fillcolor="#4f81bd" stroked="f">
                    <v:path arrowok="t" o:connecttype="custom" o:connectlocs="0,2271;1169,2271;1169,2016;0,2016;0,2271" o:connectangles="0,0,0,0,0"/>
                  </v:shape>
                </v:group>
                <v:group id="Group 960" o:spid="_x0000_s1031" style="position:absolute;left:1418;top:2271;width:1169;height:252" coordorigin="1418,2271" coordsize="11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61" o:spid="_x0000_s1032" style="position:absolute;left:1418;top:2271;width:1169;height:252;visibility:visible;mso-wrap-style:square;v-text-anchor:top" coordsize="11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QFMgA&#10;AADcAAAADwAAAGRycy9kb3ducmV2LnhtbESPT2sCMRTE74LfITyhl6JZa6nrahTbYumhUPxX7O2x&#10;ee4ubl6WJNXttzeFgsdhZn7DzBatqcWZnK8sKxgOEhDEudUVFwp221U/BeEDssbaMin4JQ+Lebcz&#10;w0zbC6/pvAmFiBD2GSooQ2gyKX1ekkE/sA1x9I7WGQxRukJqh5cIN7V8SJInabDiuFBiQy8l5afN&#10;j1GwcsfP0/NXsv++/zikhzccP76Oxkrd9drlFESgNtzC/+13rWCSDuHvTD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85AUyAAAANwAAAAPAAAAAAAAAAAAAAAAAJgCAABk&#10;cnMvZG93bnJldi54bWxQSwUGAAAAAAQABAD1AAAAjQMAAAAA&#10;" path="m,252r1169,l1169,,,,,252xe" fillcolor="#4f81bd" stroked="f">
                    <v:path arrowok="t" o:connecttype="custom" o:connectlocs="0,2523;1169,2523;1169,2271;0,2271;0,2523" o:connectangles="0,0,0,0,0"/>
                  </v:shape>
                </v:group>
                <v:group id="Group 958" o:spid="_x0000_s1033" style="position:absolute;left:1418;top:2523;width:1169;height:312" coordorigin="1418,2523" coordsize="116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59" o:spid="_x0000_s1034" style="position:absolute;left:1418;top:2523;width:1169;height:312;visibility:visible;mso-wrap-style:square;v-text-anchor:top" coordsize="116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GrMEA&#10;AADcAAAADwAAAGRycy9kb3ducmV2LnhtbESPzarCMBSE94LvEI7gTlMVS2+vUVQUXPq3uMtDc25b&#10;bE5Kk2p9eyMILoeZ+YZZrDpTiTs1rrSsYDKOQBBnVpecK7he9qMEhPPIGivLpOBJDlbLfm+BqbYP&#10;PtH97HMRIOxSVFB4X6dSuqwgg25sa+Lg/dvGoA+yyaVu8BHgppLTKIqlwZLDQoE1bQvKbufWKIjb&#10;Ha2Pp3ab1H9zo9E8482sVGo46Na/IDx1/hv+tA9awU8yg/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ZxqzBAAAA3AAAAA8AAAAAAAAAAAAAAAAAmAIAAGRycy9kb3du&#10;cmV2LnhtbFBLBQYAAAAABAAEAPUAAACGAwAAAAA=&#10;" path="m,312r1169,l1169,,,,,312xe" fillcolor="#4f81bd" stroked="f">
                    <v:path arrowok="t" o:connecttype="custom" o:connectlocs="0,2835;1169,2835;1169,2523;0,2523;0,283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3808" behindDoc="1" locked="0" layoutInCell="1" allowOverlap="1" wp14:anchorId="5F65E4EC" wp14:editId="0947DA1A">
                <wp:simplePos x="0" y="0"/>
                <wp:positionH relativeFrom="page">
                  <wp:posOffset>2788920</wp:posOffset>
                </wp:positionH>
                <wp:positionV relativeFrom="paragraph">
                  <wp:posOffset>1120140</wp:posOffset>
                </wp:positionV>
                <wp:extent cx="852170" cy="2722245"/>
                <wp:effectExtent l="0" t="0" r="0" b="0"/>
                <wp:wrapNone/>
                <wp:docPr id="942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2722245"/>
                          <a:chOff x="4392" y="1764"/>
                          <a:chExt cx="1342" cy="4287"/>
                        </a:xfrm>
                      </wpg:grpSpPr>
                      <wpg:grpSp>
                        <wpg:cNvPr id="943" name="Group 955"/>
                        <wpg:cNvGrpSpPr>
                          <a:grpSpLocks/>
                        </wpg:cNvGrpSpPr>
                        <wpg:grpSpPr bwMode="auto">
                          <a:xfrm>
                            <a:off x="4392" y="1764"/>
                            <a:ext cx="1342" cy="252"/>
                            <a:chOff x="4392" y="1764"/>
                            <a:chExt cx="1342" cy="252"/>
                          </a:xfrm>
                        </wpg:grpSpPr>
                        <wps:wsp>
                          <wps:cNvPr id="944" name="Freeform 956"/>
                          <wps:cNvSpPr>
                            <a:spLocks/>
                          </wps:cNvSpPr>
                          <wps:spPr bwMode="auto">
                            <a:xfrm>
                              <a:off x="4392" y="1764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2016 1764"/>
                                <a:gd name="T3" fmla="*/ 2016 h 252"/>
                                <a:gd name="T4" fmla="+- 0 5734 4392"/>
                                <a:gd name="T5" fmla="*/ T4 w 1342"/>
                                <a:gd name="T6" fmla="+- 0 2016 1764"/>
                                <a:gd name="T7" fmla="*/ 2016 h 252"/>
                                <a:gd name="T8" fmla="+- 0 5734 4392"/>
                                <a:gd name="T9" fmla="*/ T8 w 1342"/>
                                <a:gd name="T10" fmla="+- 0 1764 1764"/>
                                <a:gd name="T11" fmla="*/ 1764 h 252"/>
                                <a:gd name="T12" fmla="+- 0 4392 4392"/>
                                <a:gd name="T13" fmla="*/ T12 w 1342"/>
                                <a:gd name="T14" fmla="+- 0 1764 1764"/>
                                <a:gd name="T15" fmla="*/ 1764 h 252"/>
                                <a:gd name="T16" fmla="+- 0 4392 4392"/>
                                <a:gd name="T17" fmla="*/ T16 w 1342"/>
                                <a:gd name="T18" fmla="+- 0 2016 1764"/>
                                <a:gd name="T19" fmla="*/ 201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53"/>
                        <wpg:cNvGrpSpPr>
                          <a:grpSpLocks/>
                        </wpg:cNvGrpSpPr>
                        <wpg:grpSpPr bwMode="auto">
                          <a:xfrm>
                            <a:off x="4392" y="2016"/>
                            <a:ext cx="1342" cy="315"/>
                            <a:chOff x="4392" y="2016"/>
                            <a:chExt cx="1342" cy="315"/>
                          </a:xfrm>
                        </wpg:grpSpPr>
                        <wps:wsp>
                          <wps:cNvPr id="946" name="Freeform 954"/>
                          <wps:cNvSpPr>
                            <a:spLocks/>
                          </wps:cNvSpPr>
                          <wps:spPr bwMode="auto">
                            <a:xfrm>
                              <a:off x="4392" y="2016"/>
                              <a:ext cx="1342" cy="315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2331 2016"/>
                                <a:gd name="T3" fmla="*/ 2331 h 315"/>
                                <a:gd name="T4" fmla="+- 0 5734 4392"/>
                                <a:gd name="T5" fmla="*/ T4 w 1342"/>
                                <a:gd name="T6" fmla="+- 0 2331 2016"/>
                                <a:gd name="T7" fmla="*/ 2331 h 315"/>
                                <a:gd name="T8" fmla="+- 0 5734 4392"/>
                                <a:gd name="T9" fmla="*/ T8 w 1342"/>
                                <a:gd name="T10" fmla="+- 0 2016 2016"/>
                                <a:gd name="T11" fmla="*/ 2016 h 315"/>
                                <a:gd name="T12" fmla="+- 0 4392 4392"/>
                                <a:gd name="T13" fmla="*/ T12 w 1342"/>
                                <a:gd name="T14" fmla="+- 0 2016 2016"/>
                                <a:gd name="T15" fmla="*/ 2016 h 315"/>
                                <a:gd name="T16" fmla="+- 0 4392 4392"/>
                                <a:gd name="T17" fmla="*/ T16 w 1342"/>
                                <a:gd name="T18" fmla="+- 0 2331 2016"/>
                                <a:gd name="T19" fmla="*/ 233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315">
                                  <a:moveTo>
                                    <a:pt x="0" y="315"/>
                                  </a:moveTo>
                                  <a:lnTo>
                                    <a:pt x="1342" y="315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51"/>
                        <wpg:cNvGrpSpPr>
                          <a:grpSpLocks/>
                        </wpg:cNvGrpSpPr>
                        <wpg:grpSpPr bwMode="auto">
                          <a:xfrm>
                            <a:off x="4392" y="2331"/>
                            <a:ext cx="1342" cy="252"/>
                            <a:chOff x="4392" y="2331"/>
                            <a:chExt cx="1342" cy="252"/>
                          </a:xfrm>
                        </wpg:grpSpPr>
                        <wps:wsp>
                          <wps:cNvPr id="948" name="Freeform 952"/>
                          <wps:cNvSpPr>
                            <a:spLocks/>
                          </wps:cNvSpPr>
                          <wps:spPr bwMode="auto">
                            <a:xfrm>
                              <a:off x="4392" y="2331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2583 2331"/>
                                <a:gd name="T3" fmla="*/ 2583 h 252"/>
                                <a:gd name="T4" fmla="+- 0 5734 4392"/>
                                <a:gd name="T5" fmla="*/ T4 w 1342"/>
                                <a:gd name="T6" fmla="+- 0 2583 2331"/>
                                <a:gd name="T7" fmla="*/ 2583 h 252"/>
                                <a:gd name="T8" fmla="+- 0 5734 4392"/>
                                <a:gd name="T9" fmla="*/ T8 w 1342"/>
                                <a:gd name="T10" fmla="+- 0 2331 2331"/>
                                <a:gd name="T11" fmla="*/ 2331 h 252"/>
                                <a:gd name="T12" fmla="+- 0 4392 4392"/>
                                <a:gd name="T13" fmla="*/ T12 w 1342"/>
                                <a:gd name="T14" fmla="+- 0 2331 2331"/>
                                <a:gd name="T15" fmla="*/ 2331 h 252"/>
                                <a:gd name="T16" fmla="+- 0 4392 4392"/>
                                <a:gd name="T17" fmla="*/ T16 w 1342"/>
                                <a:gd name="T18" fmla="+- 0 2583 2331"/>
                                <a:gd name="T19" fmla="*/ 258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9"/>
                        <wpg:cNvGrpSpPr>
                          <a:grpSpLocks/>
                        </wpg:cNvGrpSpPr>
                        <wpg:grpSpPr bwMode="auto">
                          <a:xfrm>
                            <a:off x="4392" y="2583"/>
                            <a:ext cx="1342" cy="312"/>
                            <a:chOff x="4392" y="2583"/>
                            <a:chExt cx="1342" cy="312"/>
                          </a:xfrm>
                        </wpg:grpSpPr>
                        <wps:wsp>
                          <wps:cNvPr id="950" name="Freeform 950"/>
                          <wps:cNvSpPr>
                            <a:spLocks/>
                          </wps:cNvSpPr>
                          <wps:spPr bwMode="auto">
                            <a:xfrm>
                              <a:off x="4392" y="2583"/>
                              <a:ext cx="1342" cy="31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2895 2583"/>
                                <a:gd name="T3" fmla="*/ 2895 h 312"/>
                                <a:gd name="T4" fmla="+- 0 5734 4392"/>
                                <a:gd name="T5" fmla="*/ T4 w 1342"/>
                                <a:gd name="T6" fmla="+- 0 2895 2583"/>
                                <a:gd name="T7" fmla="*/ 2895 h 312"/>
                                <a:gd name="T8" fmla="+- 0 5734 4392"/>
                                <a:gd name="T9" fmla="*/ T8 w 1342"/>
                                <a:gd name="T10" fmla="+- 0 2583 2583"/>
                                <a:gd name="T11" fmla="*/ 2583 h 312"/>
                                <a:gd name="T12" fmla="+- 0 4392 4392"/>
                                <a:gd name="T13" fmla="*/ T12 w 1342"/>
                                <a:gd name="T14" fmla="+- 0 2583 2583"/>
                                <a:gd name="T15" fmla="*/ 2583 h 312"/>
                                <a:gd name="T16" fmla="+- 0 4392 4392"/>
                                <a:gd name="T17" fmla="*/ T16 w 1342"/>
                                <a:gd name="T18" fmla="+- 0 2895 2583"/>
                                <a:gd name="T19" fmla="*/ 289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312">
                                  <a:moveTo>
                                    <a:pt x="0" y="312"/>
                                  </a:moveTo>
                                  <a:lnTo>
                                    <a:pt x="1342" y="31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47"/>
                        <wpg:cNvGrpSpPr>
                          <a:grpSpLocks/>
                        </wpg:cNvGrpSpPr>
                        <wpg:grpSpPr bwMode="auto">
                          <a:xfrm>
                            <a:off x="4392" y="2895"/>
                            <a:ext cx="1342" cy="255"/>
                            <a:chOff x="4392" y="2895"/>
                            <a:chExt cx="1342" cy="255"/>
                          </a:xfrm>
                        </wpg:grpSpPr>
                        <wps:wsp>
                          <wps:cNvPr id="952" name="Freeform 948"/>
                          <wps:cNvSpPr>
                            <a:spLocks/>
                          </wps:cNvSpPr>
                          <wps:spPr bwMode="auto">
                            <a:xfrm>
                              <a:off x="4392" y="2895"/>
                              <a:ext cx="1342" cy="255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3149 2895"/>
                                <a:gd name="T3" fmla="*/ 3149 h 255"/>
                                <a:gd name="T4" fmla="+- 0 5734 4392"/>
                                <a:gd name="T5" fmla="*/ T4 w 1342"/>
                                <a:gd name="T6" fmla="+- 0 3149 2895"/>
                                <a:gd name="T7" fmla="*/ 3149 h 255"/>
                                <a:gd name="T8" fmla="+- 0 5734 4392"/>
                                <a:gd name="T9" fmla="*/ T8 w 1342"/>
                                <a:gd name="T10" fmla="+- 0 2895 2895"/>
                                <a:gd name="T11" fmla="*/ 2895 h 255"/>
                                <a:gd name="T12" fmla="+- 0 4392 4392"/>
                                <a:gd name="T13" fmla="*/ T12 w 1342"/>
                                <a:gd name="T14" fmla="+- 0 2895 2895"/>
                                <a:gd name="T15" fmla="*/ 2895 h 255"/>
                                <a:gd name="T16" fmla="+- 0 4392 4392"/>
                                <a:gd name="T17" fmla="*/ T16 w 1342"/>
                                <a:gd name="T18" fmla="+- 0 3149 2895"/>
                                <a:gd name="T19" fmla="*/ 314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5">
                                  <a:moveTo>
                                    <a:pt x="0" y="254"/>
                                  </a:moveTo>
                                  <a:lnTo>
                                    <a:pt x="1342" y="254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5"/>
                        <wpg:cNvGrpSpPr>
                          <a:grpSpLocks/>
                        </wpg:cNvGrpSpPr>
                        <wpg:grpSpPr bwMode="auto">
                          <a:xfrm>
                            <a:off x="4392" y="3149"/>
                            <a:ext cx="1342" cy="252"/>
                            <a:chOff x="4392" y="3149"/>
                            <a:chExt cx="1342" cy="252"/>
                          </a:xfrm>
                        </wpg:grpSpPr>
                        <wps:wsp>
                          <wps:cNvPr id="954" name="Freeform 946"/>
                          <wps:cNvSpPr>
                            <a:spLocks/>
                          </wps:cNvSpPr>
                          <wps:spPr bwMode="auto">
                            <a:xfrm>
                              <a:off x="4392" y="3149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3401 3149"/>
                                <a:gd name="T3" fmla="*/ 3401 h 252"/>
                                <a:gd name="T4" fmla="+- 0 5734 4392"/>
                                <a:gd name="T5" fmla="*/ T4 w 1342"/>
                                <a:gd name="T6" fmla="+- 0 3401 3149"/>
                                <a:gd name="T7" fmla="*/ 3401 h 252"/>
                                <a:gd name="T8" fmla="+- 0 5734 4392"/>
                                <a:gd name="T9" fmla="*/ T8 w 1342"/>
                                <a:gd name="T10" fmla="+- 0 3149 3149"/>
                                <a:gd name="T11" fmla="*/ 3149 h 252"/>
                                <a:gd name="T12" fmla="+- 0 4392 4392"/>
                                <a:gd name="T13" fmla="*/ T12 w 1342"/>
                                <a:gd name="T14" fmla="+- 0 3149 3149"/>
                                <a:gd name="T15" fmla="*/ 3149 h 252"/>
                                <a:gd name="T16" fmla="+- 0 4392 4392"/>
                                <a:gd name="T17" fmla="*/ T16 w 1342"/>
                                <a:gd name="T18" fmla="+- 0 3401 3149"/>
                                <a:gd name="T19" fmla="*/ 34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3"/>
                        <wpg:cNvGrpSpPr>
                          <a:grpSpLocks/>
                        </wpg:cNvGrpSpPr>
                        <wpg:grpSpPr bwMode="auto">
                          <a:xfrm>
                            <a:off x="4392" y="3401"/>
                            <a:ext cx="1342" cy="255"/>
                            <a:chOff x="4392" y="3401"/>
                            <a:chExt cx="1342" cy="255"/>
                          </a:xfrm>
                        </wpg:grpSpPr>
                        <wps:wsp>
                          <wps:cNvPr id="956" name="Freeform 944"/>
                          <wps:cNvSpPr>
                            <a:spLocks/>
                          </wps:cNvSpPr>
                          <wps:spPr bwMode="auto">
                            <a:xfrm>
                              <a:off x="4392" y="3401"/>
                              <a:ext cx="1342" cy="255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3656 3401"/>
                                <a:gd name="T3" fmla="*/ 3656 h 255"/>
                                <a:gd name="T4" fmla="+- 0 5734 4392"/>
                                <a:gd name="T5" fmla="*/ T4 w 1342"/>
                                <a:gd name="T6" fmla="+- 0 3656 3401"/>
                                <a:gd name="T7" fmla="*/ 3656 h 255"/>
                                <a:gd name="T8" fmla="+- 0 5734 4392"/>
                                <a:gd name="T9" fmla="*/ T8 w 1342"/>
                                <a:gd name="T10" fmla="+- 0 3401 3401"/>
                                <a:gd name="T11" fmla="*/ 3401 h 255"/>
                                <a:gd name="T12" fmla="+- 0 4392 4392"/>
                                <a:gd name="T13" fmla="*/ T12 w 1342"/>
                                <a:gd name="T14" fmla="+- 0 3401 3401"/>
                                <a:gd name="T15" fmla="*/ 3401 h 255"/>
                                <a:gd name="T16" fmla="+- 0 4392 4392"/>
                                <a:gd name="T17" fmla="*/ T16 w 1342"/>
                                <a:gd name="T18" fmla="+- 0 3656 3401"/>
                                <a:gd name="T19" fmla="*/ 365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5">
                                  <a:moveTo>
                                    <a:pt x="0" y="255"/>
                                  </a:moveTo>
                                  <a:lnTo>
                                    <a:pt x="1342" y="255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41"/>
                        <wpg:cNvGrpSpPr>
                          <a:grpSpLocks/>
                        </wpg:cNvGrpSpPr>
                        <wpg:grpSpPr bwMode="auto">
                          <a:xfrm>
                            <a:off x="4392" y="3656"/>
                            <a:ext cx="1342" cy="252"/>
                            <a:chOff x="4392" y="3656"/>
                            <a:chExt cx="1342" cy="252"/>
                          </a:xfrm>
                        </wpg:grpSpPr>
                        <wps:wsp>
                          <wps:cNvPr id="958" name="Freeform 942"/>
                          <wps:cNvSpPr>
                            <a:spLocks/>
                          </wps:cNvSpPr>
                          <wps:spPr bwMode="auto">
                            <a:xfrm>
                              <a:off x="4392" y="3656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3908 3656"/>
                                <a:gd name="T3" fmla="*/ 3908 h 252"/>
                                <a:gd name="T4" fmla="+- 0 5734 4392"/>
                                <a:gd name="T5" fmla="*/ T4 w 1342"/>
                                <a:gd name="T6" fmla="+- 0 3908 3656"/>
                                <a:gd name="T7" fmla="*/ 3908 h 252"/>
                                <a:gd name="T8" fmla="+- 0 5734 4392"/>
                                <a:gd name="T9" fmla="*/ T8 w 1342"/>
                                <a:gd name="T10" fmla="+- 0 3656 3656"/>
                                <a:gd name="T11" fmla="*/ 3656 h 252"/>
                                <a:gd name="T12" fmla="+- 0 4392 4392"/>
                                <a:gd name="T13" fmla="*/ T12 w 1342"/>
                                <a:gd name="T14" fmla="+- 0 3656 3656"/>
                                <a:gd name="T15" fmla="*/ 3656 h 252"/>
                                <a:gd name="T16" fmla="+- 0 4392 4392"/>
                                <a:gd name="T17" fmla="*/ T16 w 1342"/>
                                <a:gd name="T18" fmla="+- 0 3908 3656"/>
                                <a:gd name="T19" fmla="*/ 39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39"/>
                        <wpg:cNvGrpSpPr>
                          <a:grpSpLocks/>
                        </wpg:cNvGrpSpPr>
                        <wpg:grpSpPr bwMode="auto">
                          <a:xfrm>
                            <a:off x="4392" y="3908"/>
                            <a:ext cx="1342" cy="252"/>
                            <a:chOff x="4392" y="3908"/>
                            <a:chExt cx="1342" cy="252"/>
                          </a:xfrm>
                        </wpg:grpSpPr>
                        <wps:wsp>
                          <wps:cNvPr id="960" name="Freeform 940"/>
                          <wps:cNvSpPr>
                            <a:spLocks/>
                          </wps:cNvSpPr>
                          <wps:spPr bwMode="auto">
                            <a:xfrm>
                              <a:off x="4392" y="3908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4160 3908"/>
                                <a:gd name="T3" fmla="*/ 4160 h 252"/>
                                <a:gd name="T4" fmla="+- 0 5734 4392"/>
                                <a:gd name="T5" fmla="*/ T4 w 1342"/>
                                <a:gd name="T6" fmla="+- 0 4160 3908"/>
                                <a:gd name="T7" fmla="*/ 4160 h 252"/>
                                <a:gd name="T8" fmla="+- 0 5734 4392"/>
                                <a:gd name="T9" fmla="*/ T8 w 1342"/>
                                <a:gd name="T10" fmla="+- 0 3908 3908"/>
                                <a:gd name="T11" fmla="*/ 3908 h 252"/>
                                <a:gd name="T12" fmla="+- 0 4392 4392"/>
                                <a:gd name="T13" fmla="*/ T12 w 1342"/>
                                <a:gd name="T14" fmla="+- 0 3908 3908"/>
                                <a:gd name="T15" fmla="*/ 3908 h 252"/>
                                <a:gd name="T16" fmla="+- 0 4392 4392"/>
                                <a:gd name="T17" fmla="*/ T16 w 1342"/>
                                <a:gd name="T18" fmla="+- 0 4160 3908"/>
                                <a:gd name="T19" fmla="*/ 416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37"/>
                        <wpg:cNvGrpSpPr>
                          <a:grpSpLocks/>
                        </wpg:cNvGrpSpPr>
                        <wpg:grpSpPr bwMode="auto">
                          <a:xfrm>
                            <a:off x="4392" y="4160"/>
                            <a:ext cx="1342" cy="255"/>
                            <a:chOff x="4392" y="4160"/>
                            <a:chExt cx="1342" cy="255"/>
                          </a:xfrm>
                        </wpg:grpSpPr>
                        <wps:wsp>
                          <wps:cNvPr id="962" name="Freeform 938"/>
                          <wps:cNvSpPr>
                            <a:spLocks/>
                          </wps:cNvSpPr>
                          <wps:spPr bwMode="auto">
                            <a:xfrm>
                              <a:off x="4392" y="4160"/>
                              <a:ext cx="1342" cy="255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4414 4160"/>
                                <a:gd name="T3" fmla="*/ 4414 h 255"/>
                                <a:gd name="T4" fmla="+- 0 5734 4392"/>
                                <a:gd name="T5" fmla="*/ T4 w 1342"/>
                                <a:gd name="T6" fmla="+- 0 4414 4160"/>
                                <a:gd name="T7" fmla="*/ 4414 h 255"/>
                                <a:gd name="T8" fmla="+- 0 5734 4392"/>
                                <a:gd name="T9" fmla="*/ T8 w 1342"/>
                                <a:gd name="T10" fmla="+- 0 4160 4160"/>
                                <a:gd name="T11" fmla="*/ 4160 h 255"/>
                                <a:gd name="T12" fmla="+- 0 4392 4392"/>
                                <a:gd name="T13" fmla="*/ T12 w 1342"/>
                                <a:gd name="T14" fmla="+- 0 4160 4160"/>
                                <a:gd name="T15" fmla="*/ 4160 h 255"/>
                                <a:gd name="T16" fmla="+- 0 4392 4392"/>
                                <a:gd name="T17" fmla="*/ T16 w 1342"/>
                                <a:gd name="T18" fmla="+- 0 4414 4160"/>
                                <a:gd name="T19" fmla="*/ 441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5">
                                  <a:moveTo>
                                    <a:pt x="0" y="254"/>
                                  </a:moveTo>
                                  <a:lnTo>
                                    <a:pt x="1342" y="254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35"/>
                        <wpg:cNvGrpSpPr>
                          <a:grpSpLocks/>
                        </wpg:cNvGrpSpPr>
                        <wpg:grpSpPr bwMode="auto">
                          <a:xfrm>
                            <a:off x="4392" y="4414"/>
                            <a:ext cx="1342" cy="252"/>
                            <a:chOff x="4392" y="4414"/>
                            <a:chExt cx="1342" cy="252"/>
                          </a:xfrm>
                        </wpg:grpSpPr>
                        <wps:wsp>
                          <wps:cNvPr id="964" name="Freeform 936"/>
                          <wps:cNvSpPr>
                            <a:spLocks/>
                          </wps:cNvSpPr>
                          <wps:spPr bwMode="auto">
                            <a:xfrm>
                              <a:off x="4392" y="4414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4666 4414"/>
                                <a:gd name="T3" fmla="*/ 4666 h 252"/>
                                <a:gd name="T4" fmla="+- 0 5734 4392"/>
                                <a:gd name="T5" fmla="*/ T4 w 1342"/>
                                <a:gd name="T6" fmla="+- 0 4666 4414"/>
                                <a:gd name="T7" fmla="*/ 4666 h 252"/>
                                <a:gd name="T8" fmla="+- 0 5734 4392"/>
                                <a:gd name="T9" fmla="*/ T8 w 1342"/>
                                <a:gd name="T10" fmla="+- 0 4414 4414"/>
                                <a:gd name="T11" fmla="*/ 4414 h 252"/>
                                <a:gd name="T12" fmla="+- 0 4392 4392"/>
                                <a:gd name="T13" fmla="*/ T12 w 1342"/>
                                <a:gd name="T14" fmla="+- 0 4414 4414"/>
                                <a:gd name="T15" fmla="*/ 4414 h 252"/>
                                <a:gd name="T16" fmla="+- 0 4392 4392"/>
                                <a:gd name="T17" fmla="*/ T16 w 1342"/>
                                <a:gd name="T18" fmla="+- 0 4666 4414"/>
                                <a:gd name="T19" fmla="*/ 466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33"/>
                        <wpg:cNvGrpSpPr>
                          <a:grpSpLocks/>
                        </wpg:cNvGrpSpPr>
                        <wpg:grpSpPr bwMode="auto">
                          <a:xfrm>
                            <a:off x="4392" y="4666"/>
                            <a:ext cx="1342" cy="315"/>
                            <a:chOff x="4392" y="4666"/>
                            <a:chExt cx="1342" cy="315"/>
                          </a:xfrm>
                        </wpg:grpSpPr>
                        <wps:wsp>
                          <wps:cNvPr id="966" name="Freeform 934"/>
                          <wps:cNvSpPr>
                            <a:spLocks/>
                          </wps:cNvSpPr>
                          <wps:spPr bwMode="auto">
                            <a:xfrm>
                              <a:off x="4392" y="4666"/>
                              <a:ext cx="1342" cy="315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4980 4666"/>
                                <a:gd name="T3" fmla="*/ 4980 h 315"/>
                                <a:gd name="T4" fmla="+- 0 5734 4392"/>
                                <a:gd name="T5" fmla="*/ T4 w 1342"/>
                                <a:gd name="T6" fmla="+- 0 4980 4666"/>
                                <a:gd name="T7" fmla="*/ 4980 h 315"/>
                                <a:gd name="T8" fmla="+- 0 5734 4392"/>
                                <a:gd name="T9" fmla="*/ T8 w 1342"/>
                                <a:gd name="T10" fmla="+- 0 4666 4666"/>
                                <a:gd name="T11" fmla="*/ 4666 h 315"/>
                                <a:gd name="T12" fmla="+- 0 4392 4392"/>
                                <a:gd name="T13" fmla="*/ T12 w 1342"/>
                                <a:gd name="T14" fmla="+- 0 4666 4666"/>
                                <a:gd name="T15" fmla="*/ 4666 h 315"/>
                                <a:gd name="T16" fmla="+- 0 4392 4392"/>
                                <a:gd name="T17" fmla="*/ T16 w 1342"/>
                                <a:gd name="T18" fmla="+- 0 4980 4666"/>
                                <a:gd name="T19" fmla="*/ 498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315">
                                  <a:moveTo>
                                    <a:pt x="0" y="314"/>
                                  </a:moveTo>
                                  <a:lnTo>
                                    <a:pt x="1342" y="314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31"/>
                        <wpg:cNvGrpSpPr>
                          <a:grpSpLocks/>
                        </wpg:cNvGrpSpPr>
                        <wpg:grpSpPr bwMode="auto">
                          <a:xfrm>
                            <a:off x="4392" y="4980"/>
                            <a:ext cx="1342" cy="252"/>
                            <a:chOff x="4392" y="4980"/>
                            <a:chExt cx="1342" cy="252"/>
                          </a:xfrm>
                        </wpg:grpSpPr>
                        <wps:wsp>
                          <wps:cNvPr id="968" name="Freeform 932"/>
                          <wps:cNvSpPr>
                            <a:spLocks/>
                          </wps:cNvSpPr>
                          <wps:spPr bwMode="auto">
                            <a:xfrm>
                              <a:off x="4392" y="4980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5232 4980"/>
                                <a:gd name="T3" fmla="*/ 5232 h 252"/>
                                <a:gd name="T4" fmla="+- 0 5734 4392"/>
                                <a:gd name="T5" fmla="*/ T4 w 1342"/>
                                <a:gd name="T6" fmla="+- 0 5232 4980"/>
                                <a:gd name="T7" fmla="*/ 5232 h 252"/>
                                <a:gd name="T8" fmla="+- 0 5734 4392"/>
                                <a:gd name="T9" fmla="*/ T8 w 1342"/>
                                <a:gd name="T10" fmla="+- 0 4980 4980"/>
                                <a:gd name="T11" fmla="*/ 4980 h 252"/>
                                <a:gd name="T12" fmla="+- 0 4392 4392"/>
                                <a:gd name="T13" fmla="*/ T12 w 1342"/>
                                <a:gd name="T14" fmla="+- 0 4980 4980"/>
                                <a:gd name="T15" fmla="*/ 4980 h 252"/>
                                <a:gd name="T16" fmla="+- 0 4392 4392"/>
                                <a:gd name="T17" fmla="*/ T16 w 1342"/>
                                <a:gd name="T18" fmla="+- 0 5232 4980"/>
                                <a:gd name="T19" fmla="*/ 523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29"/>
                        <wpg:cNvGrpSpPr>
                          <a:grpSpLocks/>
                        </wpg:cNvGrpSpPr>
                        <wpg:grpSpPr bwMode="auto">
                          <a:xfrm>
                            <a:off x="4392" y="5232"/>
                            <a:ext cx="1342" cy="252"/>
                            <a:chOff x="4392" y="5232"/>
                            <a:chExt cx="1342" cy="252"/>
                          </a:xfrm>
                        </wpg:grpSpPr>
                        <wps:wsp>
                          <wps:cNvPr id="970" name="Freeform 930"/>
                          <wps:cNvSpPr>
                            <a:spLocks/>
                          </wps:cNvSpPr>
                          <wps:spPr bwMode="auto">
                            <a:xfrm>
                              <a:off x="4392" y="5232"/>
                              <a:ext cx="1342" cy="25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5484 5232"/>
                                <a:gd name="T3" fmla="*/ 5484 h 252"/>
                                <a:gd name="T4" fmla="+- 0 5734 4392"/>
                                <a:gd name="T5" fmla="*/ T4 w 1342"/>
                                <a:gd name="T6" fmla="+- 0 5484 5232"/>
                                <a:gd name="T7" fmla="*/ 5484 h 252"/>
                                <a:gd name="T8" fmla="+- 0 5734 4392"/>
                                <a:gd name="T9" fmla="*/ T8 w 1342"/>
                                <a:gd name="T10" fmla="+- 0 5232 5232"/>
                                <a:gd name="T11" fmla="*/ 5232 h 252"/>
                                <a:gd name="T12" fmla="+- 0 4392 4392"/>
                                <a:gd name="T13" fmla="*/ T12 w 1342"/>
                                <a:gd name="T14" fmla="+- 0 5232 5232"/>
                                <a:gd name="T15" fmla="*/ 5232 h 252"/>
                                <a:gd name="T16" fmla="+- 0 4392 4392"/>
                                <a:gd name="T17" fmla="*/ T16 w 1342"/>
                                <a:gd name="T18" fmla="+- 0 5484 5232"/>
                                <a:gd name="T19" fmla="*/ 548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2">
                                  <a:moveTo>
                                    <a:pt x="0" y="252"/>
                                  </a:moveTo>
                                  <a:lnTo>
                                    <a:pt x="1342" y="25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27"/>
                        <wpg:cNvGrpSpPr>
                          <a:grpSpLocks/>
                        </wpg:cNvGrpSpPr>
                        <wpg:grpSpPr bwMode="auto">
                          <a:xfrm>
                            <a:off x="4392" y="5484"/>
                            <a:ext cx="1342" cy="255"/>
                            <a:chOff x="4392" y="5484"/>
                            <a:chExt cx="1342" cy="255"/>
                          </a:xfrm>
                        </wpg:grpSpPr>
                        <wps:wsp>
                          <wps:cNvPr id="972" name="Freeform 928"/>
                          <wps:cNvSpPr>
                            <a:spLocks/>
                          </wps:cNvSpPr>
                          <wps:spPr bwMode="auto">
                            <a:xfrm>
                              <a:off x="4392" y="5484"/>
                              <a:ext cx="1342" cy="255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5739 5484"/>
                                <a:gd name="T3" fmla="*/ 5739 h 255"/>
                                <a:gd name="T4" fmla="+- 0 5734 4392"/>
                                <a:gd name="T5" fmla="*/ T4 w 1342"/>
                                <a:gd name="T6" fmla="+- 0 5739 5484"/>
                                <a:gd name="T7" fmla="*/ 5739 h 255"/>
                                <a:gd name="T8" fmla="+- 0 5734 4392"/>
                                <a:gd name="T9" fmla="*/ T8 w 1342"/>
                                <a:gd name="T10" fmla="+- 0 5484 5484"/>
                                <a:gd name="T11" fmla="*/ 5484 h 255"/>
                                <a:gd name="T12" fmla="+- 0 4392 4392"/>
                                <a:gd name="T13" fmla="*/ T12 w 1342"/>
                                <a:gd name="T14" fmla="+- 0 5484 5484"/>
                                <a:gd name="T15" fmla="*/ 5484 h 255"/>
                                <a:gd name="T16" fmla="+- 0 4392 4392"/>
                                <a:gd name="T17" fmla="*/ T16 w 1342"/>
                                <a:gd name="T18" fmla="+- 0 5739 5484"/>
                                <a:gd name="T19" fmla="*/ 573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255">
                                  <a:moveTo>
                                    <a:pt x="0" y="255"/>
                                  </a:moveTo>
                                  <a:lnTo>
                                    <a:pt x="1342" y="255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25"/>
                        <wpg:cNvGrpSpPr>
                          <a:grpSpLocks/>
                        </wpg:cNvGrpSpPr>
                        <wpg:grpSpPr bwMode="auto">
                          <a:xfrm>
                            <a:off x="4392" y="5739"/>
                            <a:ext cx="1342" cy="312"/>
                            <a:chOff x="4392" y="5739"/>
                            <a:chExt cx="1342" cy="312"/>
                          </a:xfrm>
                        </wpg:grpSpPr>
                        <wps:wsp>
                          <wps:cNvPr id="974" name="Freeform 926"/>
                          <wps:cNvSpPr>
                            <a:spLocks/>
                          </wps:cNvSpPr>
                          <wps:spPr bwMode="auto">
                            <a:xfrm>
                              <a:off x="4392" y="5739"/>
                              <a:ext cx="1342" cy="31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342"/>
                                <a:gd name="T2" fmla="+- 0 6051 5739"/>
                                <a:gd name="T3" fmla="*/ 6051 h 312"/>
                                <a:gd name="T4" fmla="+- 0 5734 4392"/>
                                <a:gd name="T5" fmla="*/ T4 w 1342"/>
                                <a:gd name="T6" fmla="+- 0 6051 5739"/>
                                <a:gd name="T7" fmla="*/ 6051 h 312"/>
                                <a:gd name="T8" fmla="+- 0 5734 4392"/>
                                <a:gd name="T9" fmla="*/ T8 w 1342"/>
                                <a:gd name="T10" fmla="+- 0 5739 5739"/>
                                <a:gd name="T11" fmla="*/ 5739 h 312"/>
                                <a:gd name="T12" fmla="+- 0 4392 4392"/>
                                <a:gd name="T13" fmla="*/ T12 w 1342"/>
                                <a:gd name="T14" fmla="+- 0 5739 5739"/>
                                <a:gd name="T15" fmla="*/ 5739 h 312"/>
                                <a:gd name="T16" fmla="+- 0 4392 4392"/>
                                <a:gd name="T17" fmla="*/ T16 w 1342"/>
                                <a:gd name="T18" fmla="+- 0 6051 5739"/>
                                <a:gd name="T19" fmla="*/ 605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2" h="312">
                                  <a:moveTo>
                                    <a:pt x="0" y="312"/>
                                  </a:moveTo>
                                  <a:lnTo>
                                    <a:pt x="1342" y="312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04D37" id="Group 924" o:spid="_x0000_s1026" style="position:absolute;margin-left:219.6pt;margin-top:88.2pt;width:67.1pt;height:214.35pt;z-index:-142672;mso-position-horizontal-relative:page" coordorigin="4392,1764" coordsize="1342,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">
                <v:group id="Group 955" o:spid="_x0000_s1027" style="position:absolute;left:4392;top:1764;width:1342;height:252" coordorigin="4392,1764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56" o:spid="_x0000_s1028" style="position:absolute;left:4392;top:1764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3GsQA&#10;AADcAAAADwAAAGRycy9kb3ducmV2LnhtbESPQYvCMBSE74L/ITzBi2iquEutRhFBWNiTVXCPj+bZ&#10;ljYvoYla//1mQdjjMDPfMJtdb1rxoM7XlhXMZwkI4sLqmksFl/NxmoLwAVlja5kUvMjDbjscbDDT&#10;9skneuShFBHCPkMFVQguk9IXFRn0M+uIo3ezncEQZVdK3eEzwk0rF0nyKQ3WHBcqdHSoqGjyu1Hw&#10;48r04/t8TV19nLxu+bWxl32j1HjU79cgAvXhP/xuf2kFq+US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9xrEAAAA3AAAAA8AAAAAAAAAAAAAAAAAmAIAAGRycy9k&#10;b3ducmV2LnhtbFBLBQYAAAAABAAEAPUAAACJAwAAAAA=&#10;" path="m,252r1342,l1342,,,,,252xe" fillcolor="#a7bfde" stroked="f">
                    <v:path arrowok="t" o:connecttype="custom" o:connectlocs="0,2016;1342,2016;1342,1764;0,1764;0,2016" o:connectangles="0,0,0,0,0"/>
                  </v:shape>
                </v:group>
                <v:group id="Group 953" o:spid="_x0000_s1029" style="position:absolute;left:4392;top:2016;width:1342;height:315" coordorigin="4392,2016" coordsize="1342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54" o:spid="_x0000_s1030" style="position:absolute;left:4392;top:2016;width:1342;height:315;visibility:visible;mso-wrap-style:square;v-text-anchor:top" coordsize="134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tq8UA&#10;AADcAAAADwAAAGRycy9kb3ducmV2LnhtbESPS2/CMBCE75X4D9YicSsOiEdJMahqxeNK6KG9reJt&#10;EhGvI9tNwr/HSEgcRzPzjWa97U0tWnK+sqxgMk5AEOdWV1wo+D7vXt9A+ICssbZMCq7kYbsZvKwx&#10;1bbjE7VZKESEsE9RQRlCk0rp85IM+rFtiKP3Z53BEKUrpHbYRbip5TRJFtJgxXGhxIY+S8ov2b9R&#10;MN0V3SU5HVeH/e/+a9m6+eQna5QaDfuPdxCB+vAMP9pHrWA1W8D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22rxQAAANwAAAAPAAAAAAAAAAAAAAAAAJgCAABkcnMv&#10;ZG93bnJldi54bWxQSwUGAAAAAAQABAD1AAAAigMAAAAA&#10;" path="m,315r1342,l1342,,,,,315xe" fillcolor="#a7bfde" stroked="f">
                    <v:path arrowok="t" o:connecttype="custom" o:connectlocs="0,2331;1342,2331;1342,2016;0,2016;0,2331" o:connectangles="0,0,0,0,0"/>
                  </v:shape>
                </v:group>
                <v:group id="Group 951" o:spid="_x0000_s1031" style="position:absolute;left:4392;top:2331;width:1342;height:252" coordorigin="4392,2331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52" o:spid="_x0000_s1032" style="position:absolute;left:4392;top:2331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9H8EA&#10;AADcAAAADwAAAGRycy9kb3ducmV2LnhtbERPTYvCMBC9C/6HMAteZE0VlW7XKLIgCJ6sgh6HZmxL&#10;m0loslr/vTkIHh/ve7XpTSvu1PnasoLpJAFBXFhdc6ngfNp9pyB8QNbYWiYFT/KwWQ8HK8y0ffCR&#10;7nkoRQxhn6GCKgSXSemLigz6iXXEkbvZzmCIsCul7vARw00rZ0mylAZrjg0VOvqrqGjyf6Pg6sp0&#10;cThdUlfvxs9bfmnsedsoNfrqt78gAvXhI36791rBzz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/R/BAAAA3AAAAA8AAAAAAAAAAAAAAAAAmAIAAGRycy9kb3du&#10;cmV2LnhtbFBLBQYAAAAABAAEAPUAAACGAwAAAAA=&#10;" path="m,252r1342,l1342,,,,,252xe" fillcolor="#a7bfde" stroked="f">
                    <v:path arrowok="t" o:connecttype="custom" o:connectlocs="0,2583;1342,2583;1342,2331;0,2331;0,2583" o:connectangles="0,0,0,0,0"/>
                  </v:shape>
                </v:group>
                <v:group id="Group 949" o:spid="_x0000_s1033" style="position:absolute;left:4392;top:2583;width:1342;height:312" coordorigin="4392,2583" coordsize="134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50" o:spid="_x0000_s1034" style="position:absolute;left:4392;top:2583;width:1342;height:312;visibility:visible;mso-wrap-style:square;v-text-anchor:top" coordsize="134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gWcMA&#10;AADcAAAADwAAAGRycy9kb3ducmV2LnhtbERPy2rCQBTdF/yH4QrdFJ0Y6cPoGEqpILixqSDdXTLX&#10;JJi5E2amSfz7zkLo8nDem3w0rejJ+caygsU8AUFcWt1wpeD0vZu9gfABWWNrmRTcyEO+nTxsMNN2&#10;4C/qi1CJGMI+QwV1CF0mpS9rMujntiOO3MU6gyFCV0ntcIjhppVpkrxIgw3Hhho7+qipvBa/RsHr&#10;08Gcf67poTi2N7c0/nO39CelHqfj+xpEoDH8i+/uvVaweo7z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IgWcMAAADcAAAADwAAAAAAAAAAAAAAAACYAgAAZHJzL2Rv&#10;d25yZXYueG1sUEsFBgAAAAAEAAQA9QAAAIgDAAAAAA==&#10;" path="m,312r1342,l1342,,,,,312xe" fillcolor="#a7bfde" stroked="f">
                    <v:path arrowok="t" o:connecttype="custom" o:connectlocs="0,2895;1342,2895;1342,2583;0,2583;0,2895" o:connectangles="0,0,0,0,0"/>
                  </v:shape>
                </v:group>
                <v:group id="Group 947" o:spid="_x0000_s1035" style="position:absolute;left:4392;top:2895;width:1342;height:255" coordorigin="4392,2895" coordsize="134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48" o:spid="_x0000_s1036" style="position:absolute;left:4392;top:2895;width:1342;height:255;visibility:visible;mso-wrap-style:square;v-text-anchor:top" coordsize="134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0bsQA&#10;AADcAAAADwAAAGRycy9kb3ducmV2LnhtbESP0WqDQBRE3wv9h+UW8tasCaSmNqskQqCv1X7AjXur&#10;Ju5dcTdq/fpuodDHYWbOMIdsNp0YaXCtZQWbdQSCuLK65VrBZ3l+3oNwHlljZ5kUfJODLH18OGCi&#10;7cQfNBa+FgHCLkEFjfd9IqWrGjLo1rYnDt6XHQz6IIda6gGnADed3EbRizTYclhosKe8oepW3I0C&#10;e+o2l/21yuN+jk/Fvbws0xIrtXqaj28gPM3+P/zXftcKXndb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LdG7EAAAA3AAAAA8AAAAAAAAAAAAAAAAAmAIAAGRycy9k&#10;b3ducmV2LnhtbFBLBQYAAAAABAAEAPUAAACJAwAAAAA=&#10;" path="m,254r1342,l1342,,,,,254xe" fillcolor="#a7bfde" stroked="f">
                    <v:path arrowok="t" o:connecttype="custom" o:connectlocs="0,3149;1342,3149;1342,2895;0,2895;0,3149" o:connectangles="0,0,0,0,0"/>
                  </v:shape>
                </v:group>
                <v:group id="Group 945" o:spid="_x0000_s1037" style="position:absolute;left:4392;top:3149;width:1342;height:252" coordorigin="4392,3149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46" o:spid="_x0000_s1038" style="position:absolute;left:4392;top:3149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hx8QA&#10;AADcAAAADwAAAGRycy9kb3ducmV2LnhtbESPQYvCMBSE78L+h/AEL7KmKyrdahQRBMHTVkGPj+bZ&#10;ljYvoYla/71ZWNjjMDPfMKtNb1rxoM7XlhV8TRIQxIXVNZcKzqf9ZwrCB2SNrWVS8CIPm/XHYIWZ&#10;tk/+oUceShEh7DNUUIXgMil9UZFBP7GOOHo32xkMUXal1B0+I9y0cpokC2mw5rhQoaNdRUWT342C&#10;qyvT+fF0SV29H79u+aWx522j1GjYb5cgAvXhP/zXPmgF3/MZ/J6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YcfEAAAA3AAAAA8AAAAAAAAAAAAAAAAAmAIAAGRycy9k&#10;b3ducmV2LnhtbFBLBQYAAAAABAAEAPUAAACJAwAAAAA=&#10;" path="m,252r1342,l1342,,,,,252xe" fillcolor="#a7bfde" stroked="f">
                    <v:path arrowok="t" o:connecttype="custom" o:connectlocs="0,3401;1342,3401;1342,3149;0,3149;0,3401" o:connectangles="0,0,0,0,0"/>
                  </v:shape>
                </v:group>
                <v:group id="Group 943" o:spid="_x0000_s1039" style="position:absolute;left:4392;top:3401;width:1342;height:255" coordorigin="4392,3401" coordsize="134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44" o:spid="_x0000_s1040" style="position:absolute;left:4392;top:3401;width:1342;height:255;visibility:visible;mso-wrap-style:square;v-text-anchor:top" coordsize="134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ybcMA&#10;AADcAAAADwAAAGRycy9kb3ducmV2LnhtbESP0YrCMBRE34X9h3AXfNPUhbXaNS2rsOCr1Q+4Nnfb&#10;anNTmmirX28EwcdhZs4wq2wwjbhS52rLCmbTCARxYXXNpYLD/m+yAOE8ssbGMim4kYMs/RitMNG2&#10;5x1dc1+KAGGXoILK+zaR0hUVGXRT2xIH7992Bn2QXSl1h32Am0Z+RdFcGqw5LFTY0qai4pxfjAK7&#10;bmbHxanYxO0Qr/PL/njv77FS48/h9weEp8G/w6/2VitYfs/h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ybcMAAADcAAAADwAAAAAAAAAAAAAAAACYAgAAZHJzL2Rv&#10;d25yZXYueG1sUEsFBgAAAAAEAAQA9QAAAIgDAAAAAA==&#10;" path="m,255r1342,l1342,,,,,255xe" fillcolor="#a7bfde" stroked="f">
                    <v:path arrowok="t" o:connecttype="custom" o:connectlocs="0,3656;1342,3656;1342,3401;0,3401;0,3656" o:connectangles="0,0,0,0,0"/>
                  </v:shape>
                </v:group>
                <v:group id="Group 941" o:spid="_x0000_s1041" style="position:absolute;left:4392;top:3656;width:1342;height:252" coordorigin="4392,3656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42" o:spid="_x0000_s1042" style="position:absolute;left:4392;top:3656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rwsEA&#10;AADcAAAADwAAAGRycy9kb3ducmV2LnhtbERPTYvCMBC9C/sfwizsRdZ0F5TabSqyIAierIIeh2Zs&#10;S5tJaKLWf28OgsfH+85Xo+nFjQbfWlbwM0tAEFdWt1wrOB423ykIH5A19pZJwYM8rIqPSY6Ztnfe&#10;060MtYgh7DNU0ITgMil91ZBBP7OOOHIXOxgMEQ611APeY7jp5W+SLKTBlmNDg47+G6q68moUnF2d&#10;zneHU+razfRxKU+dPa47pb4+x/UfiEBjeItf7q1WsJzHtfFMPAK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ia8LBAAAA3AAAAA8AAAAAAAAAAAAAAAAAmAIAAGRycy9kb3du&#10;cmV2LnhtbFBLBQYAAAAABAAEAPUAAACGAwAAAAA=&#10;" path="m,252r1342,l1342,,,,,252xe" fillcolor="#a7bfde" stroked="f">
                    <v:path arrowok="t" o:connecttype="custom" o:connectlocs="0,3908;1342,3908;1342,3656;0,3656;0,3908" o:connectangles="0,0,0,0,0"/>
                  </v:shape>
                </v:group>
                <v:group id="Group 939" o:spid="_x0000_s1043" style="position:absolute;left:4392;top:3908;width:1342;height:252" coordorigin="4392,3908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40" o:spid="_x0000_s1044" style="position:absolute;left:4392;top:3908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tecEA&#10;AADcAAAADwAAAGRycy9kb3ducmV2LnhtbERPTYvCMBC9C/sfwizsRdZ0F5TabSqyIAierIIeh2Zs&#10;S5tJaKLWf28OgsfH+85Xo+nFjQbfWlbwM0tAEFdWt1wrOB423ykIH5A19pZJwYM8rIqPSY6Ztnfe&#10;060MtYgh7DNU0ITgMil91ZBBP7OOOHIXOxgMEQ611APeY7jp5W+SLKTBlmNDg47+G6q68moUnF2d&#10;zneHU+razfRxKU+dPa47pb4+x/UfiEBjeItf7q1WsFzE+fFMPAK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4rXnBAAAA3AAAAA8AAAAAAAAAAAAAAAAAmAIAAGRycy9kb3du&#10;cmV2LnhtbFBLBQYAAAAABAAEAPUAAACGAwAAAAA=&#10;" path="m,252r1342,l1342,,,,,252xe" fillcolor="#a7bfde" stroked="f">
                    <v:path arrowok="t" o:connecttype="custom" o:connectlocs="0,4160;1342,4160;1342,3908;0,3908;0,4160" o:connectangles="0,0,0,0,0"/>
                  </v:shape>
                </v:group>
                <v:group id="Group 937" o:spid="_x0000_s1045" style="position:absolute;left:4392;top:4160;width:1342;height:255" coordorigin="4392,4160" coordsize="134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38" o:spid="_x0000_s1046" style="position:absolute;left:4392;top:4160;width:1342;height:255;visibility:visible;mso-wrap-style:square;v-text-anchor:top" coordsize="134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+08QA&#10;AADcAAAADwAAAGRycy9kb3ducmV2LnhtbESPwW6DMBBE75H6D9ZW6i0x4RAojUEJUqVeS/oBC94C&#10;DV4jbALN19eVKvU4mpk3mmOxmkHcaHK9ZQX7XQSCuLG651bBx+V1m4JwHlnjYJkUfJODIn/YHDHT&#10;duF3ulW+FQHCLkMFnfdjJqVrOjLodnYkDt6nnQz6IKdW6gmXADeDjKPoIA32HBY6HKnsqLlWs1Fg&#10;z8O+Tr+aMhnX5FzNl/q+3BOlnh7X0wsIT6v/D/+137SC50MMv2fC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vtPEAAAA3AAAAA8AAAAAAAAAAAAAAAAAmAIAAGRycy9k&#10;b3ducmV2LnhtbFBLBQYAAAAABAAEAPUAAACJAwAAAAA=&#10;" path="m,254r1342,l1342,,,,,254xe" fillcolor="#a7bfde" stroked="f">
                    <v:path arrowok="t" o:connecttype="custom" o:connectlocs="0,4414;1342,4414;1342,4160;0,4160;0,4414" o:connectangles="0,0,0,0,0"/>
                  </v:shape>
                </v:group>
                <v:group id="Group 935" o:spid="_x0000_s1047" style="position:absolute;left:4392;top:4414;width:1342;height:252" coordorigin="4392,4414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36" o:spid="_x0000_s1048" style="position:absolute;left:4392;top:4414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resQA&#10;AADcAAAADwAAAGRycy9kb3ducmV2LnhtbESPQYvCMBSE7wv+h/AEL4umKyrdrlFEEARPWwU9Pppn&#10;W9q8hCar9d8bYcHjMDPfMMt1b1pxo87XlhV8TRIQxIXVNZcKTsfdOAXhA7LG1jIpeJCH9WrwscRM&#10;2zv/0i0PpYgQ9hkqqEJwmZS+qMign1hHHL2r7QyGKLtS6g7vEW5aOU2ShTRYc1yo0NG2oqLJ/4yC&#10;iyvT+eF4Tl29+3xc83NjT5tGqdGw3/yACNSHd/i/vdcKvhcze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q3rEAAAA3AAAAA8AAAAAAAAAAAAAAAAAmAIAAGRycy9k&#10;b3ducmV2LnhtbFBLBQYAAAAABAAEAPUAAACJAwAAAAA=&#10;" path="m,252r1342,l1342,,,,,252xe" fillcolor="#a7bfde" stroked="f">
                    <v:path arrowok="t" o:connecttype="custom" o:connectlocs="0,4666;1342,4666;1342,4414;0,4414;0,4666" o:connectangles="0,0,0,0,0"/>
                  </v:shape>
                </v:group>
                <v:group id="Group 933" o:spid="_x0000_s1049" style="position:absolute;left:4392;top:4666;width:1342;height:315" coordorigin="4392,4666" coordsize="1342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34" o:spid="_x0000_s1050" style="position:absolute;left:4392;top:4666;width:1342;height:315;visibility:visible;mso-wrap-style:square;v-text-anchor:top" coordsize="134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xy8QA&#10;AADcAAAADwAAAGRycy9kb3ducmV2LnhtbESPQWvCQBSE74L/YXmF3nSjYKypq0iL1qupB3t7ZF+T&#10;YPZt2F2T9N93BcHjMDPfMOvtYBrRkfO1ZQWzaQKCuLC65lLB+Xs/eQPhA7LGxjIp+CMP2814tMZM&#10;255P1OWhFBHCPkMFVQhtJqUvKjLop7Yljt6vdQZDlK6U2mEf4aaR8yRJpcGa40KFLX1UVFzzm1Ew&#10;35f9NTkdV1+Hn8PnsnOL2SVvlXp9GXbvIAIN4Rl+tI9awSpN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McvEAAAA3AAAAA8AAAAAAAAAAAAAAAAAmAIAAGRycy9k&#10;b3ducmV2LnhtbFBLBQYAAAAABAAEAPUAAACJAwAAAAA=&#10;" path="m,314r1342,l1342,,,,,314xe" fillcolor="#a7bfde" stroked="f">
                    <v:path arrowok="t" o:connecttype="custom" o:connectlocs="0,4980;1342,4980;1342,4666;0,4666;0,4980" o:connectangles="0,0,0,0,0"/>
                  </v:shape>
                </v:group>
                <v:group id="Group 931" o:spid="_x0000_s1051" style="position:absolute;left:4392;top:4980;width:1342;height:252" coordorigin="4392,4980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32" o:spid="_x0000_s1052" style="position:absolute;left:4392;top:4980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hf8EA&#10;AADcAAAADwAAAGRycy9kb3ducmV2LnhtbERPTYvCMBC9C/sfwizsRdZ0F5TabSqyIAierIIeh2Zs&#10;S5tJaKLWf28OgsfH+85Xo+nFjQbfWlbwM0tAEFdWt1wrOB423ykIH5A19pZJwYM8rIqPSY6Ztnfe&#10;060MtYgh7DNU0ITgMil91ZBBP7OOOHIXOxgMEQ611APeY7jp5W+SLKTBlmNDg47+G6q68moUnF2d&#10;zneHU+razfRxKU+dPa47pb4+x/UfiEBjeItf7q1WsFzEtfFMPAK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OoX/BAAAA3AAAAA8AAAAAAAAAAAAAAAAAmAIAAGRycy9kb3du&#10;cmV2LnhtbFBLBQYAAAAABAAEAPUAAACGAwAAAAA=&#10;" path="m,252r1342,l1342,,,,,252xe" fillcolor="#a7bfde" stroked="f">
                    <v:path arrowok="t" o:connecttype="custom" o:connectlocs="0,5232;1342,5232;1342,4980;0,4980;0,5232" o:connectangles="0,0,0,0,0"/>
                  </v:shape>
                </v:group>
                <v:group id="Group 929" o:spid="_x0000_s1053" style="position:absolute;left:4392;top:5232;width:1342;height:252" coordorigin="4392,5232" coordsize="13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30" o:spid="_x0000_s1054" style="position:absolute;left:4392;top:5232;width:1342;height:252;visibility:visible;mso-wrap-style:square;v-text-anchor:top" coordsize="13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7pMEA&#10;AADcAAAADwAAAGRycy9kb3ducmV2LnhtbERPTYvCMBC9C/6HMAteZE0V1G7XKLIgCJ6sgh6HZmxL&#10;m0loslr/vTkIHh/ve7XpTSvu1PnasoLpJAFBXFhdc6ngfNp9pyB8QNbYWiYFT/KwWQ8HK8y0ffCR&#10;7nkoRQxhn6GCKgSXSemLigz6iXXEkbvZzmCIsCul7vARw00rZ0mykAZrjg0VOvqrqGjyf6Pg6sp0&#10;fjhdUlfvxs9bfmnsedsoNfrqt78gAvXhI36791rBzzL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hO6TBAAAA3AAAAA8AAAAAAAAAAAAAAAAAmAIAAGRycy9kb3du&#10;cmV2LnhtbFBLBQYAAAAABAAEAPUAAACGAwAAAAA=&#10;" path="m,252r1342,l1342,,,,,252xe" fillcolor="#a7bfde" stroked="f">
                    <v:path arrowok="t" o:connecttype="custom" o:connectlocs="0,5484;1342,5484;1342,5232;0,5232;0,5484" o:connectangles="0,0,0,0,0"/>
                  </v:shape>
                </v:group>
                <v:group id="Group 927" o:spid="_x0000_s1055" style="position:absolute;left:4392;top:5484;width:1342;height:255" coordorigin="4392,5484" coordsize="134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28" o:spid="_x0000_s1056" style="position:absolute;left:4392;top:5484;width:1342;height:255;visibility:visible;mso-wrap-style:square;v-text-anchor:top" coordsize="134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oDsMA&#10;AADcAAAADwAAAGRycy9kb3ducmV2LnhtbESPwW7CMBBE70j9B2sr9QYOHJqQYlBBqtQrCR+wxNsk&#10;EK+j2CRpvh4jIXEczcwbzWY3mkb01LnasoLlIgJBXFhdc6nglP/MExDOI2tsLJOCf3Kw277NNphq&#10;O/CR+syXIkDYpaig8r5NpXRFRQbdwrbEwfuznUEfZFdK3eEQ4KaRqyj6lAZrDgsVtnSoqLhmN6PA&#10;7pvlObkUh7gd4312y8/TMMVKfbyP318gPI3+FX62f7WCdbyCx5lw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4oDsMAAADcAAAADwAAAAAAAAAAAAAAAACYAgAAZHJzL2Rv&#10;d25yZXYueG1sUEsFBgAAAAAEAAQA9QAAAIgDAAAAAA==&#10;" path="m,255r1342,l1342,,,,,255xe" fillcolor="#a7bfde" stroked="f">
                    <v:path arrowok="t" o:connecttype="custom" o:connectlocs="0,5739;1342,5739;1342,5484;0,5484;0,5739" o:connectangles="0,0,0,0,0"/>
                  </v:shape>
                </v:group>
                <v:group id="Group 925" o:spid="_x0000_s1057" style="position:absolute;left:4392;top:5739;width:1342;height:312" coordorigin="4392,5739" coordsize="134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26" o:spid="_x0000_s1058" style="position:absolute;left:4392;top:5739;width:1342;height:312;visibility:visible;mso-wrap-style:square;v-text-anchor:top" coordsize="134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6OsYA&#10;AADcAAAADwAAAGRycy9kb3ducmV2LnhtbESPQWvCQBSE70L/w/IKvUjdaKRqmlWkVCh4sakg3h7Z&#10;1ySYfRt2txr/fVcQPA4z8w2Tr3rTijM531hWMB4lIIhLqxuuFOx/Nq9zED4ga2wtk4IreVgtnwY5&#10;Ztpe+JvORahEhLDPUEEdQpdJ6cuaDPqR7Yij92udwRClq6R2eIlw08pJkrxJgw3HhRo7+qipPBV/&#10;RsFsuDWH42myLXbt1aXGf25Sv1fq5blfv4MI1IdH+N7+0goWsync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6OsYAAADcAAAADwAAAAAAAAAAAAAAAACYAgAAZHJz&#10;L2Rvd25yZXYueG1sUEsFBgAAAAAEAAQA9QAAAIsDAAAAAA==&#10;" path="m,312r1342,l1342,,,,,312xe" fillcolor="#a7bfde" stroked="f">
                    <v:path arrowok="t" o:connecttype="custom" o:connectlocs="0,6051;1342,6051;1342,5739;0,5739;0,605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3832" behindDoc="1" locked="0" layoutInCell="1" allowOverlap="1" wp14:anchorId="5F65E4ED" wp14:editId="1B9CC00F">
                <wp:simplePos x="0" y="0"/>
                <wp:positionH relativeFrom="page">
                  <wp:posOffset>3778250</wp:posOffset>
                </wp:positionH>
                <wp:positionV relativeFrom="paragraph">
                  <wp:posOffset>1120140</wp:posOffset>
                </wp:positionV>
                <wp:extent cx="1003300" cy="1797050"/>
                <wp:effectExtent l="0" t="0" r="0" b="0"/>
                <wp:wrapNone/>
                <wp:docPr id="921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797050"/>
                          <a:chOff x="5950" y="1764"/>
                          <a:chExt cx="1580" cy="2830"/>
                        </a:xfrm>
                      </wpg:grpSpPr>
                      <wpg:grpSp>
                        <wpg:cNvPr id="922" name="Group 922"/>
                        <wpg:cNvGrpSpPr>
                          <a:grpSpLocks/>
                        </wpg:cNvGrpSpPr>
                        <wpg:grpSpPr bwMode="auto">
                          <a:xfrm>
                            <a:off x="5950" y="1764"/>
                            <a:ext cx="1580" cy="252"/>
                            <a:chOff x="5950" y="1764"/>
                            <a:chExt cx="1580" cy="252"/>
                          </a:xfrm>
                        </wpg:grpSpPr>
                        <wps:wsp>
                          <wps:cNvPr id="923" name="Freeform 923"/>
                          <wps:cNvSpPr>
                            <a:spLocks/>
                          </wps:cNvSpPr>
                          <wps:spPr bwMode="auto">
                            <a:xfrm>
                              <a:off x="5950" y="1764"/>
                              <a:ext cx="1580" cy="252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2016 1764"/>
                                <a:gd name="T3" fmla="*/ 2016 h 252"/>
                                <a:gd name="T4" fmla="+- 0 7529 5950"/>
                                <a:gd name="T5" fmla="*/ T4 w 1580"/>
                                <a:gd name="T6" fmla="+- 0 2016 1764"/>
                                <a:gd name="T7" fmla="*/ 2016 h 252"/>
                                <a:gd name="T8" fmla="+- 0 7529 5950"/>
                                <a:gd name="T9" fmla="*/ T8 w 1580"/>
                                <a:gd name="T10" fmla="+- 0 1764 1764"/>
                                <a:gd name="T11" fmla="*/ 1764 h 252"/>
                                <a:gd name="T12" fmla="+- 0 5950 5950"/>
                                <a:gd name="T13" fmla="*/ T12 w 1580"/>
                                <a:gd name="T14" fmla="+- 0 1764 1764"/>
                                <a:gd name="T15" fmla="*/ 1764 h 252"/>
                                <a:gd name="T16" fmla="+- 0 5950 5950"/>
                                <a:gd name="T17" fmla="*/ T16 w 1580"/>
                                <a:gd name="T18" fmla="+- 0 2016 1764"/>
                                <a:gd name="T19" fmla="*/ 201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52">
                                  <a:moveTo>
                                    <a:pt x="0" y="252"/>
                                  </a:moveTo>
                                  <a:lnTo>
                                    <a:pt x="1579" y="252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20"/>
                        <wpg:cNvGrpSpPr>
                          <a:grpSpLocks/>
                        </wpg:cNvGrpSpPr>
                        <wpg:grpSpPr bwMode="auto">
                          <a:xfrm>
                            <a:off x="5950" y="2016"/>
                            <a:ext cx="1580" cy="255"/>
                            <a:chOff x="5950" y="2016"/>
                            <a:chExt cx="1580" cy="255"/>
                          </a:xfrm>
                        </wpg:grpSpPr>
                        <wps:wsp>
                          <wps:cNvPr id="925" name="Freeform 921"/>
                          <wps:cNvSpPr>
                            <a:spLocks/>
                          </wps:cNvSpPr>
                          <wps:spPr bwMode="auto">
                            <a:xfrm>
                              <a:off x="5950" y="2016"/>
                              <a:ext cx="1580" cy="255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2271 2016"/>
                                <a:gd name="T3" fmla="*/ 2271 h 255"/>
                                <a:gd name="T4" fmla="+- 0 7529 5950"/>
                                <a:gd name="T5" fmla="*/ T4 w 1580"/>
                                <a:gd name="T6" fmla="+- 0 2271 2016"/>
                                <a:gd name="T7" fmla="*/ 2271 h 255"/>
                                <a:gd name="T8" fmla="+- 0 7529 5950"/>
                                <a:gd name="T9" fmla="*/ T8 w 1580"/>
                                <a:gd name="T10" fmla="+- 0 2016 2016"/>
                                <a:gd name="T11" fmla="*/ 2016 h 255"/>
                                <a:gd name="T12" fmla="+- 0 5950 5950"/>
                                <a:gd name="T13" fmla="*/ T12 w 1580"/>
                                <a:gd name="T14" fmla="+- 0 2016 2016"/>
                                <a:gd name="T15" fmla="*/ 2016 h 255"/>
                                <a:gd name="T16" fmla="+- 0 5950 5950"/>
                                <a:gd name="T17" fmla="*/ T16 w 1580"/>
                                <a:gd name="T18" fmla="+- 0 2271 2016"/>
                                <a:gd name="T19" fmla="*/ 227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55">
                                  <a:moveTo>
                                    <a:pt x="0" y="255"/>
                                  </a:moveTo>
                                  <a:lnTo>
                                    <a:pt x="1579" y="255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18"/>
                        <wpg:cNvGrpSpPr>
                          <a:grpSpLocks/>
                        </wpg:cNvGrpSpPr>
                        <wpg:grpSpPr bwMode="auto">
                          <a:xfrm>
                            <a:off x="5950" y="2271"/>
                            <a:ext cx="1580" cy="312"/>
                            <a:chOff x="5950" y="2271"/>
                            <a:chExt cx="1580" cy="312"/>
                          </a:xfrm>
                        </wpg:grpSpPr>
                        <wps:wsp>
                          <wps:cNvPr id="927" name="Freeform 919"/>
                          <wps:cNvSpPr>
                            <a:spLocks/>
                          </wps:cNvSpPr>
                          <wps:spPr bwMode="auto">
                            <a:xfrm>
                              <a:off x="5950" y="2271"/>
                              <a:ext cx="1580" cy="312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2583 2271"/>
                                <a:gd name="T3" fmla="*/ 2583 h 312"/>
                                <a:gd name="T4" fmla="+- 0 7529 5950"/>
                                <a:gd name="T5" fmla="*/ T4 w 1580"/>
                                <a:gd name="T6" fmla="+- 0 2583 2271"/>
                                <a:gd name="T7" fmla="*/ 2583 h 312"/>
                                <a:gd name="T8" fmla="+- 0 7529 5950"/>
                                <a:gd name="T9" fmla="*/ T8 w 1580"/>
                                <a:gd name="T10" fmla="+- 0 2271 2271"/>
                                <a:gd name="T11" fmla="*/ 2271 h 312"/>
                                <a:gd name="T12" fmla="+- 0 5950 5950"/>
                                <a:gd name="T13" fmla="*/ T12 w 1580"/>
                                <a:gd name="T14" fmla="+- 0 2271 2271"/>
                                <a:gd name="T15" fmla="*/ 2271 h 312"/>
                                <a:gd name="T16" fmla="+- 0 5950 5950"/>
                                <a:gd name="T17" fmla="*/ T16 w 1580"/>
                                <a:gd name="T18" fmla="+- 0 2583 2271"/>
                                <a:gd name="T19" fmla="*/ 258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312">
                                  <a:moveTo>
                                    <a:pt x="0" y="312"/>
                                  </a:moveTo>
                                  <a:lnTo>
                                    <a:pt x="1579" y="312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16"/>
                        <wpg:cNvGrpSpPr>
                          <a:grpSpLocks/>
                        </wpg:cNvGrpSpPr>
                        <wpg:grpSpPr bwMode="auto">
                          <a:xfrm>
                            <a:off x="5950" y="2583"/>
                            <a:ext cx="1580" cy="252"/>
                            <a:chOff x="5950" y="2583"/>
                            <a:chExt cx="1580" cy="252"/>
                          </a:xfrm>
                        </wpg:grpSpPr>
                        <wps:wsp>
                          <wps:cNvPr id="929" name="Freeform 917"/>
                          <wps:cNvSpPr>
                            <a:spLocks/>
                          </wps:cNvSpPr>
                          <wps:spPr bwMode="auto">
                            <a:xfrm>
                              <a:off x="5950" y="2583"/>
                              <a:ext cx="1580" cy="252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2835 2583"/>
                                <a:gd name="T3" fmla="*/ 2835 h 252"/>
                                <a:gd name="T4" fmla="+- 0 7529 5950"/>
                                <a:gd name="T5" fmla="*/ T4 w 1580"/>
                                <a:gd name="T6" fmla="+- 0 2835 2583"/>
                                <a:gd name="T7" fmla="*/ 2835 h 252"/>
                                <a:gd name="T8" fmla="+- 0 7529 5950"/>
                                <a:gd name="T9" fmla="*/ T8 w 1580"/>
                                <a:gd name="T10" fmla="+- 0 2583 2583"/>
                                <a:gd name="T11" fmla="*/ 2583 h 252"/>
                                <a:gd name="T12" fmla="+- 0 5950 5950"/>
                                <a:gd name="T13" fmla="*/ T12 w 1580"/>
                                <a:gd name="T14" fmla="+- 0 2583 2583"/>
                                <a:gd name="T15" fmla="*/ 2583 h 252"/>
                                <a:gd name="T16" fmla="+- 0 5950 5950"/>
                                <a:gd name="T17" fmla="*/ T16 w 1580"/>
                                <a:gd name="T18" fmla="+- 0 2835 2583"/>
                                <a:gd name="T19" fmla="*/ 28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52">
                                  <a:moveTo>
                                    <a:pt x="0" y="252"/>
                                  </a:moveTo>
                                  <a:lnTo>
                                    <a:pt x="1579" y="252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14"/>
                        <wpg:cNvGrpSpPr>
                          <a:grpSpLocks/>
                        </wpg:cNvGrpSpPr>
                        <wpg:grpSpPr bwMode="auto">
                          <a:xfrm>
                            <a:off x="5950" y="2835"/>
                            <a:ext cx="1580" cy="255"/>
                            <a:chOff x="5950" y="2835"/>
                            <a:chExt cx="1580" cy="255"/>
                          </a:xfrm>
                        </wpg:grpSpPr>
                        <wps:wsp>
                          <wps:cNvPr id="931" name="Freeform 915"/>
                          <wps:cNvSpPr>
                            <a:spLocks/>
                          </wps:cNvSpPr>
                          <wps:spPr bwMode="auto">
                            <a:xfrm>
                              <a:off x="5950" y="2835"/>
                              <a:ext cx="1580" cy="255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3089 2835"/>
                                <a:gd name="T3" fmla="*/ 3089 h 255"/>
                                <a:gd name="T4" fmla="+- 0 7529 5950"/>
                                <a:gd name="T5" fmla="*/ T4 w 1580"/>
                                <a:gd name="T6" fmla="+- 0 3089 2835"/>
                                <a:gd name="T7" fmla="*/ 3089 h 255"/>
                                <a:gd name="T8" fmla="+- 0 7529 5950"/>
                                <a:gd name="T9" fmla="*/ T8 w 1580"/>
                                <a:gd name="T10" fmla="+- 0 2835 2835"/>
                                <a:gd name="T11" fmla="*/ 2835 h 255"/>
                                <a:gd name="T12" fmla="+- 0 5950 5950"/>
                                <a:gd name="T13" fmla="*/ T12 w 1580"/>
                                <a:gd name="T14" fmla="+- 0 2835 2835"/>
                                <a:gd name="T15" fmla="*/ 2835 h 255"/>
                                <a:gd name="T16" fmla="+- 0 5950 5950"/>
                                <a:gd name="T17" fmla="*/ T16 w 1580"/>
                                <a:gd name="T18" fmla="+- 0 3089 2835"/>
                                <a:gd name="T19" fmla="*/ 308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55">
                                  <a:moveTo>
                                    <a:pt x="0" y="254"/>
                                  </a:moveTo>
                                  <a:lnTo>
                                    <a:pt x="1579" y="254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12"/>
                        <wpg:cNvGrpSpPr>
                          <a:grpSpLocks/>
                        </wpg:cNvGrpSpPr>
                        <wpg:grpSpPr bwMode="auto">
                          <a:xfrm>
                            <a:off x="5950" y="3089"/>
                            <a:ext cx="1580" cy="252"/>
                            <a:chOff x="5950" y="3089"/>
                            <a:chExt cx="1580" cy="252"/>
                          </a:xfrm>
                        </wpg:grpSpPr>
                        <wps:wsp>
                          <wps:cNvPr id="933" name="Freeform 913"/>
                          <wps:cNvSpPr>
                            <a:spLocks/>
                          </wps:cNvSpPr>
                          <wps:spPr bwMode="auto">
                            <a:xfrm>
                              <a:off x="5950" y="3089"/>
                              <a:ext cx="1580" cy="252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3341 3089"/>
                                <a:gd name="T3" fmla="*/ 3341 h 252"/>
                                <a:gd name="T4" fmla="+- 0 7529 5950"/>
                                <a:gd name="T5" fmla="*/ T4 w 1580"/>
                                <a:gd name="T6" fmla="+- 0 3341 3089"/>
                                <a:gd name="T7" fmla="*/ 3341 h 252"/>
                                <a:gd name="T8" fmla="+- 0 7529 5950"/>
                                <a:gd name="T9" fmla="*/ T8 w 1580"/>
                                <a:gd name="T10" fmla="+- 0 3089 3089"/>
                                <a:gd name="T11" fmla="*/ 3089 h 252"/>
                                <a:gd name="T12" fmla="+- 0 5950 5950"/>
                                <a:gd name="T13" fmla="*/ T12 w 1580"/>
                                <a:gd name="T14" fmla="+- 0 3089 3089"/>
                                <a:gd name="T15" fmla="*/ 3089 h 252"/>
                                <a:gd name="T16" fmla="+- 0 5950 5950"/>
                                <a:gd name="T17" fmla="*/ T16 w 1580"/>
                                <a:gd name="T18" fmla="+- 0 3341 3089"/>
                                <a:gd name="T19" fmla="*/ 334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52">
                                  <a:moveTo>
                                    <a:pt x="0" y="252"/>
                                  </a:moveTo>
                                  <a:lnTo>
                                    <a:pt x="1579" y="252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10"/>
                        <wpg:cNvGrpSpPr>
                          <a:grpSpLocks/>
                        </wpg:cNvGrpSpPr>
                        <wpg:grpSpPr bwMode="auto">
                          <a:xfrm>
                            <a:off x="5950" y="3341"/>
                            <a:ext cx="1580" cy="315"/>
                            <a:chOff x="5950" y="3341"/>
                            <a:chExt cx="1580" cy="315"/>
                          </a:xfrm>
                        </wpg:grpSpPr>
                        <wps:wsp>
                          <wps:cNvPr id="935" name="Freeform 911"/>
                          <wps:cNvSpPr>
                            <a:spLocks/>
                          </wps:cNvSpPr>
                          <wps:spPr bwMode="auto">
                            <a:xfrm>
                              <a:off x="5950" y="3341"/>
                              <a:ext cx="1580" cy="315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3656 3341"/>
                                <a:gd name="T3" fmla="*/ 3656 h 315"/>
                                <a:gd name="T4" fmla="+- 0 7529 5950"/>
                                <a:gd name="T5" fmla="*/ T4 w 1580"/>
                                <a:gd name="T6" fmla="+- 0 3656 3341"/>
                                <a:gd name="T7" fmla="*/ 3656 h 315"/>
                                <a:gd name="T8" fmla="+- 0 7529 5950"/>
                                <a:gd name="T9" fmla="*/ T8 w 1580"/>
                                <a:gd name="T10" fmla="+- 0 3341 3341"/>
                                <a:gd name="T11" fmla="*/ 3341 h 315"/>
                                <a:gd name="T12" fmla="+- 0 5950 5950"/>
                                <a:gd name="T13" fmla="*/ T12 w 1580"/>
                                <a:gd name="T14" fmla="+- 0 3341 3341"/>
                                <a:gd name="T15" fmla="*/ 3341 h 315"/>
                                <a:gd name="T16" fmla="+- 0 5950 5950"/>
                                <a:gd name="T17" fmla="*/ T16 w 1580"/>
                                <a:gd name="T18" fmla="+- 0 3656 3341"/>
                                <a:gd name="T19" fmla="*/ 36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315">
                                  <a:moveTo>
                                    <a:pt x="0" y="315"/>
                                  </a:moveTo>
                                  <a:lnTo>
                                    <a:pt x="1579" y="315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08"/>
                        <wpg:cNvGrpSpPr>
                          <a:grpSpLocks/>
                        </wpg:cNvGrpSpPr>
                        <wpg:grpSpPr bwMode="auto">
                          <a:xfrm>
                            <a:off x="5950" y="3656"/>
                            <a:ext cx="1580" cy="312"/>
                            <a:chOff x="5950" y="3656"/>
                            <a:chExt cx="1580" cy="312"/>
                          </a:xfrm>
                        </wpg:grpSpPr>
                        <wps:wsp>
                          <wps:cNvPr id="937" name="Freeform 909"/>
                          <wps:cNvSpPr>
                            <a:spLocks/>
                          </wps:cNvSpPr>
                          <wps:spPr bwMode="auto">
                            <a:xfrm>
                              <a:off x="5950" y="3656"/>
                              <a:ext cx="1580" cy="312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3968 3656"/>
                                <a:gd name="T3" fmla="*/ 3968 h 312"/>
                                <a:gd name="T4" fmla="+- 0 7529 5950"/>
                                <a:gd name="T5" fmla="*/ T4 w 1580"/>
                                <a:gd name="T6" fmla="+- 0 3968 3656"/>
                                <a:gd name="T7" fmla="*/ 3968 h 312"/>
                                <a:gd name="T8" fmla="+- 0 7529 5950"/>
                                <a:gd name="T9" fmla="*/ T8 w 1580"/>
                                <a:gd name="T10" fmla="+- 0 3656 3656"/>
                                <a:gd name="T11" fmla="*/ 3656 h 312"/>
                                <a:gd name="T12" fmla="+- 0 5950 5950"/>
                                <a:gd name="T13" fmla="*/ T12 w 1580"/>
                                <a:gd name="T14" fmla="+- 0 3656 3656"/>
                                <a:gd name="T15" fmla="*/ 3656 h 312"/>
                                <a:gd name="T16" fmla="+- 0 5950 5950"/>
                                <a:gd name="T17" fmla="*/ T16 w 1580"/>
                                <a:gd name="T18" fmla="+- 0 3968 3656"/>
                                <a:gd name="T19" fmla="*/ 396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312">
                                  <a:moveTo>
                                    <a:pt x="0" y="312"/>
                                  </a:moveTo>
                                  <a:lnTo>
                                    <a:pt x="1579" y="312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06"/>
                        <wpg:cNvGrpSpPr>
                          <a:grpSpLocks/>
                        </wpg:cNvGrpSpPr>
                        <wpg:grpSpPr bwMode="auto">
                          <a:xfrm>
                            <a:off x="5950" y="3968"/>
                            <a:ext cx="1580" cy="312"/>
                            <a:chOff x="5950" y="3968"/>
                            <a:chExt cx="1580" cy="312"/>
                          </a:xfrm>
                        </wpg:grpSpPr>
                        <wps:wsp>
                          <wps:cNvPr id="939" name="Freeform 907"/>
                          <wps:cNvSpPr>
                            <a:spLocks/>
                          </wps:cNvSpPr>
                          <wps:spPr bwMode="auto">
                            <a:xfrm>
                              <a:off x="5950" y="3968"/>
                              <a:ext cx="1580" cy="312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4280 3968"/>
                                <a:gd name="T3" fmla="*/ 4280 h 312"/>
                                <a:gd name="T4" fmla="+- 0 7529 5950"/>
                                <a:gd name="T5" fmla="*/ T4 w 1580"/>
                                <a:gd name="T6" fmla="+- 0 4280 3968"/>
                                <a:gd name="T7" fmla="*/ 4280 h 312"/>
                                <a:gd name="T8" fmla="+- 0 7529 5950"/>
                                <a:gd name="T9" fmla="*/ T8 w 1580"/>
                                <a:gd name="T10" fmla="+- 0 3968 3968"/>
                                <a:gd name="T11" fmla="*/ 3968 h 312"/>
                                <a:gd name="T12" fmla="+- 0 5950 5950"/>
                                <a:gd name="T13" fmla="*/ T12 w 1580"/>
                                <a:gd name="T14" fmla="+- 0 3968 3968"/>
                                <a:gd name="T15" fmla="*/ 3968 h 312"/>
                                <a:gd name="T16" fmla="+- 0 5950 5950"/>
                                <a:gd name="T17" fmla="*/ T16 w 1580"/>
                                <a:gd name="T18" fmla="+- 0 4280 3968"/>
                                <a:gd name="T19" fmla="*/ 428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312">
                                  <a:moveTo>
                                    <a:pt x="0" y="312"/>
                                  </a:moveTo>
                                  <a:lnTo>
                                    <a:pt x="1579" y="312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4"/>
                        <wpg:cNvGrpSpPr>
                          <a:grpSpLocks/>
                        </wpg:cNvGrpSpPr>
                        <wpg:grpSpPr bwMode="auto">
                          <a:xfrm>
                            <a:off x="5950" y="4280"/>
                            <a:ext cx="1580" cy="315"/>
                            <a:chOff x="5950" y="4280"/>
                            <a:chExt cx="1580" cy="315"/>
                          </a:xfrm>
                        </wpg:grpSpPr>
                        <wps:wsp>
                          <wps:cNvPr id="941" name="Freeform 905"/>
                          <wps:cNvSpPr>
                            <a:spLocks/>
                          </wps:cNvSpPr>
                          <wps:spPr bwMode="auto">
                            <a:xfrm>
                              <a:off x="5950" y="4280"/>
                              <a:ext cx="1580" cy="315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1580"/>
                                <a:gd name="T2" fmla="+- 0 4594 4280"/>
                                <a:gd name="T3" fmla="*/ 4594 h 315"/>
                                <a:gd name="T4" fmla="+- 0 7529 5950"/>
                                <a:gd name="T5" fmla="*/ T4 w 1580"/>
                                <a:gd name="T6" fmla="+- 0 4594 4280"/>
                                <a:gd name="T7" fmla="*/ 4594 h 315"/>
                                <a:gd name="T8" fmla="+- 0 7529 5950"/>
                                <a:gd name="T9" fmla="*/ T8 w 1580"/>
                                <a:gd name="T10" fmla="+- 0 4280 4280"/>
                                <a:gd name="T11" fmla="*/ 4280 h 315"/>
                                <a:gd name="T12" fmla="+- 0 5950 5950"/>
                                <a:gd name="T13" fmla="*/ T12 w 1580"/>
                                <a:gd name="T14" fmla="+- 0 4280 4280"/>
                                <a:gd name="T15" fmla="*/ 4280 h 315"/>
                                <a:gd name="T16" fmla="+- 0 5950 5950"/>
                                <a:gd name="T17" fmla="*/ T16 w 1580"/>
                                <a:gd name="T18" fmla="+- 0 4594 4280"/>
                                <a:gd name="T19" fmla="*/ 459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315">
                                  <a:moveTo>
                                    <a:pt x="0" y="314"/>
                                  </a:moveTo>
                                  <a:lnTo>
                                    <a:pt x="1579" y="314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31EBE" id="Group 903" o:spid="_x0000_s1026" style="position:absolute;margin-left:297.5pt;margin-top:88.2pt;width:79pt;height:141.5pt;z-index:-142648;mso-position-horizontal-relative:page" coordorigin="5950,1764" coordsize="1580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">
                <v:group id="Group 922" o:spid="_x0000_s1027" style="position:absolute;left:5950;top:1764;width:1580;height:252" coordorigin="5950,1764" coordsize="158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23" o:spid="_x0000_s1028" style="position:absolute;left:5950;top:1764;width:1580;height:252;visibility:visible;mso-wrap-style:square;v-text-anchor:top" coordsize="158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eTsUA&#10;AADcAAAADwAAAGRycy9kb3ducmV2LnhtbESPT2vCQBTE7wW/w/IEb3VjhFKjq4hgEcGDfwgen9ln&#10;Esy+DdltEv303UKhx2HmN8MsVr2pREuNKy0rmIwjEMSZ1SXnCi7n7fsnCOeRNVaWScGTHKyWg7cF&#10;Jtp2fKT25HMRStglqKDwvk6kdFlBBt3Y1sTBu9vGoA+yyaVusAvlppJxFH1IgyWHhQJr2hSUPU7f&#10;RsFsekhncXrbP7/uV9l2L79OjwelRsN+PQfhqff/4T96pwMXT+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J5OxQAAANwAAAAPAAAAAAAAAAAAAAAAAJgCAABkcnMv&#10;ZG93bnJldi54bWxQSwUGAAAAAAQABAD1AAAAigMAAAAA&#10;" path="m,252r1579,l1579,,,,,252xe" fillcolor="#a7bfde" stroked="f">
                    <v:path arrowok="t" o:connecttype="custom" o:connectlocs="0,2016;1579,2016;1579,1764;0,1764;0,2016" o:connectangles="0,0,0,0,0"/>
                  </v:shape>
                </v:group>
                <v:group id="Group 920" o:spid="_x0000_s1029" style="position:absolute;left:5950;top:2016;width:1580;height:255" coordorigin="5950,2016" coordsize="158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21" o:spid="_x0000_s1030" style="position:absolute;left:5950;top:2016;width:1580;height:255;visibility:visible;mso-wrap-style:square;v-text-anchor:top" coordsize="158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tc8QA&#10;AADcAAAADwAAAGRycy9kb3ducmV2LnhtbESPW4vCMBSE3wX/QziCb5oaUNauUbywoE+LF9zXQ3Ns&#10;u9uclCZr6783Cws+DjPzDbNYdbYSd2p86VjDZJyAIM6cKTnXcDl/jN5A+IBssHJMGh7kYbXs9xaY&#10;Gtfyke6nkIsIYZ+ihiKEOpXSZwVZ9GNXE0fv5hqLIcoml6bBNsJtJVWSzKTFkuNCgTVtC8p+Tr9W&#10;w5f93m2mZVsfdrObcoejcurzqvVw0K3fQQTqwiv8394bDXM1hb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rXPEAAAA3AAAAA8AAAAAAAAAAAAAAAAAmAIAAGRycy9k&#10;b3ducmV2LnhtbFBLBQYAAAAABAAEAPUAAACJAwAAAAA=&#10;" path="m,255r1579,l1579,,,,,255xe" fillcolor="#a7bfde" stroked="f">
                    <v:path arrowok="t" o:connecttype="custom" o:connectlocs="0,2271;1579,2271;1579,2016;0,2016;0,2271" o:connectangles="0,0,0,0,0"/>
                  </v:shape>
                </v:group>
                <v:group id="Group 918" o:spid="_x0000_s1031" style="position:absolute;left:5950;top:2271;width:1580;height:312" coordorigin="5950,2271" coordsize="158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19" o:spid="_x0000_s1032" style="position:absolute;left:5950;top:2271;width:1580;height:312;visibility:visible;mso-wrap-style:square;v-text-anchor:top" coordsize="158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pSsQA&#10;AADcAAAADwAAAGRycy9kb3ducmV2LnhtbESP3WoCMRSE7wt9h3AK3tWsIq1ujSKCoLQU/HmAw+Z0&#10;s7g5WZKs7vr0piB4OczMN8x82dlaXMiHyrGC0TADQVw4XXGp4HTcvE9BhIissXZMCnoKsFy8vswx&#10;1+7Ke7ocYikShEOOCkyMTS5lKAxZDEPXECfvz3mLMUlfSu3xmuC2luMs+5AWK04LBhtaGyrOh9Yq&#10;8Lb86b93ZrL+Pcu6vY36djrrlRq8dasvEJG6+Aw/2lutYDb+hP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KUrEAAAA3AAAAA8AAAAAAAAAAAAAAAAAmAIAAGRycy9k&#10;b3ducmV2LnhtbFBLBQYAAAAABAAEAPUAAACJAwAAAAA=&#10;" path="m,312r1579,l1579,,,,,312xe" fillcolor="#a7bfde" stroked="f">
                    <v:path arrowok="t" o:connecttype="custom" o:connectlocs="0,2583;1579,2583;1579,2271;0,2271;0,2583" o:connectangles="0,0,0,0,0"/>
                  </v:shape>
                </v:group>
                <v:group id="Group 916" o:spid="_x0000_s1033" style="position:absolute;left:5950;top:2583;width:1580;height:252" coordorigin="5950,2583" coordsize="158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17" o:spid="_x0000_s1034" style="position:absolute;left:5950;top:2583;width:1580;height:252;visibility:visible;mso-wrap-style:square;v-text-anchor:top" coordsize="158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ppMUA&#10;AADcAAAADwAAAGRycy9kb3ducmV2LnhtbESPQWvCQBSE7wX/w/IEb3VjhNJEVxGhRQoetCV4fGaf&#10;STD7NmTXJPbXdwWhx2Hmm2GW68HUoqPWVZYVzKYRCOLc6ooLBT/fH6/vIJxH1lhbJgV3crBejV6W&#10;mGrb84G6oy9EKGGXooLS+yaV0uUlGXRT2xAH72Jbgz7ItpC6xT6Um1rGUfQmDVYcFkpsaFtSfj3e&#10;jIJkvs+SODt/3T8vJ9n1v36THfZKTcbDZgHC0+D/w096pwMXJ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KmkxQAAANwAAAAPAAAAAAAAAAAAAAAAAJgCAABkcnMv&#10;ZG93bnJldi54bWxQSwUGAAAAAAQABAD1AAAAigMAAAAA&#10;" path="m,252r1579,l1579,,,,,252xe" fillcolor="#a7bfde" stroked="f">
                    <v:path arrowok="t" o:connecttype="custom" o:connectlocs="0,2835;1579,2835;1579,2583;0,2583;0,2835" o:connectangles="0,0,0,0,0"/>
                  </v:shape>
                </v:group>
                <v:group id="Group 914" o:spid="_x0000_s1035" style="position:absolute;left:5950;top:2835;width:1580;height:255" coordorigin="5950,2835" coordsize="158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15" o:spid="_x0000_s1036" style="position:absolute;left:5950;top:2835;width:1580;height:255;visibility:visible;mso-wrap-style:square;v-text-anchor:top" coordsize="158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rcUA&#10;AADcAAAADwAAAGRycy9kb3ducmV2LnhtbESPQWvCQBSE70L/w/IKvZlNUio1dSNaEfRUjGKvj+wz&#10;iWbfhuzWpP++Wyj0OMzMN8xiOZpW3Kl3jWUFSRSDIC6tbrhScDpup68gnEfW2FomBd/kYJk/TBaY&#10;aTvwge6Fr0SAsMtQQe19l0npypoMush2xMG72N6gD7KvpO5xCHDTyjSOZ9Jgw2Ghxo7eaypvxZdR&#10;8Gmum/VLM3T7zeyS2v0htenHWamnx3H1BsLT6P/Df+2dVjB/TuD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j2txQAAANwAAAAPAAAAAAAAAAAAAAAAAJgCAABkcnMv&#10;ZG93bnJldi54bWxQSwUGAAAAAAQABAD1AAAAigMAAAAA&#10;" path="m,254r1579,l1579,,,,,254xe" fillcolor="#a7bfde" stroked="f">
                    <v:path arrowok="t" o:connecttype="custom" o:connectlocs="0,3089;1579,3089;1579,2835;0,2835;0,3089" o:connectangles="0,0,0,0,0"/>
                  </v:shape>
                </v:group>
                <v:group id="Group 912" o:spid="_x0000_s1037" style="position:absolute;left:5950;top:3089;width:1580;height:252" coordorigin="5950,3089" coordsize="158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13" o:spid="_x0000_s1038" style="position:absolute;left:5950;top:3089;width:1580;height:252;visibility:visible;mso-wrap-style:square;v-text-anchor:top" coordsize="158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Ik8UA&#10;AADcAAAADwAAAGRycy9kb3ducmV2LnhtbESPQWvCQBSE70L/w/IKvTWbKpQmdRUpKFLwYJTQ42v2&#10;mYRm34bsmsT++m6g4HGY+WaY5Xo0jeipc7VlBS9RDIK4sLrmUsH5tH1+A+E8ssbGMim4kYP16mG2&#10;xFTbgY/UZ74UoYRdigoq79tUSldUZNBFtiUO3sV2Bn2QXSl1h0MoN42cx/GrNFhzWKiwpY+Kip/s&#10;ahQki0OezPPvz9vu8iX74ddv8uNBqafHcfMOwtPo7+F/eq8nbgHT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QiTxQAAANwAAAAPAAAAAAAAAAAAAAAAAJgCAABkcnMv&#10;ZG93bnJldi54bWxQSwUGAAAAAAQABAD1AAAAigMAAAAA&#10;" path="m,252r1579,l1579,,,,,252xe" fillcolor="#a7bfde" stroked="f">
                    <v:path arrowok="t" o:connecttype="custom" o:connectlocs="0,3341;1579,3341;1579,3089;0,3089;0,3341" o:connectangles="0,0,0,0,0"/>
                  </v:shape>
                </v:group>
                <v:group id="Group 910" o:spid="_x0000_s1039" style="position:absolute;left:5950;top:3341;width:1580;height:315" coordorigin="5950,3341" coordsize="158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11" o:spid="_x0000_s1040" style="position:absolute;left:5950;top:3341;width:1580;height:315;visibility:visible;mso-wrap-style:square;v-text-anchor:top" coordsize="158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5ysUA&#10;AADcAAAADwAAAGRycy9kb3ducmV2LnhtbESPT4vCMBTE7wt+h/AEb5r4Zxe3GkVEQWQv68ou3h7N&#10;sy02L6WJtX57Iwh7HGbmN8x82dpSNFT7wrGG4UCBIE6dKTjTcPzZ9qcgfEA2WDomDXfysFx03uaY&#10;GHfjb2oOIRMRwj5BDXkIVSKlT3Oy6AeuIo7e2dUWQ5R1Jk2Ntwi3pRwp9SEtFhwXcqxonVN6OVyt&#10;hr9TelT75muT/d5bN56wkn660brXbVczEIHa8B9+tXdGw+f4HZ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PnKxQAAANwAAAAPAAAAAAAAAAAAAAAAAJgCAABkcnMv&#10;ZG93bnJldi54bWxQSwUGAAAAAAQABAD1AAAAigMAAAAA&#10;" path="m,315r1579,l1579,,,,,315xe" fillcolor="#a7bfde" stroked="f">
                    <v:path arrowok="t" o:connecttype="custom" o:connectlocs="0,3656;1579,3656;1579,3341;0,3341;0,3656" o:connectangles="0,0,0,0,0"/>
                  </v:shape>
                </v:group>
                <v:group id="Group 908" o:spid="_x0000_s1041" style="position:absolute;left:5950;top:3656;width:1580;height:312" coordorigin="5950,3656" coordsize="158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09" o:spid="_x0000_s1042" style="position:absolute;left:5950;top:3656;width:1580;height:312;visibility:visible;mso-wrap-style:square;v-text-anchor:top" coordsize="158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/l8UA&#10;AADcAAAADwAAAGRycy9kb3ducmV2LnhtbESP3WoCMRSE74W+QziF3mlWW/zZGkWEQktFcNsHOGxO&#10;N4ubkyXJ6m6fvikIXg4z8w2z3va2ERfyoXasYDrJQBCXTtdcKfj+ehsvQYSIrLFxTAoGCrDdPIzW&#10;mGt35RNdiliJBOGQowITY5tLGUpDFsPEtcTJ+3HeYkzSV1J7vCa4beQsy+bSYs1pwWBLe0Plueis&#10;Am+rw/D5YV72x7Nsut/p0C1Xg1JPj/3uFUSkPt7Dt/a7VrB6XsD/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L+XxQAAANwAAAAPAAAAAAAAAAAAAAAAAJgCAABkcnMv&#10;ZG93bnJldi54bWxQSwUGAAAAAAQABAD1AAAAigMAAAAA&#10;" path="m,312r1579,l1579,,,,,312xe" fillcolor="#a7bfde" stroked="f">
                    <v:path arrowok="t" o:connecttype="custom" o:connectlocs="0,3968;1579,3968;1579,3656;0,3656;0,3968" o:connectangles="0,0,0,0,0"/>
                  </v:shape>
                </v:group>
                <v:group id="Group 906" o:spid="_x0000_s1043" style="position:absolute;left:5950;top:3968;width:1580;height:312" coordorigin="5950,3968" coordsize="158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07" o:spid="_x0000_s1044" style="position:absolute;left:5950;top:3968;width:1580;height:312;visibility:visible;mso-wrap-style:square;v-text-anchor:top" coordsize="158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OfsQA&#10;AADcAAAADwAAAGRycy9kb3ducmV2LnhtbESPUWvCMBSF3wf+h3AHvs3UOYbtjCLCQJkM1P2AS3PX&#10;FJubkqTa7tcvguDj4ZzzHc5i1dtGXMiH2rGC6SQDQVw6XXOl4Of0+TIHESKyxsYxKRgowGo5elpg&#10;od2VD3Q5xkokCIcCFZgY20LKUBqyGCauJU7er/MWY5K+ktrjNcFtI1+z7F1arDktGGxpY6g8Hzur&#10;wNtqP3ztzNvm+yyb7m86dPN8UGr83K8/QETq4yN8b2+1gnyW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jn7EAAAA3AAAAA8AAAAAAAAAAAAAAAAAmAIAAGRycy9k&#10;b3ducmV2LnhtbFBLBQYAAAAABAAEAPUAAACJAwAAAAA=&#10;" path="m,312r1579,l1579,,,,,312xe" fillcolor="#a7bfde" stroked="f">
                    <v:path arrowok="t" o:connecttype="custom" o:connectlocs="0,4280;1579,4280;1579,3968;0,3968;0,4280" o:connectangles="0,0,0,0,0"/>
                  </v:shape>
                </v:group>
                <v:group id="Group 904" o:spid="_x0000_s1045" style="position:absolute;left:5950;top:4280;width:1580;height:315" coordorigin="5950,4280" coordsize="158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05" o:spid="_x0000_s1046" style="position:absolute;left:5950;top:4280;width:1580;height:315;visibility:visible;mso-wrap-style:square;v-text-anchor:top" coordsize="158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MtMQA&#10;AADcAAAADwAAAGRycy9kb3ducmV2LnhtbESPW4vCMBSE3xf8D+EIvq2JF0SrUURcWJZ98YLi26E5&#10;tsXmpDTZWv/9RhB8HGbmG2axam0pGqp94VjDoK9AEKfOFJxpOB6+PqcgfEA2WDomDQ/ysFp2PhaY&#10;GHfnHTX7kIkIYZ+ghjyEKpHSpzlZ9H1XEUfv6mqLIco6k6bGe4TbUg6VmkiLBceFHCva5JTe9n9W&#10;w/mSHtVP87vNTo/WjcaspJ9ute512/UcRKA2vMOv9rfRMBsP4Hk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jLTEAAAA3AAAAA8AAAAAAAAAAAAAAAAAmAIAAGRycy9k&#10;b3ducmV2LnhtbFBLBQYAAAAABAAEAPUAAACJAwAAAAA=&#10;" path="m,314r1579,l1579,,,,,314xe" fillcolor="#a7bfde" stroked="f">
                    <v:path arrowok="t" o:connecttype="custom" o:connectlocs="0,4594;1579,4594;1579,4280;0,4280;0,45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3856" behindDoc="1" locked="0" layoutInCell="1" allowOverlap="1" wp14:anchorId="5F65E4EE" wp14:editId="793E14CF">
                <wp:simplePos x="0" y="0"/>
                <wp:positionH relativeFrom="page">
                  <wp:posOffset>4918075</wp:posOffset>
                </wp:positionH>
                <wp:positionV relativeFrom="paragraph">
                  <wp:posOffset>1120140</wp:posOffset>
                </wp:positionV>
                <wp:extent cx="818515" cy="2194560"/>
                <wp:effectExtent l="3175" t="0" r="0" b="0"/>
                <wp:wrapNone/>
                <wp:docPr id="896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2194560"/>
                          <a:chOff x="7745" y="1764"/>
                          <a:chExt cx="1289" cy="3456"/>
                        </a:xfrm>
                      </wpg:grpSpPr>
                      <wpg:grpSp>
                        <wpg:cNvPr id="897" name="Group 901"/>
                        <wpg:cNvGrpSpPr>
                          <a:grpSpLocks/>
                        </wpg:cNvGrpSpPr>
                        <wpg:grpSpPr bwMode="auto">
                          <a:xfrm>
                            <a:off x="7745" y="1764"/>
                            <a:ext cx="1289" cy="252"/>
                            <a:chOff x="7745" y="1764"/>
                            <a:chExt cx="1289" cy="252"/>
                          </a:xfrm>
                        </wpg:grpSpPr>
                        <wps:wsp>
                          <wps:cNvPr id="898" name="Freeform 902"/>
                          <wps:cNvSpPr>
                            <a:spLocks/>
                          </wps:cNvSpPr>
                          <wps:spPr bwMode="auto">
                            <a:xfrm>
                              <a:off x="7745" y="1764"/>
                              <a:ext cx="1289" cy="25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2016 1764"/>
                                <a:gd name="T3" fmla="*/ 2016 h 252"/>
                                <a:gd name="T4" fmla="+- 0 9034 7745"/>
                                <a:gd name="T5" fmla="*/ T4 w 1289"/>
                                <a:gd name="T6" fmla="+- 0 2016 1764"/>
                                <a:gd name="T7" fmla="*/ 2016 h 252"/>
                                <a:gd name="T8" fmla="+- 0 9034 7745"/>
                                <a:gd name="T9" fmla="*/ T8 w 1289"/>
                                <a:gd name="T10" fmla="+- 0 1764 1764"/>
                                <a:gd name="T11" fmla="*/ 1764 h 252"/>
                                <a:gd name="T12" fmla="+- 0 7745 7745"/>
                                <a:gd name="T13" fmla="*/ T12 w 1289"/>
                                <a:gd name="T14" fmla="+- 0 1764 1764"/>
                                <a:gd name="T15" fmla="*/ 1764 h 252"/>
                                <a:gd name="T16" fmla="+- 0 7745 7745"/>
                                <a:gd name="T17" fmla="*/ T16 w 1289"/>
                                <a:gd name="T18" fmla="+- 0 2016 1764"/>
                                <a:gd name="T19" fmla="*/ 201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252">
                                  <a:moveTo>
                                    <a:pt x="0" y="252"/>
                                  </a:moveTo>
                                  <a:lnTo>
                                    <a:pt x="1289" y="252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99"/>
                        <wpg:cNvGrpSpPr>
                          <a:grpSpLocks/>
                        </wpg:cNvGrpSpPr>
                        <wpg:grpSpPr bwMode="auto">
                          <a:xfrm>
                            <a:off x="7745" y="2016"/>
                            <a:ext cx="1289" cy="315"/>
                            <a:chOff x="7745" y="2016"/>
                            <a:chExt cx="1289" cy="315"/>
                          </a:xfrm>
                        </wpg:grpSpPr>
                        <wps:wsp>
                          <wps:cNvPr id="900" name="Freeform 900"/>
                          <wps:cNvSpPr>
                            <a:spLocks/>
                          </wps:cNvSpPr>
                          <wps:spPr bwMode="auto">
                            <a:xfrm>
                              <a:off x="7745" y="2016"/>
                              <a:ext cx="1289" cy="315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2331 2016"/>
                                <a:gd name="T3" fmla="*/ 2331 h 315"/>
                                <a:gd name="T4" fmla="+- 0 9034 7745"/>
                                <a:gd name="T5" fmla="*/ T4 w 1289"/>
                                <a:gd name="T6" fmla="+- 0 2331 2016"/>
                                <a:gd name="T7" fmla="*/ 2331 h 315"/>
                                <a:gd name="T8" fmla="+- 0 9034 7745"/>
                                <a:gd name="T9" fmla="*/ T8 w 1289"/>
                                <a:gd name="T10" fmla="+- 0 2016 2016"/>
                                <a:gd name="T11" fmla="*/ 2016 h 315"/>
                                <a:gd name="T12" fmla="+- 0 7745 7745"/>
                                <a:gd name="T13" fmla="*/ T12 w 1289"/>
                                <a:gd name="T14" fmla="+- 0 2016 2016"/>
                                <a:gd name="T15" fmla="*/ 2016 h 315"/>
                                <a:gd name="T16" fmla="+- 0 7745 7745"/>
                                <a:gd name="T17" fmla="*/ T16 w 1289"/>
                                <a:gd name="T18" fmla="+- 0 2331 2016"/>
                                <a:gd name="T19" fmla="*/ 233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15">
                                  <a:moveTo>
                                    <a:pt x="0" y="315"/>
                                  </a:moveTo>
                                  <a:lnTo>
                                    <a:pt x="1289" y="315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97"/>
                        <wpg:cNvGrpSpPr>
                          <a:grpSpLocks/>
                        </wpg:cNvGrpSpPr>
                        <wpg:grpSpPr bwMode="auto">
                          <a:xfrm>
                            <a:off x="7745" y="2331"/>
                            <a:ext cx="1289" cy="312"/>
                            <a:chOff x="7745" y="2331"/>
                            <a:chExt cx="1289" cy="312"/>
                          </a:xfrm>
                        </wpg:grpSpPr>
                        <wps:wsp>
                          <wps:cNvPr id="902" name="Freeform 898"/>
                          <wps:cNvSpPr>
                            <a:spLocks/>
                          </wps:cNvSpPr>
                          <wps:spPr bwMode="auto">
                            <a:xfrm>
                              <a:off x="7745" y="2331"/>
                              <a:ext cx="1289" cy="31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2643 2331"/>
                                <a:gd name="T3" fmla="*/ 2643 h 312"/>
                                <a:gd name="T4" fmla="+- 0 9034 7745"/>
                                <a:gd name="T5" fmla="*/ T4 w 1289"/>
                                <a:gd name="T6" fmla="+- 0 2643 2331"/>
                                <a:gd name="T7" fmla="*/ 2643 h 312"/>
                                <a:gd name="T8" fmla="+- 0 9034 7745"/>
                                <a:gd name="T9" fmla="*/ T8 w 1289"/>
                                <a:gd name="T10" fmla="+- 0 2331 2331"/>
                                <a:gd name="T11" fmla="*/ 2331 h 312"/>
                                <a:gd name="T12" fmla="+- 0 7745 7745"/>
                                <a:gd name="T13" fmla="*/ T12 w 1289"/>
                                <a:gd name="T14" fmla="+- 0 2331 2331"/>
                                <a:gd name="T15" fmla="*/ 2331 h 312"/>
                                <a:gd name="T16" fmla="+- 0 7745 7745"/>
                                <a:gd name="T17" fmla="*/ T16 w 1289"/>
                                <a:gd name="T18" fmla="+- 0 2643 2331"/>
                                <a:gd name="T19" fmla="*/ 264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12">
                                  <a:moveTo>
                                    <a:pt x="0" y="312"/>
                                  </a:moveTo>
                                  <a:lnTo>
                                    <a:pt x="1289" y="312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95"/>
                        <wpg:cNvGrpSpPr>
                          <a:grpSpLocks/>
                        </wpg:cNvGrpSpPr>
                        <wpg:grpSpPr bwMode="auto">
                          <a:xfrm>
                            <a:off x="7745" y="2643"/>
                            <a:ext cx="1289" cy="252"/>
                            <a:chOff x="7745" y="2643"/>
                            <a:chExt cx="1289" cy="252"/>
                          </a:xfrm>
                        </wpg:grpSpPr>
                        <wps:wsp>
                          <wps:cNvPr id="904" name="Freeform 896"/>
                          <wps:cNvSpPr>
                            <a:spLocks/>
                          </wps:cNvSpPr>
                          <wps:spPr bwMode="auto">
                            <a:xfrm>
                              <a:off x="7745" y="2643"/>
                              <a:ext cx="1289" cy="25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2895 2643"/>
                                <a:gd name="T3" fmla="*/ 2895 h 252"/>
                                <a:gd name="T4" fmla="+- 0 9034 7745"/>
                                <a:gd name="T5" fmla="*/ T4 w 1289"/>
                                <a:gd name="T6" fmla="+- 0 2895 2643"/>
                                <a:gd name="T7" fmla="*/ 2895 h 252"/>
                                <a:gd name="T8" fmla="+- 0 9034 7745"/>
                                <a:gd name="T9" fmla="*/ T8 w 1289"/>
                                <a:gd name="T10" fmla="+- 0 2643 2643"/>
                                <a:gd name="T11" fmla="*/ 2643 h 252"/>
                                <a:gd name="T12" fmla="+- 0 7745 7745"/>
                                <a:gd name="T13" fmla="*/ T12 w 1289"/>
                                <a:gd name="T14" fmla="+- 0 2643 2643"/>
                                <a:gd name="T15" fmla="*/ 2643 h 252"/>
                                <a:gd name="T16" fmla="+- 0 7745 7745"/>
                                <a:gd name="T17" fmla="*/ T16 w 1289"/>
                                <a:gd name="T18" fmla="+- 0 2895 2643"/>
                                <a:gd name="T19" fmla="*/ 289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252">
                                  <a:moveTo>
                                    <a:pt x="0" y="252"/>
                                  </a:moveTo>
                                  <a:lnTo>
                                    <a:pt x="1289" y="252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93"/>
                        <wpg:cNvGrpSpPr>
                          <a:grpSpLocks/>
                        </wpg:cNvGrpSpPr>
                        <wpg:grpSpPr bwMode="auto">
                          <a:xfrm>
                            <a:off x="7745" y="2895"/>
                            <a:ext cx="1289" cy="255"/>
                            <a:chOff x="7745" y="2895"/>
                            <a:chExt cx="1289" cy="255"/>
                          </a:xfrm>
                        </wpg:grpSpPr>
                        <wps:wsp>
                          <wps:cNvPr id="906" name="Freeform 894"/>
                          <wps:cNvSpPr>
                            <a:spLocks/>
                          </wps:cNvSpPr>
                          <wps:spPr bwMode="auto">
                            <a:xfrm>
                              <a:off x="7745" y="2895"/>
                              <a:ext cx="1289" cy="255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3149 2895"/>
                                <a:gd name="T3" fmla="*/ 3149 h 255"/>
                                <a:gd name="T4" fmla="+- 0 9034 7745"/>
                                <a:gd name="T5" fmla="*/ T4 w 1289"/>
                                <a:gd name="T6" fmla="+- 0 3149 2895"/>
                                <a:gd name="T7" fmla="*/ 3149 h 255"/>
                                <a:gd name="T8" fmla="+- 0 9034 7745"/>
                                <a:gd name="T9" fmla="*/ T8 w 1289"/>
                                <a:gd name="T10" fmla="+- 0 2895 2895"/>
                                <a:gd name="T11" fmla="*/ 2895 h 255"/>
                                <a:gd name="T12" fmla="+- 0 7745 7745"/>
                                <a:gd name="T13" fmla="*/ T12 w 1289"/>
                                <a:gd name="T14" fmla="+- 0 2895 2895"/>
                                <a:gd name="T15" fmla="*/ 2895 h 255"/>
                                <a:gd name="T16" fmla="+- 0 7745 7745"/>
                                <a:gd name="T17" fmla="*/ T16 w 1289"/>
                                <a:gd name="T18" fmla="+- 0 3149 2895"/>
                                <a:gd name="T19" fmla="*/ 314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255">
                                  <a:moveTo>
                                    <a:pt x="0" y="254"/>
                                  </a:moveTo>
                                  <a:lnTo>
                                    <a:pt x="1289" y="254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91"/>
                        <wpg:cNvGrpSpPr>
                          <a:grpSpLocks/>
                        </wpg:cNvGrpSpPr>
                        <wpg:grpSpPr bwMode="auto">
                          <a:xfrm>
                            <a:off x="7745" y="3149"/>
                            <a:ext cx="1289" cy="252"/>
                            <a:chOff x="7745" y="3149"/>
                            <a:chExt cx="1289" cy="252"/>
                          </a:xfrm>
                        </wpg:grpSpPr>
                        <wps:wsp>
                          <wps:cNvPr id="908" name="Freeform 892"/>
                          <wps:cNvSpPr>
                            <a:spLocks/>
                          </wps:cNvSpPr>
                          <wps:spPr bwMode="auto">
                            <a:xfrm>
                              <a:off x="7745" y="3149"/>
                              <a:ext cx="1289" cy="25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3401 3149"/>
                                <a:gd name="T3" fmla="*/ 3401 h 252"/>
                                <a:gd name="T4" fmla="+- 0 9034 7745"/>
                                <a:gd name="T5" fmla="*/ T4 w 1289"/>
                                <a:gd name="T6" fmla="+- 0 3401 3149"/>
                                <a:gd name="T7" fmla="*/ 3401 h 252"/>
                                <a:gd name="T8" fmla="+- 0 9034 7745"/>
                                <a:gd name="T9" fmla="*/ T8 w 1289"/>
                                <a:gd name="T10" fmla="+- 0 3149 3149"/>
                                <a:gd name="T11" fmla="*/ 3149 h 252"/>
                                <a:gd name="T12" fmla="+- 0 7745 7745"/>
                                <a:gd name="T13" fmla="*/ T12 w 1289"/>
                                <a:gd name="T14" fmla="+- 0 3149 3149"/>
                                <a:gd name="T15" fmla="*/ 3149 h 252"/>
                                <a:gd name="T16" fmla="+- 0 7745 7745"/>
                                <a:gd name="T17" fmla="*/ T16 w 1289"/>
                                <a:gd name="T18" fmla="+- 0 3401 3149"/>
                                <a:gd name="T19" fmla="*/ 34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252">
                                  <a:moveTo>
                                    <a:pt x="0" y="252"/>
                                  </a:moveTo>
                                  <a:lnTo>
                                    <a:pt x="1289" y="252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89"/>
                        <wpg:cNvGrpSpPr>
                          <a:grpSpLocks/>
                        </wpg:cNvGrpSpPr>
                        <wpg:grpSpPr bwMode="auto">
                          <a:xfrm>
                            <a:off x="7745" y="3401"/>
                            <a:ext cx="1289" cy="315"/>
                            <a:chOff x="7745" y="3401"/>
                            <a:chExt cx="1289" cy="315"/>
                          </a:xfrm>
                        </wpg:grpSpPr>
                        <wps:wsp>
                          <wps:cNvPr id="910" name="Freeform 890"/>
                          <wps:cNvSpPr>
                            <a:spLocks/>
                          </wps:cNvSpPr>
                          <wps:spPr bwMode="auto">
                            <a:xfrm>
                              <a:off x="7745" y="3401"/>
                              <a:ext cx="1289" cy="315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3716 3401"/>
                                <a:gd name="T3" fmla="*/ 3716 h 315"/>
                                <a:gd name="T4" fmla="+- 0 9034 7745"/>
                                <a:gd name="T5" fmla="*/ T4 w 1289"/>
                                <a:gd name="T6" fmla="+- 0 3716 3401"/>
                                <a:gd name="T7" fmla="*/ 3716 h 315"/>
                                <a:gd name="T8" fmla="+- 0 9034 7745"/>
                                <a:gd name="T9" fmla="*/ T8 w 1289"/>
                                <a:gd name="T10" fmla="+- 0 3401 3401"/>
                                <a:gd name="T11" fmla="*/ 3401 h 315"/>
                                <a:gd name="T12" fmla="+- 0 7745 7745"/>
                                <a:gd name="T13" fmla="*/ T12 w 1289"/>
                                <a:gd name="T14" fmla="+- 0 3401 3401"/>
                                <a:gd name="T15" fmla="*/ 3401 h 315"/>
                                <a:gd name="T16" fmla="+- 0 7745 7745"/>
                                <a:gd name="T17" fmla="*/ T16 w 1289"/>
                                <a:gd name="T18" fmla="+- 0 3716 3401"/>
                                <a:gd name="T19" fmla="*/ 371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15">
                                  <a:moveTo>
                                    <a:pt x="0" y="315"/>
                                  </a:moveTo>
                                  <a:lnTo>
                                    <a:pt x="1289" y="315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87"/>
                        <wpg:cNvGrpSpPr>
                          <a:grpSpLocks/>
                        </wpg:cNvGrpSpPr>
                        <wpg:grpSpPr bwMode="auto">
                          <a:xfrm>
                            <a:off x="7745" y="3716"/>
                            <a:ext cx="1289" cy="252"/>
                            <a:chOff x="7745" y="3716"/>
                            <a:chExt cx="1289" cy="252"/>
                          </a:xfrm>
                        </wpg:grpSpPr>
                        <wps:wsp>
                          <wps:cNvPr id="912" name="Freeform 888"/>
                          <wps:cNvSpPr>
                            <a:spLocks/>
                          </wps:cNvSpPr>
                          <wps:spPr bwMode="auto">
                            <a:xfrm>
                              <a:off x="7745" y="3716"/>
                              <a:ext cx="1289" cy="25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3968 3716"/>
                                <a:gd name="T3" fmla="*/ 3968 h 252"/>
                                <a:gd name="T4" fmla="+- 0 9034 7745"/>
                                <a:gd name="T5" fmla="*/ T4 w 1289"/>
                                <a:gd name="T6" fmla="+- 0 3968 3716"/>
                                <a:gd name="T7" fmla="*/ 3968 h 252"/>
                                <a:gd name="T8" fmla="+- 0 9034 7745"/>
                                <a:gd name="T9" fmla="*/ T8 w 1289"/>
                                <a:gd name="T10" fmla="+- 0 3716 3716"/>
                                <a:gd name="T11" fmla="*/ 3716 h 252"/>
                                <a:gd name="T12" fmla="+- 0 7745 7745"/>
                                <a:gd name="T13" fmla="*/ T12 w 1289"/>
                                <a:gd name="T14" fmla="+- 0 3716 3716"/>
                                <a:gd name="T15" fmla="*/ 3716 h 252"/>
                                <a:gd name="T16" fmla="+- 0 7745 7745"/>
                                <a:gd name="T17" fmla="*/ T16 w 1289"/>
                                <a:gd name="T18" fmla="+- 0 3968 3716"/>
                                <a:gd name="T19" fmla="*/ 396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252">
                                  <a:moveTo>
                                    <a:pt x="0" y="252"/>
                                  </a:moveTo>
                                  <a:lnTo>
                                    <a:pt x="1289" y="252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85"/>
                        <wpg:cNvGrpSpPr>
                          <a:grpSpLocks/>
                        </wpg:cNvGrpSpPr>
                        <wpg:grpSpPr bwMode="auto">
                          <a:xfrm>
                            <a:off x="7745" y="3968"/>
                            <a:ext cx="1289" cy="312"/>
                            <a:chOff x="7745" y="3968"/>
                            <a:chExt cx="1289" cy="312"/>
                          </a:xfrm>
                        </wpg:grpSpPr>
                        <wps:wsp>
                          <wps:cNvPr id="914" name="Freeform 886"/>
                          <wps:cNvSpPr>
                            <a:spLocks/>
                          </wps:cNvSpPr>
                          <wps:spPr bwMode="auto">
                            <a:xfrm>
                              <a:off x="7745" y="3968"/>
                              <a:ext cx="1289" cy="31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4280 3968"/>
                                <a:gd name="T3" fmla="*/ 4280 h 312"/>
                                <a:gd name="T4" fmla="+- 0 9034 7745"/>
                                <a:gd name="T5" fmla="*/ T4 w 1289"/>
                                <a:gd name="T6" fmla="+- 0 4280 3968"/>
                                <a:gd name="T7" fmla="*/ 4280 h 312"/>
                                <a:gd name="T8" fmla="+- 0 9034 7745"/>
                                <a:gd name="T9" fmla="*/ T8 w 1289"/>
                                <a:gd name="T10" fmla="+- 0 3968 3968"/>
                                <a:gd name="T11" fmla="*/ 3968 h 312"/>
                                <a:gd name="T12" fmla="+- 0 7745 7745"/>
                                <a:gd name="T13" fmla="*/ T12 w 1289"/>
                                <a:gd name="T14" fmla="+- 0 3968 3968"/>
                                <a:gd name="T15" fmla="*/ 3968 h 312"/>
                                <a:gd name="T16" fmla="+- 0 7745 7745"/>
                                <a:gd name="T17" fmla="*/ T16 w 1289"/>
                                <a:gd name="T18" fmla="+- 0 4280 3968"/>
                                <a:gd name="T19" fmla="*/ 428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12">
                                  <a:moveTo>
                                    <a:pt x="0" y="312"/>
                                  </a:moveTo>
                                  <a:lnTo>
                                    <a:pt x="1289" y="312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83"/>
                        <wpg:cNvGrpSpPr>
                          <a:grpSpLocks/>
                        </wpg:cNvGrpSpPr>
                        <wpg:grpSpPr bwMode="auto">
                          <a:xfrm>
                            <a:off x="7745" y="4280"/>
                            <a:ext cx="1289" cy="315"/>
                            <a:chOff x="7745" y="4280"/>
                            <a:chExt cx="1289" cy="315"/>
                          </a:xfrm>
                        </wpg:grpSpPr>
                        <wps:wsp>
                          <wps:cNvPr id="916" name="Freeform 884"/>
                          <wps:cNvSpPr>
                            <a:spLocks/>
                          </wps:cNvSpPr>
                          <wps:spPr bwMode="auto">
                            <a:xfrm>
                              <a:off x="7745" y="4280"/>
                              <a:ext cx="1289" cy="315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4594 4280"/>
                                <a:gd name="T3" fmla="*/ 4594 h 315"/>
                                <a:gd name="T4" fmla="+- 0 9034 7745"/>
                                <a:gd name="T5" fmla="*/ T4 w 1289"/>
                                <a:gd name="T6" fmla="+- 0 4594 4280"/>
                                <a:gd name="T7" fmla="*/ 4594 h 315"/>
                                <a:gd name="T8" fmla="+- 0 9034 7745"/>
                                <a:gd name="T9" fmla="*/ T8 w 1289"/>
                                <a:gd name="T10" fmla="+- 0 4280 4280"/>
                                <a:gd name="T11" fmla="*/ 4280 h 315"/>
                                <a:gd name="T12" fmla="+- 0 7745 7745"/>
                                <a:gd name="T13" fmla="*/ T12 w 1289"/>
                                <a:gd name="T14" fmla="+- 0 4280 4280"/>
                                <a:gd name="T15" fmla="*/ 4280 h 315"/>
                                <a:gd name="T16" fmla="+- 0 7745 7745"/>
                                <a:gd name="T17" fmla="*/ T16 w 1289"/>
                                <a:gd name="T18" fmla="+- 0 4594 4280"/>
                                <a:gd name="T19" fmla="*/ 459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15">
                                  <a:moveTo>
                                    <a:pt x="0" y="314"/>
                                  </a:moveTo>
                                  <a:lnTo>
                                    <a:pt x="1289" y="314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81"/>
                        <wpg:cNvGrpSpPr>
                          <a:grpSpLocks/>
                        </wpg:cNvGrpSpPr>
                        <wpg:grpSpPr bwMode="auto">
                          <a:xfrm>
                            <a:off x="7745" y="4594"/>
                            <a:ext cx="1289" cy="312"/>
                            <a:chOff x="7745" y="4594"/>
                            <a:chExt cx="1289" cy="312"/>
                          </a:xfrm>
                        </wpg:grpSpPr>
                        <wps:wsp>
                          <wps:cNvPr id="918" name="Freeform 882"/>
                          <wps:cNvSpPr>
                            <a:spLocks/>
                          </wps:cNvSpPr>
                          <wps:spPr bwMode="auto">
                            <a:xfrm>
                              <a:off x="7745" y="4594"/>
                              <a:ext cx="1289" cy="31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4906 4594"/>
                                <a:gd name="T3" fmla="*/ 4906 h 312"/>
                                <a:gd name="T4" fmla="+- 0 9034 7745"/>
                                <a:gd name="T5" fmla="*/ T4 w 1289"/>
                                <a:gd name="T6" fmla="+- 0 4906 4594"/>
                                <a:gd name="T7" fmla="*/ 4906 h 312"/>
                                <a:gd name="T8" fmla="+- 0 9034 7745"/>
                                <a:gd name="T9" fmla="*/ T8 w 1289"/>
                                <a:gd name="T10" fmla="+- 0 4594 4594"/>
                                <a:gd name="T11" fmla="*/ 4594 h 312"/>
                                <a:gd name="T12" fmla="+- 0 7745 7745"/>
                                <a:gd name="T13" fmla="*/ T12 w 1289"/>
                                <a:gd name="T14" fmla="+- 0 4594 4594"/>
                                <a:gd name="T15" fmla="*/ 4594 h 312"/>
                                <a:gd name="T16" fmla="+- 0 7745 7745"/>
                                <a:gd name="T17" fmla="*/ T16 w 1289"/>
                                <a:gd name="T18" fmla="+- 0 4906 4594"/>
                                <a:gd name="T19" fmla="*/ 490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12">
                                  <a:moveTo>
                                    <a:pt x="0" y="312"/>
                                  </a:moveTo>
                                  <a:lnTo>
                                    <a:pt x="1289" y="312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79"/>
                        <wpg:cNvGrpSpPr>
                          <a:grpSpLocks/>
                        </wpg:cNvGrpSpPr>
                        <wpg:grpSpPr bwMode="auto">
                          <a:xfrm>
                            <a:off x="7745" y="4906"/>
                            <a:ext cx="1289" cy="315"/>
                            <a:chOff x="7745" y="4906"/>
                            <a:chExt cx="1289" cy="315"/>
                          </a:xfrm>
                        </wpg:grpSpPr>
                        <wps:wsp>
                          <wps:cNvPr id="920" name="Freeform 880"/>
                          <wps:cNvSpPr>
                            <a:spLocks/>
                          </wps:cNvSpPr>
                          <wps:spPr bwMode="auto">
                            <a:xfrm>
                              <a:off x="7745" y="4906"/>
                              <a:ext cx="1289" cy="315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1289"/>
                                <a:gd name="T2" fmla="+- 0 5220 4906"/>
                                <a:gd name="T3" fmla="*/ 5220 h 315"/>
                                <a:gd name="T4" fmla="+- 0 9034 7745"/>
                                <a:gd name="T5" fmla="*/ T4 w 1289"/>
                                <a:gd name="T6" fmla="+- 0 5220 4906"/>
                                <a:gd name="T7" fmla="*/ 5220 h 315"/>
                                <a:gd name="T8" fmla="+- 0 9034 7745"/>
                                <a:gd name="T9" fmla="*/ T8 w 1289"/>
                                <a:gd name="T10" fmla="+- 0 4906 4906"/>
                                <a:gd name="T11" fmla="*/ 4906 h 315"/>
                                <a:gd name="T12" fmla="+- 0 7745 7745"/>
                                <a:gd name="T13" fmla="*/ T12 w 1289"/>
                                <a:gd name="T14" fmla="+- 0 4906 4906"/>
                                <a:gd name="T15" fmla="*/ 4906 h 315"/>
                                <a:gd name="T16" fmla="+- 0 7745 7745"/>
                                <a:gd name="T17" fmla="*/ T16 w 1289"/>
                                <a:gd name="T18" fmla="+- 0 5220 4906"/>
                                <a:gd name="T19" fmla="*/ 522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15">
                                  <a:moveTo>
                                    <a:pt x="0" y="314"/>
                                  </a:moveTo>
                                  <a:lnTo>
                                    <a:pt x="1289" y="314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9AEA6" id="Group 878" o:spid="_x0000_s1026" style="position:absolute;margin-left:387.25pt;margin-top:88.2pt;width:64.45pt;height:172.8pt;z-index:-142624;mso-position-horizontal-relative:page" coordorigin="7745,1764" coordsize="1289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">
                <v:group id="Group 901" o:spid="_x0000_s1027" style="position:absolute;left:7745;top:1764;width:1289;height:252" coordorigin="7745,1764" coordsize="12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902" o:spid="_x0000_s1028" style="position:absolute;left:7745;top:1764;width:1289;height:252;visibility:visible;mso-wrap-style:square;v-text-anchor:top" coordsize="12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g2sMA&#10;AADcAAAADwAAAGRycy9kb3ducmV2LnhtbERPy2rCQBTdF/oPwy24KTrRRdHUUXyCglAau9DdJXOT&#10;CWbuhMxo0r93FoUuD+c9X/a2Fg9qfeVYwXiUgCDOna64VPBz3g+nIHxA1lg7JgW/5GG5eH2ZY6pd&#10;x9/0yEIpYgj7FBWYEJpUSp8bsuhHriGOXOFaiyHCtpS6xS6G21pOkuRDWqw4NhhsaGMov2V3q2B3&#10;qvvrFk9rs7pcujO/fx1NUSg1eOtXnyAC9eFf/Oc+aAXTWVwb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g2sMAAADcAAAADwAAAAAAAAAAAAAAAACYAgAAZHJzL2Rv&#10;d25yZXYueG1sUEsFBgAAAAAEAAQA9QAAAIgDAAAAAA==&#10;" path="m,252r1289,l1289,,,,,252xe" fillcolor="#a7bfde" stroked="f">
                    <v:path arrowok="t" o:connecttype="custom" o:connectlocs="0,2016;1289,2016;1289,1764;0,1764;0,2016" o:connectangles="0,0,0,0,0"/>
                  </v:shape>
                </v:group>
                <v:group id="Group 899" o:spid="_x0000_s1029" style="position:absolute;left:7745;top:2016;width:1289;height:315" coordorigin="7745,2016" coordsize="1289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00" o:spid="_x0000_s1030" style="position:absolute;left:7745;top:2016;width:1289;height:315;visibility:visible;mso-wrap-style:square;v-text-anchor:top" coordsize="128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Mx8IA&#10;AADcAAAADwAAAGRycy9kb3ducmV2LnhtbERPy2oCMRTdC/5DuEI3UhMflDoaRYWWLnTRsd1fJteZ&#10;0cnNkESd/n2zEFweznu57mwjbuRD7VjDeKRAEBfO1Fxq+Dl+vL6DCBHZYOOYNPxRgPWq31tiZtyd&#10;v+mWx1KkEA4ZaqhibDMpQ1GRxTByLXHiTs5bjAn6UhqP9xRuGzlR6k1arDk1VNjSrqLikl+tho7m&#10;k9lRTaeX7efV73dtMzycf7V+GXSbBYhIXXyKH+4vo2Gu0vx0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AzHwgAAANwAAAAPAAAAAAAAAAAAAAAAAJgCAABkcnMvZG93&#10;bnJldi54bWxQSwUGAAAAAAQABAD1AAAAhwMAAAAA&#10;" path="m,315r1289,l1289,,,,,315xe" fillcolor="#a7bfde" stroked="f">
                    <v:path arrowok="t" o:connecttype="custom" o:connectlocs="0,2331;1289,2331;1289,2016;0,2016;0,2331" o:connectangles="0,0,0,0,0"/>
                  </v:shape>
                </v:group>
                <v:group id="Group 897" o:spid="_x0000_s1031" style="position:absolute;left:7745;top:2331;width:1289;height:312" coordorigin="7745,2331" coordsize="128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98" o:spid="_x0000_s1032" style="position:absolute;left:7745;top:2331;width:1289;height:312;visibility:visible;mso-wrap-style:square;v-text-anchor:top" coordsize="128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OE8cA&#10;AADcAAAADwAAAGRycy9kb3ducmV2LnhtbESPS2vDMBCE74X8B7GBXEoi50GTulFC0jwoveVBe12s&#10;teXWWhlLTZx/XwUKPQ4z8w0zX7a2EhdqfOlYwXCQgCDOnC65UHA+7fozED4ga6wck4IbeVguOg9z&#10;TLW78oEux1CICGGfogITQp1K6TNDFv3A1cTRy11jMUTZFFI3eI1wW8lRkjxJiyXHBYM1vRrKvo8/&#10;VsFnkW8fP+qvfLze7M1+quX7ZCuV6nXb1QuIQG34D/+137SC52QE9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0ThPHAAAA3AAAAA8AAAAAAAAAAAAAAAAAmAIAAGRy&#10;cy9kb3ducmV2LnhtbFBLBQYAAAAABAAEAPUAAACMAwAAAAA=&#10;" path="m,312r1289,l1289,,,,,312xe" fillcolor="#a7bfde" stroked="f">
                    <v:path arrowok="t" o:connecttype="custom" o:connectlocs="0,2643;1289,2643;1289,2331;0,2331;0,2643" o:connectangles="0,0,0,0,0"/>
                  </v:shape>
                </v:group>
                <v:group id="Group 895" o:spid="_x0000_s1033" style="position:absolute;left:7745;top:2643;width:1289;height:252" coordorigin="7745,2643" coordsize="12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96" o:spid="_x0000_s1034" style="position:absolute;left:7745;top:2643;width:1289;height:252;visibility:visible;mso-wrap-style:square;v-text-anchor:top" coordsize="12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wxcYA&#10;AADcAAAADwAAAGRycy9kb3ducmV2LnhtbESPT2vCQBTE7wW/w/IEL0U3LaVodBVtFVoQxD8HvT2y&#10;L9lg9m3Irib99t2C0OMwM79hZovOVuJOjS8dK3gZJSCIM6dLLhScjpvhGIQPyBorx6Tghzws5r2n&#10;Gabatbyn+yEUIkLYp6jAhFCnUvrMkEU/cjVx9HLXWAxRNoXUDbYRbiv5miTv0mLJccFgTR+Gsuvh&#10;ZhWst1V3+cTtyizP5/bIz7tvk+dKDfrdcgoiUBf+w4/2l1YwSd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FwxcYAAADcAAAADwAAAAAAAAAAAAAAAACYAgAAZHJz&#10;L2Rvd25yZXYueG1sUEsFBgAAAAAEAAQA9QAAAIsDAAAAAA==&#10;" path="m,252r1289,l1289,,,,,252xe" fillcolor="#a7bfde" stroked="f">
                    <v:path arrowok="t" o:connecttype="custom" o:connectlocs="0,2895;1289,2895;1289,2643;0,2643;0,2895" o:connectangles="0,0,0,0,0"/>
                  </v:shape>
                </v:group>
                <v:group id="Group 893" o:spid="_x0000_s1035" style="position:absolute;left:7745;top:2895;width:1289;height:255" coordorigin="7745,2895" coordsize="128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94" o:spid="_x0000_s1036" style="position:absolute;left:7745;top:2895;width:1289;height:255;visibility:visible;mso-wrap-style:square;v-text-anchor:top" coordsize="128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yAsUA&#10;AADcAAAADwAAAGRycy9kb3ducmV2LnhtbESPQWvCQBSE74L/YXlCb7qxFK3RNUhLpOBJbQ/eHtnX&#10;JHT3bchuk9hf7wpCj8PMfMNsssEa0VHra8cK5rMEBHHhdM2lgs9zPn0F4QOyRuOYFFzJQ7YdjzaY&#10;atfzkbpTKEWEsE9RQRVCk0rpi4os+plriKP37VqLIcq2lLrFPsKtkc9JspAWa44LFTb0VlHxc/q1&#10;Ci69zQ/7v2L58sXnS+fM4d2FpVJPk2G3BhFoCP/hR/tDK1glC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PICxQAAANwAAAAPAAAAAAAAAAAAAAAAAJgCAABkcnMv&#10;ZG93bnJldi54bWxQSwUGAAAAAAQABAD1AAAAigMAAAAA&#10;" path="m,254r1289,l1289,,,,,254xe" fillcolor="#a7bfde" stroked="f">
                    <v:path arrowok="t" o:connecttype="custom" o:connectlocs="0,3149;1289,3149;1289,2895;0,2895;0,3149" o:connectangles="0,0,0,0,0"/>
                  </v:shape>
                </v:group>
                <v:group id="Group 891" o:spid="_x0000_s1037" style="position:absolute;left:7745;top:3149;width:1289;height:252" coordorigin="7745,3149" coordsize="12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92" o:spid="_x0000_s1038" style="position:absolute;left:7745;top:3149;width:1289;height:252;visibility:visible;mso-wrap-style:square;v-text-anchor:top" coordsize="12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6wMMA&#10;AADcAAAADwAAAGRycy9kb3ducmV2LnhtbERPy4rCMBTdC/MP4QqzGTSdWchMNYrzEBQEmepCd5fm&#10;tik2N6WJtv69WQguD+c9W/S2FldqfeVYwfs4AUGcO11xqeCwX40+QfiArLF2TApu5GExfxnMMNWu&#10;43+6ZqEUMYR9igpMCE0qpc8NWfRj1xBHrnCtxRBhW0rdYhfDbS0/kmQiLVYcGww29GMoP2cXq+Bv&#10;W/enX9x+m+Xx2O35bbcxRaHU67BfTkEE6sNT/HCvtYKvJK6N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x6wMMAAADcAAAADwAAAAAAAAAAAAAAAACYAgAAZHJzL2Rv&#10;d25yZXYueG1sUEsFBgAAAAAEAAQA9QAAAIgDAAAAAA==&#10;" path="m,252r1289,l1289,,,,,252xe" fillcolor="#a7bfde" stroked="f">
                    <v:path arrowok="t" o:connecttype="custom" o:connectlocs="0,3401;1289,3401;1289,3149;0,3149;0,3401" o:connectangles="0,0,0,0,0"/>
                  </v:shape>
                </v:group>
                <v:group id="Group 889" o:spid="_x0000_s1039" style="position:absolute;left:7745;top:3401;width:1289;height:315" coordorigin="7745,3401" coordsize="1289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90" o:spid="_x0000_s1040" style="position:absolute;left:7745;top:3401;width:1289;height:315;visibility:visible;mso-wrap-style:square;v-text-anchor:top" coordsize="128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aGsIA&#10;AADcAAAADwAAAGRycy9kb3ducmV2LnhtbERPy4rCMBTdC/5DuIIbGVMfDGPHKCooLnRhndlfmjtt&#10;x+amJFHr35uF4PJw3vNla2pxI+crywpGwwQEcW51xYWCn/P24wuED8gaa8uk4EEelotuZ46ptnc+&#10;0S0LhYgh7FNUUIbQpFL6vCSDfmgb4sj9WWcwROgKqR3eY7ip5ThJPqXBimNDiQ1tSsov2dUoaGk2&#10;np6TyeSy3l3dYdPUg+P/r1L9Xrv6BhGoDW/xy73XCmajOD+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ZoawgAAANwAAAAPAAAAAAAAAAAAAAAAAJgCAABkcnMvZG93&#10;bnJldi54bWxQSwUGAAAAAAQABAD1AAAAhwMAAAAA&#10;" path="m,315r1289,l1289,,,,,315xe" fillcolor="#a7bfde" stroked="f">
                    <v:path arrowok="t" o:connecttype="custom" o:connectlocs="0,3716;1289,3716;1289,3401;0,3401;0,3716" o:connectangles="0,0,0,0,0"/>
                  </v:shape>
                </v:group>
                <v:group id="Group 887" o:spid="_x0000_s1041" style="position:absolute;left:7745;top:3716;width:1289;height:252" coordorigin="7745,3716" coordsize="12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88" o:spid="_x0000_s1042" style="position:absolute;left:7745;top:3716;width:1289;height:252;visibility:visible;mso-wrap-style:square;v-text-anchor:top" coordsize="12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3b98UA&#10;AADcAAAADwAAAGRycy9kb3ducmV2LnhtbESPzYvCMBTE78L+D+Et7EXWVA/iVqO4X7CCIH4c9PZo&#10;Xpti81KarK3/vREEj8PM/IaZLTpbiQs1vnSsYDhIQBBnTpdcKDjsf98nIHxA1lg5JgVX8rCYv/Rm&#10;mGrX8pYuu1CICGGfogITQp1K6TNDFv3A1cTRy11jMUTZFFI32Ea4reQoScbSYslxwWBNX4ay8+7f&#10;KvhZV93pG9efZnk8tnvub1Ymz5V6e+2WUxCBuvAMP9p/WsHHcAT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dv3xQAAANwAAAAPAAAAAAAAAAAAAAAAAJgCAABkcnMv&#10;ZG93bnJldi54bWxQSwUGAAAAAAQABAD1AAAAigMAAAAA&#10;" path="m,252r1289,l1289,,,,,252xe" fillcolor="#a7bfde" stroked="f">
                    <v:path arrowok="t" o:connecttype="custom" o:connectlocs="0,3968;1289,3968;1289,3716;0,3716;0,3968" o:connectangles="0,0,0,0,0"/>
                  </v:shape>
                </v:group>
                <v:group id="Group 885" o:spid="_x0000_s1043" style="position:absolute;left:7745;top:3968;width:1289;height:312" coordorigin="7745,3968" coordsize="128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86" o:spid="_x0000_s1044" style="position:absolute;left:7745;top:3968;width:1289;height:312;visibility:visible;mso-wrap-style:square;v-text-anchor:top" coordsize="128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lIcYA&#10;AADcAAAADwAAAGRycy9kb3ducmV2LnhtbESPQWsCMRSE70L/Q3gFL1KzVrF2a5TWqog3tbTXx+bt&#10;ZtvNy7JJdf33RhA8DjPzDTOdt7YSR2p86VjBoJ+AIM6cLrlQ8HVYPU1A+ICssXJMCs7kYT576Ewx&#10;1e7EOzruQyEihH2KCkwIdSqlzwxZ9H1XE0cvd43FEGVTSN3gKcJtJZ+TZCwtlhwXDNa0MJT97f+t&#10;gp8iX/a+6998+PG5NusXLbejpVSq+9i+v4EI1IZ7+NbeaAWvgxF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jlIcYAAADcAAAADwAAAAAAAAAAAAAAAACYAgAAZHJz&#10;L2Rvd25yZXYueG1sUEsFBgAAAAAEAAQA9QAAAIsDAAAAAA==&#10;" path="m,312r1289,l1289,,,,,312xe" fillcolor="#a7bfde" stroked="f">
                    <v:path arrowok="t" o:connecttype="custom" o:connectlocs="0,4280;1289,4280;1289,3968;0,3968;0,4280" o:connectangles="0,0,0,0,0"/>
                  </v:shape>
                </v:group>
                <v:group id="Group 883" o:spid="_x0000_s1045" style="position:absolute;left:7745;top:4280;width:1289;height:315" coordorigin="7745,4280" coordsize="1289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84" o:spid="_x0000_s1046" style="position:absolute;left:7745;top:4280;width:1289;height:315;visibility:visible;mso-wrap-style:square;v-text-anchor:top" coordsize="128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n9cYA&#10;AADcAAAADwAAAGRycy9kb3ducmV2LnhtbESPT2vCQBTE7wW/w/IKvYhuEoto6hpsoMVDe6h/7o/s&#10;a5KafRt2V02/fVcQehxm5jfMqhhMJy7kfGtZQTpNQBBXVrdcKzjs3yYLED4ga+wsk4Jf8lCsRw8r&#10;zLW98hdddqEWEcI+RwVNCH0upa8aMuintieO3rd1BkOUrpba4TXCTSezJJlLgy3HhQZ7KhuqTruz&#10;UTDQMnveJ7PZ6fX97D7Kvht//hyVenocNi8gAg3hP3xvb7WCZTqH2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yn9cYAAADcAAAADwAAAAAAAAAAAAAAAACYAgAAZHJz&#10;L2Rvd25yZXYueG1sUEsFBgAAAAAEAAQA9QAAAIsDAAAAAA==&#10;" path="m,314r1289,l1289,,,,,314xe" fillcolor="#a7bfde" stroked="f">
                    <v:path arrowok="t" o:connecttype="custom" o:connectlocs="0,4594;1289,4594;1289,4280;0,4280;0,4594" o:connectangles="0,0,0,0,0"/>
                  </v:shape>
                </v:group>
                <v:group id="Group 881" o:spid="_x0000_s1047" style="position:absolute;left:7745;top:4594;width:1289;height:312" coordorigin="7745,4594" coordsize="128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82" o:spid="_x0000_s1048" style="position:absolute;left:7745;top:4594;width:1289;height:312;visibility:visible;mso-wrap-style:square;v-text-anchor:top" coordsize="128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vJMMA&#10;AADcAAAADwAAAGRycy9kb3ducmV2LnhtbERPyW7CMBC9I/UfrKnEpQKHRaVNMYhdVW9Nq/Y6iidx&#10;SjyOYgPh7/GhEsent8+Xna3FmVpfOVYwGiYgiHOnKy4VfH/tBy8gfEDWWDsmBVfysFw89OaYanfh&#10;TzpnoRQxhH2KCkwITSqlzw1Z9EPXEEeucK3FEGFbSt3iJYbbWo6T5FlarDg2GGxoYyg/Zier4Lcs&#10;dk8/zV8xWW8P5jDT8mO6k0r1H7vVG4hAXbiL/93vWsHrKK6N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vJMMAAADcAAAADwAAAAAAAAAAAAAAAACYAgAAZHJzL2Rv&#10;d25yZXYueG1sUEsFBgAAAAAEAAQA9QAAAIgDAAAAAA==&#10;" path="m,312r1289,l1289,,,,,312xe" fillcolor="#a7bfde" stroked="f">
                    <v:path arrowok="t" o:connecttype="custom" o:connectlocs="0,4906;1289,4906;1289,4594;0,4594;0,4906" o:connectangles="0,0,0,0,0"/>
                  </v:shape>
                </v:group>
                <v:group id="Group 879" o:spid="_x0000_s1049" style="position:absolute;left:7745;top:4906;width:1289;height:315" coordorigin="7745,4906" coordsize="1289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80" o:spid="_x0000_s1050" style="position:absolute;left:7745;top:4906;width:1289;height:315;visibility:visible;mso-wrap-style:square;v-text-anchor:top" coordsize="128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Qp8EA&#10;AADcAAAADwAAAGRycy9kb3ducmV2LnhtbERPy4rCMBTdC/5DuMJsZEytImPHKCrM4EIXvvaX5k5b&#10;bW5KErXz92YhuDyc92zRmlrcyfnKsoLhIAFBnFtdcaHgdPz5/ALhA7LG2jIp+CcPi3m3M8NM2wfv&#10;6X4IhYgh7DNUUIbQZFL6vCSDfmAb4sj9WWcwROgKqR0+YripZZokE2mw4thQYkPrkvLr4WYUtDRN&#10;x8dkNLqufm9uu27q/u5yVuqj1y6/QQRqw1v8cm+0gmka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UKfBAAAA3AAAAA8AAAAAAAAAAAAAAAAAmAIAAGRycy9kb3du&#10;cmV2LnhtbFBLBQYAAAAABAAEAPUAAACGAwAAAAA=&#10;" path="m,314r1289,l1289,,,,,314xe" fillcolor="#a7bfde" stroked="f">
                    <v:path arrowok="t" o:connecttype="custom" o:connectlocs="0,5220;1289,5220;1289,4906;0,4906;0,5220" o:connectangles="0,0,0,0,0"/>
                  </v:shape>
                </v:group>
                <w10:wrap anchorx="page"/>
              </v:group>
            </w:pict>
          </mc:Fallback>
        </mc:AlternateContent>
      </w:r>
      <w:bookmarkStart w:id="34" w:name="Table_2_1__Health_endpoints_associated_w"/>
      <w:bookmarkEnd w:id="34"/>
      <w:r w:rsidR="009328F2">
        <w:rPr>
          <w:spacing w:val="-1"/>
        </w:rPr>
        <w:t>Table</w:t>
      </w:r>
      <w:r w:rsidR="009328F2">
        <w:rPr>
          <w:spacing w:val="1"/>
        </w:rPr>
        <w:t xml:space="preserve"> </w:t>
      </w:r>
      <w:r w:rsidR="009328F2">
        <w:t>2</w:t>
      </w:r>
      <w:r w:rsidR="009328F2">
        <w:rPr>
          <w:spacing w:val="-1"/>
        </w:rPr>
        <w:t xml:space="preserve"> </w:t>
      </w:r>
      <w:r w:rsidR="009328F2">
        <w:t xml:space="preserve">1 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Health</w:t>
      </w:r>
      <w:r w:rsidR="009328F2">
        <w:t xml:space="preserve"> </w:t>
      </w:r>
      <w:r w:rsidR="009328F2">
        <w:rPr>
          <w:spacing w:val="-1"/>
        </w:rPr>
        <w:t>endpoints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associated</w:t>
      </w:r>
      <w:r w:rsidR="009328F2">
        <w:rPr>
          <w:spacing w:val="-3"/>
        </w:rPr>
        <w:t xml:space="preserve"> </w:t>
      </w:r>
      <w:r w:rsidR="009328F2">
        <w:rPr>
          <w:spacing w:val="-1"/>
        </w:rPr>
        <w:t>with</w:t>
      </w:r>
      <w:r w:rsidR="009328F2">
        <w:t xml:space="preserve"> </w:t>
      </w:r>
      <w:r w:rsidR="009328F2">
        <w:rPr>
          <w:spacing w:val="-1"/>
        </w:rPr>
        <w:t>selected</w:t>
      </w:r>
      <w:r w:rsidR="009328F2">
        <w:t xml:space="preserve"> </w:t>
      </w:r>
      <w:r w:rsidR="009328F2">
        <w:rPr>
          <w:spacing w:val="-1"/>
        </w:rPr>
        <w:t>air</w:t>
      </w:r>
      <w:r w:rsidR="009328F2">
        <w:t xml:space="preserve"> </w:t>
      </w:r>
      <w:r w:rsidR="009328F2">
        <w:rPr>
          <w:spacing w:val="-1"/>
        </w:rPr>
        <w:t>pollutants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(from</w:t>
      </w:r>
      <w:r w:rsidR="009328F2">
        <w:t xml:space="preserve"> </w:t>
      </w:r>
      <w:r w:rsidR="009328F2">
        <w:rPr>
          <w:spacing w:val="-1"/>
        </w:rPr>
        <w:t>NSW</w:t>
      </w:r>
      <w:r w:rsidR="009328F2">
        <w:rPr>
          <w:spacing w:val="49"/>
        </w:rPr>
        <w:t xml:space="preserve"> </w:t>
      </w:r>
      <w:r w:rsidR="009328F2">
        <w:rPr>
          <w:spacing w:val="-1"/>
        </w:rPr>
        <w:t>Dept Environment and</w:t>
      </w:r>
      <w:r w:rsidR="009328F2">
        <w:t xml:space="preserve"> </w:t>
      </w:r>
      <w:r w:rsidR="009328F2">
        <w:rPr>
          <w:spacing w:val="-1"/>
        </w:rPr>
        <w:t>Conservation,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2005)</w:t>
      </w:r>
      <w:r w:rsidR="009328F2">
        <w:rPr>
          <w:spacing w:val="9"/>
        </w:rPr>
        <w:t xml:space="preserve"> </w:t>
      </w:r>
      <w:hyperlink w:anchor="_bookmark13" w:history="1">
        <w:r w:rsidR="009328F2">
          <w:rPr>
            <w:position w:val="11"/>
            <w:sz w:val="16"/>
          </w:rPr>
          <w:t>8</w:t>
        </w:r>
      </w:hyperlink>
    </w:p>
    <w:p w14:paraId="5F65DCF6" w14:textId="77777777" w:rsidR="004863D4" w:rsidRDefault="004863D4">
      <w:pPr>
        <w:spacing w:before="4"/>
        <w:rPr>
          <w:rFonts w:ascii="Arial" w:eastAsia="Arial" w:hAnsi="Arial" w:cs="Arial"/>
          <w:b/>
          <w:bCs/>
          <w:i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619"/>
        <w:gridCol w:w="1559"/>
        <w:gridCol w:w="1794"/>
        <w:gridCol w:w="1516"/>
        <w:gridCol w:w="1577"/>
      </w:tblGrid>
      <w:tr w:rsidR="004863D4" w14:paraId="5F65DCFD" w14:textId="77777777">
        <w:trPr>
          <w:trHeight w:hRule="exact" w:val="612"/>
        </w:trPr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F7" w14:textId="77777777" w:rsidR="004863D4" w:rsidRDefault="009328F2">
            <w:pPr>
              <w:pStyle w:val="TableParagraph"/>
              <w:ind w:left="434" w:right="146" w:hanging="2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1"/>
                <w:sz w:val="24"/>
              </w:rPr>
              <w:t>Pollutant</w:t>
            </w:r>
            <w:r>
              <w:rPr>
                <w:rFonts w:ascii="Arial"/>
                <w:b/>
                <w:color w:val="FFFFFF"/>
                <w:spacing w:val="2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type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F8" w14:textId="77777777" w:rsidR="004863D4" w:rsidRDefault="009328F2">
            <w:pPr>
              <w:pStyle w:val="TableParagraph"/>
              <w:ind w:left="534" w:right="139" w:hanging="4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1"/>
                <w:sz w:val="24"/>
              </w:rPr>
              <w:t>Particulates</w:t>
            </w:r>
            <w:r>
              <w:rPr>
                <w:rFonts w:ascii="Arial"/>
                <w:b/>
                <w:color w:val="FFFFFF"/>
                <w:spacing w:val="27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(PM)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F9" w14:textId="77777777" w:rsidR="004863D4" w:rsidRDefault="009328F2">
            <w:pPr>
              <w:pStyle w:val="TableParagraph"/>
              <w:ind w:left="358" w:right="283" w:hanging="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1"/>
                <w:sz w:val="24"/>
              </w:rPr>
              <w:t>Nitrogen</w:t>
            </w:r>
            <w:r>
              <w:rPr>
                <w:rFonts w:ascii="Arial"/>
                <w:b/>
                <w:color w:val="FFFFFF"/>
                <w:spacing w:val="25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dioxide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FA" w14:textId="77777777" w:rsidR="004863D4" w:rsidRDefault="009328F2">
            <w:pPr>
              <w:pStyle w:val="TableParagraph"/>
              <w:ind w:left="331" w:right="326" w:firstLine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1"/>
                <w:sz w:val="24"/>
              </w:rPr>
              <w:t>Carbon</w:t>
            </w:r>
            <w:r>
              <w:rPr>
                <w:rFonts w:ascii="Arial"/>
                <w:b/>
                <w:color w:val="FFFFFF"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monoxide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FB" w14:textId="77777777" w:rsidR="004863D4" w:rsidRDefault="009328F2">
            <w:pPr>
              <w:pStyle w:val="TableParagraph"/>
              <w:spacing w:line="272" w:lineRule="exact"/>
              <w:ind w:left="2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Air</w:t>
            </w:r>
            <w:r>
              <w:rPr>
                <w:rFonts w:ascii="Arial"/>
                <w:b/>
                <w:color w:val="FFFFFF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toxics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CFC" w14:textId="77777777" w:rsidR="004863D4" w:rsidRDefault="009328F2">
            <w:pPr>
              <w:pStyle w:val="TableParagraph"/>
              <w:ind w:left="388" w:right="240" w:hanging="1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Air</w:t>
            </w:r>
            <w:r>
              <w:rPr>
                <w:rFonts w:ascii="Arial"/>
                <w:b/>
                <w:color w:val="FFFFFF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toxics</w:t>
            </w:r>
            <w:r>
              <w:rPr>
                <w:rFonts w:ascii="Arial"/>
                <w:b/>
                <w:color w:val="FFFFFF"/>
                <w:spacing w:val="26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(PAHs)</w:t>
            </w:r>
          </w:p>
        </w:tc>
      </w:tr>
      <w:tr w:rsidR="004863D4" w14:paraId="5F65DD04" w14:textId="77777777">
        <w:trPr>
          <w:trHeight w:hRule="exact" w:val="60"/>
        </w:trPr>
        <w:tc>
          <w:tcPr>
            <w:tcW w:w="1344" w:type="dxa"/>
            <w:tcBorders>
              <w:top w:val="nil"/>
              <w:left w:val="nil"/>
              <w:bottom w:val="nil"/>
              <w:right w:val="single" w:sz="25" w:space="0" w:color="FFFFFF"/>
            </w:tcBorders>
          </w:tcPr>
          <w:p w14:paraId="5F65DCFE" w14:textId="77777777" w:rsidR="004863D4" w:rsidRDefault="004863D4"/>
        </w:tc>
        <w:tc>
          <w:tcPr>
            <w:tcW w:w="1619" w:type="dxa"/>
            <w:tcBorders>
              <w:top w:val="nil"/>
              <w:left w:val="single" w:sz="25" w:space="0" w:color="FFFFFF"/>
              <w:bottom w:val="nil"/>
              <w:right w:val="nil"/>
            </w:tcBorders>
          </w:tcPr>
          <w:p w14:paraId="5F65DCFF" w14:textId="77777777" w:rsidR="004863D4" w:rsidRDefault="004863D4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65DD00" w14:textId="77777777" w:rsidR="004863D4" w:rsidRDefault="004863D4"/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14:paraId="5F65DD01" w14:textId="77777777" w:rsidR="004863D4" w:rsidRDefault="004863D4"/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5F65DD02" w14:textId="77777777" w:rsidR="004863D4" w:rsidRDefault="004863D4"/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5F65DD03" w14:textId="77777777" w:rsidR="004863D4" w:rsidRDefault="004863D4"/>
        </w:tc>
      </w:tr>
      <w:tr w:rsidR="004863D4" w14:paraId="5F65DD20" w14:textId="77777777">
        <w:trPr>
          <w:trHeight w:hRule="exact" w:val="8827"/>
        </w:trPr>
        <w:tc>
          <w:tcPr>
            <w:tcW w:w="1344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D05" w14:textId="77777777" w:rsidR="004863D4" w:rsidRDefault="009328F2">
            <w:pPr>
              <w:pStyle w:val="TableParagraph"/>
              <w:spacing w:line="239" w:lineRule="auto"/>
              <w:ind w:left="98" w:right="257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FFFF"/>
                <w:spacing w:val="-1"/>
              </w:rPr>
              <w:t>Potential</w:t>
            </w:r>
            <w:r>
              <w:rPr>
                <w:rFonts w:ascii="Arial"/>
                <w:color w:val="FFFFFF"/>
                <w:spacing w:val="24"/>
              </w:rPr>
              <w:t xml:space="preserve"> </w:t>
            </w:r>
            <w:r>
              <w:rPr>
                <w:rFonts w:ascii="Arial"/>
                <w:color w:val="FFFFFF"/>
                <w:spacing w:val="-1"/>
              </w:rPr>
              <w:t>impact on</w:t>
            </w:r>
            <w:r>
              <w:rPr>
                <w:rFonts w:ascii="Arial"/>
                <w:color w:val="FFFFFF"/>
                <w:spacing w:val="23"/>
              </w:rPr>
              <w:t xml:space="preserve"> </w:t>
            </w:r>
            <w:r>
              <w:rPr>
                <w:rFonts w:ascii="Arial"/>
                <w:color w:val="FFFFFF"/>
                <w:spacing w:val="-1"/>
              </w:rPr>
              <w:t>human</w:t>
            </w:r>
            <w:r>
              <w:rPr>
                <w:rFonts w:ascii="Arial"/>
                <w:color w:val="FFFFFF"/>
                <w:spacing w:val="20"/>
              </w:rPr>
              <w:t xml:space="preserve"> </w:t>
            </w:r>
            <w:r>
              <w:rPr>
                <w:rFonts w:ascii="Arial"/>
                <w:color w:val="FFFFFF"/>
                <w:spacing w:val="-1"/>
              </w:rPr>
              <w:t>health</w:t>
            </w:r>
          </w:p>
        </w:tc>
        <w:tc>
          <w:tcPr>
            <w:tcW w:w="1619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D06" w14:textId="77777777" w:rsidR="004863D4" w:rsidRDefault="009328F2">
            <w:pPr>
              <w:pStyle w:val="TableParagraph"/>
              <w:ind w:left="78" w:right="13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I</w:t>
            </w:r>
            <w:r>
              <w:rPr>
                <w:rFonts w:ascii="Arial"/>
                <w:spacing w:val="-1"/>
              </w:rPr>
              <w:t>ncrease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cardiac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respiratory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mortality,</w:t>
            </w:r>
          </w:p>
          <w:p w14:paraId="5F65DD07" w14:textId="77777777" w:rsidR="004863D4" w:rsidRDefault="009328F2">
            <w:pPr>
              <w:pStyle w:val="TableParagraph"/>
              <w:spacing w:before="58"/>
              <w:ind w:left="78" w:right="1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Admissions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respiratory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cardiovascula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casualty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room and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hospital,</w:t>
            </w:r>
          </w:p>
          <w:p w14:paraId="5F65DD08" w14:textId="77777777" w:rsidR="004863D4" w:rsidRDefault="009328F2">
            <w:pPr>
              <w:pStyle w:val="TableParagraph"/>
              <w:spacing w:before="59"/>
              <w:ind w:left="78" w:right="3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Increased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incidence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acute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bronchitis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adults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children,</w:t>
            </w:r>
          </w:p>
          <w:p w14:paraId="5F65DD09" w14:textId="77777777" w:rsidR="004863D4" w:rsidRDefault="009328F2">
            <w:pPr>
              <w:pStyle w:val="TableParagraph"/>
              <w:spacing w:before="61"/>
              <w:ind w:left="78" w:right="24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Increased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prevalence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exacerbation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COPD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in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adults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children,</w:t>
            </w:r>
          </w:p>
          <w:p w14:paraId="5F65DD0A" w14:textId="77777777" w:rsidR="004863D4" w:rsidRDefault="009328F2">
            <w:pPr>
              <w:pStyle w:val="TableParagraph"/>
              <w:spacing w:before="61"/>
              <w:ind w:left="78" w:right="4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Asthma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attacks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adults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children,</w:t>
            </w:r>
          </w:p>
          <w:p w14:paraId="5F65DD0B" w14:textId="77777777" w:rsidR="004863D4" w:rsidRDefault="009328F2">
            <w:pPr>
              <w:pStyle w:val="TableParagraph"/>
              <w:spacing w:before="59"/>
              <w:ind w:left="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Cough,</w:t>
            </w:r>
          </w:p>
          <w:p w14:paraId="5F65DD0C" w14:textId="77777777" w:rsidR="004863D4" w:rsidRDefault="009328F2">
            <w:pPr>
              <w:pStyle w:val="TableParagraph"/>
              <w:spacing w:before="61"/>
              <w:ind w:left="78" w:right="14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Restricted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activity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days,</w:t>
            </w:r>
          </w:p>
          <w:p w14:paraId="5F65DD0D" w14:textId="77777777" w:rsidR="004863D4" w:rsidRDefault="009328F2">
            <w:pPr>
              <w:pStyle w:val="TableParagraph"/>
              <w:spacing w:before="59"/>
              <w:ind w:left="78" w:right="14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Reduced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lung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function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D0E" w14:textId="77777777" w:rsidR="004863D4" w:rsidRDefault="009328F2">
            <w:pPr>
              <w:pStyle w:val="TableParagraph"/>
              <w:spacing w:before="2" w:line="252" w:lineRule="exact"/>
              <w:ind w:left="109" w:right="1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Increased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mortality,</w:t>
            </w:r>
          </w:p>
          <w:p w14:paraId="5F65DD0F" w14:textId="77777777" w:rsidR="004863D4" w:rsidRDefault="009328F2">
            <w:pPr>
              <w:pStyle w:val="TableParagraph"/>
              <w:spacing w:before="57"/>
              <w:ind w:left="109" w:right="1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Impaired</w:t>
            </w:r>
            <w:r>
              <w:rPr>
                <w:rFonts w:ascii="Arial"/>
                <w:spacing w:val="-2"/>
              </w:rPr>
              <w:t xml:space="preserve"> lung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function,</w:t>
            </w:r>
          </w:p>
          <w:p w14:paraId="5F65DD10" w14:textId="77777777" w:rsidR="004863D4" w:rsidRDefault="009328F2">
            <w:pPr>
              <w:pStyle w:val="TableParagraph"/>
              <w:spacing w:before="59"/>
              <w:ind w:left="109" w:right="1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Impaired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respiratory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immune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response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leading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increased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susceptibility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infections,</w:t>
            </w:r>
          </w:p>
          <w:p w14:paraId="5F65DD11" w14:textId="77777777" w:rsidR="004863D4" w:rsidRDefault="009328F2">
            <w:pPr>
              <w:pStyle w:val="TableParagraph"/>
              <w:spacing w:before="61"/>
              <w:ind w:left="109" w:right="4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Increased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respiratory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disease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childhood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D12" w14:textId="77777777" w:rsidR="004863D4" w:rsidRDefault="009328F2">
            <w:pPr>
              <w:pStyle w:val="TableParagraph"/>
              <w:ind w:left="107" w:right="21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Cardiovascular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related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mortality,</w:t>
            </w:r>
          </w:p>
          <w:p w14:paraId="5F65DD13" w14:textId="77777777" w:rsidR="004863D4" w:rsidRDefault="009328F2">
            <w:pPr>
              <w:pStyle w:val="TableParagraph"/>
              <w:spacing w:before="58"/>
              <w:ind w:left="107" w:right="26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Aggravation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cardiovascular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disease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chest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pain,</w:t>
            </w:r>
          </w:p>
          <w:p w14:paraId="5F65DD14" w14:textId="77777777" w:rsidR="004863D4" w:rsidRDefault="009328F2">
            <w:pPr>
              <w:pStyle w:val="TableParagraph"/>
              <w:spacing w:before="61" w:line="295" w:lineRule="auto"/>
              <w:ind w:left="107" w:right="62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Nausea,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Headache,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Fatigue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D15" w14:textId="77777777" w:rsidR="004863D4" w:rsidRDefault="009328F2">
            <w:pPr>
              <w:pStyle w:val="TableParagraph"/>
              <w:spacing w:line="252" w:lineRule="exact"/>
              <w:ind w:left="109" w:right="2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Eg</w:t>
            </w:r>
            <w:r>
              <w:rPr>
                <w:rFonts w:ascii="Arial"/>
                <w:b/>
                <w:spacing w:val="19"/>
              </w:rPr>
              <w:t xml:space="preserve"> </w:t>
            </w:r>
            <w:r>
              <w:rPr>
                <w:rFonts w:ascii="Arial"/>
                <w:b/>
              </w:rPr>
              <w:t>Benzene</w:t>
            </w:r>
            <w:hyperlink w:anchor="_bookmark14" w:history="1">
              <w:r>
                <w:rPr>
                  <w:rFonts w:ascii="Arial"/>
                  <w:position w:val="10"/>
                  <w:sz w:val="14"/>
                </w:rPr>
                <w:t>9</w:t>
              </w:r>
            </w:hyperlink>
            <w:r>
              <w:rPr>
                <w:rFonts w:ascii="Arial"/>
                <w:b/>
              </w:rPr>
              <w:t>:</w:t>
            </w:r>
          </w:p>
          <w:p w14:paraId="5F65DD16" w14:textId="77777777" w:rsidR="004863D4" w:rsidRDefault="009328F2">
            <w:pPr>
              <w:pStyle w:val="TableParagraph"/>
              <w:spacing w:before="60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Leukaemia,</w:t>
            </w:r>
          </w:p>
          <w:p w14:paraId="5F65DD17" w14:textId="77777777" w:rsidR="004863D4" w:rsidRDefault="009328F2">
            <w:pPr>
              <w:pStyle w:val="TableParagraph"/>
              <w:spacing w:before="59"/>
              <w:ind w:left="109" w:right="3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Long-term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harm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immune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system,</w:t>
            </w:r>
          </w:p>
          <w:p w14:paraId="5F65DD18" w14:textId="77777777" w:rsidR="004863D4" w:rsidRDefault="009328F2">
            <w:pPr>
              <w:pStyle w:val="TableParagraph"/>
              <w:spacing w:before="61"/>
              <w:ind w:left="109" w:right="13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Skin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eye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irritation,</w:t>
            </w:r>
          </w:p>
          <w:p w14:paraId="5F65DD19" w14:textId="77777777" w:rsidR="004863D4" w:rsidRDefault="009328F2">
            <w:pPr>
              <w:pStyle w:val="TableParagraph"/>
              <w:spacing w:before="59" w:line="297" w:lineRule="auto"/>
              <w:ind w:left="109" w:right="20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Drowsiness,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Dizziness,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Headaches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D1A" w14:textId="77777777" w:rsidR="004863D4" w:rsidRDefault="009328F2">
            <w:pPr>
              <w:pStyle w:val="TableParagraph"/>
              <w:spacing w:line="251" w:lineRule="exact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Cancer</w:t>
            </w:r>
          </w:p>
          <w:p w14:paraId="5F65DD1B" w14:textId="77777777" w:rsidR="004863D4" w:rsidRDefault="009328F2">
            <w:pPr>
              <w:pStyle w:val="TableParagraph"/>
              <w:spacing w:before="59"/>
              <w:ind w:left="98" w:right="21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Kidney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liver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damage</w:t>
            </w:r>
          </w:p>
          <w:p w14:paraId="5F65DD1C" w14:textId="77777777" w:rsidR="004863D4" w:rsidRDefault="009328F2">
            <w:pPr>
              <w:pStyle w:val="TableParagraph"/>
              <w:spacing w:before="59"/>
              <w:ind w:left="98" w:right="1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Respiratory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irritation</w:t>
            </w:r>
          </w:p>
          <w:p w14:paraId="5F65DD1D" w14:textId="77777777" w:rsidR="004863D4" w:rsidRDefault="009328F2">
            <w:pPr>
              <w:pStyle w:val="TableParagraph"/>
              <w:spacing w:before="61"/>
              <w:ind w:left="98" w:right="1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Exacerbation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asthma</w:t>
            </w:r>
          </w:p>
          <w:p w14:paraId="5F65DD1E" w14:textId="77777777" w:rsidR="004863D4" w:rsidRDefault="009328F2">
            <w:pPr>
              <w:pStyle w:val="TableParagraph"/>
              <w:spacing w:before="61"/>
              <w:ind w:left="98" w:right="1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Chronic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bronchitis</w:t>
            </w:r>
          </w:p>
          <w:p w14:paraId="5F65DD1F" w14:textId="77777777" w:rsidR="004863D4" w:rsidRDefault="009328F2">
            <w:pPr>
              <w:pStyle w:val="TableParagraph"/>
              <w:spacing w:before="59"/>
              <w:ind w:left="98" w:right="1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Coughing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throat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irritation</w:t>
            </w:r>
          </w:p>
        </w:tc>
      </w:tr>
    </w:tbl>
    <w:p w14:paraId="5F65DD21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D22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D23" w14:textId="77777777" w:rsidR="004863D4" w:rsidRDefault="004863D4">
      <w:pPr>
        <w:spacing w:before="4"/>
        <w:rPr>
          <w:rFonts w:ascii="Arial" w:eastAsia="Arial" w:hAnsi="Arial" w:cs="Arial"/>
          <w:b/>
          <w:bCs/>
          <w:i/>
          <w:sz w:val="14"/>
          <w:szCs w:val="14"/>
        </w:rPr>
      </w:pPr>
    </w:p>
    <w:p w14:paraId="5F65DD24" w14:textId="2C397267" w:rsidR="004863D4" w:rsidRDefault="00B00323">
      <w:pPr>
        <w:spacing w:line="20" w:lineRule="atLeast"/>
        <w:ind w:left="1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F0" wp14:editId="73AF6EC5">
                <wp:extent cx="1837690" cy="8890"/>
                <wp:effectExtent l="635" t="7620" r="9525" b="2540"/>
                <wp:docPr id="893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94" name="Group 87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95" name="Freeform 8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30A702" id="Group 875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JCu1VeAAwAA2wgAAA4AAAAAAAAAAAAAAAAALgIAAGRycy9lMm9E&#10;b2MueG1sUEsBAi0AFAAGAAgAAAAhAGlE+X/bAAAAAwEAAA8AAAAAAAAAAAAAAAAA2gUAAGRycy9k&#10;b3ducmV2LnhtbFBLBQYAAAAABAAEAPMAAADiBgAAAAA=&#10;">
                <v:group id="Group 876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77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i2MMA&#10;AADcAAAADwAAAGRycy9kb3ducmV2LnhtbESPUWvCQBCE3wv9D8cWfKuXBhRNPaUIoqAPVvsDltw2&#10;Sc3thbs1xn/vFQp9HGbmG2axGlyregqx8WzgbZyBIi69bbgy8HXevM5ARUG22HomA3eKsFo+Py2w&#10;sP7Gn9SfpFIJwrFAA7VIV2gdy5ocxrHviJP37YNDSTJU2ga8JbhrdZ5lU+2w4bRQY0frmsrL6eoM&#10;HI95dpEc++3e9T9hj/YwITFm9DJ8vIMSGuQ//NfeWQOz+QR+z6Qj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Yi2M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25" w14:textId="2AEE8A27" w:rsidR="004863D4" w:rsidRDefault="00B00323">
      <w:pPr>
        <w:spacing w:before="73"/>
        <w:ind w:left="198" w:right="474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3784" behindDoc="1" locked="0" layoutInCell="1" allowOverlap="1" wp14:anchorId="5F65E4F1" wp14:editId="4CE29157">
                <wp:simplePos x="0" y="0"/>
                <wp:positionH relativeFrom="page">
                  <wp:posOffset>1779905</wp:posOffset>
                </wp:positionH>
                <wp:positionV relativeFrom="paragraph">
                  <wp:posOffset>-6021070</wp:posOffset>
                </wp:positionV>
                <wp:extent cx="871855" cy="5605780"/>
                <wp:effectExtent l="0" t="0" r="0" b="0"/>
                <wp:wrapNone/>
                <wp:docPr id="826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5605780"/>
                          <a:chOff x="2803" y="-9482"/>
                          <a:chExt cx="1373" cy="8828"/>
                        </a:xfrm>
                      </wpg:grpSpPr>
                      <wpg:grpSp>
                        <wpg:cNvPr id="827" name="Group 873"/>
                        <wpg:cNvGrpSpPr>
                          <a:grpSpLocks/>
                        </wpg:cNvGrpSpPr>
                        <wpg:grpSpPr bwMode="auto">
                          <a:xfrm>
                            <a:off x="2803" y="-9482"/>
                            <a:ext cx="1373" cy="252"/>
                            <a:chOff x="2803" y="-9482"/>
                            <a:chExt cx="1373" cy="252"/>
                          </a:xfrm>
                        </wpg:grpSpPr>
                        <wps:wsp>
                          <wps:cNvPr id="828" name="Freeform 874"/>
                          <wps:cNvSpPr>
                            <a:spLocks/>
                          </wps:cNvSpPr>
                          <wps:spPr bwMode="auto">
                            <a:xfrm>
                              <a:off x="2803" y="-9482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9230 -9482"/>
                                <a:gd name="T3" fmla="*/ -9230 h 252"/>
                                <a:gd name="T4" fmla="+- 0 4176 2803"/>
                                <a:gd name="T5" fmla="*/ T4 w 1373"/>
                                <a:gd name="T6" fmla="+- 0 -9230 -9482"/>
                                <a:gd name="T7" fmla="*/ -9230 h 252"/>
                                <a:gd name="T8" fmla="+- 0 4176 2803"/>
                                <a:gd name="T9" fmla="*/ T8 w 1373"/>
                                <a:gd name="T10" fmla="+- 0 -9482 -9482"/>
                                <a:gd name="T11" fmla="*/ -9482 h 252"/>
                                <a:gd name="T12" fmla="+- 0 2803 2803"/>
                                <a:gd name="T13" fmla="*/ T12 w 1373"/>
                                <a:gd name="T14" fmla="+- 0 -9482 -9482"/>
                                <a:gd name="T15" fmla="*/ -9482 h 252"/>
                                <a:gd name="T16" fmla="+- 0 2803 2803"/>
                                <a:gd name="T17" fmla="*/ T16 w 1373"/>
                                <a:gd name="T18" fmla="+- 0 -9230 -9482"/>
                                <a:gd name="T19" fmla="*/ -923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71"/>
                        <wpg:cNvGrpSpPr>
                          <a:grpSpLocks/>
                        </wpg:cNvGrpSpPr>
                        <wpg:grpSpPr bwMode="auto">
                          <a:xfrm>
                            <a:off x="2803" y="-9230"/>
                            <a:ext cx="1373" cy="255"/>
                            <a:chOff x="2803" y="-9230"/>
                            <a:chExt cx="1373" cy="255"/>
                          </a:xfrm>
                        </wpg:grpSpPr>
                        <wps:wsp>
                          <wps:cNvPr id="830" name="Freeform 872"/>
                          <wps:cNvSpPr>
                            <a:spLocks/>
                          </wps:cNvSpPr>
                          <wps:spPr bwMode="auto">
                            <a:xfrm>
                              <a:off x="2803" y="-9230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8975 -9230"/>
                                <a:gd name="T3" fmla="*/ -8975 h 255"/>
                                <a:gd name="T4" fmla="+- 0 4176 2803"/>
                                <a:gd name="T5" fmla="*/ T4 w 1373"/>
                                <a:gd name="T6" fmla="+- 0 -8975 -9230"/>
                                <a:gd name="T7" fmla="*/ -8975 h 255"/>
                                <a:gd name="T8" fmla="+- 0 4176 2803"/>
                                <a:gd name="T9" fmla="*/ T8 w 1373"/>
                                <a:gd name="T10" fmla="+- 0 -9230 -9230"/>
                                <a:gd name="T11" fmla="*/ -9230 h 255"/>
                                <a:gd name="T12" fmla="+- 0 2803 2803"/>
                                <a:gd name="T13" fmla="*/ T12 w 1373"/>
                                <a:gd name="T14" fmla="+- 0 -9230 -9230"/>
                                <a:gd name="T15" fmla="*/ -9230 h 255"/>
                                <a:gd name="T16" fmla="+- 0 2803 2803"/>
                                <a:gd name="T17" fmla="*/ T16 w 1373"/>
                                <a:gd name="T18" fmla="+- 0 -8975 -9230"/>
                                <a:gd name="T19" fmla="*/ -897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5"/>
                                  </a:moveTo>
                                  <a:lnTo>
                                    <a:pt x="1373" y="255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69"/>
                        <wpg:cNvGrpSpPr>
                          <a:grpSpLocks/>
                        </wpg:cNvGrpSpPr>
                        <wpg:grpSpPr bwMode="auto">
                          <a:xfrm>
                            <a:off x="2803" y="-8975"/>
                            <a:ext cx="1373" cy="252"/>
                            <a:chOff x="2803" y="-8975"/>
                            <a:chExt cx="1373" cy="252"/>
                          </a:xfrm>
                        </wpg:grpSpPr>
                        <wps:wsp>
                          <wps:cNvPr id="832" name="Freeform 870"/>
                          <wps:cNvSpPr>
                            <a:spLocks/>
                          </wps:cNvSpPr>
                          <wps:spPr bwMode="auto">
                            <a:xfrm>
                              <a:off x="2803" y="-8975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8723 -8975"/>
                                <a:gd name="T3" fmla="*/ -8723 h 252"/>
                                <a:gd name="T4" fmla="+- 0 4176 2803"/>
                                <a:gd name="T5" fmla="*/ T4 w 1373"/>
                                <a:gd name="T6" fmla="+- 0 -8723 -8975"/>
                                <a:gd name="T7" fmla="*/ -8723 h 252"/>
                                <a:gd name="T8" fmla="+- 0 4176 2803"/>
                                <a:gd name="T9" fmla="*/ T8 w 1373"/>
                                <a:gd name="T10" fmla="+- 0 -8975 -8975"/>
                                <a:gd name="T11" fmla="*/ -8975 h 252"/>
                                <a:gd name="T12" fmla="+- 0 2803 2803"/>
                                <a:gd name="T13" fmla="*/ T12 w 1373"/>
                                <a:gd name="T14" fmla="+- 0 -8975 -8975"/>
                                <a:gd name="T15" fmla="*/ -8975 h 252"/>
                                <a:gd name="T16" fmla="+- 0 2803 2803"/>
                                <a:gd name="T17" fmla="*/ T16 w 1373"/>
                                <a:gd name="T18" fmla="+- 0 -8723 -8975"/>
                                <a:gd name="T19" fmla="*/ -872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67"/>
                        <wpg:cNvGrpSpPr>
                          <a:grpSpLocks/>
                        </wpg:cNvGrpSpPr>
                        <wpg:grpSpPr bwMode="auto">
                          <a:xfrm>
                            <a:off x="2803" y="-8723"/>
                            <a:ext cx="1373" cy="312"/>
                            <a:chOff x="2803" y="-8723"/>
                            <a:chExt cx="1373" cy="312"/>
                          </a:xfrm>
                        </wpg:grpSpPr>
                        <wps:wsp>
                          <wps:cNvPr id="834" name="Freeform 868"/>
                          <wps:cNvSpPr>
                            <a:spLocks/>
                          </wps:cNvSpPr>
                          <wps:spPr bwMode="auto">
                            <a:xfrm>
                              <a:off x="2803" y="-8723"/>
                              <a:ext cx="1373" cy="31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8411 -8723"/>
                                <a:gd name="T3" fmla="*/ -8411 h 312"/>
                                <a:gd name="T4" fmla="+- 0 4176 2803"/>
                                <a:gd name="T5" fmla="*/ T4 w 1373"/>
                                <a:gd name="T6" fmla="+- 0 -8411 -8723"/>
                                <a:gd name="T7" fmla="*/ -8411 h 312"/>
                                <a:gd name="T8" fmla="+- 0 4176 2803"/>
                                <a:gd name="T9" fmla="*/ T8 w 1373"/>
                                <a:gd name="T10" fmla="+- 0 -8723 -8723"/>
                                <a:gd name="T11" fmla="*/ -8723 h 312"/>
                                <a:gd name="T12" fmla="+- 0 2803 2803"/>
                                <a:gd name="T13" fmla="*/ T12 w 1373"/>
                                <a:gd name="T14" fmla="+- 0 -8723 -8723"/>
                                <a:gd name="T15" fmla="*/ -8723 h 312"/>
                                <a:gd name="T16" fmla="+- 0 2803 2803"/>
                                <a:gd name="T17" fmla="*/ T16 w 1373"/>
                                <a:gd name="T18" fmla="+- 0 -8411 -8723"/>
                                <a:gd name="T19" fmla="*/ -841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2">
                                  <a:moveTo>
                                    <a:pt x="0" y="312"/>
                                  </a:moveTo>
                                  <a:lnTo>
                                    <a:pt x="1373" y="31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65"/>
                        <wpg:cNvGrpSpPr>
                          <a:grpSpLocks/>
                        </wpg:cNvGrpSpPr>
                        <wpg:grpSpPr bwMode="auto">
                          <a:xfrm>
                            <a:off x="2803" y="-8411"/>
                            <a:ext cx="1373" cy="255"/>
                            <a:chOff x="2803" y="-8411"/>
                            <a:chExt cx="1373" cy="255"/>
                          </a:xfrm>
                        </wpg:grpSpPr>
                        <wps:wsp>
                          <wps:cNvPr id="836" name="Freeform 866"/>
                          <wps:cNvSpPr>
                            <a:spLocks/>
                          </wps:cNvSpPr>
                          <wps:spPr bwMode="auto">
                            <a:xfrm>
                              <a:off x="2803" y="-8411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8157 -8411"/>
                                <a:gd name="T3" fmla="*/ -8157 h 255"/>
                                <a:gd name="T4" fmla="+- 0 4176 2803"/>
                                <a:gd name="T5" fmla="*/ T4 w 1373"/>
                                <a:gd name="T6" fmla="+- 0 -8157 -8411"/>
                                <a:gd name="T7" fmla="*/ -8157 h 255"/>
                                <a:gd name="T8" fmla="+- 0 4176 2803"/>
                                <a:gd name="T9" fmla="*/ T8 w 1373"/>
                                <a:gd name="T10" fmla="+- 0 -8411 -8411"/>
                                <a:gd name="T11" fmla="*/ -8411 h 255"/>
                                <a:gd name="T12" fmla="+- 0 2803 2803"/>
                                <a:gd name="T13" fmla="*/ T12 w 1373"/>
                                <a:gd name="T14" fmla="+- 0 -8411 -8411"/>
                                <a:gd name="T15" fmla="*/ -8411 h 255"/>
                                <a:gd name="T16" fmla="+- 0 2803 2803"/>
                                <a:gd name="T17" fmla="*/ T16 w 1373"/>
                                <a:gd name="T18" fmla="+- 0 -8157 -8411"/>
                                <a:gd name="T19" fmla="*/ -815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4"/>
                                  </a:moveTo>
                                  <a:lnTo>
                                    <a:pt x="1373" y="25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63"/>
                        <wpg:cNvGrpSpPr>
                          <a:grpSpLocks/>
                        </wpg:cNvGrpSpPr>
                        <wpg:grpSpPr bwMode="auto">
                          <a:xfrm>
                            <a:off x="2803" y="-8157"/>
                            <a:ext cx="1373" cy="252"/>
                            <a:chOff x="2803" y="-8157"/>
                            <a:chExt cx="1373" cy="252"/>
                          </a:xfrm>
                        </wpg:grpSpPr>
                        <wps:wsp>
                          <wps:cNvPr id="838" name="Freeform 864"/>
                          <wps:cNvSpPr>
                            <a:spLocks/>
                          </wps:cNvSpPr>
                          <wps:spPr bwMode="auto">
                            <a:xfrm>
                              <a:off x="2803" y="-8157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7905 -8157"/>
                                <a:gd name="T3" fmla="*/ -7905 h 252"/>
                                <a:gd name="T4" fmla="+- 0 4176 2803"/>
                                <a:gd name="T5" fmla="*/ T4 w 1373"/>
                                <a:gd name="T6" fmla="+- 0 -7905 -8157"/>
                                <a:gd name="T7" fmla="*/ -7905 h 252"/>
                                <a:gd name="T8" fmla="+- 0 4176 2803"/>
                                <a:gd name="T9" fmla="*/ T8 w 1373"/>
                                <a:gd name="T10" fmla="+- 0 -8157 -8157"/>
                                <a:gd name="T11" fmla="*/ -8157 h 252"/>
                                <a:gd name="T12" fmla="+- 0 2803 2803"/>
                                <a:gd name="T13" fmla="*/ T12 w 1373"/>
                                <a:gd name="T14" fmla="+- 0 -8157 -8157"/>
                                <a:gd name="T15" fmla="*/ -8157 h 252"/>
                                <a:gd name="T16" fmla="+- 0 2803 2803"/>
                                <a:gd name="T17" fmla="*/ T16 w 1373"/>
                                <a:gd name="T18" fmla="+- 0 -7905 -8157"/>
                                <a:gd name="T19" fmla="*/ -790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61"/>
                        <wpg:cNvGrpSpPr>
                          <a:grpSpLocks/>
                        </wpg:cNvGrpSpPr>
                        <wpg:grpSpPr bwMode="auto">
                          <a:xfrm>
                            <a:off x="2803" y="-7905"/>
                            <a:ext cx="1373" cy="255"/>
                            <a:chOff x="2803" y="-7905"/>
                            <a:chExt cx="1373" cy="255"/>
                          </a:xfrm>
                        </wpg:grpSpPr>
                        <wps:wsp>
                          <wps:cNvPr id="840" name="Freeform 862"/>
                          <wps:cNvSpPr>
                            <a:spLocks/>
                          </wps:cNvSpPr>
                          <wps:spPr bwMode="auto">
                            <a:xfrm>
                              <a:off x="2803" y="-7905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7651 -7905"/>
                                <a:gd name="T3" fmla="*/ -7651 h 255"/>
                                <a:gd name="T4" fmla="+- 0 4176 2803"/>
                                <a:gd name="T5" fmla="*/ T4 w 1373"/>
                                <a:gd name="T6" fmla="+- 0 -7651 -7905"/>
                                <a:gd name="T7" fmla="*/ -7651 h 255"/>
                                <a:gd name="T8" fmla="+- 0 4176 2803"/>
                                <a:gd name="T9" fmla="*/ T8 w 1373"/>
                                <a:gd name="T10" fmla="+- 0 -7905 -7905"/>
                                <a:gd name="T11" fmla="*/ -7905 h 255"/>
                                <a:gd name="T12" fmla="+- 0 2803 2803"/>
                                <a:gd name="T13" fmla="*/ T12 w 1373"/>
                                <a:gd name="T14" fmla="+- 0 -7905 -7905"/>
                                <a:gd name="T15" fmla="*/ -7905 h 255"/>
                                <a:gd name="T16" fmla="+- 0 2803 2803"/>
                                <a:gd name="T17" fmla="*/ T16 w 1373"/>
                                <a:gd name="T18" fmla="+- 0 -7651 -7905"/>
                                <a:gd name="T19" fmla="*/ -7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4"/>
                                  </a:moveTo>
                                  <a:lnTo>
                                    <a:pt x="1373" y="25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59"/>
                        <wpg:cNvGrpSpPr>
                          <a:grpSpLocks/>
                        </wpg:cNvGrpSpPr>
                        <wpg:grpSpPr bwMode="auto">
                          <a:xfrm>
                            <a:off x="2803" y="-7651"/>
                            <a:ext cx="1373" cy="252"/>
                            <a:chOff x="2803" y="-7651"/>
                            <a:chExt cx="1373" cy="252"/>
                          </a:xfrm>
                        </wpg:grpSpPr>
                        <wps:wsp>
                          <wps:cNvPr id="842" name="Freeform 860"/>
                          <wps:cNvSpPr>
                            <a:spLocks/>
                          </wps:cNvSpPr>
                          <wps:spPr bwMode="auto">
                            <a:xfrm>
                              <a:off x="2803" y="-7651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7399 -7651"/>
                                <a:gd name="T3" fmla="*/ -7399 h 252"/>
                                <a:gd name="T4" fmla="+- 0 4176 2803"/>
                                <a:gd name="T5" fmla="*/ T4 w 1373"/>
                                <a:gd name="T6" fmla="+- 0 -7399 -7651"/>
                                <a:gd name="T7" fmla="*/ -7399 h 252"/>
                                <a:gd name="T8" fmla="+- 0 4176 2803"/>
                                <a:gd name="T9" fmla="*/ T8 w 1373"/>
                                <a:gd name="T10" fmla="+- 0 -7651 -7651"/>
                                <a:gd name="T11" fmla="*/ -7651 h 252"/>
                                <a:gd name="T12" fmla="+- 0 2803 2803"/>
                                <a:gd name="T13" fmla="*/ T12 w 1373"/>
                                <a:gd name="T14" fmla="+- 0 -7651 -7651"/>
                                <a:gd name="T15" fmla="*/ -7651 h 252"/>
                                <a:gd name="T16" fmla="+- 0 2803 2803"/>
                                <a:gd name="T17" fmla="*/ T16 w 1373"/>
                                <a:gd name="T18" fmla="+- 0 -7399 -7651"/>
                                <a:gd name="T19" fmla="*/ -739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57"/>
                        <wpg:cNvGrpSpPr>
                          <a:grpSpLocks/>
                        </wpg:cNvGrpSpPr>
                        <wpg:grpSpPr bwMode="auto">
                          <a:xfrm>
                            <a:off x="2803" y="-7399"/>
                            <a:ext cx="1373" cy="252"/>
                            <a:chOff x="2803" y="-7399"/>
                            <a:chExt cx="1373" cy="252"/>
                          </a:xfrm>
                        </wpg:grpSpPr>
                        <wps:wsp>
                          <wps:cNvPr id="844" name="Freeform 858"/>
                          <wps:cNvSpPr>
                            <a:spLocks/>
                          </wps:cNvSpPr>
                          <wps:spPr bwMode="auto">
                            <a:xfrm>
                              <a:off x="2803" y="-7399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7147 -7399"/>
                                <a:gd name="T3" fmla="*/ -7147 h 252"/>
                                <a:gd name="T4" fmla="+- 0 4176 2803"/>
                                <a:gd name="T5" fmla="*/ T4 w 1373"/>
                                <a:gd name="T6" fmla="+- 0 -7147 -7399"/>
                                <a:gd name="T7" fmla="*/ -7147 h 252"/>
                                <a:gd name="T8" fmla="+- 0 4176 2803"/>
                                <a:gd name="T9" fmla="*/ T8 w 1373"/>
                                <a:gd name="T10" fmla="+- 0 -7399 -7399"/>
                                <a:gd name="T11" fmla="*/ -7399 h 252"/>
                                <a:gd name="T12" fmla="+- 0 2803 2803"/>
                                <a:gd name="T13" fmla="*/ T12 w 1373"/>
                                <a:gd name="T14" fmla="+- 0 -7399 -7399"/>
                                <a:gd name="T15" fmla="*/ -7399 h 252"/>
                                <a:gd name="T16" fmla="+- 0 2803 2803"/>
                                <a:gd name="T17" fmla="*/ T16 w 1373"/>
                                <a:gd name="T18" fmla="+- 0 -7147 -7399"/>
                                <a:gd name="T19" fmla="*/ -714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55"/>
                        <wpg:cNvGrpSpPr>
                          <a:grpSpLocks/>
                        </wpg:cNvGrpSpPr>
                        <wpg:grpSpPr bwMode="auto">
                          <a:xfrm>
                            <a:off x="2803" y="-7147"/>
                            <a:ext cx="1373" cy="255"/>
                            <a:chOff x="2803" y="-7147"/>
                            <a:chExt cx="1373" cy="255"/>
                          </a:xfrm>
                        </wpg:grpSpPr>
                        <wps:wsp>
                          <wps:cNvPr id="846" name="Freeform 856"/>
                          <wps:cNvSpPr>
                            <a:spLocks/>
                          </wps:cNvSpPr>
                          <wps:spPr bwMode="auto">
                            <a:xfrm>
                              <a:off x="2803" y="-7147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6892 -7147"/>
                                <a:gd name="T3" fmla="*/ -6892 h 255"/>
                                <a:gd name="T4" fmla="+- 0 4176 2803"/>
                                <a:gd name="T5" fmla="*/ T4 w 1373"/>
                                <a:gd name="T6" fmla="+- 0 -6892 -7147"/>
                                <a:gd name="T7" fmla="*/ -6892 h 255"/>
                                <a:gd name="T8" fmla="+- 0 4176 2803"/>
                                <a:gd name="T9" fmla="*/ T8 w 1373"/>
                                <a:gd name="T10" fmla="+- 0 -7147 -7147"/>
                                <a:gd name="T11" fmla="*/ -7147 h 255"/>
                                <a:gd name="T12" fmla="+- 0 2803 2803"/>
                                <a:gd name="T13" fmla="*/ T12 w 1373"/>
                                <a:gd name="T14" fmla="+- 0 -7147 -7147"/>
                                <a:gd name="T15" fmla="*/ -7147 h 255"/>
                                <a:gd name="T16" fmla="+- 0 2803 2803"/>
                                <a:gd name="T17" fmla="*/ T16 w 1373"/>
                                <a:gd name="T18" fmla="+- 0 -6892 -7147"/>
                                <a:gd name="T19" fmla="*/ -689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5"/>
                                  </a:moveTo>
                                  <a:lnTo>
                                    <a:pt x="1373" y="255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53"/>
                        <wpg:cNvGrpSpPr>
                          <a:grpSpLocks/>
                        </wpg:cNvGrpSpPr>
                        <wpg:grpSpPr bwMode="auto">
                          <a:xfrm>
                            <a:off x="2803" y="-6892"/>
                            <a:ext cx="1373" cy="312"/>
                            <a:chOff x="2803" y="-6892"/>
                            <a:chExt cx="1373" cy="312"/>
                          </a:xfrm>
                        </wpg:grpSpPr>
                        <wps:wsp>
                          <wps:cNvPr id="848" name="Freeform 854"/>
                          <wps:cNvSpPr>
                            <a:spLocks/>
                          </wps:cNvSpPr>
                          <wps:spPr bwMode="auto">
                            <a:xfrm>
                              <a:off x="2803" y="-6892"/>
                              <a:ext cx="1373" cy="31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6580 -6892"/>
                                <a:gd name="T3" fmla="*/ -6580 h 312"/>
                                <a:gd name="T4" fmla="+- 0 4176 2803"/>
                                <a:gd name="T5" fmla="*/ T4 w 1373"/>
                                <a:gd name="T6" fmla="+- 0 -6580 -6892"/>
                                <a:gd name="T7" fmla="*/ -6580 h 312"/>
                                <a:gd name="T8" fmla="+- 0 4176 2803"/>
                                <a:gd name="T9" fmla="*/ T8 w 1373"/>
                                <a:gd name="T10" fmla="+- 0 -6892 -6892"/>
                                <a:gd name="T11" fmla="*/ -6892 h 312"/>
                                <a:gd name="T12" fmla="+- 0 2803 2803"/>
                                <a:gd name="T13" fmla="*/ T12 w 1373"/>
                                <a:gd name="T14" fmla="+- 0 -6892 -6892"/>
                                <a:gd name="T15" fmla="*/ -6892 h 312"/>
                                <a:gd name="T16" fmla="+- 0 2803 2803"/>
                                <a:gd name="T17" fmla="*/ T16 w 1373"/>
                                <a:gd name="T18" fmla="+- 0 -6580 -6892"/>
                                <a:gd name="T19" fmla="*/ -658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2">
                                  <a:moveTo>
                                    <a:pt x="0" y="312"/>
                                  </a:moveTo>
                                  <a:lnTo>
                                    <a:pt x="1373" y="31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51"/>
                        <wpg:cNvGrpSpPr>
                          <a:grpSpLocks/>
                        </wpg:cNvGrpSpPr>
                        <wpg:grpSpPr bwMode="auto">
                          <a:xfrm>
                            <a:off x="2803" y="-6580"/>
                            <a:ext cx="1373" cy="255"/>
                            <a:chOff x="2803" y="-6580"/>
                            <a:chExt cx="1373" cy="255"/>
                          </a:xfrm>
                        </wpg:grpSpPr>
                        <wps:wsp>
                          <wps:cNvPr id="850" name="Freeform 852"/>
                          <wps:cNvSpPr>
                            <a:spLocks/>
                          </wps:cNvSpPr>
                          <wps:spPr bwMode="auto">
                            <a:xfrm>
                              <a:off x="2803" y="-6580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6326 -6580"/>
                                <a:gd name="T3" fmla="*/ -6326 h 255"/>
                                <a:gd name="T4" fmla="+- 0 4176 2803"/>
                                <a:gd name="T5" fmla="*/ T4 w 1373"/>
                                <a:gd name="T6" fmla="+- 0 -6326 -6580"/>
                                <a:gd name="T7" fmla="*/ -6326 h 255"/>
                                <a:gd name="T8" fmla="+- 0 4176 2803"/>
                                <a:gd name="T9" fmla="*/ T8 w 1373"/>
                                <a:gd name="T10" fmla="+- 0 -6580 -6580"/>
                                <a:gd name="T11" fmla="*/ -6580 h 255"/>
                                <a:gd name="T12" fmla="+- 0 2803 2803"/>
                                <a:gd name="T13" fmla="*/ T12 w 1373"/>
                                <a:gd name="T14" fmla="+- 0 -6580 -6580"/>
                                <a:gd name="T15" fmla="*/ -6580 h 255"/>
                                <a:gd name="T16" fmla="+- 0 2803 2803"/>
                                <a:gd name="T17" fmla="*/ T16 w 1373"/>
                                <a:gd name="T18" fmla="+- 0 -6326 -6580"/>
                                <a:gd name="T19" fmla="*/ -632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4"/>
                                  </a:moveTo>
                                  <a:lnTo>
                                    <a:pt x="1373" y="25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49"/>
                        <wpg:cNvGrpSpPr>
                          <a:grpSpLocks/>
                        </wpg:cNvGrpSpPr>
                        <wpg:grpSpPr bwMode="auto">
                          <a:xfrm>
                            <a:off x="2803" y="-6326"/>
                            <a:ext cx="1373" cy="252"/>
                            <a:chOff x="2803" y="-6326"/>
                            <a:chExt cx="1373" cy="252"/>
                          </a:xfrm>
                        </wpg:grpSpPr>
                        <wps:wsp>
                          <wps:cNvPr id="852" name="Freeform 850"/>
                          <wps:cNvSpPr>
                            <a:spLocks/>
                          </wps:cNvSpPr>
                          <wps:spPr bwMode="auto">
                            <a:xfrm>
                              <a:off x="2803" y="-6326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6074 -6326"/>
                                <a:gd name="T3" fmla="*/ -6074 h 252"/>
                                <a:gd name="T4" fmla="+- 0 4176 2803"/>
                                <a:gd name="T5" fmla="*/ T4 w 1373"/>
                                <a:gd name="T6" fmla="+- 0 -6074 -6326"/>
                                <a:gd name="T7" fmla="*/ -6074 h 252"/>
                                <a:gd name="T8" fmla="+- 0 4176 2803"/>
                                <a:gd name="T9" fmla="*/ T8 w 1373"/>
                                <a:gd name="T10" fmla="+- 0 -6326 -6326"/>
                                <a:gd name="T11" fmla="*/ -6326 h 252"/>
                                <a:gd name="T12" fmla="+- 0 2803 2803"/>
                                <a:gd name="T13" fmla="*/ T12 w 1373"/>
                                <a:gd name="T14" fmla="+- 0 -6326 -6326"/>
                                <a:gd name="T15" fmla="*/ -6326 h 252"/>
                                <a:gd name="T16" fmla="+- 0 2803 2803"/>
                                <a:gd name="T17" fmla="*/ T16 w 1373"/>
                                <a:gd name="T18" fmla="+- 0 -6074 -6326"/>
                                <a:gd name="T19" fmla="*/ -607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47"/>
                        <wpg:cNvGrpSpPr>
                          <a:grpSpLocks/>
                        </wpg:cNvGrpSpPr>
                        <wpg:grpSpPr bwMode="auto">
                          <a:xfrm>
                            <a:off x="2803" y="-6074"/>
                            <a:ext cx="1373" cy="252"/>
                            <a:chOff x="2803" y="-6074"/>
                            <a:chExt cx="1373" cy="252"/>
                          </a:xfrm>
                        </wpg:grpSpPr>
                        <wps:wsp>
                          <wps:cNvPr id="854" name="Freeform 848"/>
                          <wps:cNvSpPr>
                            <a:spLocks/>
                          </wps:cNvSpPr>
                          <wps:spPr bwMode="auto">
                            <a:xfrm>
                              <a:off x="2803" y="-6074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5822 -6074"/>
                                <a:gd name="T3" fmla="*/ -5822 h 252"/>
                                <a:gd name="T4" fmla="+- 0 4176 2803"/>
                                <a:gd name="T5" fmla="*/ T4 w 1373"/>
                                <a:gd name="T6" fmla="+- 0 -5822 -6074"/>
                                <a:gd name="T7" fmla="*/ -5822 h 252"/>
                                <a:gd name="T8" fmla="+- 0 4176 2803"/>
                                <a:gd name="T9" fmla="*/ T8 w 1373"/>
                                <a:gd name="T10" fmla="+- 0 -6074 -6074"/>
                                <a:gd name="T11" fmla="*/ -6074 h 252"/>
                                <a:gd name="T12" fmla="+- 0 2803 2803"/>
                                <a:gd name="T13" fmla="*/ T12 w 1373"/>
                                <a:gd name="T14" fmla="+- 0 -6074 -6074"/>
                                <a:gd name="T15" fmla="*/ -6074 h 252"/>
                                <a:gd name="T16" fmla="+- 0 2803 2803"/>
                                <a:gd name="T17" fmla="*/ T16 w 1373"/>
                                <a:gd name="T18" fmla="+- 0 -5822 -6074"/>
                                <a:gd name="T19" fmla="*/ -582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45"/>
                        <wpg:cNvGrpSpPr>
                          <a:grpSpLocks/>
                        </wpg:cNvGrpSpPr>
                        <wpg:grpSpPr bwMode="auto">
                          <a:xfrm>
                            <a:off x="2803" y="-5822"/>
                            <a:ext cx="1373" cy="255"/>
                            <a:chOff x="2803" y="-5822"/>
                            <a:chExt cx="1373" cy="255"/>
                          </a:xfrm>
                        </wpg:grpSpPr>
                        <wps:wsp>
                          <wps:cNvPr id="856" name="Freeform 846"/>
                          <wps:cNvSpPr>
                            <a:spLocks/>
                          </wps:cNvSpPr>
                          <wps:spPr bwMode="auto">
                            <a:xfrm>
                              <a:off x="2803" y="-5822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5567 -5822"/>
                                <a:gd name="T3" fmla="*/ -5567 h 255"/>
                                <a:gd name="T4" fmla="+- 0 4176 2803"/>
                                <a:gd name="T5" fmla="*/ T4 w 1373"/>
                                <a:gd name="T6" fmla="+- 0 -5567 -5822"/>
                                <a:gd name="T7" fmla="*/ -5567 h 255"/>
                                <a:gd name="T8" fmla="+- 0 4176 2803"/>
                                <a:gd name="T9" fmla="*/ T8 w 1373"/>
                                <a:gd name="T10" fmla="+- 0 -5822 -5822"/>
                                <a:gd name="T11" fmla="*/ -5822 h 255"/>
                                <a:gd name="T12" fmla="+- 0 2803 2803"/>
                                <a:gd name="T13" fmla="*/ T12 w 1373"/>
                                <a:gd name="T14" fmla="+- 0 -5822 -5822"/>
                                <a:gd name="T15" fmla="*/ -5822 h 255"/>
                                <a:gd name="T16" fmla="+- 0 2803 2803"/>
                                <a:gd name="T17" fmla="*/ T16 w 1373"/>
                                <a:gd name="T18" fmla="+- 0 -5567 -5822"/>
                                <a:gd name="T19" fmla="*/ -556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5"/>
                                  </a:moveTo>
                                  <a:lnTo>
                                    <a:pt x="1373" y="255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43"/>
                        <wpg:cNvGrpSpPr>
                          <a:grpSpLocks/>
                        </wpg:cNvGrpSpPr>
                        <wpg:grpSpPr bwMode="auto">
                          <a:xfrm>
                            <a:off x="2803" y="-5567"/>
                            <a:ext cx="1373" cy="252"/>
                            <a:chOff x="2803" y="-5567"/>
                            <a:chExt cx="1373" cy="252"/>
                          </a:xfrm>
                        </wpg:grpSpPr>
                        <wps:wsp>
                          <wps:cNvPr id="858" name="Freeform 844"/>
                          <wps:cNvSpPr>
                            <a:spLocks/>
                          </wps:cNvSpPr>
                          <wps:spPr bwMode="auto">
                            <a:xfrm>
                              <a:off x="2803" y="-5567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5315 -5567"/>
                                <a:gd name="T3" fmla="*/ -5315 h 252"/>
                                <a:gd name="T4" fmla="+- 0 4176 2803"/>
                                <a:gd name="T5" fmla="*/ T4 w 1373"/>
                                <a:gd name="T6" fmla="+- 0 -5315 -5567"/>
                                <a:gd name="T7" fmla="*/ -5315 h 252"/>
                                <a:gd name="T8" fmla="+- 0 4176 2803"/>
                                <a:gd name="T9" fmla="*/ T8 w 1373"/>
                                <a:gd name="T10" fmla="+- 0 -5567 -5567"/>
                                <a:gd name="T11" fmla="*/ -5567 h 252"/>
                                <a:gd name="T12" fmla="+- 0 2803 2803"/>
                                <a:gd name="T13" fmla="*/ T12 w 1373"/>
                                <a:gd name="T14" fmla="+- 0 -5567 -5567"/>
                                <a:gd name="T15" fmla="*/ -5567 h 252"/>
                                <a:gd name="T16" fmla="+- 0 2803 2803"/>
                                <a:gd name="T17" fmla="*/ T16 w 1373"/>
                                <a:gd name="T18" fmla="+- 0 -5315 -5567"/>
                                <a:gd name="T19" fmla="*/ -531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41"/>
                        <wpg:cNvGrpSpPr>
                          <a:grpSpLocks/>
                        </wpg:cNvGrpSpPr>
                        <wpg:grpSpPr bwMode="auto">
                          <a:xfrm>
                            <a:off x="2803" y="-5315"/>
                            <a:ext cx="1373" cy="315"/>
                            <a:chOff x="2803" y="-5315"/>
                            <a:chExt cx="1373" cy="315"/>
                          </a:xfrm>
                        </wpg:grpSpPr>
                        <wps:wsp>
                          <wps:cNvPr id="860" name="Freeform 842"/>
                          <wps:cNvSpPr>
                            <a:spLocks/>
                          </wps:cNvSpPr>
                          <wps:spPr bwMode="auto">
                            <a:xfrm>
                              <a:off x="2803" y="-5315"/>
                              <a:ext cx="1373" cy="31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5001 -5315"/>
                                <a:gd name="T3" fmla="*/ -5001 h 315"/>
                                <a:gd name="T4" fmla="+- 0 4176 2803"/>
                                <a:gd name="T5" fmla="*/ T4 w 1373"/>
                                <a:gd name="T6" fmla="+- 0 -5001 -5315"/>
                                <a:gd name="T7" fmla="*/ -5001 h 315"/>
                                <a:gd name="T8" fmla="+- 0 4176 2803"/>
                                <a:gd name="T9" fmla="*/ T8 w 1373"/>
                                <a:gd name="T10" fmla="+- 0 -5315 -5315"/>
                                <a:gd name="T11" fmla="*/ -5315 h 315"/>
                                <a:gd name="T12" fmla="+- 0 2803 2803"/>
                                <a:gd name="T13" fmla="*/ T12 w 1373"/>
                                <a:gd name="T14" fmla="+- 0 -5315 -5315"/>
                                <a:gd name="T15" fmla="*/ -5315 h 315"/>
                                <a:gd name="T16" fmla="+- 0 2803 2803"/>
                                <a:gd name="T17" fmla="*/ T16 w 1373"/>
                                <a:gd name="T18" fmla="+- 0 -5001 -5315"/>
                                <a:gd name="T19" fmla="*/ -500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5">
                                  <a:moveTo>
                                    <a:pt x="0" y="314"/>
                                  </a:moveTo>
                                  <a:lnTo>
                                    <a:pt x="1373" y="31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39"/>
                        <wpg:cNvGrpSpPr>
                          <a:grpSpLocks/>
                        </wpg:cNvGrpSpPr>
                        <wpg:grpSpPr bwMode="auto">
                          <a:xfrm>
                            <a:off x="2803" y="-5001"/>
                            <a:ext cx="1373" cy="252"/>
                            <a:chOff x="2803" y="-5001"/>
                            <a:chExt cx="1373" cy="252"/>
                          </a:xfrm>
                        </wpg:grpSpPr>
                        <wps:wsp>
                          <wps:cNvPr id="862" name="Freeform 840"/>
                          <wps:cNvSpPr>
                            <a:spLocks/>
                          </wps:cNvSpPr>
                          <wps:spPr bwMode="auto">
                            <a:xfrm>
                              <a:off x="2803" y="-5001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4749 -5001"/>
                                <a:gd name="T3" fmla="*/ -4749 h 252"/>
                                <a:gd name="T4" fmla="+- 0 4176 2803"/>
                                <a:gd name="T5" fmla="*/ T4 w 1373"/>
                                <a:gd name="T6" fmla="+- 0 -4749 -5001"/>
                                <a:gd name="T7" fmla="*/ -4749 h 252"/>
                                <a:gd name="T8" fmla="+- 0 4176 2803"/>
                                <a:gd name="T9" fmla="*/ T8 w 1373"/>
                                <a:gd name="T10" fmla="+- 0 -5001 -5001"/>
                                <a:gd name="T11" fmla="*/ -5001 h 252"/>
                                <a:gd name="T12" fmla="+- 0 2803 2803"/>
                                <a:gd name="T13" fmla="*/ T12 w 1373"/>
                                <a:gd name="T14" fmla="+- 0 -5001 -5001"/>
                                <a:gd name="T15" fmla="*/ -5001 h 252"/>
                                <a:gd name="T16" fmla="+- 0 2803 2803"/>
                                <a:gd name="T17" fmla="*/ T16 w 1373"/>
                                <a:gd name="T18" fmla="+- 0 -4749 -5001"/>
                                <a:gd name="T19" fmla="*/ -474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37"/>
                        <wpg:cNvGrpSpPr>
                          <a:grpSpLocks/>
                        </wpg:cNvGrpSpPr>
                        <wpg:grpSpPr bwMode="auto">
                          <a:xfrm>
                            <a:off x="2803" y="-4749"/>
                            <a:ext cx="1373" cy="255"/>
                            <a:chOff x="2803" y="-4749"/>
                            <a:chExt cx="1373" cy="255"/>
                          </a:xfrm>
                        </wpg:grpSpPr>
                        <wps:wsp>
                          <wps:cNvPr id="864" name="Freeform 838"/>
                          <wps:cNvSpPr>
                            <a:spLocks/>
                          </wps:cNvSpPr>
                          <wps:spPr bwMode="auto">
                            <a:xfrm>
                              <a:off x="2803" y="-4749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4495 -4749"/>
                                <a:gd name="T3" fmla="*/ -4495 h 255"/>
                                <a:gd name="T4" fmla="+- 0 4176 2803"/>
                                <a:gd name="T5" fmla="*/ T4 w 1373"/>
                                <a:gd name="T6" fmla="+- 0 -4495 -4749"/>
                                <a:gd name="T7" fmla="*/ -4495 h 255"/>
                                <a:gd name="T8" fmla="+- 0 4176 2803"/>
                                <a:gd name="T9" fmla="*/ T8 w 1373"/>
                                <a:gd name="T10" fmla="+- 0 -4749 -4749"/>
                                <a:gd name="T11" fmla="*/ -4749 h 255"/>
                                <a:gd name="T12" fmla="+- 0 2803 2803"/>
                                <a:gd name="T13" fmla="*/ T12 w 1373"/>
                                <a:gd name="T14" fmla="+- 0 -4749 -4749"/>
                                <a:gd name="T15" fmla="*/ -4749 h 255"/>
                                <a:gd name="T16" fmla="+- 0 2803 2803"/>
                                <a:gd name="T17" fmla="*/ T16 w 1373"/>
                                <a:gd name="T18" fmla="+- 0 -4495 -4749"/>
                                <a:gd name="T19" fmla="*/ -449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4"/>
                                  </a:moveTo>
                                  <a:lnTo>
                                    <a:pt x="1373" y="25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35"/>
                        <wpg:cNvGrpSpPr>
                          <a:grpSpLocks/>
                        </wpg:cNvGrpSpPr>
                        <wpg:grpSpPr bwMode="auto">
                          <a:xfrm>
                            <a:off x="2803" y="-4495"/>
                            <a:ext cx="1373" cy="252"/>
                            <a:chOff x="2803" y="-4495"/>
                            <a:chExt cx="1373" cy="252"/>
                          </a:xfrm>
                        </wpg:grpSpPr>
                        <wps:wsp>
                          <wps:cNvPr id="866" name="Freeform 836"/>
                          <wps:cNvSpPr>
                            <a:spLocks/>
                          </wps:cNvSpPr>
                          <wps:spPr bwMode="auto">
                            <a:xfrm>
                              <a:off x="2803" y="-4495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4243 -4495"/>
                                <a:gd name="T3" fmla="*/ -4243 h 252"/>
                                <a:gd name="T4" fmla="+- 0 4176 2803"/>
                                <a:gd name="T5" fmla="*/ T4 w 1373"/>
                                <a:gd name="T6" fmla="+- 0 -4243 -4495"/>
                                <a:gd name="T7" fmla="*/ -4243 h 252"/>
                                <a:gd name="T8" fmla="+- 0 4176 2803"/>
                                <a:gd name="T9" fmla="*/ T8 w 1373"/>
                                <a:gd name="T10" fmla="+- 0 -4495 -4495"/>
                                <a:gd name="T11" fmla="*/ -4495 h 252"/>
                                <a:gd name="T12" fmla="+- 0 2803 2803"/>
                                <a:gd name="T13" fmla="*/ T12 w 1373"/>
                                <a:gd name="T14" fmla="+- 0 -4495 -4495"/>
                                <a:gd name="T15" fmla="*/ -4495 h 252"/>
                                <a:gd name="T16" fmla="+- 0 2803 2803"/>
                                <a:gd name="T17" fmla="*/ T16 w 1373"/>
                                <a:gd name="T18" fmla="+- 0 -4243 -4495"/>
                                <a:gd name="T19" fmla="*/ -42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33"/>
                        <wpg:cNvGrpSpPr>
                          <a:grpSpLocks/>
                        </wpg:cNvGrpSpPr>
                        <wpg:grpSpPr bwMode="auto">
                          <a:xfrm>
                            <a:off x="2803" y="-4243"/>
                            <a:ext cx="1373" cy="252"/>
                            <a:chOff x="2803" y="-4243"/>
                            <a:chExt cx="1373" cy="252"/>
                          </a:xfrm>
                        </wpg:grpSpPr>
                        <wps:wsp>
                          <wps:cNvPr id="868" name="Freeform 834"/>
                          <wps:cNvSpPr>
                            <a:spLocks/>
                          </wps:cNvSpPr>
                          <wps:spPr bwMode="auto">
                            <a:xfrm>
                              <a:off x="2803" y="-4243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3991 -4243"/>
                                <a:gd name="T3" fmla="*/ -3991 h 252"/>
                                <a:gd name="T4" fmla="+- 0 4176 2803"/>
                                <a:gd name="T5" fmla="*/ T4 w 1373"/>
                                <a:gd name="T6" fmla="+- 0 -3991 -4243"/>
                                <a:gd name="T7" fmla="*/ -3991 h 252"/>
                                <a:gd name="T8" fmla="+- 0 4176 2803"/>
                                <a:gd name="T9" fmla="*/ T8 w 1373"/>
                                <a:gd name="T10" fmla="+- 0 -4243 -4243"/>
                                <a:gd name="T11" fmla="*/ -4243 h 252"/>
                                <a:gd name="T12" fmla="+- 0 2803 2803"/>
                                <a:gd name="T13" fmla="*/ T12 w 1373"/>
                                <a:gd name="T14" fmla="+- 0 -4243 -4243"/>
                                <a:gd name="T15" fmla="*/ -4243 h 252"/>
                                <a:gd name="T16" fmla="+- 0 2803 2803"/>
                                <a:gd name="T17" fmla="*/ T16 w 1373"/>
                                <a:gd name="T18" fmla="+- 0 -3991 -4243"/>
                                <a:gd name="T19" fmla="*/ -399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31"/>
                        <wpg:cNvGrpSpPr>
                          <a:grpSpLocks/>
                        </wpg:cNvGrpSpPr>
                        <wpg:grpSpPr bwMode="auto">
                          <a:xfrm>
                            <a:off x="2803" y="-3991"/>
                            <a:ext cx="1373" cy="255"/>
                            <a:chOff x="2803" y="-3991"/>
                            <a:chExt cx="1373" cy="255"/>
                          </a:xfrm>
                        </wpg:grpSpPr>
                        <wps:wsp>
                          <wps:cNvPr id="870" name="Freeform 832"/>
                          <wps:cNvSpPr>
                            <a:spLocks/>
                          </wps:cNvSpPr>
                          <wps:spPr bwMode="auto">
                            <a:xfrm>
                              <a:off x="2803" y="-3991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3736 -3991"/>
                                <a:gd name="T3" fmla="*/ -3736 h 255"/>
                                <a:gd name="T4" fmla="+- 0 4176 2803"/>
                                <a:gd name="T5" fmla="*/ T4 w 1373"/>
                                <a:gd name="T6" fmla="+- 0 -3736 -3991"/>
                                <a:gd name="T7" fmla="*/ -3736 h 255"/>
                                <a:gd name="T8" fmla="+- 0 4176 2803"/>
                                <a:gd name="T9" fmla="*/ T8 w 1373"/>
                                <a:gd name="T10" fmla="+- 0 -3991 -3991"/>
                                <a:gd name="T11" fmla="*/ -3991 h 255"/>
                                <a:gd name="T12" fmla="+- 0 2803 2803"/>
                                <a:gd name="T13" fmla="*/ T12 w 1373"/>
                                <a:gd name="T14" fmla="+- 0 -3991 -3991"/>
                                <a:gd name="T15" fmla="*/ -3991 h 255"/>
                                <a:gd name="T16" fmla="+- 0 2803 2803"/>
                                <a:gd name="T17" fmla="*/ T16 w 1373"/>
                                <a:gd name="T18" fmla="+- 0 -3736 -3991"/>
                                <a:gd name="T19" fmla="*/ -373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5"/>
                                  </a:moveTo>
                                  <a:lnTo>
                                    <a:pt x="1373" y="255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29"/>
                        <wpg:cNvGrpSpPr>
                          <a:grpSpLocks/>
                        </wpg:cNvGrpSpPr>
                        <wpg:grpSpPr bwMode="auto">
                          <a:xfrm>
                            <a:off x="2803" y="-3736"/>
                            <a:ext cx="1373" cy="252"/>
                            <a:chOff x="2803" y="-3736"/>
                            <a:chExt cx="1373" cy="252"/>
                          </a:xfrm>
                        </wpg:grpSpPr>
                        <wps:wsp>
                          <wps:cNvPr id="872" name="Freeform 830"/>
                          <wps:cNvSpPr>
                            <a:spLocks/>
                          </wps:cNvSpPr>
                          <wps:spPr bwMode="auto">
                            <a:xfrm>
                              <a:off x="2803" y="-3736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3484 -3736"/>
                                <a:gd name="T3" fmla="*/ -3484 h 252"/>
                                <a:gd name="T4" fmla="+- 0 4176 2803"/>
                                <a:gd name="T5" fmla="*/ T4 w 1373"/>
                                <a:gd name="T6" fmla="+- 0 -3484 -3736"/>
                                <a:gd name="T7" fmla="*/ -3484 h 252"/>
                                <a:gd name="T8" fmla="+- 0 4176 2803"/>
                                <a:gd name="T9" fmla="*/ T8 w 1373"/>
                                <a:gd name="T10" fmla="+- 0 -3736 -3736"/>
                                <a:gd name="T11" fmla="*/ -3736 h 252"/>
                                <a:gd name="T12" fmla="+- 0 2803 2803"/>
                                <a:gd name="T13" fmla="*/ T12 w 1373"/>
                                <a:gd name="T14" fmla="+- 0 -3736 -3736"/>
                                <a:gd name="T15" fmla="*/ -3736 h 252"/>
                                <a:gd name="T16" fmla="+- 0 2803 2803"/>
                                <a:gd name="T17" fmla="*/ T16 w 1373"/>
                                <a:gd name="T18" fmla="+- 0 -3484 -3736"/>
                                <a:gd name="T19" fmla="*/ -348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27"/>
                        <wpg:cNvGrpSpPr>
                          <a:grpSpLocks/>
                        </wpg:cNvGrpSpPr>
                        <wpg:grpSpPr bwMode="auto">
                          <a:xfrm>
                            <a:off x="2803" y="-3484"/>
                            <a:ext cx="1373" cy="315"/>
                            <a:chOff x="2803" y="-3484"/>
                            <a:chExt cx="1373" cy="315"/>
                          </a:xfrm>
                        </wpg:grpSpPr>
                        <wps:wsp>
                          <wps:cNvPr id="874" name="Freeform 828"/>
                          <wps:cNvSpPr>
                            <a:spLocks/>
                          </wps:cNvSpPr>
                          <wps:spPr bwMode="auto">
                            <a:xfrm>
                              <a:off x="2803" y="-3484"/>
                              <a:ext cx="1373" cy="31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3170 -3484"/>
                                <a:gd name="T3" fmla="*/ -3170 h 315"/>
                                <a:gd name="T4" fmla="+- 0 4176 2803"/>
                                <a:gd name="T5" fmla="*/ T4 w 1373"/>
                                <a:gd name="T6" fmla="+- 0 -3170 -3484"/>
                                <a:gd name="T7" fmla="*/ -3170 h 315"/>
                                <a:gd name="T8" fmla="+- 0 4176 2803"/>
                                <a:gd name="T9" fmla="*/ T8 w 1373"/>
                                <a:gd name="T10" fmla="+- 0 -3484 -3484"/>
                                <a:gd name="T11" fmla="*/ -3484 h 315"/>
                                <a:gd name="T12" fmla="+- 0 2803 2803"/>
                                <a:gd name="T13" fmla="*/ T12 w 1373"/>
                                <a:gd name="T14" fmla="+- 0 -3484 -3484"/>
                                <a:gd name="T15" fmla="*/ -3484 h 315"/>
                                <a:gd name="T16" fmla="+- 0 2803 2803"/>
                                <a:gd name="T17" fmla="*/ T16 w 1373"/>
                                <a:gd name="T18" fmla="+- 0 -3170 -3484"/>
                                <a:gd name="T19" fmla="*/ -317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5">
                                  <a:moveTo>
                                    <a:pt x="0" y="314"/>
                                  </a:moveTo>
                                  <a:lnTo>
                                    <a:pt x="1373" y="31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25"/>
                        <wpg:cNvGrpSpPr>
                          <a:grpSpLocks/>
                        </wpg:cNvGrpSpPr>
                        <wpg:grpSpPr bwMode="auto">
                          <a:xfrm>
                            <a:off x="2803" y="-3170"/>
                            <a:ext cx="1373" cy="252"/>
                            <a:chOff x="2803" y="-3170"/>
                            <a:chExt cx="1373" cy="252"/>
                          </a:xfrm>
                        </wpg:grpSpPr>
                        <wps:wsp>
                          <wps:cNvPr id="876" name="Freeform 826"/>
                          <wps:cNvSpPr>
                            <a:spLocks/>
                          </wps:cNvSpPr>
                          <wps:spPr bwMode="auto">
                            <a:xfrm>
                              <a:off x="2803" y="-3170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2918 -3170"/>
                                <a:gd name="T3" fmla="*/ -2918 h 252"/>
                                <a:gd name="T4" fmla="+- 0 4176 2803"/>
                                <a:gd name="T5" fmla="*/ T4 w 1373"/>
                                <a:gd name="T6" fmla="+- 0 -2918 -3170"/>
                                <a:gd name="T7" fmla="*/ -2918 h 252"/>
                                <a:gd name="T8" fmla="+- 0 4176 2803"/>
                                <a:gd name="T9" fmla="*/ T8 w 1373"/>
                                <a:gd name="T10" fmla="+- 0 -3170 -3170"/>
                                <a:gd name="T11" fmla="*/ -3170 h 252"/>
                                <a:gd name="T12" fmla="+- 0 2803 2803"/>
                                <a:gd name="T13" fmla="*/ T12 w 1373"/>
                                <a:gd name="T14" fmla="+- 0 -3170 -3170"/>
                                <a:gd name="T15" fmla="*/ -3170 h 252"/>
                                <a:gd name="T16" fmla="+- 0 2803 2803"/>
                                <a:gd name="T17" fmla="*/ T16 w 1373"/>
                                <a:gd name="T18" fmla="+- 0 -2918 -3170"/>
                                <a:gd name="T19" fmla="*/ -291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23"/>
                        <wpg:cNvGrpSpPr>
                          <a:grpSpLocks/>
                        </wpg:cNvGrpSpPr>
                        <wpg:grpSpPr bwMode="auto">
                          <a:xfrm>
                            <a:off x="2803" y="-2918"/>
                            <a:ext cx="1373" cy="252"/>
                            <a:chOff x="2803" y="-2918"/>
                            <a:chExt cx="1373" cy="252"/>
                          </a:xfrm>
                        </wpg:grpSpPr>
                        <wps:wsp>
                          <wps:cNvPr id="878" name="Freeform 824"/>
                          <wps:cNvSpPr>
                            <a:spLocks/>
                          </wps:cNvSpPr>
                          <wps:spPr bwMode="auto">
                            <a:xfrm>
                              <a:off x="2803" y="-2918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2666 -2918"/>
                                <a:gd name="T3" fmla="*/ -2666 h 252"/>
                                <a:gd name="T4" fmla="+- 0 4176 2803"/>
                                <a:gd name="T5" fmla="*/ T4 w 1373"/>
                                <a:gd name="T6" fmla="+- 0 -2666 -2918"/>
                                <a:gd name="T7" fmla="*/ -2666 h 252"/>
                                <a:gd name="T8" fmla="+- 0 4176 2803"/>
                                <a:gd name="T9" fmla="*/ T8 w 1373"/>
                                <a:gd name="T10" fmla="+- 0 -2918 -2918"/>
                                <a:gd name="T11" fmla="*/ -2918 h 252"/>
                                <a:gd name="T12" fmla="+- 0 2803 2803"/>
                                <a:gd name="T13" fmla="*/ T12 w 1373"/>
                                <a:gd name="T14" fmla="+- 0 -2918 -2918"/>
                                <a:gd name="T15" fmla="*/ -2918 h 252"/>
                                <a:gd name="T16" fmla="+- 0 2803 2803"/>
                                <a:gd name="T17" fmla="*/ T16 w 1373"/>
                                <a:gd name="T18" fmla="+- 0 -2666 -2918"/>
                                <a:gd name="T19" fmla="*/ -266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21"/>
                        <wpg:cNvGrpSpPr>
                          <a:grpSpLocks/>
                        </wpg:cNvGrpSpPr>
                        <wpg:grpSpPr bwMode="auto">
                          <a:xfrm>
                            <a:off x="2803" y="-2666"/>
                            <a:ext cx="1373" cy="255"/>
                            <a:chOff x="2803" y="-2666"/>
                            <a:chExt cx="1373" cy="255"/>
                          </a:xfrm>
                        </wpg:grpSpPr>
                        <wps:wsp>
                          <wps:cNvPr id="880" name="Freeform 822"/>
                          <wps:cNvSpPr>
                            <a:spLocks/>
                          </wps:cNvSpPr>
                          <wps:spPr bwMode="auto">
                            <a:xfrm>
                              <a:off x="2803" y="-2666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2411 -2666"/>
                                <a:gd name="T3" fmla="*/ -2411 h 255"/>
                                <a:gd name="T4" fmla="+- 0 4176 2803"/>
                                <a:gd name="T5" fmla="*/ T4 w 1373"/>
                                <a:gd name="T6" fmla="+- 0 -2411 -2666"/>
                                <a:gd name="T7" fmla="*/ -2411 h 255"/>
                                <a:gd name="T8" fmla="+- 0 4176 2803"/>
                                <a:gd name="T9" fmla="*/ T8 w 1373"/>
                                <a:gd name="T10" fmla="+- 0 -2666 -2666"/>
                                <a:gd name="T11" fmla="*/ -2666 h 255"/>
                                <a:gd name="T12" fmla="+- 0 2803 2803"/>
                                <a:gd name="T13" fmla="*/ T12 w 1373"/>
                                <a:gd name="T14" fmla="+- 0 -2666 -2666"/>
                                <a:gd name="T15" fmla="*/ -2666 h 255"/>
                                <a:gd name="T16" fmla="+- 0 2803 2803"/>
                                <a:gd name="T17" fmla="*/ T16 w 1373"/>
                                <a:gd name="T18" fmla="+- 0 -2411 -2666"/>
                                <a:gd name="T19" fmla="*/ -241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5"/>
                                  </a:moveTo>
                                  <a:lnTo>
                                    <a:pt x="1373" y="255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19"/>
                        <wpg:cNvGrpSpPr>
                          <a:grpSpLocks/>
                        </wpg:cNvGrpSpPr>
                        <wpg:grpSpPr bwMode="auto">
                          <a:xfrm>
                            <a:off x="2803" y="-2411"/>
                            <a:ext cx="1373" cy="312"/>
                            <a:chOff x="2803" y="-2411"/>
                            <a:chExt cx="1373" cy="312"/>
                          </a:xfrm>
                        </wpg:grpSpPr>
                        <wps:wsp>
                          <wps:cNvPr id="882" name="Freeform 820"/>
                          <wps:cNvSpPr>
                            <a:spLocks/>
                          </wps:cNvSpPr>
                          <wps:spPr bwMode="auto">
                            <a:xfrm>
                              <a:off x="2803" y="-2411"/>
                              <a:ext cx="1373" cy="31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2099 -2411"/>
                                <a:gd name="T3" fmla="*/ -2099 h 312"/>
                                <a:gd name="T4" fmla="+- 0 4176 2803"/>
                                <a:gd name="T5" fmla="*/ T4 w 1373"/>
                                <a:gd name="T6" fmla="+- 0 -2099 -2411"/>
                                <a:gd name="T7" fmla="*/ -2099 h 312"/>
                                <a:gd name="T8" fmla="+- 0 4176 2803"/>
                                <a:gd name="T9" fmla="*/ T8 w 1373"/>
                                <a:gd name="T10" fmla="+- 0 -2411 -2411"/>
                                <a:gd name="T11" fmla="*/ -2411 h 312"/>
                                <a:gd name="T12" fmla="+- 0 2803 2803"/>
                                <a:gd name="T13" fmla="*/ T12 w 1373"/>
                                <a:gd name="T14" fmla="+- 0 -2411 -2411"/>
                                <a:gd name="T15" fmla="*/ -2411 h 312"/>
                                <a:gd name="T16" fmla="+- 0 2803 2803"/>
                                <a:gd name="T17" fmla="*/ T16 w 1373"/>
                                <a:gd name="T18" fmla="+- 0 -2099 -2411"/>
                                <a:gd name="T19" fmla="*/ -209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2">
                                  <a:moveTo>
                                    <a:pt x="0" y="312"/>
                                  </a:moveTo>
                                  <a:lnTo>
                                    <a:pt x="1373" y="31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17"/>
                        <wpg:cNvGrpSpPr>
                          <a:grpSpLocks/>
                        </wpg:cNvGrpSpPr>
                        <wpg:grpSpPr bwMode="auto">
                          <a:xfrm>
                            <a:off x="2803" y="-2099"/>
                            <a:ext cx="1373" cy="315"/>
                            <a:chOff x="2803" y="-2099"/>
                            <a:chExt cx="1373" cy="315"/>
                          </a:xfrm>
                        </wpg:grpSpPr>
                        <wps:wsp>
                          <wps:cNvPr id="884" name="Freeform 818"/>
                          <wps:cNvSpPr>
                            <a:spLocks/>
                          </wps:cNvSpPr>
                          <wps:spPr bwMode="auto">
                            <a:xfrm>
                              <a:off x="2803" y="-2099"/>
                              <a:ext cx="1373" cy="31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1785 -2099"/>
                                <a:gd name="T3" fmla="*/ -1785 h 315"/>
                                <a:gd name="T4" fmla="+- 0 4176 2803"/>
                                <a:gd name="T5" fmla="*/ T4 w 1373"/>
                                <a:gd name="T6" fmla="+- 0 -1785 -2099"/>
                                <a:gd name="T7" fmla="*/ -1785 h 315"/>
                                <a:gd name="T8" fmla="+- 0 4176 2803"/>
                                <a:gd name="T9" fmla="*/ T8 w 1373"/>
                                <a:gd name="T10" fmla="+- 0 -2099 -2099"/>
                                <a:gd name="T11" fmla="*/ -2099 h 315"/>
                                <a:gd name="T12" fmla="+- 0 2803 2803"/>
                                <a:gd name="T13" fmla="*/ T12 w 1373"/>
                                <a:gd name="T14" fmla="+- 0 -2099 -2099"/>
                                <a:gd name="T15" fmla="*/ -2099 h 315"/>
                                <a:gd name="T16" fmla="+- 0 2803 2803"/>
                                <a:gd name="T17" fmla="*/ T16 w 1373"/>
                                <a:gd name="T18" fmla="+- 0 -1785 -2099"/>
                                <a:gd name="T19" fmla="*/ -178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5">
                                  <a:moveTo>
                                    <a:pt x="0" y="314"/>
                                  </a:moveTo>
                                  <a:lnTo>
                                    <a:pt x="1373" y="31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15"/>
                        <wpg:cNvGrpSpPr>
                          <a:grpSpLocks/>
                        </wpg:cNvGrpSpPr>
                        <wpg:grpSpPr bwMode="auto">
                          <a:xfrm>
                            <a:off x="2803" y="-1785"/>
                            <a:ext cx="1373" cy="252"/>
                            <a:chOff x="2803" y="-1785"/>
                            <a:chExt cx="1373" cy="252"/>
                          </a:xfrm>
                        </wpg:grpSpPr>
                        <wps:wsp>
                          <wps:cNvPr id="886" name="Freeform 816"/>
                          <wps:cNvSpPr>
                            <a:spLocks/>
                          </wps:cNvSpPr>
                          <wps:spPr bwMode="auto">
                            <a:xfrm>
                              <a:off x="2803" y="-1785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1533 -1785"/>
                                <a:gd name="T3" fmla="*/ -1533 h 252"/>
                                <a:gd name="T4" fmla="+- 0 4176 2803"/>
                                <a:gd name="T5" fmla="*/ T4 w 1373"/>
                                <a:gd name="T6" fmla="+- 0 -1533 -1785"/>
                                <a:gd name="T7" fmla="*/ -1533 h 252"/>
                                <a:gd name="T8" fmla="+- 0 4176 2803"/>
                                <a:gd name="T9" fmla="*/ T8 w 1373"/>
                                <a:gd name="T10" fmla="+- 0 -1785 -1785"/>
                                <a:gd name="T11" fmla="*/ -1785 h 252"/>
                                <a:gd name="T12" fmla="+- 0 2803 2803"/>
                                <a:gd name="T13" fmla="*/ T12 w 1373"/>
                                <a:gd name="T14" fmla="+- 0 -1785 -1785"/>
                                <a:gd name="T15" fmla="*/ -1785 h 252"/>
                                <a:gd name="T16" fmla="+- 0 2803 2803"/>
                                <a:gd name="T17" fmla="*/ T16 w 1373"/>
                                <a:gd name="T18" fmla="+- 0 -1533 -1785"/>
                                <a:gd name="T19" fmla="*/ -153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3" y="25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13"/>
                        <wpg:cNvGrpSpPr>
                          <a:grpSpLocks/>
                        </wpg:cNvGrpSpPr>
                        <wpg:grpSpPr bwMode="auto">
                          <a:xfrm>
                            <a:off x="2803" y="-1533"/>
                            <a:ext cx="1373" cy="312"/>
                            <a:chOff x="2803" y="-1533"/>
                            <a:chExt cx="1373" cy="312"/>
                          </a:xfrm>
                        </wpg:grpSpPr>
                        <wps:wsp>
                          <wps:cNvPr id="888" name="Freeform 814"/>
                          <wps:cNvSpPr>
                            <a:spLocks/>
                          </wps:cNvSpPr>
                          <wps:spPr bwMode="auto">
                            <a:xfrm>
                              <a:off x="2803" y="-1533"/>
                              <a:ext cx="1373" cy="31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1221 -1533"/>
                                <a:gd name="T3" fmla="*/ -1221 h 312"/>
                                <a:gd name="T4" fmla="+- 0 4176 2803"/>
                                <a:gd name="T5" fmla="*/ T4 w 1373"/>
                                <a:gd name="T6" fmla="+- 0 -1221 -1533"/>
                                <a:gd name="T7" fmla="*/ -1221 h 312"/>
                                <a:gd name="T8" fmla="+- 0 4176 2803"/>
                                <a:gd name="T9" fmla="*/ T8 w 1373"/>
                                <a:gd name="T10" fmla="+- 0 -1533 -1533"/>
                                <a:gd name="T11" fmla="*/ -1533 h 312"/>
                                <a:gd name="T12" fmla="+- 0 2803 2803"/>
                                <a:gd name="T13" fmla="*/ T12 w 1373"/>
                                <a:gd name="T14" fmla="+- 0 -1533 -1533"/>
                                <a:gd name="T15" fmla="*/ -1533 h 312"/>
                                <a:gd name="T16" fmla="+- 0 2803 2803"/>
                                <a:gd name="T17" fmla="*/ T16 w 1373"/>
                                <a:gd name="T18" fmla="+- 0 -1221 -1533"/>
                                <a:gd name="T19" fmla="*/ -122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2">
                                  <a:moveTo>
                                    <a:pt x="0" y="312"/>
                                  </a:moveTo>
                                  <a:lnTo>
                                    <a:pt x="1373" y="31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11"/>
                        <wpg:cNvGrpSpPr>
                          <a:grpSpLocks/>
                        </wpg:cNvGrpSpPr>
                        <wpg:grpSpPr bwMode="auto">
                          <a:xfrm>
                            <a:off x="2803" y="-1221"/>
                            <a:ext cx="1373" cy="255"/>
                            <a:chOff x="2803" y="-1221"/>
                            <a:chExt cx="1373" cy="255"/>
                          </a:xfrm>
                        </wpg:grpSpPr>
                        <wps:wsp>
                          <wps:cNvPr id="890" name="Freeform 812"/>
                          <wps:cNvSpPr>
                            <a:spLocks/>
                          </wps:cNvSpPr>
                          <wps:spPr bwMode="auto">
                            <a:xfrm>
                              <a:off x="2803" y="-1221"/>
                              <a:ext cx="1373" cy="255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967 -1221"/>
                                <a:gd name="T3" fmla="*/ -967 h 255"/>
                                <a:gd name="T4" fmla="+- 0 4176 2803"/>
                                <a:gd name="T5" fmla="*/ T4 w 1373"/>
                                <a:gd name="T6" fmla="+- 0 -967 -1221"/>
                                <a:gd name="T7" fmla="*/ -967 h 255"/>
                                <a:gd name="T8" fmla="+- 0 4176 2803"/>
                                <a:gd name="T9" fmla="*/ T8 w 1373"/>
                                <a:gd name="T10" fmla="+- 0 -1221 -1221"/>
                                <a:gd name="T11" fmla="*/ -1221 h 255"/>
                                <a:gd name="T12" fmla="+- 0 2803 2803"/>
                                <a:gd name="T13" fmla="*/ T12 w 1373"/>
                                <a:gd name="T14" fmla="+- 0 -1221 -1221"/>
                                <a:gd name="T15" fmla="*/ -1221 h 255"/>
                                <a:gd name="T16" fmla="+- 0 2803 2803"/>
                                <a:gd name="T17" fmla="*/ T16 w 1373"/>
                                <a:gd name="T18" fmla="+- 0 -967 -1221"/>
                                <a:gd name="T19" fmla="*/ -96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5">
                                  <a:moveTo>
                                    <a:pt x="0" y="254"/>
                                  </a:moveTo>
                                  <a:lnTo>
                                    <a:pt x="1373" y="254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09"/>
                        <wpg:cNvGrpSpPr>
                          <a:grpSpLocks/>
                        </wpg:cNvGrpSpPr>
                        <wpg:grpSpPr bwMode="auto">
                          <a:xfrm>
                            <a:off x="2803" y="-967"/>
                            <a:ext cx="1373" cy="312"/>
                            <a:chOff x="2803" y="-967"/>
                            <a:chExt cx="1373" cy="312"/>
                          </a:xfrm>
                        </wpg:grpSpPr>
                        <wps:wsp>
                          <wps:cNvPr id="892" name="Freeform 810"/>
                          <wps:cNvSpPr>
                            <a:spLocks/>
                          </wps:cNvSpPr>
                          <wps:spPr bwMode="auto">
                            <a:xfrm>
                              <a:off x="2803" y="-967"/>
                              <a:ext cx="1373" cy="31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1373"/>
                                <a:gd name="T2" fmla="+- 0 -655 -967"/>
                                <a:gd name="T3" fmla="*/ -655 h 312"/>
                                <a:gd name="T4" fmla="+- 0 4176 2803"/>
                                <a:gd name="T5" fmla="*/ T4 w 1373"/>
                                <a:gd name="T6" fmla="+- 0 -655 -967"/>
                                <a:gd name="T7" fmla="*/ -655 h 312"/>
                                <a:gd name="T8" fmla="+- 0 4176 2803"/>
                                <a:gd name="T9" fmla="*/ T8 w 1373"/>
                                <a:gd name="T10" fmla="+- 0 -967 -967"/>
                                <a:gd name="T11" fmla="*/ -967 h 312"/>
                                <a:gd name="T12" fmla="+- 0 2803 2803"/>
                                <a:gd name="T13" fmla="*/ T12 w 1373"/>
                                <a:gd name="T14" fmla="+- 0 -967 -967"/>
                                <a:gd name="T15" fmla="*/ -967 h 312"/>
                                <a:gd name="T16" fmla="+- 0 2803 2803"/>
                                <a:gd name="T17" fmla="*/ T16 w 1373"/>
                                <a:gd name="T18" fmla="+- 0 -655 -967"/>
                                <a:gd name="T19" fmla="*/ -65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312">
                                  <a:moveTo>
                                    <a:pt x="0" y="312"/>
                                  </a:moveTo>
                                  <a:lnTo>
                                    <a:pt x="1373" y="312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32C80" id="Group 808" o:spid="_x0000_s1026" style="position:absolute;margin-left:140.15pt;margin-top:-474.1pt;width:68.65pt;height:441.4pt;z-index:-142696;mso-position-horizontal-relative:page" coordorigin="2803,-9482" coordsize="1373,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">
                <v:group id="Group 873" o:spid="_x0000_s1027" style="position:absolute;left:2803;top:-9482;width:1373;height:252" coordorigin="2803,-9482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74" o:spid="_x0000_s1028" style="position:absolute;left:2803;top:-9482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AMMMA&#10;AADcAAAADwAAAGRycy9kb3ducmV2LnhtbERPy2rCQBTdF/yH4RbcFJ0otGh0lCAUdCMYH7S7S+aa&#10;hGbuDJlpEv++sxC6PJz3ejuYRnTU+tqygtk0AUFcWF1zqeBy/pwsQPiArLGxTAoe5GG7Gb2sMdW2&#10;5xN1eShFDGGfooIqBJdK6YuKDPqpdcSRu9vWYIiwLaVusY/hppHzJPmQBmuODRU62lVU/OS/RsHy&#10;7Z0z9+0eeXb8anDoZrf+cFVq/DpkKxCBhvAvfrr3WsFiHtfG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AMMMAAADcAAAADwAAAAAAAAAAAAAAAACYAgAAZHJzL2Rv&#10;d25yZXYueG1sUEsFBgAAAAAEAAQA9QAAAIgDAAAAAA==&#10;" path="m,252r1373,l1373,,,,,252xe" fillcolor="#a7bfde" stroked="f">
                    <v:path arrowok="t" o:connecttype="custom" o:connectlocs="0,-9230;1373,-9230;1373,-9482;0,-9482;0,-9230" o:connectangles="0,0,0,0,0"/>
                  </v:shape>
                </v:group>
                <v:group id="Group 871" o:spid="_x0000_s1029" style="position:absolute;left:2803;top:-9230;width:1373;height:255" coordorigin="2803,-9230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72" o:spid="_x0000_s1030" style="position:absolute;left:2803;top:-9230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28MEA&#10;AADcAAAADwAAAGRycy9kb3ducmV2LnhtbERPPWvDMBDdC/kP4grdGrkNmMSJEtpCIWPrZMl2WFfZ&#10;xDo5lmy5/vXVUMj4eN+7w2RbMVLvG8cKXpYZCOLK6YaNgvPp83kNwgdkja1jUvBLHg77xcMOC+0i&#10;f9NYBiNSCPsCFdQhdIWUvqrJol+6jjhxP663GBLsjdQ9xhRuW/maZbm02HBqqLGjj5qqazlYBXQZ&#10;r617/zLxZuZBnvM4bzAq9fQ4vW1BBJrCXfzvPmoF61Wan86k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4dvDBAAAA3AAAAA8AAAAAAAAAAAAAAAAAmAIAAGRycy9kb3du&#10;cmV2LnhtbFBLBQYAAAAABAAEAPUAAACGAwAAAAA=&#10;" path="m,255r1373,l1373,,,,,255xe" fillcolor="#a7bfde" stroked="f">
                    <v:path arrowok="t" o:connecttype="custom" o:connectlocs="0,-8975;1373,-8975;1373,-9230;0,-9230;0,-8975" o:connectangles="0,0,0,0,0"/>
                  </v:shape>
                </v:group>
                <v:group id="Group 869" o:spid="_x0000_s1031" style="position:absolute;left:2803;top:-8975;width:1373;height:252" coordorigin="2803,-8975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70" o:spid="_x0000_s1032" style="position:absolute;left:2803;top:-8975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hB8YA&#10;AADcAAAADwAAAGRycy9kb3ducmV2LnhtbESPQWvCQBSE7wX/w/KEXkrdaLHY1FWCULAXobEVe3tk&#10;X5Ng9u2SXZP4792C4HGYmW+Y5Xowjeio9bVlBdNJAoK4sLrmUsH3/uN5AcIHZI2NZVJwIQ/r1ehh&#10;iam2PX9Rl4dSRAj7FBVUIbhUSl9UZNBPrCOO3p9tDYYo21LqFvsIN42cJcmrNFhzXKjQ0aai4pSf&#10;jYK3pzln7tdd8mx3bHDopof+80epx/GQvYMINIR7+NbeagWLlx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XhB8YAAADcAAAADwAAAAAAAAAAAAAAAACYAgAAZHJz&#10;L2Rvd25yZXYueG1sUEsFBgAAAAAEAAQA9QAAAIsDAAAAAA==&#10;" path="m,252r1373,l1373,,,,,252xe" fillcolor="#a7bfde" stroked="f">
                    <v:path arrowok="t" o:connecttype="custom" o:connectlocs="0,-8723;1373,-8723;1373,-8975;0,-8975;0,-8723" o:connectangles="0,0,0,0,0"/>
                  </v:shape>
                </v:group>
                <v:group id="Group 867" o:spid="_x0000_s1033" style="position:absolute;left:2803;top:-8723;width:1373;height:312" coordorigin="2803,-8723" coordsize="1373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68" o:spid="_x0000_s1034" style="position:absolute;left:2803;top:-8723;width:1373;height:312;visibility:visible;mso-wrap-style:square;v-text-anchor:top" coordsize="137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GqsMA&#10;AADcAAAADwAAAGRycy9kb3ducmV2LnhtbESP0YrCMBRE34X9h3AXfLOpq4hU0yKugk8LVj/g2txt&#10;yzY3tYm1/r1ZEHwcZuYMs84G04ieOldbVjCNYhDEhdU1lwrOp/1kCcJ5ZI2NZVLwIAdZ+jFaY6Lt&#10;nY/U574UAcIuQQWV920ipSsqMugi2xIH79d2Bn2QXSl1h/cAN438iuOFNFhzWKiwpW1FxV9+Mwp2&#10;08t+nvOumf08evN9reXmMvRKjT+HzQqEp8G/w6/2QStYzubwfy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pGqsMAAADcAAAADwAAAAAAAAAAAAAAAACYAgAAZHJzL2Rv&#10;d25yZXYueG1sUEsFBgAAAAAEAAQA9QAAAIgDAAAAAA==&#10;" path="m,312r1373,l1373,,,,,312xe" fillcolor="#a7bfde" stroked="f">
                    <v:path arrowok="t" o:connecttype="custom" o:connectlocs="0,-8411;1373,-8411;1373,-8723;0,-8723;0,-8411" o:connectangles="0,0,0,0,0"/>
                  </v:shape>
                </v:group>
                <v:group id="Group 865" o:spid="_x0000_s1035" style="position:absolute;left:2803;top:-8411;width:1373;height:255" coordorigin="2803,-8411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66" o:spid="_x0000_s1036" style="position:absolute;left:2803;top:-8411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LH8MA&#10;AADcAAAADwAAAGRycy9kb3ducmV2LnhtbESPQWsCMRSE7wX/Q3hCbzWrhcWuRlFB8NhaL709Ns/s&#10;4uZl3cTN1l/fCEKPw8x8wyzXg21ET52vHSuYTjIQxKXTNRsFp+/92xyED8gaG8ek4Jc8rFejlyUW&#10;2kX+ov4YjEgQ9gUqqEJoCyl9WZFFP3EtcfLOrrMYkuyM1B3GBLeNnGVZLi3WnBYqbGlXUXk53qwC&#10;+ukvjdt+mng195s85fH+gVGp1/GwWYAINIT/8LN90Arm7zk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1LH8MAAADcAAAADwAAAAAAAAAAAAAAAACYAgAAZHJzL2Rv&#10;d25yZXYueG1sUEsFBgAAAAAEAAQA9QAAAIgDAAAAAA==&#10;" path="m,254r1373,l1373,,,,,254xe" fillcolor="#a7bfde" stroked="f">
                    <v:path arrowok="t" o:connecttype="custom" o:connectlocs="0,-8157;1373,-8157;1373,-8411;0,-8411;0,-8157" o:connectangles="0,0,0,0,0"/>
                  </v:shape>
                </v:group>
                <v:group id="Group 863" o:spid="_x0000_s1037" style="position:absolute;left:2803;top:-8157;width:1373;height:252" coordorigin="2803,-8157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64" o:spid="_x0000_s1038" style="position:absolute;left:2803;top:-8157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W7cMA&#10;AADcAAAADwAAAGRycy9kb3ducmV2LnhtbERPy2rCQBTdC/2H4QpupE6sWDQ6SigU2o1g+qDuLplr&#10;EszcGTJjEv/eWQhdHs57ux9MIzpqfW1ZwXyWgCAurK65VPD99f68AuEDssbGMim4kYf97mm0xVTb&#10;no/U5aEUMYR9igqqEFwqpS8qMuhn1hFH7mxbgyHCtpS6xT6Gm0a+JMmrNFhzbKjQ0VtFxSW/GgXr&#10;6ZIzd3K3PDv8NTh089/+80epyXjINiACDeFf/HB/aAWrRVwb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3W7cMAAADcAAAADwAAAAAAAAAAAAAAAACYAgAAZHJzL2Rv&#10;d25yZXYueG1sUEsFBgAAAAAEAAQA9QAAAIgDAAAAAA==&#10;" path="m,252r1373,l1373,,,,,252xe" fillcolor="#a7bfde" stroked="f">
                    <v:path arrowok="t" o:connecttype="custom" o:connectlocs="0,-7905;1373,-7905;1373,-8157;0,-8157;0,-7905" o:connectangles="0,0,0,0,0"/>
                  </v:shape>
                </v:group>
                <v:group id="Group 861" o:spid="_x0000_s1039" style="position:absolute;left:2803;top:-7905;width:1373;height:255" coordorigin="2803,-7905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62" o:spid="_x0000_s1040" style="position:absolute;left:2803;top:-7905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FjcEA&#10;AADcAAAADwAAAGRycy9kb3ducmV2LnhtbERPPWvDMBDdC/kP4grdGrklmMSJEtpCIWPrZMl2WFfZ&#10;xDo5lmy5/vXVUMj4eN+7w2RbMVLvG8cKXpYZCOLK6YaNgvPp83kNwgdkja1jUvBLHg77xcMOC+0i&#10;f9NYBiNSCPsCFdQhdIWUvqrJol+6jjhxP663GBLsjdQ9xhRuW/maZbm02HBqqLGjj5qqazlYBXQZ&#10;r617/zLxZuZBnvM4bzAq9fQ4vW1BBJrCXfzvPmoF61Wan86k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+BY3BAAAA3AAAAA8AAAAAAAAAAAAAAAAAmAIAAGRycy9kb3du&#10;cmV2LnhtbFBLBQYAAAAABAAEAPUAAACGAwAAAAA=&#10;" path="m,254r1373,l1373,,,,,254xe" fillcolor="#a7bfde" stroked="f">
                    <v:path arrowok="t" o:connecttype="custom" o:connectlocs="0,-7651;1373,-7651;1373,-7905;0,-7905;0,-7651" o:connectangles="0,0,0,0,0"/>
                  </v:shape>
                </v:group>
                <v:group id="Group 859" o:spid="_x0000_s1041" style="position:absolute;left:2803;top:-7651;width:1373;height:252" coordorigin="2803,-7651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60" o:spid="_x0000_s1042" style="position:absolute;left:2803;top:-7651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SesYA&#10;AADcAAAADwAAAGRycy9kb3ducmV2LnhtbESPQWvCQBSE7wX/w/KEXkrdKLXY1FWCULAXobEVe3tk&#10;X5Ng9u2SXZP4792C4HGYmW+Y5Xowjeio9bVlBdNJAoK4sLrmUsH3/uN5AcIHZI2NZVJwIQ/r1ehh&#10;iam2PX9Rl4dSRAj7FBVUIbhUSl9UZNBPrCOO3p9tDYYo21LqFvsIN42cJcmrNFhzXKjQ0aai4pSf&#10;jYK3pzln7tdd8mx3bHDopof+80epx/GQvYMINIR7+NbeagWLlx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OSesYAAADcAAAADwAAAAAAAAAAAAAAAACYAgAAZHJz&#10;L2Rvd25yZXYueG1sUEsFBgAAAAAEAAQA9QAAAIsDAAAAAA==&#10;" path="m,252r1373,l1373,,,,,252xe" fillcolor="#a7bfde" stroked="f">
                    <v:path arrowok="t" o:connecttype="custom" o:connectlocs="0,-7399;1373,-7399;1373,-7651;0,-7651;0,-7399" o:connectangles="0,0,0,0,0"/>
                  </v:shape>
                </v:group>
                <v:group id="Group 857" o:spid="_x0000_s1043" style="position:absolute;left:2803;top:-7399;width:1373;height:252" coordorigin="2803,-7399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58" o:spid="_x0000_s1044" style="position:absolute;left:2803;top:-7399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vlcYA&#10;AADcAAAADwAAAGRycy9kb3ducmV2LnhtbESPQWvCQBSE7wX/w/IEL6VuLLbY1FWCUNCLYNqKvT2y&#10;r0kw+3bJrkn8965Q6HGYmW+Y5Xowjeio9bVlBbNpAoK4sLrmUsHX58fTAoQPyBoby6TgSh7Wq9HD&#10;ElNtez5Ql4dSRAj7FBVUIbhUSl9UZNBPrSOO3q9tDYYo21LqFvsIN418TpJXabDmuFCho01FxTm/&#10;GAVvjy+cuR93zbP9qcGhmx373bdSk/GQvYMINIT/8F97qxUs5n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avlcYAAADcAAAADwAAAAAAAAAAAAAAAACYAgAAZHJz&#10;L2Rvd25yZXYueG1sUEsFBgAAAAAEAAQA9QAAAIsDAAAAAA==&#10;" path="m,252r1373,l1373,,,,,252xe" fillcolor="#a7bfde" stroked="f">
                    <v:path arrowok="t" o:connecttype="custom" o:connectlocs="0,-7147;1373,-7147;1373,-7399;0,-7399;0,-7147" o:connectangles="0,0,0,0,0"/>
                  </v:shape>
                </v:group>
                <v:group id="Group 855" o:spid="_x0000_s1045" style="position:absolute;left:2803;top:-7147;width:1373;height:255" coordorigin="2803,-7147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56" o:spid="_x0000_s1046" style="position:absolute;left:2803;top:-7147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4YsMA&#10;AADcAAAADwAAAGRycy9kb3ducmV2LnhtbESPQWsCMRSE7wX/Q3hCbzWrlMWuRlFB8NhaL709Ns/s&#10;4uZl3cTN1l/fCEKPw8x8wyzXg21ET52vHSuYTjIQxKXTNRsFp+/92xyED8gaG8ek4Jc8rFejlyUW&#10;2kX+ov4YjEgQ9gUqqEJoCyl9WZFFP3EtcfLOrrMYkuyM1B3GBLeNnGVZLi3WnBYqbGlXUXk53qwC&#10;+ukvjdt+mng195s85fH+gVGp1/GwWYAINIT/8LN90Arm7zk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s4YsMAAADcAAAADwAAAAAAAAAAAAAAAACYAgAAZHJzL2Rv&#10;d25yZXYueG1sUEsFBgAAAAAEAAQA9QAAAIgDAAAAAA==&#10;" path="m,255r1373,l1373,,,,,255xe" fillcolor="#a7bfde" stroked="f">
                    <v:path arrowok="t" o:connecttype="custom" o:connectlocs="0,-6892;1373,-6892;1373,-7147;0,-7147;0,-6892" o:connectangles="0,0,0,0,0"/>
                  </v:shape>
                </v:group>
                <v:group id="Group 853" o:spid="_x0000_s1047" style="position:absolute;left:2803;top:-6892;width:1373;height:312" coordorigin="2803,-6892" coordsize="1373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54" o:spid="_x0000_s1048" style="position:absolute;left:2803;top:-6892;width:1373;height:312;visibility:visible;mso-wrap-style:square;v-text-anchor:top" coordsize="137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/0r0A&#10;AADcAAAADwAAAGRycy9kb3ducmV2LnhtbERPSwrCMBDdC94hjOBOUz+IVKOIH3AlWD3A2IxtsZnU&#10;JtZ6e7MQXD7ef7luTSkaql1hWcFoGIEgTq0uOFNwvRwGcxDOI2ssLZOCDzlYr7qdJcbavvlMTeIz&#10;EULYxagg976KpXRpTgbd0FbEgbvb2qAPsM6krvEdwk0px1E0kwYLDg05VrTNKX0kL6NgP7odpgnv&#10;y8np05jds5CbW9so1e+1mwUIT63/i3/uo1Ywn4a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E/0r0AAADcAAAADwAAAAAAAAAAAAAAAACYAgAAZHJzL2Rvd25yZXYu&#10;eG1sUEsFBgAAAAAEAAQA9QAAAIIDAAAAAA==&#10;" path="m,312r1373,l1373,,,,,312xe" fillcolor="#a7bfde" stroked="f">
                    <v:path arrowok="t" o:connecttype="custom" o:connectlocs="0,-6580;1373,-6580;1373,-6892;0,-6892;0,-6580" o:connectangles="0,0,0,0,0"/>
                  </v:shape>
                </v:group>
                <v:group id="Group 851" o:spid="_x0000_s1049" style="position:absolute;left:2803;top:-6580;width:1373;height:255" coordorigin="2803,-6580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52" o:spid="_x0000_s1050" style="position:absolute;left:2803;top:-6580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TUMEA&#10;AADcAAAADwAAAGRycy9kb3ducmV2LnhtbERPPWvDMBDdC/kP4grdGrmFmMSJEtpCIWPrZMl2WFfZ&#10;xDo5lmy5/vXVUMj4eN+7w2RbMVLvG8cKXpYZCOLK6YaNgvPp83kNwgdkja1jUvBLHg77xcMOC+0i&#10;f9NYBiNSCPsCFdQhdIWUvqrJol+6jjhxP663GBLsjdQ9xhRuW/maZbm02HBqqLGjj5qqazlYBXQZ&#10;r617/zLxZuZBnvM4bzAq9fQ4vW1BBJrCXfzvPmoF61Wan86k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nk1DBAAAA3AAAAA8AAAAAAAAAAAAAAAAAmAIAAGRycy9kb3du&#10;cmV2LnhtbFBLBQYAAAAABAAEAPUAAACGAwAAAAA=&#10;" path="m,254r1373,l1373,,,,,254xe" fillcolor="#a7bfde" stroked="f">
                    <v:path arrowok="t" o:connecttype="custom" o:connectlocs="0,-6326;1373,-6326;1373,-6580;0,-6580;0,-6326" o:connectangles="0,0,0,0,0"/>
                  </v:shape>
                </v:group>
                <v:group id="Group 849" o:spid="_x0000_s1051" style="position:absolute;left:2803;top:-6326;width:1373;height:252" coordorigin="2803,-6326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50" o:spid="_x0000_s1052" style="position:absolute;left:2803;top:-6326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Ep8UA&#10;AADcAAAADwAAAGRycy9kb3ducmV2LnhtbESPQWvCQBSE70L/w/KEXkQ3CoqmrhIKQnspmFZpb4/s&#10;axLMvl2yaxL/vVsoeBxm5htmux9MIzpqfW1ZwXyWgCAurK65VPD1eZiuQfiArLGxTApu5GG/expt&#10;MdW25yN1eShFhLBPUUEVgkul9EVFBv3MOuLo/drWYIiyLaVusY9w08hFkqykwZrjQoWOXisqLvnV&#10;KNhMlpy5H3fLs4/vBodufu7fT0o9j4fsBUSgITzC/+03rWC9XMDfmX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gSnxQAAANwAAAAPAAAAAAAAAAAAAAAAAJgCAABkcnMv&#10;ZG93bnJldi54bWxQSwUGAAAAAAQABAD1AAAAigMAAAAA&#10;" path="m,252r1373,l1373,,,,,252xe" fillcolor="#a7bfde" stroked="f">
                    <v:path arrowok="t" o:connecttype="custom" o:connectlocs="0,-6074;1373,-6074;1373,-6326;0,-6326;0,-6074" o:connectangles="0,0,0,0,0"/>
                  </v:shape>
                </v:group>
                <v:group id="Group 847" o:spid="_x0000_s1053" style="position:absolute;left:2803;top:-6074;width:1373;height:252" coordorigin="2803,-6074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48" o:spid="_x0000_s1054" style="position:absolute;left:2803;top:-6074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5SMYA&#10;AADcAAAADwAAAGRycy9kb3ducmV2LnhtbESPQWvCQBSE74L/YXlCL1I3Si02dZUgCO2lYGzF3h7Z&#10;1ySYfbtkt0n8992C4HGYmW+Y9XYwjeio9bVlBfNZAoK4sLrmUsHncf+4AuEDssbGMim4koftZjxa&#10;Y6ptzwfq8lCKCGGfooIqBJdK6YuKDPqZdcTR+7GtwRBlW0rdYh/hppGLJHmWBmuOCxU62lVUXPJf&#10;o+BluuTMfbtrnn2cGxy6+al//1LqYTJkryACDeEevrXftILV8gn+z8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85SMYAAADcAAAADwAAAAAAAAAAAAAAAACYAgAAZHJz&#10;L2Rvd25yZXYueG1sUEsFBgAAAAAEAAQA9QAAAIsDAAAAAA==&#10;" path="m,252r1373,l1373,,,,,252xe" fillcolor="#a7bfde" stroked="f">
                    <v:path arrowok="t" o:connecttype="custom" o:connectlocs="0,-5822;1373,-5822;1373,-6074;0,-6074;0,-5822" o:connectangles="0,0,0,0,0"/>
                  </v:shape>
                </v:group>
                <v:group id="Group 845" o:spid="_x0000_s1055" style="position:absolute;left:2803;top:-5822;width:1373;height:255" coordorigin="2803,-5822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46" o:spid="_x0000_s1056" style="position:absolute;left:2803;top:-5822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uv8MA&#10;AADcAAAADwAAAGRycy9kb3ducmV2LnhtbESPQWsCMRSE7wX/Q3hCbzWr0MWuRlFB8NhaL709Ns/s&#10;4uZl3cTN1l/fCEKPw8x8wyzXg21ET52vHSuYTjIQxKXTNRsFp+/92xyED8gaG8ek4Jc8rFejlyUW&#10;2kX+ov4YjEgQ9gUqqEJoCyl9WZFFP3EtcfLOrrMYkuyM1B3GBLeNnGVZLi3WnBYqbGlXUXk53qwC&#10;+ukvjdt+mng195s85fH+gVGp1/GwWYAINIT/8LN90Arm7zk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Kuv8MAAADcAAAADwAAAAAAAAAAAAAAAACYAgAAZHJzL2Rv&#10;d25yZXYueG1sUEsFBgAAAAAEAAQA9QAAAIgDAAAAAA==&#10;" path="m,255r1373,l1373,,,,,255xe" fillcolor="#a7bfde" stroked="f">
                    <v:path arrowok="t" o:connecttype="custom" o:connectlocs="0,-5567;1373,-5567;1373,-5822;0,-5822;0,-5567" o:connectangles="0,0,0,0,0"/>
                  </v:shape>
                </v:group>
                <v:group id="Group 843" o:spid="_x0000_s1057" style="position:absolute;left:2803;top:-5567;width:1373;height:252" coordorigin="2803,-5567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44" o:spid="_x0000_s1058" style="position:absolute;left:2803;top:-5567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zTcMA&#10;AADcAAAADwAAAGRycy9kb3ducmV2LnhtbERPy2rCQBTdF/oPwxW6KTqxYNGYiYRCod0Ipg90d8lc&#10;k2DmzpCZJvHvnYXQ5eG8s91kOjFQ71vLCpaLBARxZXXLtYLvr/f5GoQPyBo7y6TgSh52+eNDhqm2&#10;Ix9oKEMtYgj7FBU0IbhUSl81ZNAvrCOO3Nn2BkOEfS11j2MMN518SZJXabDl2NCgo7eGqkv5ZxRs&#10;nldcuJO7lsX+2OE0LH/Hzx+lnmZTsQURaAr/4rv7QytYr+La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IzTcMAAADcAAAADwAAAAAAAAAAAAAAAACYAgAAZHJzL2Rv&#10;d25yZXYueG1sUEsFBgAAAAAEAAQA9QAAAIgDAAAAAA==&#10;" path="m,252r1373,l1373,,,,,252xe" fillcolor="#a7bfde" stroked="f">
                    <v:path arrowok="t" o:connecttype="custom" o:connectlocs="0,-5315;1373,-5315;1373,-5567;0,-5567;0,-5315" o:connectangles="0,0,0,0,0"/>
                  </v:shape>
                </v:group>
                <v:group id="Group 841" o:spid="_x0000_s1059" style="position:absolute;left:2803;top:-5315;width:1373;height:315" coordorigin="2803,-5315" coordsize="137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42" o:spid="_x0000_s1060" style="position:absolute;left:2803;top:-5315;width:1373;height:315;visibility:visible;mso-wrap-style:square;v-text-anchor:top" coordsize="137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83r8A&#10;AADcAAAADwAAAGRycy9kb3ducmV2LnhtbERPTYvCMBC9L/gfwgje1lQPRapRRBFk92QVvY7N2Bab&#10;SW1iW/+9OQgeH+97sepNJVpqXGlZwWQcgSDOrC45V3A67n5nIJxH1lhZJgUvcrBaDn4WmGjb8YHa&#10;1OcihLBLUEHhfZ1I6bKCDLqxrYkDd7ONQR9gk0vdYBfCTSWnURRLgyWHhgJr2hSU3dOnUYB//+lB&#10;Xo/p1Hb17rFtH5eziZUaDfv1HISn3n/FH/deK5jFYX44E4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rzevwAAANwAAAAPAAAAAAAAAAAAAAAAAJgCAABkcnMvZG93bnJl&#10;di54bWxQSwUGAAAAAAQABAD1AAAAhAMAAAAA&#10;" path="m,314r1373,l1373,,,,,314xe" fillcolor="#a7bfde" stroked="f">
                    <v:path arrowok="t" o:connecttype="custom" o:connectlocs="0,-5001;1373,-5001;1373,-5315;0,-5315;0,-5001" o:connectangles="0,0,0,0,0"/>
                  </v:shape>
                </v:group>
                <v:group id="Group 839" o:spid="_x0000_s1061" style="position:absolute;left:2803;top:-5001;width:1373;height:252" coordorigin="2803,-5001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40" o:spid="_x0000_s1062" style="position:absolute;left:2803;top:-5001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OGsUA&#10;AADcAAAADwAAAGRycy9kb3ducmV2LnhtbESPQWvCQBSE70L/w/KEXkQ3CoqmrhIKQnspNK3S3h7Z&#10;1ySYfbtk1yT+e7cgeBxm5htmux9MIzpqfW1ZwXyWgCAurK65VPD9dZiuQfiArLGxTAqu5GG/expt&#10;MdW250/q8lCKCGGfooIqBJdK6YuKDPqZdcTR+7OtwRBlW0rdYh/hppGLJFlJgzXHhQodvVZUnPOL&#10;UbCZLDlzv+6aZx8/DQ7d/NS/H5V6Hg/ZC4hAQ3iE7+03rWC9WsD/mXg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s4axQAAANwAAAAPAAAAAAAAAAAAAAAAAJgCAABkcnMv&#10;ZG93bnJldi54bWxQSwUGAAAAAAQABAD1AAAAigMAAAAA&#10;" path="m,252r1373,l1373,,,,,252xe" fillcolor="#a7bfde" stroked="f">
                    <v:path arrowok="t" o:connecttype="custom" o:connectlocs="0,-4749;1373,-4749;1373,-5001;0,-5001;0,-4749" o:connectangles="0,0,0,0,0"/>
                  </v:shape>
                </v:group>
                <v:group id="Group 837" o:spid="_x0000_s1063" style="position:absolute;left:2803;top:-4749;width:1373;height:255" coordorigin="2803,-4749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38" o:spid="_x0000_s1064" style="position:absolute;left:2803;top:-4749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f7sMA&#10;AADcAAAADwAAAGRycy9kb3ducmV2LnhtbESPQWsCMRSE7wX/Q3hCbzWrlMWuRlFB8NhaL709Ns/s&#10;4uZl3cTN1l/fCEKPw8x8wyzXg21ET52vHSuYTjIQxKXTNRsFp+/92xyED8gaG8ek4Jc8rFejlyUW&#10;2kX+ov4YjEgQ9gUqqEJoCyl9WZFFP3EtcfLOrrMYkuyM1B3GBLeNnGVZLi3WnBYqbGlXUXk53qwC&#10;+ukvjdt+mng195s85fH+gVGp1/GwWYAINIT/8LN90Arm+Ts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Bf7sMAAADcAAAADwAAAAAAAAAAAAAAAACYAgAAZHJzL2Rv&#10;d25yZXYueG1sUEsFBgAAAAAEAAQA9QAAAIgDAAAAAA==&#10;" path="m,254r1373,l1373,,,,,254xe" fillcolor="#a7bfde" stroked="f">
                    <v:path arrowok="t" o:connecttype="custom" o:connectlocs="0,-4495;1373,-4495;1373,-4749;0,-4749;0,-4495" o:connectangles="0,0,0,0,0"/>
                  </v:shape>
                </v:group>
                <v:group id="Group 835" o:spid="_x0000_s1065" style="position:absolute;left:2803;top:-4495;width:1373;height:252" coordorigin="2803,-4495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36" o:spid="_x0000_s1066" style="position:absolute;left:2803;top:-4495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IGcYA&#10;AADcAAAADwAAAGRycy9kb3ducmV2LnhtbESPQWvCQBSE7wX/w/KEXopuLBg0dZUgCO2lYGzF3h7Z&#10;1yQ0+3bJbpP4712h0OMwM98wm91oWtFT5xvLChbzBARxaXXDlYKP02G2AuEDssbWMim4kofddvKw&#10;wUzbgY/UF6ESEcI+QwV1CC6T0pc1GfRz64ij9207gyHKrpK6wyHCTSufkySVBhuOCzU62tdU/hS/&#10;RsH6acm5+3LXIn+/tDj2i/Pw9qnU43TMX0AEGsN/+K/9qhWs0hTu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3IGcYAAADcAAAADwAAAAAAAAAAAAAAAACYAgAAZHJz&#10;L2Rvd25yZXYueG1sUEsFBgAAAAAEAAQA9QAAAIsDAAAAAA==&#10;" path="m,252r1373,l1373,,,,,252xe" fillcolor="#a7bfde" stroked="f">
                    <v:path arrowok="t" o:connecttype="custom" o:connectlocs="0,-4243;1373,-4243;1373,-4495;0,-4495;0,-4243" o:connectangles="0,0,0,0,0"/>
                  </v:shape>
                </v:group>
                <v:group id="Group 833" o:spid="_x0000_s1067" style="position:absolute;left:2803;top:-4243;width:1373;height:252" coordorigin="2803,-4243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34" o:spid="_x0000_s1068" style="position:absolute;left:2803;top:-4243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58MIA&#10;AADcAAAADwAAAGRycy9kb3ducmV2LnhtbERPz2vCMBS+D/wfwht4GZoqTLQapQiCXgZ2U7bbo3m2&#10;Zc1LaGJb/3tzGOz48f3e7AbTiI5aX1tWMJsmIIgLq2suFXx9HiZLED4ga2wsk4IHedhtRy8bTLXt&#10;+UxdHkoRQ9inqKAKwaVS+qIig35qHXHkbrY1GCJsS6lb7GO4aeQ8SRbSYM2xoUJH+4qK3/xuFKze&#10;3jlzP+6RZx/fDQ7d7NqfLkqNX4dsDSLQEP7Ff+6jVrBcxLXx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vnwwgAAANwAAAAPAAAAAAAAAAAAAAAAAJgCAABkcnMvZG93&#10;bnJldi54bWxQSwUGAAAAAAQABAD1AAAAhwMAAAAA&#10;" path="m,252r1373,l1373,,,,,252xe" fillcolor="#a7bfde" stroked="f">
                    <v:path arrowok="t" o:connecttype="custom" o:connectlocs="0,-3991;1373,-3991;1373,-4243;0,-4243;0,-3991" o:connectangles="0,0,0,0,0"/>
                  </v:shape>
                </v:group>
                <v:group id="Group 831" o:spid="_x0000_s1069" style="position:absolute;left:2803;top:-3991;width:1373;height:255" coordorigin="2803,-3991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32" o:spid="_x0000_s1070" style="position:absolute;left:2803;top:-3991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PMMEA&#10;AADcAAAADwAAAGRycy9kb3ducmV2LnhtbERPPU/DMBDdkfofrEPqRhw6lDatWwFSpY4QsnQ7xYcT&#10;NT6nsRuH/Ho8IDE+ve/9cbKdGGnwrWMFz1kOgrh2umWjoPo6PW1A+ICssXNMCn7Iw/GweNhjoV3k&#10;TxrLYEQKYV+ggiaEvpDS1w1Z9JnriRP37QaLIcHBSD1gTOG2k6s8X0uLLaeGBnt6b6i+lnergC7j&#10;tXNvHybezHyX1TrOW4xKLR+n1x2IQFP4F/+5z1rB5iXNT2fSEZ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SzzDBAAAA3AAAAA8AAAAAAAAAAAAAAAAAmAIAAGRycy9kb3du&#10;cmV2LnhtbFBLBQYAAAAABAAEAPUAAACGAwAAAAA=&#10;" path="m,255r1373,l1373,,,,,255xe" fillcolor="#a7bfde" stroked="f">
                    <v:path arrowok="t" o:connecttype="custom" o:connectlocs="0,-3736;1373,-3736;1373,-3991;0,-3991;0,-3736" o:connectangles="0,0,0,0,0"/>
                  </v:shape>
                </v:group>
                <v:group id="Group 829" o:spid="_x0000_s1071" style="position:absolute;left:2803;top:-3736;width:1373;height:252" coordorigin="2803,-3736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30" o:spid="_x0000_s1072" style="position:absolute;left:2803;top:-3736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Yx8YA&#10;AADcAAAADwAAAGRycy9kb3ducmV2LnhtbESPQWvCQBSE7wX/w/KEXkrdKNTa1FWCULAXobEVe3tk&#10;X5Ng9u2SXZP4792C4HGYmW+Y5Xowjeio9bVlBdNJAoK4sLrmUsH3/uN5AcIHZI2NZVJwIQ/r1ehh&#10;iam2PX9Rl4dSRAj7FBVUIbhUSl9UZNBPrCOO3p9tDYYo21LqFvsIN42cJclcGqw5LlToaFNRccrP&#10;RsHb0wtn7tdd8mx3bHDopof+80epx/GQvYMINIR7+NbeagWL1x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9Yx8YAAADcAAAADwAAAAAAAAAAAAAAAACYAgAAZHJz&#10;L2Rvd25yZXYueG1sUEsFBgAAAAAEAAQA9QAAAIsDAAAAAA==&#10;" path="m,252r1373,l1373,,,,,252xe" fillcolor="#a7bfde" stroked="f">
                    <v:path arrowok="t" o:connecttype="custom" o:connectlocs="0,-3484;1373,-3484;1373,-3736;0,-3736;0,-3484" o:connectangles="0,0,0,0,0"/>
                  </v:shape>
                </v:group>
                <v:group id="Group 827" o:spid="_x0000_s1073" style="position:absolute;left:2803;top:-3484;width:1373;height:315" coordorigin="2803,-3484" coordsize="137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28" o:spid="_x0000_s1074" style="position:absolute;left:2803;top:-3484;width:1373;height:315;visibility:visible;mso-wrap-style:square;v-text-anchor:top" coordsize="137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sAMMA&#10;AADcAAAADwAAAGRycy9kb3ducmV2LnhtbESPQYvCMBSE78L+h/AWvGm6Iq5Uo8iKIHqyLuv12Tzb&#10;YvNSm9jWf2+EBY/DzHzDzJedKUVDtSssK/gaRiCIU6sLzhT8HjeDKQjnkTWWlknBgxwsFx+9Ocba&#10;tnygJvGZCBB2MSrIva9iKV2ak0E3tBVx8C62NuiDrDOpa2wD3JRyFEUTabDgsJBjRT85pdfkbhTg&#10;bp8c5PmYjGxbbW7r5nb6MxOl+p/dagbCU+ff4f/2ViuYfo/h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gsAMMAAADcAAAADwAAAAAAAAAAAAAAAACYAgAAZHJzL2Rv&#10;d25yZXYueG1sUEsFBgAAAAAEAAQA9QAAAIgDAAAAAA==&#10;" path="m,314r1373,l1373,,,,,314xe" fillcolor="#a7bfde" stroked="f">
                    <v:path arrowok="t" o:connecttype="custom" o:connectlocs="0,-3170;1373,-3170;1373,-3484;0,-3484;0,-3170" o:connectangles="0,0,0,0,0"/>
                  </v:shape>
                </v:group>
                <v:group id="Group 825" o:spid="_x0000_s1075" style="position:absolute;left:2803;top:-3170;width:1373;height:252" coordorigin="2803,-3170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26" o:spid="_x0000_s1076" style="position:absolute;left:2803;top:-3170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exMYA&#10;AADcAAAADwAAAGRycy9kb3ducmV2LnhtbESPQWvCQBSE74L/YXlCL1I3CrU2dZUgCO2lYGzF3h7Z&#10;1ySYfbtkt0n8992C4HGYmW+Y9XYwjeio9bVlBfNZAoK4sLrmUsHncf+4AuEDssbGMim4koftZjxa&#10;Y6ptzwfq8lCKCGGfooIqBJdK6YuKDPqZdcTR+7GtwRBlW0rdYh/hppGLJFlKgzXHhQod7SoqLvmv&#10;UfAyfeLMfbtrnn2cGxy6+al//1LqYTJkryACDeEevrXftILV8xL+z8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RexMYAAADcAAAADwAAAAAAAAAAAAAAAACYAgAAZHJz&#10;L2Rvd25yZXYueG1sUEsFBgAAAAAEAAQA9QAAAIsDAAAAAA==&#10;" path="m,252r1373,l1373,,,,,252xe" fillcolor="#a7bfde" stroked="f">
                    <v:path arrowok="t" o:connecttype="custom" o:connectlocs="0,-2918;1373,-2918;1373,-3170;0,-3170;0,-2918" o:connectangles="0,0,0,0,0"/>
                  </v:shape>
                </v:group>
                <v:group id="Group 823" o:spid="_x0000_s1077" style="position:absolute;left:2803;top:-2918;width:1373;height:252" coordorigin="2803,-2918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24" o:spid="_x0000_s1078" style="position:absolute;left:2803;top:-2918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vLcMA&#10;AADcAAAADwAAAGRycy9kb3ducmV2LnhtbERPy2rCQBTdC/2H4QpupE4saDU6SigU2o1g+qDuLplr&#10;EszcGTJjEv/eWQhdHs57ux9MIzpqfW1ZwXyWgCAurK65VPD99f68AuEDssbGMim4kYf97mm0xVTb&#10;no/U5aEUMYR9igqqEFwqpS8qMuhn1hFH7mxbgyHCtpS6xT6Gm0a+JMlSGqw5NlTo6K2i4pJfjYL1&#10;dMGZO7lbnh3+Ghy6+W//+aPUZDxkGxCBhvAvfrg/tILVa1wb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dvLcMAAADcAAAADwAAAAAAAAAAAAAAAACYAgAAZHJzL2Rv&#10;d25yZXYueG1sUEsFBgAAAAAEAAQA9QAAAIgDAAAAAA==&#10;" path="m,252r1373,l1373,,,,,252xe" fillcolor="#a7bfde" stroked="f">
                    <v:path arrowok="t" o:connecttype="custom" o:connectlocs="0,-2666;1373,-2666;1373,-2918;0,-2918;0,-2666" o:connectangles="0,0,0,0,0"/>
                  </v:shape>
                </v:group>
                <v:group id="Group 821" o:spid="_x0000_s1079" style="position:absolute;left:2803;top:-2666;width:1373;height:255" coordorigin="2803,-2666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22" o:spid="_x0000_s1080" style="position:absolute;left:2803;top:-2666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/F78A&#10;AADcAAAADwAAAGRycy9kb3ducmV2LnhtbERPu27CMBTdkfoP1q3UDZwyoBAwCCohdSyPhe0qvjgR&#10;8XWITZzy9XhAYjw67+V6sI3oqfO1YwXfkwwEcel0zUbB6bgb5yB8QNbYOCYF/+RhvfoYLbHQLvKe&#10;+kMwIoWwL1BBFUJbSOnLiiz6iWuJE3dxncWQYGek7jCmcNvIaZbNpMWaU0OFLf1UVF4Pd6uAzv21&#10;cds/E2/mcZenWXzMMSr19TlsFiACDeEtfrl/tYI8T/P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B78XvwAAANwAAAAPAAAAAAAAAAAAAAAAAJgCAABkcnMvZG93bnJl&#10;di54bWxQSwUGAAAAAAQABAD1AAAAhAMAAAAA&#10;" path="m,255r1373,l1373,,,,,255xe" fillcolor="#a7bfde" stroked="f">
                    <v:path arrowok="t" o:connecttype="custom" o:connectlocs="0,-2411;1373,-2411;1373,-2666;0,-2666;0,-2411" o:connectangles="0,0,0,0,0"/>
                  </v:shape>
                </v:group>
                <v:group id="Group 819" o:spid="_x0000_s1081" style="position:absolute;left:2803;top:-2411;width:1373;height:312" coordorigin="2803,-2411" coordsize="1373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20" o:spid="_x0000_s1082" style="position:absolute;left:2803;top:-2411;width:1373;height:312;visibility:visible;mso-wrap-style:square;v-text-anchor:top" coordsize="137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yosMA&#10;AADcAAAADwAAAGRycy9kb3ducmV2LnhtbESP0YrCMBRE3wX/IVzBN03VZSnVWMqugk+C3f2Aa3Nt&#10;i81NbWKtf28WhH0cZuYMs0kH04ieOldbVrCYRyCIC6trLhX8/uxnMQjnkTU2lknBkxyk2/Fog4m2&#10;Dz5Rn/tSBAi7BBVU3reJlK6oyKCb25Y4eBfbGfRBdqXUHT4C3DRyGUWf0mDNYaHClr4qKq753SjY&#10;Lc77j5x3zer47M33rZbZeeiVmk6GbA3C0+D/w+/2QSuI4yX8nQ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CyosMAAADcAAAADwAAAAAAAAAAAAAAAACYAgAAZHJzL2Rv&#10;d25yZXYueG1sUEsFBgAAAAAEAAQA9QAAAIgDAAAAAA==&#10;" path="m,312r1373,l1373,,,,,312xe" fillcolor="#a7bfde" stroked="f">
                    <v:path arrowok="t" o:connecttype="custom" o:connectlocs="0,-2099;1373,-2099;1373,-2411;0,-2411;0,-2099" o:connectangles="0,0,0,0,0"/>
                  </v:shape>
                </v:group>
                <v:group id="Group 817" o:spid="_x0000_s1083" style="position:absolute;left:2803;top:-2099;width:1373;height:315" coordorigin="2803,-2099" coordsize="137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18" o:spid="_x0000_s1084" style="position:absolute;left:2803;top:-2099;width:1373;height:315;visibility:visible;mso-wrap-style:square;v-text-anchor:top" coordsize="137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cJ8MA&#10;AADcAAAADwAAAGRycy9kb3ducmV2LnhtbESPQYvCMBSE78L+h/AWvGm6IlKqUWQXYVlPVtHrs3m2&#10;xealNtm2/nsjCB6HmfmGWax6U4mWGldaVvA1jkAQZ1aXnCs47DejGITzyBory6TgTg5Wy4/BAhNt&#10;O95Rm/pcBAi7BBUU3teJlC4ryKAb25o4eBfbGPRBNrnUDXYBbio5iaKZNFhyWCiwpu+Csmv6bxTg&#10;3zbdyfM+ndiu3tx+2tvpaGZKDT/79RyEp96/w6/2r1YQx1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cJ8MAAADcAAAADwAAAAAAAAAAAAAAAACYAgAAZHJzL2Rv&#10;d25yZXYueG1sUEsFBgAAAAAEAAQA9QAAAIgDAAAAAA==&#10;" path="m,314r1373,l1373,,,,,314xe" fillcolor="#a7bfde" stroked="f">
                    <v:path arrowok="t" o:connecttype="custom" o:connectlocs="0,-1785;1373,-1785;1373,-2099;0,-2099;0,-1785" o:connectangles="0,0,0,0,0"/>
                  </v:shape>
                </v:group>
                <v:group id="Group 815" o:spid="_x0000_s1085" style="position:absolute;left:2803;top:-1785;width:1373;height:252" coordorigin="2803,-1785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16" o:spid="_x0000_s1086" style="position:absolute;left:2803;top:-1785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u48YA&#10;AADcAAAADwAAAGRycy9kb3ducmV2LnhtbESPQWvCQBSE74L/YXlCL0U3FippdJUgCO2lYGyL3h7Z&#10;1yQ0+3bJbpP477tCweMwM98wm91oWtFT5xvLCpaLBARxaXXDlYKP02GegvABWWNrmRRcycNuO51s&#10;MNN24CP1RahEhLDPUEEdgsuk9GVNBv3COuLofdvOYIiyq6TucIhw08qnJFlJgw3HhRod7Wsqf4pf&#10;o+Dl8Zlzd3HXIn8/tzj2y6/h7VOph9mYr0EEGsM9/N9+1QrSdAW3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Eu48YAAADcAAAADwAAAAAAAAAAAAAAAACYAgAAZHJz&#10;L2Rvd25yZXYueG1sUEsFBgAAAAAEAAQA9QAAAIsDAAAAAA==&#10;" path="m,252r1373,l1373,,,,,252xe" fillcolor="#a7bfde" stroked="f">
                    <v:path arrowok="t" o:connecttype="custom" o:connectlocs="0,-1533;1373,-1533;1373,-1785;0,-1785;0,-1533" o:connectangles="0,0,0,0,0"/>
                  </v:shape>
                </v:group>
                <v:group id="Group 813" o:spid="_x0000_s1087" style="position:absolute;left:2803;top:-1533;width:1373;height:312" coordorigin="2803,-1533" coordsize="1373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14" o:spid="_x0000_s1088" style="position:absolute;left:2803;top:-1533;width:1373;height:312;visibility:visible;mso-wrap-style:square;v-text-anchor:top" coordsize="137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iFSL8A&#10;AADcAAAADwAAAGRycy9kb3ducmV2LnhtbERPzYrCMBC+C75DGGFvmuqKlGpaZFfBk2B3H2BsxrbY&#10;TGoTa317cxA8fnz/m2wwjeipc7VlBfNZBIK4sLrmUsH/334ag3AeWWNjmRQ8yUGWjkcbTLR98In6&#10;3JcihLBLUEHlfZtI6YqKDLqZbYkDd7GdQR9gV0rd4SOEm0YuomglDdYcGips6aei4prfjYLd/Lxf&#10;5rxrvo/P3vzeark9D71SX5NhuwbhafAf8dt90AriOKwNZ8IRk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SIVIvwAAANwAAAAPAAAAAAAAAAAAAAAAAJgCAABkcnMvZG93bnJl&#10;di54bWxQSwUGAAAAAAQABAD1AAAAhAMAAAAA&#10;" path="m,312r1373,l1373,,,,,312xe" fillcolor="#a7bfde" stroked="f">
                    <v:path arrowok="t" o:connecttype="custom" o:connectlocs="0,-1221;1373,-1221;1373,-1533;0,-1533;0,-1221" o:connectangles="0,0,0,0,0"/>
                  </v:shape>
                </v:group>
                <v:group id="Group 811" o:spid="_x0000_s1089" style="position:absolute;left:2803;top:-1221;width:1373;height:255" coordorigin="2803,-1221" coordsize="137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12" o:spid="_x0000_s1090" style="position:absolute;left:2803;top:-1221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pyr8A&#10;AADcAAAADwAAAGRycy9kb3ducmV2LnhtbERPu27CMBTdK/EP1kVia5wyIEgxiCIhMZbHwnYV3zoR&#10;8XWITZzy9XhAYjw67+V6sI3oqfO1YwVfWQ6CuHS6ZqPgfNp9zkH4gKyxcUwK/snDejX6WGKhXeQD&#10;9cdgRAphX6CCKoS2kNKXFVn0mWuJE/fnOoshwc5I3WFM4baR0zyfSYs1p4YKW9pWVF6Pd6uALv21&#10;cT+/Jt7M4y7Ps/hYYFRqMh423yACDeEtfrn3WsF8kean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3inKvwAAANwAAAAPAAAAAAAAAAAAAAAAAJgCAABkcnMvZG93bnJl&#10;di54bWxQSwUGAAAAAAQABAD1AAAAhAMAAAAA&#10;" path="m,254r1373,l1373,,,,,254xe" fillcolor="#a7bfde" stroked="f">
                    <v:path arrowok="t" o:connecttype="custom" o:connectlocs="0,-967;1373,-967;1373,-1221;0,-1221;0,-967" o:connectangles="0,0,0,0,0"/>
                  </v:shape>
                </v:group>
                <v:group id="Group 809" o:spid="_x0000_s1091" style="position:absolute;left:2803;top:-967;width:1373;height:312" coordorigin="2803,-967" coordsize="1373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10" o:spid="_x0000_s1092" style="position:absolute;left:2803;top:-967;width:1373;height:312;visibility:visible;mso-wrap-style:square;v-text-anchor:top" coordsize="137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kf8MA&#10;AADcAAAADwAAAGRycy9kb3ducmV2LnhtbESP3YrCMBSE7wXfIZyFvdO0KqJdUxF/wCvB6gMcm7Nt&#10;2eakNrHWt98IC3s5zMw3zGrdm1p01LrKsoJ4HIEgzq2uuFBwvRxGCxDOI2usLZOCFzlYp8PBChNt&#10;n3ymLvOFCBB2CSoovW8SKV1ekkE3tg1x8L5ta9AH2RZSt/gMcFPLSRTNpcGKw0KJDW1Lyn+yh1Gw&#10;j2+HWcb7enp6dWZ3r+Tm1ndKfX70my8Qnnr/H/5rH7WCxXIC7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kf8MAAADcAAAADwAAAAAAAAAAAAAAAACYAgAAZHJzL2Rv&#10;d25yZXYueG1sUEsFBgAAAAAEAAQA9QAAAIgDAAAAAA==&#10;" path="m,312r1373,l1373,,,,,312xe" fillcolor="#a7bfde" stroked="f">
                    <v:path arrowok="t" o:connecttype="custom" o:connectlocs="0,-655;1373,-655;1373,-967;0,-967;0,-655" o:connectangles="0,0,0,0,0"/>
                  </v:shape>
                </v:group>
                <w10:wrap anchorx="page"/>
              </v:group>
            </w:pict>
          </mc:Fallback>
        </mc:AlternateContent>
      </w:r>
      <w:bookmarkStart w:id="35" w:name="_bookmark12"/>
      <w:bookmarkEnd w:id="35"/>
      <w:r w:rsidR="009328F2">
        <w:rPr>
          <w:rFonts w:ascii="Arial"/>
          <w:position w:val="10"/>
          <w:sz w:val="13"/>
        </w:rPr>
        <w:t>7</w:t>
      </w:r>
      <w:r w:rsidR="009328F2">
        <w:rPr>
          <w:rFonts w:ascii="Arial"/>
          <w:spacing w:val="18"/>
          <w:position w:val="10"/>
          <w:sz w:val="13"/>
        </w:rPr>
        <w:t xml:space="preserve"> </w:t>
      </w:r>
      <w:r w:rsidR="009328F2">
        <w:rPr>
          <w:rFonts w:ascii="Arial"/>
          <w:spacing w:val="-1"/>
          <w:sz w:val="24"/>
        </w:rPr>
        <w:t>Department</w:t>
      </w:r>
      <w:r w:rsidR="009328F2">
        <w:rPr>
          <w:rFonts w:ascii="Arial"/>
          <w:spacing w:val="-3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of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2"/>
          <w:sz w:val="24"/>
        </w:rPr>
        <w:t>Sustainability,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Environment,</w:t>
      </w:r>
      <w:r w:rsidR="009328F2">
        <w:rPr>
          <w:rFonts w:ascii="Arial"/>
          <w:spacing w:val="-4"/>
          <w:sz w:val="24"/>
        </w:rPr>
        <w:t xml:space="preserve"> Water,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 xml:space="preserve">Population </w:t>
      </w:r>
      <w:r w:rsidR="009328F2">
        <w:rPr>
          <w:rFonts w:ascii="Arial"/>
          <w:sz w:val="24"/>
        </w:rPr>
        <w:t>and</w:t>
      </w:r>
      <w:r w:rsidR="009328F2">
        <w:rPr>
          <w:rFonts w:ascii="Arial"/>
          <w:spacing w:val="-1"/>
          <w:sz w:val="24"/>
        </w:rPr>
        <w:t xml:space="preserve"> Communities</w:t>
      </w:r>
      <w:r w:rsidR="009328F2">
        <w:rPr>
          <w:rFonts w:ascii="Arial"/>
          <w:spacing w:val="55"/>
          <w:sz w:val="24"/>
        </w:rPr>
        <w:t xml:space="preserve"> </w:t>
      </w:r>
      <w:r w:rsidR="009328F2">
        <w:rPr>
          <w:rFonts w:ascii="Arial"/>
          <w:spacing w:val="-4"/>
          <w:sz w:val="24"/>
        </w:rPr>
        <w:t>(2011)</w:t>
      </w:r>
      <w:r w:rsidR="009328F2">
        <w:rPr>
          <w:rFonts w:ascii="Arial"/>
          <w:spacing w:val="16"/>
          <w:sz w:val="24"/>
        </w:rPr>
        <w:t xml:space="preserve"> </w:t>
      </w:r>
      <w:hyperlink r:id="rId36"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Australian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 xml:space="preserve">State 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of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the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Environment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5"/>
            <w:sz w:val="24"/>
            <w:u w:val="single" w:color="0000FF"/>
          </w:rPr>
          <w:t>2011</w:t>
        </w:r>
        <w:r w:rsidR="009328F2"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report</w:t>
        </w:r>
      </w:hyperlink>
      <w:r w:rsidR="009328F2">
        <w:rPr>
          <w:rFonts w:ascii="Arial"/>
          <w:spacing w:val="-1"/>
          <w:sz w:val="24"/>
        </w:rPr>
        <w:t>.</w:t>
      </w:r>
      <w:r w:rsidR="009328F2">
        <w:rPr>
          <w:rFonts w:ascii="Arial"/>
          <w:spacing w:val="-2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Department</w:t>
      </w:r>
      <w:r w:rsidR="009328F2">
        <w:rPr>
          <w:rFonts w:ascii="Arial"/>
          <w:spacing w:val="-2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of</w:t>
      </w:r>
      <w:r w:rsidR="009328F2">
        <w:rPr>
          <w:rFonts w:ascii="Arial"/>
          <w:spacing w:val="3"/>
          <w:sz w:val="24"/>
        </w:rPr>
        <w:t xml:space="preserve"> </w:t>
      </w:r>
      <w:r w:rsidR="009328F2">
        <w:rPr>
          <w:rFonts w:ascii="Arial"/>
          <w:spacing w:val="-2"/>
          <w:sz w:val="24"/>
        </w:rPr>
        <w:t>Sustainability,</w:t>
      </w:r>
      <w:r w:rsidR="009328F2">
        <w:rPr>
          <w:rFonts w:ascii="Arial"/>
          <w:spacing w:val="59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Environment,</w:t>
      </w:r>
      <w:r w:rsidR="009328F2">
        <w:rPr>
          <w:rFonts w:ascii="Arial"/>
          <w:spacing w:val="-4"/>
          <w:sz w:val="24"/>
        </w:rPr>
        <w:t xml:space="preserve"> Water,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 xml:space="preserve">Population </w:t>
      </w:r>
      <w:r w:rsidR="009328F2">
        <w:rPr>
          <w:rFonts w:ascii="Arial"/>
          <w:sz w:val="24"/>
        </w:rPr>
        <w:t>and</w:t>
      </w:r>
      <w:r w:rsidR="009328F2">
        <w:rPr>
          <w:rFonts w:ascii="Arial"/>
          <w:spacing w:val="-1"/>
          <w:sz w:val="24"/>
        </w:rPr>
        <w:t xml:space="preserve"> Communities.</w:t>
      </w:r>
      <w:r w:rsidR="009328F2">
        <w:rPr>
          <w:rFonts w:ascii="Arial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Canberra,</w:t>
      </w:r>
      <w:r w:rsidR="009328F2">
        <w:rPr>
          <w:rFonts w:ascii="Arial"/>
          <w:spacing w:val="-14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Australia</w:t>
      </w:r>
      <w:r w:rsidR="009328F2">
        <w:rPr>
          <w:rFonts w:ascii="Arial"/>
          <w:spacing w:val="1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(page</w:t>
      </w:r>
      <w:r w:rsidR="009328F2">
        <w:rPr>
          <w:rFonts w:ascii="Arial"/>
          <w:spacing w:val="1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123).</w:t>
      </w:r>
    </w:p>
    <w:p w14:paraId="5F65DD26" w14:textId="77777777" w:rsidR="004863D4" w:rsidRDefault="009328F2">
      <w:pPr>
        <w:ind w:left="198" w:right="474"/>
        <w:rPr>
          <w:rFonts w:ascii="Arial" w:eastAsia="Arial" w:hAnsi="Arial" w:cs="Arial"/>
          <w:sz w:val="24"/>
          <w:szCs w:val="24"/>
        </w:rPr>
      </w:pPr>
      <w:bookmarkStart w:id="36" w:name="_bookmark13"/>
      <w:bookmarkEnd w:id="36"/>
      <w:r>
        <w:rPr>
          <w:rFonts w:ascii="Arial"/>
          <w:position w:val="10"/>
          <w:sz w:val="13"/>
        </w:rPr>
        <w:t>8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Department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 Environment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Conservation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(NSW).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(2005) </w:t>
      </w:r>
      <w:hyperlink r:id="rId37"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Air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Pollution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38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Economics: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Health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Costs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of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Air Pollution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in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>the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Greater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Sydney Metropolitan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Region</w:t>
        </w:r>
      </w:hyperlink>
      <w:r>
        <w:rPr>
          <w:rFonts w:ascii="Arial"/>
          <w:spacing w:val="-1"/>
          <w:sz w:val="24"/>
        </w:rPr>
        <w:t>.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pacing w:val="-1"/>
          <w:sz w:val="24"/>
        </w:rPr>
        <w:t>(page20).</w:t>
      </w:r>
    </w:p>
    <w:p w14:paraId="5F65DD27" w14:textId="77777777" w:rsidR="004863D4" w:rsidRDefault="009328F2">
      <w:pPr>
        <w:pStyle w:val="BodyText"/>
        <w:ind w:left="198" w:right="474"/>
      </w:pPr>
      <w:bookmarkStart w:id="37" w:name="_bookmark14"/>
      <w:bookmarkEnd w:id="37"/>
      <w:r>
        <w:rPr>
          <w:rFonts w:ascii="Calibri"/>
          <w:position w:val="9"/>
          <w:sz w:val="12"/>
        </w:rPr>
        <w:t>9</w:t>
      </w:r>
      <w:r>
        <w:rPr>
          <w:rFonts w:ascii="Calibri"/>
          <w:spacing w:val="11"/>
          <w:position w:val="9"/>
          <w:sz w:val="1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other air toxics</w:t>
      </w:r>
      <w:r>
        <w:t xml:space="preserve"> </w:t>
      </w:r>
      <w:r>
        <w:rPr>
          <w:spacing w:val="-1"/>
        </w:rPr>
        <w:t xml:space="preserve">include </w:t>
      </w:r>
      <w:r>
        <w:rPr>
          <w:b/>
          <w:spacing w:val="-3"/>
        </w:rPr>
        <w:t>Toluene</w:t>
      </w:r>
      <w:r>
        <w:rPr>
          <w:spacing w:val="-3"/>
        </w:rPr>
        <w:t>:</w:t>
      </w:r>
      <w:r>
        <w:t xml:space="preserve"> </w:t>
      </w:r>
      <w:r>
        <w:rPr>
          <w:spacing w:val="-1"/>
        </w:rPr>
        <w:t>CNS</w:t>
      </w:r>
      <w:r>
        <w:rPr>
          <w:spacing w:val="-2"/>
        </w:rPr>
        <w:t xml:space="preserve"> </w:t>
      </w:r>
      <w:r>
        <w:rPr>
          <w:spacing w:val="-1"/>
        </w:rPr>
        <w:t>dysfunction</w:t>
      </w:r>
      <w:r>
        <w:rPr>
          <w:spacing w:val="1"/>
        </w:rPr>
        <w:t xml:space="preserve"> </w:t>
      </w:r>
      <w:r>
        <w:rPr>
          <w:spacing w:val="-1"/>
        </w:rPr>
        <w:t>(often</w:t>
      </w:r>
      <w:r>
        <w:rPr>
          <w:spacing w:val="59"/>
        </w:rPr>
        <w:t xml:space="preserve"> </w:t>
      </w:r>
      <w:r>
        <w:rPr>
          <w:spacing w:val="-1"/>
        </w:rPr>
        <w:t>reversible),</w:t>
      </w:r>
      <w:r>
        <w:t xml:space="preserve"> </w:t>
      </w:r>
      <w:r>
        <w:rPr>
          <w:spacing w:val="-1"/>
        </w:rPr>
        <w:t>Narcosis,</w:t>
      </w:r>
      <w:r>
        <w:rPr>
          <w:spacing w:val="1"/>
        </w:rPr>
        <w:t xml:space="preserve"> </w:t>
      </w:r>
      <w:r>
        <w:rPr>
          <w:spacing w:val="-1"/>
        </w:rPr>
        <w:t>Light-headedness;</w:t>
      </w:r>
      <w:r>
        <w:t xml:space="preserve"> </w:t>
      </w:r>
      <w:r>
        <w:rPr>
          <w:b/>
          <w:spacing w:val="-1"/>
        </w:rPr>
        <w:t>Xylene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Irritation of</w:t>
      </w:r>
      <w:r>
        <w:rPr>
          <w:spacing w:val="3"/>
        </w:rPr>
        <w:t xml:space="preserve"> </w:t>
      </w:r>
      <w:r>
        <w:rPr>
          <w:spacing w:val="-1"/>
        </w:rPr>
        <w:t>respiratory</w:t>
      </w:r>
      <w:r>
        <w:rPr>
          <w:spacing w:val="-2"/>
        </w:rPr>
        <w:t xml:space="preserve"> </w:t>
      </w:r>
      <w:r>
        <w:rPr>
          <w:spacing w:val="-1"/>
        </w:rPr>
        <w:t>tract,</w:t>
      </w:r>
      <w:r>
        <w:t xml:space="preserve"> </w:t>
      </w:r>
      <w:r>
        <w:rPr>
          <w:spacing w:val="-1"/>
        </w:rPr>
        <w:t>Eye</w:t>
      </w:r>
      <w:r>
        <w:rPr>
          <w:spacing w:val="67"/>
        </w:rPr>
        <w:t xml:space="preserve"> </w:t>
      </w:r>
      <w:r>
        <w:rPr>
          <w:spacing w:val="-1"/>
        </w:rPr>
        <w:t>irritation,</w:t>
      </w:r>
      <w:r>
        <w:t xml:space="preserve"> </w:t>
      </w:r>
      <w:r>
        <w:rPr>
          <w:spacing w:val="-1"/>
        </w:rPr>
        <w:t>Headaches,</w:t>
      </w:r>
      <w:r>
        <w:rPr>
          <w:spacing w:val="-2"/>
        </w:rPr>
        <w:t xml:space="preserve"> </w:t>
      </w:r>
      <w:r>
        <w:rPr>
          <w:spacing w:val="-1"/>
        </w:rPr>
        <w:t>Dizziness,</w:t>
      </w:r>
      <w:r>
        <w:t xml:space="preserve"> </w:t>
      </w:r>
      <w:r>
        <w:rPr>
          <w:spacing w:val="-1"/>
        </w:rPr>
        <w:t>Fatigue,</w:t>
      </w:r>
      <w:r>
        <w:rPr>
          <w:spacing w:val="-7"/>
        </w:rPr>
        <w:t xml:space="preserve"> </w:t>
      </w:r>
      <w:r>
        <w:rPr>
          <w:spacing w:val="-2"/>
        </w:rPr>
        <w:t>Tremors,</w:t>
      </w:r>
      <w:r>
        <w:t xml:space="preserve"> </w:t>
      </w:r>
      <w:r>
        <w:rPr>
          <w:spacing w:val="-1"/>
        </w:rPr>
        <w:t>Coordination difficulties,</w:t>
      </w:r>
      <w:r>
        <w:t xml:space="preserve"> </w:t>
      </w:r>
      <w:r>
        <w:rPr>
          <w:spacing w:val="-1"/>
        </w:rPr>
        <w:t>Impaired</w:t>
      </w:r>
      <w:r>
        <w:rPr>
          <w:spacing w:val="73"/>
        </w:rPr>
        <w:t xml:space="preserve"> </w:t>
      </w:r>
      <w:r>
        <w:rPr>
          <w:spacing w:val="-1"/>
        </w:rPr>
        <w:t>pulmonary</w:t>
      </w:r>
      <w:r>
        <w:rPr>
          <w:spacing w:val="-2"/>
        </w:rPr>
        <w:t xml:space="preserve"> </w:t>
      </w:r>
      <w:r>
        <w:rPr>
          <w:spacing w:val="-1"/>
        </w:rPr>
        <w:t>function;</w:t>
      </w:r>
      <w:r>
        <w:rPr>
          <w:spacing w:val="-2"/>
        </w:rPr>
        <w:t xml:space="preserve"> </w:t>
      </w:r>
      <w:r>
        <w:rPr>
          <w:b/>
          <w:spacing w:val="-1"/>
        </w:rPr>
        <w:t>1,3-butadiene</w:t>
      </w:r>
      <w:r>
        <w:rPr>
          <w:spacing w:val="-1"/>
        </w:rPr>
        <w:t>:</w:t>
      </w:r>
      <w:r>
        <w:t xml:space="preserve"> </w:t>
      </w:r>
      <w:r>
        <w:rPr>
          <w:spacing w:val="-3"/>
        </w:rPr>
        <w:t>Cancer,</w:t>
      </w:r>
      <w:r>
        <w:rPr>
          <w:spacing w:val="-2"/>
        </w:rPr>
        <w:t xml:space="preserve"> </w:t>
      </w:r>
      <w:r>
        <w:rPr>
          <w:spacing w:val="-1"/>
        </w:rPr>
        <w:t>Eye,</w:t>
      </w:r>
      <w:r>
        <w:t xml:space="preserve"> nose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throat</w:t>
      </w:r>
      <w:r>
        <w:t xml:space="preserve"> </w:t>
      </w:r>
      <w:r>
        <w:rPr>
          <w:spacing w:val="-1"/>
        </w:rPr>
        <w:t>irritation.</w:t>
      </w:r>
    </w:p>
    <w:p w14:paraId="5F65DD28" w14:textId="77777777" w:rsidR="004863D4" w:rsidRDefault="004863D4">
      <w:pPr>
        <w:sectPr w:rsidR="004863D4">
          <w:pgSz w:w="11910" w:h="16840"/>
          <w:pgMar w:top="1340" w:right="1060" w:bottom="640" w:left="1220" w:header="0" w:footer="0" w:gutter="0"/>
          <w:cols w:space="720"/>
        </w:sectPr>
      </w:pPr>
    </w:p>
    <w:p w14:paraId="5F65DD29" w14:textId="77777777" w:rsidR="004863D4" w:rsidRDefault="009328F2">
      <w:pPr>
        <w:numPr>
          <w:ilvl w:val="2"/>
          <w:numId w:val="13"/>
        </w:numPr>
        <w:tabs>
          <w:tab w:val="left" w:pos="839"/>
        </w:tabs>
        <w:spacing w:before="55"/>
        <w:rPr>
          <w:rFonts w:ascii="Arial" w:eastAsia="Arial" w:hAnsi="Arial" w:cs="Arial"/>
          <w:sz w:val="24"/>
          <w:szCs w:val="24"/>
        </w:rPr>
      </w:pPr>
      <w:bookmarkStart w:id="38" w:name="2.1.1_Air_pollution_in_Australia_is_low_"/>
      <w:bookmarkEnd w:id="38"/>
      <w:r>
        <w:rPr>
          <w:rFonts w:ascii="Arial"/>
          <w:i/>
          <w:spacing w:val="-1"/>
          <w:sz w:val="24"/>
        </w:rPr>
        <w:t>Air pollution in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Australia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low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z w:val="24"/>
        </w:rPr>
        <w:t>by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world standards,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but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still</w:t>
      </w:r>
      <w:r>
        <w:rPr>
          <w:rFonts w:ascii="Arial"/>
          <w:i/>
          <w:sz w:val="24"/>
        </w:rPr>
        <w:t xml:space="preserve"> a</w:t>
      </w:r>
      <w:r>
        <w:rPr>
          <w:rFonts w:ascii="Arial"/>
          <w:i/>
          <w:spacing w:val="-1"/>
          <w:sz w:val="24"/>
        </w:rPr>
        <w:t xml:space="preserve"> problem...</w:t>
      </w:r>
    </w:p>
    <w:p w14:paraId="5F65DD2A" w14:textId="77777777" w:rsidR="004863D4" w:rsidRDefault="004863D4">
      <w:pPr>
        <w:spacing w:before="1"/>
        <w:rPr>
          <w:rFonts w:ascii="Arial" w:eastAsia="Arial" w:hAnsi="Arial" w:cs="Arial"/>
          <w:i/>
          <w:sz w:val="21"/>
          <w:szCs w:val="21"/>
        </w:rPr>
      </w:pPr>
    </w:p>
    <w:p w14:paraId="5F65DD2B" w14:textId="77777777" w:rsidR="004863D4" w:rsidRDefault="009328F2">
      <w:pPr>
        <w:pStyle w:val="BodyText"/>
        <w:spacing w:line="276" w:lineRule="auto"/>
        <w:ind w:right="378"/>
        <w:jc w:val="both"/>
      </w:pPr>
      <w:r>
        <w:t>While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world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air,</w:t>
      </w:r>
      <w:r>
        <w:t xml:space="preserve"> </w:t>
      </w:r>
      <w:r>
        <w:rPr>
          <w:spacing w:val="-1"/>
        </w:rPr>
        <w:t>there are ongoing challenges.</w:t>
      </w:r>
      <w:r>
        <w:rPr>
          <w:spacing w:val="59"/>
        </w:rPr>
        <w:t xml:space="preserve"> </w:t>
      </w:r>
      <w:r>
        <w:rPr>
          <w:spacing w:val="-1"/>
        </w:rPr>
        <w:t>Australia’s</w:t>
      </w:r>
      <w:r>
        <w:t xml:space="preserve"> </w:t>
      </w:r>
      <w:r>
        <w:rPr>
          <w:spacing w:val="-1"/>
        </w:rPr>
        <w:t>ambient</w:t>
      </w:r>
      <w:r>
        <w:t xml:space="preserve"> </w:t>
      </w:r>
      <w:r>
        <w:rPr>
          <w:spacing w:val="-1"/>
        </w:rPr>
        <w:t>(outdoor) air quality</w:t>
      </w:r>
      <w:r>
        <w:rPr>
          <w:spacing w:val="-2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always</w:t>
      </w:r>
      <w:r>
        <w:t xml:space="preserve"> meet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health-based</w:t>
      </w:r>
      <w:r>
        <w:rPr>
          <w:spacing w:val="65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quality</w:t>
      </w:r>
      <w:r>
        <w:rPr>
          <w:spacing w:val="-2"/>
        </w:rPr>
        <w:t xml:space="preserve"> </w:t>
      </w:r>
      <w:r>
        <w:rPr>
          <w:spacing w:val="-1"/>
        </w:rPr>
        <w:t>standards.</w:t>
      </w:r>
    </w:p>
    <w:p w14:paraId="5F65DD2C" w14:textId="77777777" w:rsidR="004863D4" w:rsidRDefault="009328F2">
      <w:pPr>
        <w:pStyle w:val="BodyText"/>
        <w:spacing w:before="199" w:line="276" w:lineRule="auto"/>
        <w:ind w:right="141"/>
      </w:pPr>
      <w:r>
        <w:rPr>
          <w:spacing w:val="-1"/>
        </w:rPr>
        <w:t>Sources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(outdoor) air pollution</w:t>
      </w:r>
      <w:r>
        <w:rPr>
          <w:spacing w:val="1"/>
        </w:rPr>
        <w:t xml:space="preserve"> </w:t>
      </w:r>
      <w:r>
        <w:rPr>
          <w:spacing w:val="-1"/>
        </w:rPr>
        <w:t>in Australia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‘point’</w:t>
      </w:r>
      <w:r>
        <w:rPr>
          <w:spacing w:val="-3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(for</w:t>
      </w:r>
      <w:r>
        <w:rPr>
          <w:spacing w:val="79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industrial</w:t>
      </w:r>
      <w:r>
        <w:t xml:space="preserve"> </w:t>
      </w:r>
      <w:r>
        <w:rPr>
          <w:spacing w:val="-1"/>
        </w:rPr>
        <w:t>power plant) and</w:t>
      </w:r>
      <w:r>
        <w:rPr>
          <w:spacing w:val="1"/>
        </w:rPr>
        <w:t xml:space="preserve"> </w:t>
      </w:r>
      <w:r>
        <w:rPr>
          <w:spacing w:val="-1"/>
        </w:rPr>
        <w:t>‘diffuse’</w:t>
      </w:r>
      <w:r>
        <w:t xml:space="preserve"> </w:t>
      </w:r>
      <w:r>
        <w:rPr>
          <w:spacing w:val="-1"/>
        </w:rPr>
        <w:t>sources,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motor vehicles,</w:t>
      </w:r>
      <w:r>
        <w:t xml:space="preserve"> </w:t>
      </w:r>
      <w:r>
        <w:rPr>
          <w:spacing w:val="-1"/>
        </w:rPr>
        <w:t>bush</w:t>
      </w:r>
      <w:r>
        <w:rPr>
          <w:spacing w:val="71"/>
        </w:rPr>
        <w:t xml:space="preserve"> </w:t>
      </w:r>
      <w:r>
        <w:t xml:space="preserve">fires,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planned burning,</w:t>
      </w:r>
      <w:r>
        <w:rPr>
          <w:spacing w:val="-2"/>
        </w:rPr>
        <w:t xml:space="preserve"> </w:t>
      </w:r>
      <w:r>
        <w:rPr>
          <w:spacing w:val="-1"/>
        </w:rPr>
        <w:t>fugitive</w:t>
      </w:r>
      <w:r>
        <w:rPr>
          <w:spacing w:val="1"/>
        </w:rPr>
        <w:t xml:space="preserve"> </w:t>
      </w:r>
      <w:r>
        <w:t>dust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industrial,</w:t>
      </w:r>
      <w:r>
        <w:rPr>
          <w:spacing w:val="-2"/>
        </w:rPr>
        <w:t xml:space="preserve"> </w:t>
      </w:r>
      <w:r>
        <w:rPr>
          <w:spacing w:val="-1"/>
        </w:rPr>
        <w:t>transport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domestic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solvents,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stations,</w:t>
      </w:r>
      <w:r>
        <w:rPr>
          <w:spacing w:val="-2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rPr>
          <w:spacing w:val="-1"/>
        </w:rPr>
        <w:t>domestic</w:t>
      </w:r>
      <w:r>
        <w:t xml:space="preserve"> </w:t>
      </w:r>
      <w:r>
        <w:rPr>
          <w:spacing w:val="-1"/>
        </w:rPr>
        <w:t>lawnmowers.</w:t>
      </w:r>
    </w:p>
    <w:p w14:paraId="5F65DD2D" w14:textId="77777777" w:rsidR="004863D4" w:rsidRDefault="009328F2">
      <w:pPr>
        <w:pStyle w:val="BodyText"/>
        <w:spacing w:before="202" w:line="260" w:lineRule="auto"/>
        <w:ind w:right="191"/>
      </w:pPr>
      <w:r>
        <w:t>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widespread pollutants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carbon monoxide</w:t>
      </w:r>
      <w:r>
        <w:rPr>
          <w:spacing w:val="1"/>
        </w:rPr>
        <w:t xml:space="preserve"> </w:t>
      </w:r>
      <w:r>
        <w:rPr>
          <w:spacing w:val="-1"/>
        </w:rPr>
        <w:t>(CO),</w:t>
      </w:r>
      <w:r>
        <w:t xml:space="preserve"> </w:t>
      </w:r>
      <w:r>
        <w:rPr>
          <w:spacing w:val="-1"/>
        </w:rPr>
        <w:t>volatile</w:t>
      </w:r>
      <w:r>
        <w:rPr>
          <w:spacing w:val="1"/>
        </w:rPr>
        <w:t xml:space="preserve"> </w:t>
      </w:r>
      <w:r>
        <w:rPr>
          <w:spacing w:val="-1"/>
        </w:rPr>
        <w:t>organic</w:t>
      </w:r>
      <w:r>
        <w:rPr>
          <w:spacing w:val="47"/>
        </w:rPr>
        <w:t xml:space="preserve"> </w:t>
      </w:r>
      <w:r>
        <w:rPr>
          <w:spacing w:val="-1"/>
        </w:rPr>
        <w:t>compounds</w:t>
      </w:r>
      <w:r>
        <w:t xml:space="preserve"> </w:t>
      </w:r>
      <w:r>
        <w:rPr>
          <w:spacing w:val="-1"/>
        </w:rPr>
        <w:t>(VOC),</w:t>
      </w:r>
      <w:r>
        <w:rPr>
          <w:spacing w:val="-2"/>
        </w:rPr>
        <w:t xml:space="preserve"> </w:t>
      </w:r>
      <w:r>
        <w:rPr>
          <w:spacing w:val="-1"/>
        </w:rPr>
        <w:t>ozone</w:t>
      </w:r>
      <w:r>
        <w:rPr>
          <w:spacing w:val="1"/>
        </w:rPr>
        <w:t xml:space="preserve"> </w:t>
      </w:r>
      <w:r>
        <w:rPr>
          <w:spacing w:val="-1"/>
        </w:rPr>
        <w:t>(O),</w:t>
      </w:r>
      <w:r>
        <w:rPr>
          <w:spacing w:val="-2"/>
        </w:rPr>
        <w:t xml:space="preserve"> </w:t>
      </w:r>
      <w:r>
        <w:rPr>
          <w:spacing w:val="-1"/>
        </w:rPr>
        <w:t>oxides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nitrogen</w:t>
      </w:r>
      <w:r>
        <w:rPr>
          <w:spacing w:val="1"/>
        </w:rPr>
        <w:t xml:space="preserve"> </w:t>
      </w:r>
      <w:r>
        <w:rPr>
          <w:spacing w:val="-1"/>
        </w:rPr>
        <w:t>(NOx),</w:t>
      </w:r>
      <w:r>
        <w:t xml:space="preserve"> sulfur</w:t>
      </w:r>
      <w:r>
        <w:rPr>
          <w:spacing w:val="-1"/>
        </w:rPr>
        <w:t xml:space="preserve"> dioxide</w:t>
      </w:r>
      <w:r>
        <w:rPr>
          <w:spacing w:val="1"/>
        </w:rPr>
        <w:t xml:space="preserve"> </w:t>
      </w:r>
      <w:r>
        <w:rPr>
          <w:spacing w:val="-1"/>
        </w:rPr>
        <w:t>(SO2) and</w:t>
      </w:r>
      <w:r>
        <w:rPr>
          <w:spacing w:val="47"/>
        </w:rPr>
        <w:t xml:space="preserve"> </w:t>
      </w:r>
      <w:r>
        <w:rPr>
          <w:spacing w:val="-1"/>
        </w:rPr>
        <w:t>particles</w:t>
      </w:r>
      <w:r>
        <w:t xml:space="preserve"> </w:t>
      </w:r>
      <w:r>
        <w:rPr>
          <w:spacing w:val="-1"/>
        </w:rPr>
        <w:t xml:space="preserve">(particulate matter </w:t>
      </w:r>
      <w:r>
        <w:t>–</w:t>
      </w:r>
      <w:r>
        <w:rPr>
          <w:spacing w:val="-1"/>
        </w:rPr>
        <w:t xml:space="preserve"> </w:t>
      </w:r>
      <w:r>
        <w:t>PM</w:t>
      </w:r>
      <w:r>
        <w:rPr>
          <w:spacing w:val="6"/>
        </w:rPr>
        <w:t xml:space="preserve"> </w:t>
      </w:r>
      <w:hyperlink w:anchor="_bookmark15" w:history="1">
        <w:r>
          <w:rPr>
            <w:spacing w:val="-1"/>
            <w:position w:val="11"/>
            <w:sz w:val="16"/>
            <w:szCs w:val="16"/>
          </w:rPr>
          <w:t>10</w:t>
        </w:r>
      </w:hyperlink>
      <w:r>
        <w:rPr>
          <w:spacing w:val="-1"/>
        </w:rPr>
        <w:t>).</w:t>
      </w:r>
    </w:p>
    <w:p w14:paraId="5F65DD2E" w14:textId="77777777" w:rsidR="004863D4" w:rsidRDefault="009328F2">
      <w:pPr>
        <w:pStyle w:val="Heading2"/>
        <w:numPr>
          <w:ilvl w:val="1"/>
          <w:numId w:val="13"/>
        </w:numPr>
        <w:tabs>
          <w:tab w:val="left" w:pos="839"/>
        </w:tabs>
        <w:spacing w:before="216"/>
        <w:ind w:left="838"/>
        <w:rPr>
          <w:b w:val="0"/>
          <w:bCs w:val="0"/>
          <w:i w:val="0"/>
        </w:rPr>
      </w:pPr>
      <w:bookmarkStart w:id="39" w:name="2.2_..._and_ambient_air_pollution_causes"/>
      <w:bookmarkEnd w:id="39"/>
      <w:r>
        <w:t xml:space="preserve">...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ambient air</w:t>
      </w:r>
      <w:r>
        <w:t xml:space="preserve"> </w:t>
      </w:r>
      <w:r>
        <w:rPr>
          <w:spacing w:val="-1"/>
        </w:rPr>
        <w:t>pollution</w:t>
      </w:r>
      <w:r>
        <w:t xml:space="preserve"> </w:t>
      </w:r>
      <w:r>
        <w:rPr>
          <w:spacing w:val="-1"/>
        </w:rPr>
        <w:t>causes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problems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Australia</w:t>
      </w:r>
    </w:p>
    <w:p w14:paraId="5F65DD2F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D30" w14:textId="77777777" w:rsidR="004863D4" w:rsidRDefault="009328F2">
      <w:pPr>
        <w:pStyle w:val="BodyText"/>
        <w:spacing w:line="268" w:lineRule="auto"/>
        <w:ind w:right="200"/>
      </w:pPr>
      <w:r>
        <w:rPr>
          <w:spacing w:val="-1"/>
        </w:rPr>
        <w:t>Air pollution is</w:t>
      </w:r>
      <w:r>
        <w:t xml:space="preserve"> an</w:t>
      </w:r>
      <w:r>
        <w:rPr>
          <w:spacing w:val="-1"/>
        </w:rPr>
        <w:t xml:space="preserve"> important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issue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described earlier,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rPr>
          <w:spacing w:val="-2"/>
        </w:rPr>
        <w:t xml:space="preserve"> </w:t>
      </w:r>
      <w:r>
        <w:rPr>
          <w:spacing w:val="-1"/>
        </w:rPr>
        <w:t>associated with</w:t>
      </w:r>
      <w:r>
        <w:rPr>
          <w:spacing w:val="1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pollution are</w:t>
      </w:r>
      <w:r>
        <w:rPr>
          <w:spacing w:val="1"/>
        </w:rPr>
        <w:t xml:space="preserve"> </w:t>
      </w:r>
      <w:r>
        <w:rPr>
          <w:spacing w:val="-1"/>
        </w:rPr>
        <w:t>often</w:t>
      </w:r>
      <w:r>
        <w:rPr>
          <w:spacing w:val="1"/>
        </w:rP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ascribe</w:t>
      </w:r>
      <w:r>
        <w:rPr>
          <w:spacing w:val="1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pollution.</w:t>
      </w:r>
      <w:r>
        <w:rPr>
          <w:spacing w:val="-2"/>
        </w:rPr>
        <w:t xml:space="preserve"> </w:t>
      </w:r>
      <w:r>
        <w:t>As such,</w:t>
      </w:r>
      <w:r>
        <w:rPr>
          <w:spacing w:val="-2"/>
        </w:rPr>
        <w:t xml:space="preserve"> </w:t>
      </w:r>
      <w:r>
        <w:rPr>
          <w:spacing w:val="-1"/>
        </w:rPr>
        <w:t>unlike deaths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(say)</w:t>
      </w:r>
      <w:r>
        <w:rPr>
          <w:spacing w:val="51"/>
        </w:rPr>
        <w:t xml:space="preserve"> </w:t>
      </w:r>
      <w:r>
        <w:rPr>
          <w:spacing w:val="-1"/>
        </w:rPr>
        <w:t>traffic</w:t>
      </w:r>
      <w:r>
        <w:t xml:space="preserve"> </w:t>
      </w:r>
      <w:r>
        <w:rPr>
          <w:spacing w:val="-1"/>
        </w:rPr>
        <w:t>accidents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impacts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directly</w:t>
      </w:r>
      <w:r>
        <w:rPr>
          <w:spacing w:val="-2"/>
        </w:rPr>
        <w:t xml:space="preserve"> </w:t>
      </w:r>
      <w:r>
        <w:t>counted</w:t>
      </w:r>
      <w:r>
        <w:rPr>
          <w:spacing w:val="-1"/>
        </w:rPr>
        <w:t xml:space="preserve"> and</w:t>
      </w:r>
      <w:r>
        <w:rPr>
          <w:spacing w:val="6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evaluated from</w:t>
      </w:r>
      <w:r>
        <w:rPr>
          <w:spacing w:val="2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health risk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scientific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8"/>
        </w:rPr>
        <w:t xml:space="preserve"> </w:t>
      </w:r>
      <w:hyperlink w:anchor="_bookmark16" w:history="1">
        <w:r>
          <w:rPr>
            <w:spacing w:val="-1"/>
            <w:position w:val="11"/>
            <w:sz w:val="16"/>
          </w:rPr>
          <w:t>11</w:t>
        </w:r>
      </w:hyperlink>
      <w:r>
        <w:rPr>
          <w:spacing w:val="-1"/>
        </w:rPr>
        <w:t>.</w:t>
      </w:r>
    </w:p>
    <w:p w14:paraId="5F65DD31" w14:textId="77777777" w:rsidR="004863D4" w:rsidRDefault="009328F2">
      <w:pPr>
        <w:pStyle w:val="BodyText"/>
        <w:spacing w:before="204" w:line="245" w:lineRule="auto"/>
        <w:ind w:right="420"/>
        <w:jc w:val="both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 Institute of</w:t>
      </w:r>
      <w:r>
        <w:rPr>
          <w:spacing w:val="3"/>
        </w:rPr>
        <w:t xml:space="preserve"> </w:t>
      </w:r>
      <w:r>
        <w:rPr>
          <w:spacing w:val="-1"/>
        </w:rPr>
        <w:t xml:space="preserve">Health </w:t>
      </w:r>
      <w:r>
        <w:t>and</w:t>
      </w:r>
      <w:r>
        <w:rPr>
          <w:spacing w:val="-6"/>
        </w:rPr>
        <w:t xml:space="preserve"> </w:t>
      </w:r>
      <w:r>
        <w:t>Welfare</w:t>
      </w:r>
      <w:r>
        <w:rPr>
          <w:spacing w:val="-1"/>
        </w:rPr>
        <w:t xml:space="preserve"> estimated that</w:t>
      </w:r>
      <w:r>
        <w:t xml:space="preserve"> </w:t>
      </w:r>
      <w:r>
        <w:rPr>
          <w:spacing w:val="-1"/>
        </w:rPr>
        <w:t>urban air pollution was</w:t>
      </w:r>
      <w:r>
        <w:rPr>
          <w:spacing w:val="65"/>
        </w:rPr>
        <w:t xml:space="preserve"> </w:t>
      </w:r>
      <w:r>
        <w:rPr>
          <w:spacing w:val="-1"/>
        </w:rPr>
        <w:t xml:space="preserve">responsible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than</w:t>
      </w:r>
      <w:r>
        <w:rPr>
          <w:spacing w:val="1"/>
        </w:rPr>
        <w:t xml:space="preserve"> </w:t>
      </w:r>
      <w:r>
        <w:rPr>
          <w:spacing w:val="-1"/>
        </w:rPr>
        <w:t>3000 premature deaths</w:t>
      </w:r>
      <w:r>
        <w:t xml:space="preserve"> </w:t>
      </w:r>
      <w:r>
        <w:rPr>
          <w:spacing w:val="-1"/>
        </w:rPr>
        <w:t>in 2003</w:t>
      </w:r>
      <w:r>
        <w:rPr>
          <w:spacing w:val="8"/>
        </w:rPr>
        <w:t xml:space="preserve"> </w:t>
      </w:r>
      <w:hyperlink w:anchor="_bookmark17" w:history="1">
        <w:r>
          <w:rPr>
            <w:spacing w:val="-1"/>
            <w:position w:val="11"/>
            <w:sz w:val="16"/>
          </w:rPr>
          <w:t>12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almost</w:t>
      </w:r>
      <w:r>
        <w:t xml:space="preserve"> </w:t>
      </w:r>
      <w:r>
        <w:rPr>
          <w:spacing w:val="-1"/>
        </w:rPr>
        <w:t>twice</w:t>
      </w:r>
      <w:r>
        <w:rPr>
          <w:spacing w:val="61"/>
        </w:rPr>
        <w:t xml:space="preserve"> </w:t>
      </w:r>
      <w:r>
        <w:t>the</w:t>
      </w:r>
      <w:r>
        <w:rPr>
          <w:spacing w:val="-1"/>
        </w:rPr>
        <w:t xml:space="preserve"> 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deaths</w:t>
      </w:r>
      <w:r>
        <w:t xml:space="preserve"> </w:t>
      </w:r>
      <w:r>
        <w:rPr>
          <w:spacing w:val="-1"/>
        </w:rPr>
        <w:t>caused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traffic</w:t>
      </w:r>
      <w:r>
        <w:t xml:space="preserve"> </w:t>
      </w:r>
      <w:r>
        <w:rPr>
          <w:spacing w:val="-1"/>
        </w:rPr>
        <w:t>accidents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9"/>
        </w:rPr>
        <w:t xml:space="preserve"> </w:t>
      </w:r>
      <w:hyperlink w:anchor="_bookmark18" w:history="1">
        <w:r>
          <w:rPr>
            <w:spacing w:val="-1"/>
            <w:position w:val="11"/>
            <w:sz w:val="16"/>
          </w:rPr>
          <w:t>13</w:t>
        </w:r>
      </w:hyperlink>
      <w:r>
        <w:rPr>
          <w:spacing w:val="-1"/>
        </w:rPr>
        <w:t>.</w:t>
      </w:r>
    </w:p>
    <w:p w14:paraId="5F65DD32" w14:textId="77777777" w:rsidR="004863D4" w:rsidRDefault="009328F2">
      <w:pPr>
        <w:pStyle w:val="BodyText"/>
        <w:spacing w:before="232" w:line="265" w:lineRule="auto"/>
        <w:ind w:right="154"/>
      </w:pPr>
      <w:r>
        <w:t>The</w:t>
      </w:r>
      <w:r>
        <w:rPr>
          <w:spacing w:val="-1"/>
        </w:rPr>
        <w:t xml:space="preserve"> mortality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morbidity</w:t>
      </w:r>
      <w:r>
        <w:rPr>
          <w:spacing w:val="-2"/>
        </w:rPr>
        <w:t xml:space="preserve"> </w:t>
      </w:r>
      <w:r>
        <w:rPr>
          <w:spacing w:val="-1"/>
        </w:rPr>
        <w:t>burden attributable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ambient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translates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81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costs</w:t>
      </w:r>
      <w:r>
        <w:t xml:space="preserve"> –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 xml:space="preserve">2005 </w:t>
      </w:r>
      <w:r>
        <w:t>the</w:t>
      </w:r>
      <w:r>
        <w:rPr>
          <w:spacing w:val="-1"/>
        </w:rPr>
        <w:t xml:space="preserve"> Department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Conservation</w:t>
      </w:r>
      <w:r>
        <w:rPr>
          <w:spacing w:val="59"/>
        </w:rPr>
        <w:t xml:space="preserve"> </w:t>
      </w:r>
      <w:r>
        <w:rPr>
          <w:spacing w:val="-2"/>
        </w:rPr>
        <w:t>NSW</w:t>
      </w:r>
      <w:r>
        <w:rPr>
          <w:spacing w:val="6"/>
        </w:rPr>
        <w:t xml:space="preserve"> </w:t>
      </w:r>
      <w:r>
        <w:rPr>
          <w:spacing w:val="-1"/>
        </w:rPr>
        <w:t>published</w:t>
      </w:r>
      <w:r>
        <w:rPr>
          <w:spacing w:val="1"/>
        </w:rPr>
        <w:t xml:space="preserve"> </w:t>
      </w:r>
      <w:r>
        <w:rPr>
          <w:spacing w:val="-1"/>
        </w:rPr>
        <w:t>estimates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Greater Metropolitan</w:t>
      </w:r>
      <w:r>
        <w:rPr>
          <w:spacing w:val="53"/>
        </w:rPr>
        <w:t xml:space="preserve"> </w:t>
      </w:r>
      <w:r>
        <w:rPr>
          <w:spacing w:val="-1"/>
        </w:rPr>
        <w:t>Region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3"/>
        </w:rPr>
        <w:t>NSW</w:t>
      </w:r>
      <w:r>
        <w:rPr>
          <w:spacing w:val="6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$1</w:t>
      </w:r>
      <w:r>
        <w:rPr>
          <w:spacing w:val="-1"/>
        </w:rPr>
        <w:t xml:space="preserve"> billion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$8.4</w:t>
      </w:r>
      <w:r>
        <w:rPr>
          <w:spacing w:val="1"/>
        </w:rPr>
        <w:t xml:space="preserve"> </w:t>
      </w:r>
      <w:r>
        <w:rPr>
          <w:spacing w:val="-1"/>
        </w:rPr>
        <w:t>billion</w:t>
      </w:r>
      <w:r>
        <w:rPr>
          <w:spacing w:val="8"/>
        </w:rPr>
        <w:t xml:space="preserve"> </w:t>
      </w:r>
      <w:hyperlink w:anchor="_bookmark19" w:history="1">
        <w:r>
          <w:rPr>
            <w:spacing w:val="-1"/>
            <w:position w:val="11"/>
            <w:sz w:val="16"/>
            <w:szCs w:val="16"/>
          </w:rPr>
          <w:t>14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illustrate </w:t>
      </w:r>
      <w:r>
        <w:t>these</w:t>
      </w:r>
      <w:r>
        <w:rPr>
          <w:spacing w:val="-1"/>
        </w:rPr>
        <w:t xml:space="preserve"> </w:t>
      </w:r>
      <w:r>
        <w:t>costs,</w:t>
      </w:r>
      <w:r>
        <w:rPr>
          <w:spacing w:val="-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recent</w:t>
      </w:r>
      <w:r>
        <w:t xml:space="preserve"> </w:t>
      </w:r>
      <w:r>
        <w:rPr>
          <w:spacing w:val="-1"/>
        </w:rPr>
        <w:t>study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in Australia</w:t>
      </w:r>
      <w:r>
        <w:rPr>
          <w:spacing w:val="1"/>
        </w:rPr>
        <w:t xml:space="preserve"> </w:t>
      </w:r>
      <w:r>
        <w:rPr>
          <w:spacing w:val="-1"/>
        </w:rPr>
        <w:t>(for Sydney,</w:t>
      </w:r>
      <w:r>
        <w:t xml:space="preserve"> </w:t>
      </w:r>
      <w:r>
        <w:rPr>
          <w:spacing w:val="-1"/>
        </w:rPr>
        <w:t>Melbourne,</w:t>
      </w:r>
      <w:r>
        <w:rPr>
          <w:spacing w:val="71"/>
        </w:rPr>
        <w:t xml:space="preserve"> </w:t>
      </w:r>
      <w:r>
        <w:rPr>
          <w:spacing w:val="-1"/>
        </w:rPr>
        <w:t xml:space="preserve">Brisbane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including south-east</w:t>
      </w:r>
      <w:r>
        <w:t xml:space="preserve"> </w:t>
      </w:r>
      <w:r>
        <w:rPr>
          <w:spacing w:val="-1"/>
        </w:rPr>
        <w:t xml:space="preserve">Queensland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Perth) estimated </w:t>
      </w:r>
      <w:r>
        <w:t>the</w:t>
      </w:r>
      <w:r>
        <w:rPr>
          <w:spacing w:val="-1"/>
        </w:rPr>
        <w:t xml:space="preserve"> following rates</w:t>
      </w:r>
      <w:r>
        <w:rPr>
          <w:spacing w:val="6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morbidity</w:t>
      </w:r>
      <w:r>
        <w:rPr>
          <w:spacing w:val="-2"/>
        </w:rPr>
        <w:t xml:space="preserve"> </w:t>
      </w:r>
      <w:r>
        <w:rPr>
          <w:spacing w:val="-1"/>
        </w:rPr>
        <w:t xml:space="preserve">attributable </w:t>
      </w:r>
      <w:r>
        <w:t>to</w:t>
      </w:r>
      <w:r>
        <w:rPr>
          <w:spacing w:val="-1"/>
        </w:rPr>
        <w:t xml:space="preserve"> </w:t>
      </w:r>
      <w:r>
        <w:t>PM</w:t>
      </w:r>
      <w:r>
        <w:rPr>
          <w:spacing w:val="9"/>
        </w:rPr>
        <w:t xml:space="preserve"> </w:t>
      </w:r>
      <w:hyperlink w:anchor="_bookmark20" w:history="1">
        <w:r>
          <w:rPr>
            <w:spacing w:val="-1"/>
            <w:position w:val="11"/>
            <w:sz w:val="16"/>
            <w:szCs w:val="16"/>
          </w:rPr>
          <w:t>15</w:t>
        </w:r>
      </w:hyperlink>
      <w:r>
        <w:rPr>
          <w:spacing w:val="-1"/>
        </w:rPr>
        <w:t>,</w:t>
      </w:r>
      <w:r>
        <w:rPr>
          <w:spacing w:val="8"/>
        </w:rPr>
        <w:t xml:space="preserve"> </w:t>
      </w:r>
      <w:hyperlink w:anchor="_bookmark15" w:history="1">
        <w:r>
          <w:rPr>
            <w:spacing w:val="-1"/>
            <w:position w:val="11"/>
            <w:sz w:val="16"/>
            <w:szCs w:val="16"/>
          </w:rPr>
          <w:t>16</w:t>
        </w:r>
      </w:hyperlink>
      <w:r>
        <w:rPr>
          <w:spacing w:val="-1"/>
        </w:rPr>
        <w:t>:</w:t>
      </w:r>
    </w:p>
    <w:p w14:paraId="5F65DD3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3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35" w14:textId="77777777" w:rsidR="004863D4" w:rsidRDefault="004863D4">
      <w:pPr>
        <w:spacing w:before="11"/>
        <w:rPr>
          <w:rFonts w:ascii="Arial" w:eastAsia="Arial" w:hAnsi="Arial" w:cs="Arial"/>
          <w:sz w:val="26"/>
          <w:szCs w:val="26"/>
        </w:rPr>
      </w:pPr>
    </w:p>
    <w:p w14:paraId="5F65DD36" w14:textId="44EFCCE8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F3" wp14:editId="53E64B9E">
                <wp:extent cx="1837690" cy="8890"/>
                <wp:effectExtent l="635" t="9525" r="9525" b="635"/>
                <wp:docPr id="823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24" name="Group 8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25" name="Freeform 8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A736C3" id="Group 805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">
                <v:group id="Group 806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07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QbcYA&#10;AADcAAAADwAAAGRycy9kb3ducmV2LnhtbESPzWrCQBSF94W+w3AL3RSdqLVIdBJqISIiaLWLLi+Z&#10;axKauRMzoyZv7xQKXR7Oz8dZpJ2pxZVaV1lWMBpGIIhzqysuFHwds8EMhPPIGmvLpKAnB2ny+LDA&#10;WNsbf9L14AsRRtjFqKD0vomldHlJBt3QNsTBO9nWoA+yLaRu8RbGTS3HUfQmDVYcCCU29FFS/nO4&#10;mMCVr6uo/96f/Uu2rHaTbGO3/Vmp56fufQ7CU+f/w3/ttVYwG0/h9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HQbcYAAADcAAAADwAAAAAAAAAAAAAAAACYAgAAZHJz&#10;L2Rvd25yZXYueG1sUEsFBgAAAAAEAAQA9QAAAIsDAAAAAA==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37" w14:textId="77777777" w:rsidR="004863D4" w:rsidRDefault="009328F2">
      <w:pPr>
        <w:pStyle w:val="BodyText"/>
        <w:spacing w:before="73" w:line="275" w:lineRule="exact"/>
        <w:rPr>
          <w:sz w:val="20"/>
          <w:szCs w:val="20"/>
        </w:rPr>
      </w:pPr>
      <w:bookmarkStart w:id="40" w:name="_bookmark15"/>
      <w:bookmarkEnd w:id="40"/>
      <w:r>
        <w:rPr>
          <w:spacing w:val="-1"/>
          <w:position w:val="10"/>
          <w:sz w:val="13"/>
        </w:rPr>
        <w:t>10</w:t>
      </w:r>
      <w:r>
        <w:rPr>
          <w:spacing w:val="17"/>
          <w:position w:val="10"/>
          <w:sz w:val="13"/>
        </w:rPr>
        <w:t xml:space="preserve"> </w:t>
      </w:r>
      <w:hyperlink r:id="rId39">
        <w:r>
          <w:rPr>
            <w:color w:val="0000FF"/>
            <w:spacing w:val="-1"/>
            <w:u w:val="single" w:color="0000FF"/>
          </w:rPr>
          <w:t>Most widespread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pollutants</w:t>
        </w:r>
        <w:r>
          <w:rPr>
            <w:spacing w:val="-1"/>
            <w:sz w:val="20"/>
          </w:rPr>
          <w:t>.</w:t>
        </w:r>
      </w:hyperlink>
    </w:p>
    <w:p w14:paraId="5F65DD38" w14:textId="77777777" w:rsidR="004863D4" w:rsidRDefault="009328F2">
      <w:pPr>
        <w:ind w:left="118" w:right="191"/>
        <w:rPr>
          <w:rFonts w:ascii="Arial" w:eastAsia="Arial" w:hAnsi="Arial" w:cs="Arial"/>
          <w:sz w:val="24"/>
          <w:szCs w:val="24"/>
        </w:rPr>
      </w:pPr>
      <w:bookmarkStart w:id="41" w:name="_bookmark16"/>
      <w:bookmarkEnd w:id="41"/>
      <w:r>
        <w:rPr>
          <w:rFonts w:ascii="Arial"/>
          <w:spacing w:val="-1"/>
          <w:position w:val="10"/>
          <w:sz w:val="13"/>
        </w:rPr>
        <w:t>11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 xml:space="preserve">Morgan, </w:t>
      </w:r>
      <w:r>
        <w:rPr>
          <w:rFonts w:ascii="Arial"/>
          <w:sz w:val="24"/>
        </w:rPr>
        <w:t xml:space="preserve">G. </w:t>
      </w:r>
      <w:r>
        <w:rPr>
          <w:rFonts w:ascii="Arial"/>
          <w:spacing w:val="-1"/>
          <w:sz w:val="24"/>
        </w:rPr>
        <w:t>Broome,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R.</w:t>
      </w:r>
      <w:r>
        <w:rPr>
          <w:rFonts w:ascii="Arial"/>
          <w:sz w:val="24"/>
        </w:rPr>
        <w:t xml:space="preserve"> and</w:t>
      </w:r>
      <w:r>
        <w:rPr>
          <w:rFonts w:ascii="Arial"/>
          <w:spacing w:val="-1"/>
          <w:sz w:val="24"/>
        </w:rPr>
        <w:t xml:space="preserve"> Jalaludin,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B., </w:t>
      </w:r>
      <w:hyperlink r:id="rId40"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>Summary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for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Policy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 xml:space="preserve">Makers 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of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the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Health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41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Risk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Assessment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on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Air Pollution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in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Australia</w:t>
        </w:r>
      </w:hyperlink>
    </w:p>
    <w:p w14:paraId="5F65DD39" w14:textId="77777777" w:rsidR="004863D4" w:rsidRDefault="009328F2">
      <w:pPr>
        <w:ind w:left="118" w:right="191"/>
        <w:rPr>
          <w:rFonts w:ascii="Arial" w:eastAsia="Arial" w:hAnsi="Arial" w:cs="Arial"/>
          <w:sz w:val="24"/>
          <w:szCs w:val="24"/>
        </w:rPr>
      </w:pPr>
      <w:bookmarkStart w:id="42" w:name="_bookmark17"/>
      <w:bookmarkEnd w:id="42"/>
      <w:r>
        <w:rPr>
          <w:rFonts w:ascii="Arial"/>
          <w:spacing w:val="-1"/>
          <w:position w:val="10"/>
          <w:sz w:val="13"/>
        </w:rPr>
        <w:t>12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Begg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S, </w:t>
      </w:r>
      <w:r>
        <w:rPr>
          <w:rFonts w:ascii="Arial"/>
          <w:spacing w:val="-5"/>
          <w:sz w:val="24"/>
        </w:rPr>
        <w:t xml:space="preserve">Vos </w:t>
      </w:r>
      <w:r>
        <w:rPr>
          <w:rFonts w:ascii="Arial"/>
          <w:spacing w:val="-14"/>
          <w:sz w:val="24"/>
        </w:rPr>
        <w:t>T,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Barker </w:t>
      </w:r>
      <w:r>
        <w:rPr>
          <w:rFonts w:ascii="Arial"/>
          <w:sz w:val="24"/>
        </w:rPr>
        <w:t xml:space="preserve">B, </w:t>
      </w:r>
      <w:r>
        <w:rPr>
          <w:rFonts w:ascii="Arial"/>
          <w:spacing w:val="-1"/>
          <w:sz w:val="24"/>
        </w:rPr>
        <w:t>Stevenson C,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Stanley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L, </w:t>
      </w:r>
      <w:r>
        <w:rPr>
          <w:rFonts w:ascii="Arial"/>
          <w:spacing w:val="-1"/>
          <w:sz w:val="24"/>
        </w:rPr>
        <w:t>Lopez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AD, (2007).</w:t>
      </w:r>
      <w:r>
        <w:rPr>
          <w:rFonts w:ascii="Arial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 xml:space="preserve">The burden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55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disease and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injury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Australia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2003</w:t>
      </w:r>
      <w:r>
        <w:rPr>
          <w:rFonts w:ascii="Arial"/>
          <w:spacing w:val="-1"/>
          <w:sz w:val="24"/>
        </w:rPr>
        <w:t>.(Cat.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82).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Canberra: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pacing w:val="-3"/>
          <w:sz w:val="24"/>
        </w:rPr>
        <w:t>AIHW.</w:t>
      </w:r>
    </w:p>
    <w:p w14:paraId="5F65DD3A" w14:textId="77777777" w:rsidR="004863D4" w:rsidRDefault="009328F2">
      <w:pPr>
        <w:pStyle w:val="BodyText"/>
        <w:spacing w:before="2"/>
      </w:pPr>
      <w:bookmarkStart w:id="43" w:name="_bookmark18"/>
      <w:bookmarkEnd w:id="43"/>
      <w:r>
        <w:rPr>
          <w:spacing w:val="-1"/>
          <w:position w:val="10"/>
          <w:sz w:val="13"/>
          <w:szCs w:val="13"/>
        </w:rPr>
        <w:t>13</w:t>
      </w:r>
      <w:r>
        <w:rPr>
          <w:spacing w:val="18"/>
          <w:position w:val="10"/>
          <w:sz w:val="13"/>
          <w:szCs w:val="13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rPr>
          <w:spacing w:val="-1"/>
        </w:rPr>
        <w:t>accident</w:t>
      </w:r>
      <w:r>
        <w:t xml:space="preserve"> </w:t>
      </w:r>
      <w:r>
        <w:rPr>
          <w:spacing w:val="-1"/>
        </w:rPr>
        <w:t>reference,</w:t>
      </w:r>
      <w:r>
        <w:t xml:space="preserve"> </w:t>
      </w:r>
      <w:hyperlink r:id="rId42">
        <w:r>
          <w:rPr>
            <w:color w:val="0000FF"/>
            <w:spacing w:val="-1"/>
            <w:u w:val="single" w:color="0000FF"/>
          </w:rPr>
          <w:t>State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the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Air Report,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1999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2008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2"/>
        </w:rPr>
        <w:t>p9</w:t>
      </w:r>
    </w:p>
    <w:p w14:paraId="5F65DD3B" w14:textId="77777777" w:rsidR="004863D4" w:rsidRDefault="009328F2">
      <w:pPr>
        <w:pStyle w:val="BodyText"/>
        <w:ind w:right="226"/>
      </w:pPr>
      <w:bookmarkStart w:id="44" w:name="_bookmark19"/>
      <w:bookmarkEnd w:id="44"/>
      <w:r>
        <w:rPr>
          <w:spacing w:val="-1"/>
          <w:position w:val="10"/>
          <w:sz w:val="13"/>
        </w:rPr>
        <w:t>14</w:t>
      </w:r>
      <w:r>
        <w:rPr>
          <w:spacing w:val="18"/>
          <w:position w:val="10"/>
          <w:sz w:val="1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Conservation</w:t>
      </w:r>
      <w:r>
        <w:rPr>
          <w:spacing w:val="1"/>
        </w:rPr>
        <w:t xml:space="preserve"> </w:t>
      </w:r>
      <w:r>
        <w:t>NSW,</w:t>
      </w:r>
      <w:r>
        <w:rPr>
          <w:spacing w:val="-4"/>
        </w:rPr>
        <w:t xml:space="preserve"> </w:t>
      </w:r>
      <w:r>
        <w:rPr>
          <w:spacing w:val="-1"/>
        </w:rPr>
        <w:t>2005,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S.1,</w:t>
      </w:r>
      <w:r>
        <w:t xml:space="preserve"> </w:t>
      </w: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>iii.</w:t>
      </w:r>
      <w:r>
        <w:rPr>
          <w:spacing w:val="5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primarily</w:t>
      </w:r>
      <w:r>
        <w:rPr>
          <w:spacing w:val="-2"/>
        </w:rPr>
        <w:t xml:space="preserve"> </w:t>
      </w:r>
      <w:r>
        <w:t xml:space="preserve">reflect </w:t>
      </w:r>
      <w:r>
        <w:rPr>
          <w:spacing w:val="-1"/>
        </w:rPr>
        <w:t>long-term mortality,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statistical</w:t>
      </w:r>
      <w:r>
        <w:t xml:space="preserve"> life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$1.0m</w:t>
      </w:r>
      <w:r>
        <w:rPr>
          <w:spacing w:val="5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$2.5m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used.</w:t>
      </w:r>
      <w:r>
        <w:rPr>
          <w:spacing w:val="-2"/>
        </w:rPr>
        <w:t xml:space="preserve"> </w:t>
      </w:r>
      <w:r>
        <w:rPr>
          <w:spacing w:val="-1"/>
        </w:rPr>
        <w:t>Resident</w:t>
      </w:r>
      <w:r>
        <w:rPr>
          <w:spacing w:val="-2"/>
        </w:rPr>
        <w:t xml:space="preserve"> </w:t>
      </w:r>
      <w:r>
        <w:rPr>
          <w:spacing w:val="-1"/>
        </w:rPr>
        <w:t>population of</w:t>
      </w:r>
      <w:r>
        <w:rPr>
          <w:spacing w:val="3"/>
        </w:rPr>
        <w:t xml:space="preserve"> </w:t>
      </w:r>
      <w:r>
        <w:rPr>
          <w:spacing w:val="-2"/>
        </w:rPr>
        <w:t>GMR</w:t>
      </w:r>
      <w:r>
        <w:t xml:space="preserve"> for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 xml:space="preserve">estimated </w:t>
      </w:r>
      <w:r>
        <w:t xml:space="preserve">at </w:t>
      </w:r>
      <w:r>
        <w:rPr>
          <w:spacing w:val="-1"/>
        </w:rPr>
        <w:t>5.27</w:t>
      </w:r>
      <w:r>
        <w:rPr>
          <w:spacing w:val="47"/>
        </w:rPr>
        <w:t xml:space="preserve"> </w:t>
      </w:r>
      <w:r>
        <w:rPr>
          <w:spacing w:val="-1"/>
        </w:rPr>
        <w:t>million.</w:t>
      </w:r>
    </w:p>
    <w:p w14:paraId="5F65DD3C" w14:textId="77777777" w:rsidR="004863D4" w:rsidRDefault="009328F2">
      <w:pPr>
        <w:pStyle w:val="BodyText"/>
        <w:ind w:right="324"/>
        <w:jc w:val="both"/>
      </w:pPr>
      <w:bookmarkStart w:id="45" w:name="_bookmark20"/>
      <w:bookmarkEnd w:id="45"/>
      <w:r>
        <w:rPr>
          <w:spacing w:val="-1"/>
          <w:position w:val="10"/>
          <w:sz w:val="13"/>
          <w:szCs w:val="13"/>
        </w:rPr>
        <w:t>15</w:t>
      </w:r>
      <w:r>
        <w:rPr>
          <w:spacing w:val="18"/>
          <w:position w:val="10"/>
          <w:sz w:val="13"/>
          <w:szCs w:val="13"/>
        </w:rPr>
        <w:t xml:space="preserve"> </w:t>
      </w:r>
      <w:r>
        <w:rPr>
          <w:spacing w:val="-1"/>
        </w:rPr>
        <w:t>2006-2010, HRA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2013,</w:t>
      </w:r>
      <w:r>
        <w:t xml:space="preserve"> </w:t>
      </w:r>
      <w:r>
        <w:rPr>
          <w:spacing w:val="-1"/>
        </w:rPr>
        <w:t>captures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Australia’s</w:t>
      </w:r>
      <w:r>
        <w:rPr>
          <w:spacing w:val="-2"/>
        </w:rPr>
        <w:t xml:space="preserve"> </w:t>
      </w:r>
      <w:r>
        <w:rPr>
          <w:spacing w:val="-1"/>
        </w:rPr>
        <w:t>urban population.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67"/>
        </w:rPr>
        <w:t xml:space="preserve"> </w:t>
      </w:r>
      <w:r>
        <w:rPr>
          <w:spacing w:val="-1"/>
        </w:rPr>
        <w:t xml:space="preserve">looked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other pollutants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emissions,</w:t>
      </w:r>
      <w:r>
        <w:rPr>
          <w:spacing w:val="-2"/>
        </w:rPr>
        <w:t xml:space="preserve"> </w:t>
      </w:r>
      <w:r>
        <w:t>eg</w:t>
      </w:r>
      <w:r>
        <w:rPr>
          <w:spacing w:val="-1"/>
        </w:rPr>
        <w:t xml:space="preserve"> ozone,</w:t>
      </w:r>
      <w:r>
        <w:t xml:space="preserve"> </w:t>
      </w:r>
      <w:r>
        <w:rPr>
          <w:spacing w:val="-1"/>
        </w:rPr>
        <w:t>nitrogen dioxide,</w:t>
      </w:r>
      <w:r>
        <w:rPr>
          <w:spacing w:val="65"/>
        </w:rPr>
        <w:t xml:space="preserve"> </w:t>
      </w:r>
      <w:r>
        <w:rPr>
          <w:spacing w:val="-1"/>
        </w:rPr>
        <w:t>sulphur</w:t>
      </w:r>
      <w:r>
        <w:rPr>
          <w:spacing w:val="-3"/>
        </w:rPr>
        <w:t xml:space="preserve"> </w:t>
      </w:r>
      <w:r>
        <w:rPr>
          <w:spacing w:val="-1"/>
        </w:rPr>
        <w:t>dioxide</w:t>
      </w:r>
    </w:p>
    <w:p w14:paraId="5F65DD3D" w14:textId="77777777" w:rsidR="004863D4" w:rsidRDefault="004863D4">
      <w:pPr>
        <w:jc w:val="both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D3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58" w:line="275" w:lineRule="auto"/>
        <w:ind w:right="342" w:firstLine="0"/>
      </w:pP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rPr>
          <w:spacing w:val="-1"/>
        </w:rPr>
        <w:t xml:space="preserve">attributable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long-term</w:t>
      </w:r>
      <w:r>
        <w:rPr>
          <w:spacing w:val="2"/>
        </w:rPr>
        <w:t xml:space="preserve"> </w:t>
      </w:r>
      <w:r>
        <w:rPr>
          <w:spacing w:val="-1"/>
        </w:rPr>
        <w:t>PM2.5</w:t>
      </w:r>
      <w:r>
        <w:rPr>
          <w:spacing w:val="1"/>
        </w:rPr>
        <w:t xml:space="preserve"> </w:t>
      </w:r>
      <w:r>
        <w:rPr>
          <w:spacing w:val="-1"/>
        </w:rPr>
        <w:t>exposures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background</w:t>
      </w:r>
      <w:r>
        <w:rPr>
          <w:spacing w:val="65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equivalent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1590</w:t>
      </w:r>
      <w:r>
        <w:rPr>
          <w:spacing w:val="-1"/>
        </w:rPr>
        <w:t xml:space="preserve"> deaths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typical</w:t>
      </w:r>
      <w:r>
        <w:t xml:space="preserve"> </w:t>
      </w:r>
      <w:r>
        <w:rPr>
          <w:spacing w:val="-1"/>
        </w:rPr>
        <w:t>ages</w:t>
      </w:r>
      <w:r>
        <w:t xml:space="preserve"> </w:t>
      </w:r>
      <w:r>
        <w:rPr>
          <w:spacing w:val="-1"/>
        </w:rPr>
        <w:t>(2.2%).</w:t>
      </w:r>
    </w:p>
    <w:p w14:paraId="5F65DD3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289" w:firstLine="0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2070</w:t>
      </w:r>
      <w:r>
        <w:rPr>
          <w:spacing w:val="1"/>
        </w:rPr>
        <w:t xml:space="preserve"> </w:t>
      </w:r>
      <w:r>
        <w:rPr>
          <w:spacing w:val="-1"/>
        </w:rPr>
        <w:t>cardiovascular hospital</w:t>
      </w:r>
      <w:r>
        <w:t xml:space="preserve">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ages</w:t>
      </w:r>
      <w:r>
        <w:t xml:space="preserve"> </w:t>
      </w:r>
      <w:r>
        <w:rPr>
          <w:spacing w:val="-1"/>
        </w:rPr>
        <w:t>(1.4%)</w:t>
      </w:r>
      <w:r>
        <w:rPr>
          <w:spacing w:val="67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short-term</w:t>
      </w:r>
      <w:r>
        <w:rPr>
          <w:spacing w:val="2"/>
        </w:rPr>
        <w:t xml:space="preserve"> </w:t>
      </w:r>
      <w:r>
        <w:rPr>
          <w:spacing w:val="-1"/>
        </w:rPr>
        <w:t>PM2.5 exposures</w:t>
      </w:r>
      <w: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background.</w:t>
      </w:r>
    </w:p>
    <w:p w14:paraId="5F65DD4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7" w:lineRule="auto"/>
        <w:ind w:right="374" w:firstLine="0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attendances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childhood</w:t>
      </w:r>
      <w:r>
        <w:rPr>
          <w:spacing w:val="49"/>
        </w:rPr>
        <w:t xml:space="preserve"> </w:t>
      </w:r>
      <w:r>
        <w:rPr>
          <w:spacing w:val="-1"/>
        </w:rPr>
        <w:t>asthma</w:t>
      </w:r>
      <w:r>
        <w:rPr>
          <w:spacing w:val="1"/>
        </w:rPr>
        <w:t xml:space="preserve"> </w:t>
      </w:r>
      <w:r>
        <w:rPr>
          <w:spacing w:val="-1"/>
        </w:rPr>
        <w:t>(0.6%) were</w:t>
      </w:r>
      <w:r>
        <w:rPr>
          <w:spacing w:val="1"/>
        </w:rPr>
        <w:t xml:space="preserve"> </w:t>
      </w:r>
      <w:r>
        <w:rPr>
          <w:spacing w:val="-1"/>
        </w:rP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short-term PM2.5 exposure above</w:t>
      </w:r>
      <w:r>
        <w:rPr>
          <w:spacing w:val="1"/>
        </w:rPr>
        <w:t xml:space="preserve"> </w:t>
      </w:r>
      <w:r>
        <w:rPr>
          <w:spacing w:val="-1"/>
        </w:rPr>
        <w:t>background.</w:t>
      </w:r>
    </w:p>
    <w:p w14:paraId="5F65DD4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7" w:lineRule="auto"/>
        <w:ind w:right="450" w:firstLine="0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1130</w:t>
      </w:r>
      <w:r>
        <w:rPr>
          <w:spacing w:val="1"/>
        </w:rPr>
        <w:t xml:space="preserve"> </w:t>
      </w:r>
      <w:r>
        <w:rPr>
          <w:spacing w:val="-1"/>
        </w:rPr>
        <w:t>respiratory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admissions</w:t>
      </w:r>
      <w:r>
        <w:t xml:space="preserve"> </w:t>
      </w:r>
      <w:r>
        <w:rPr>
          <w:spacing w:val="-1"/>
        </w:rPr>
        <w:t>in 0–14</w:t>
      </w:r>
      <w:r>
        <w:rPr>
          <w:spacing w:val="1"/>
        </w:rPr>
        <w:t xml:space="preserve"> </w:t>
      </w:r>
      <w:r>
        <w:rPr>
          <w:spacing w:val="-1"/>
        </w:rPr>
        <w:t>year olds</w:t>
      </w:r>
      <w:r>
        <w:t xml:space="preserve"> </w:t>
      </w:r>
      <w:r>
        <w:rPr>
          <w:spacing w:val="-1"/>
        </w:rPr>
        <w:t>(2.2%)</w:t>
      </w:r>
      <w:r>
        <w:rPr>
          <w:spacing w:val="7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short-term</w:t>
      </w:r>
      <w:r>
        <w:rPr>
          <w:spacing w:val="2"/>
        </w:rPr>
        <w:t xml:space="preserve"> </w:t>
      </w:r>
      <w:r>
        <w:rPr>
          <w:spacing w:val="-1"/>
        </w:rPr>
        <w:t>PM10 exposures</w:t>
      </w:r>
      <w: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background.</w:t>
      </w:r>
    </w:p>
    <w:p w14:paraId="5F65DD4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5" w:lineRule="auto"/>
        <w:ind w:right="158" w:firstLine="0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530</w:t>
      </w:r>
      <w:r>
        <w:rPr>
          <w:spacing w:val="1"/>
        </w:rPr>
        <w:t xml:space="preserve"> </w:t>
      </w:r>
      <w:r>
        <w:rPr>
          <w:spacing w:val="-1"/>
        </w:rPr>
        <w:t xml:space="preserve">pneumonia </w:t>
      </w:r>
      <w:r>
        <w:t>and</w:t>
      </w:r>
      <w:r>
        <w:rPr>
          <w:spacing w:val="-1"/>
        </w:rPr>
        <w:t xml:space="preserve"> acute bronchitis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admissions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ages</w:t>
      </w:r>
      <w:r>
        <w:rPr>
          <w:spacing w:val="57"/>
        </w:rPr>
        <w:t xml:space="preserve"> </w:t>
      </w:r>
      <w:r>
        <w:t>65+</w:t>
      </w:r>
      <w:r>
        <w:rPr>
          <w:spacing w:val="-1"/>
        </w:rPr>
        <w:t xml:space="preserve"> (2.5%) were</w:t>
      </w:r>
      <w:r>
        <w:rPr>
          <w:spacing w:val="1"/>
        </w:rPr>
        <w:t xml:space="preserve"> </w:t>
      </w:r>
      <w:r>
        <w:rPr>
          <w:spacing w:val="-1"/>
        </w:rP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short-term</w:t>
      </w:r>
      <w:r>
        <w:rPr>
          <w:spacing w:val="2"/>
        </w:rPr>
        <w:t xml:space="preserve"> </w:t>
      </w:r>
      <w:r>
        <w:rPr>
          <w:spacing w:val="-1"/>
        </w:rPr>
        <w:t>PM10</w:t>
      </w:r>
      <w:r>
        <w:rPr>
          <w:spacing w:val="1"/>
        </w:rPr>
        <w:t xml:space="preserve"> </w:t>
      </w:r>
      <w:r>
        <w:rPr>
          <w:spacing w:val="-1"/>
        </w:rPr>
        <w:t>exposures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background.</w:t>
      </w:r>
    </w:p>
    <w:p w14:paraId="5F65DD43" w14:textId="77777777" w:rsidR="004863D4" w:rsidRDefault="009328F2">
      <w:pPr>
        <w:pStyle w:val="BodyText"/>
        <w:spacing w:before="202" w:line="276" w:lineRule="auto"/>
        <w:ind w:right="185"/>
      </w:pP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PM</w:t>
      </w:r>
      <w:r>
        <w:rPr>
          <w:spacing w:val="-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long distance from</w:t>
      </w:r>
      <w:r>
        <w:rPr>
          <w:spacing w:val="2"/>
        </w:rPr>
        <w:t xml:space="preserve"> </w:t>
      </w:r>
      <w:r>
        <w:rPr>
          <w:spacing w:val="-1"/>
        </w:rPr>
        <w:t>their source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63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wide</w:t>
      </w:r>
      <w:r>
        <w:rPr>
          <w:spacing w:val="1"/>
        </w:rPr>
        <w:t xml:space="preserve"> </w:t>
      </w:r>
      <w:r>
        <w:rPr>
          <w:spacing w:val="-1"/>
        </w:rPr>
        <w:t>geographical</w:t>
      </w:r>
      <w:r>
        <w:rPr>
          <w:spacing w:val="-3"/>
        </w:rPr>
        <w:t xml:space="preserve"> </w:t>
      </w:r>
      <w:r>
        <w:rPr>
          <w:spacing w:val="-1"/>
        </w:rPr>
        <w:t>area.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level,</w:t>
      </w:r>
      <w:r>
        <w:t xml:space="preserve"> the</w:t>
      </w:r>
      <w:r>
        <w:rPr>
          <w:spacing w:val="-1"/>
        </w:rPr>
        <w:t xml:space="preserve"> health</w:t>
      </w:r>
      <w:r>
        <w:rPr>
          <w:spacing w:val="53"/>
        </w:rPr>
        <w:t xml:space="preserve"> </w:t>
      </w:r>
      <w:r>
        <w:rPr>
          <w:spacing w:val="-1"/>
        </w:rPr>
        <w:t>burden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exposure </w:t>
      </w:r>
      <w:r>
        <w:t>to</w:t>
      </w:r>
      <w:r>
        <w:rPr>
          <w:spacing w:val="-1"/>
        </w:rPr>
        <w:t xml:space="preserve"> ambient</w:t>
      </w:r>
      <w:r>
        <w:t xml:space="preserve"> </w:t>
      </w:r>
      <w:r>
        <w:rPr>
          <w:spacing w:val="-2"/>
        </w:rPr>
        <w:t>levels</w:t>
      </w:r>
      <w:r>
        <w:t xml:space="preserve"> 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relatively</w:t>
      </w:r>
      <w:r>
        <w:rPr>
          <w:spacing w:val="-2"/>
        </w:rPr>
        <w:t xml:space="preserve"> </w:t>
      </w:r>
      <w:r>
        <w:rPr>
          <w:spacing w:val="-1"/>
        </w:rPr>
        <w:t>small.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these</w:t>
      </w:r>
      <w:r>
        <w:rPr>
          <w:spacing w:val="67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effects</w:t>
      </w:r>
      <w:r>
        <w:t xml:space="preserve"> </w:t>
      </w:r>
      <w:r>
        <w:rPr>
          <w:spacing w:val="-1"/>
        </w:rPr>
        <w:t>translate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large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burden</w:t>
      </w:r>
      <w:r>
        <w:rPr>
          <w:spacing w:val="1"/>
        </w:rPr>
        <w:t xml:space="preserve"> </w:t>
      </w:r>
      <w:r>
        <w:rPr>
          <w:spacing w:val="-1"/>
        </w:rPr>
        <w:t>when multiplied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large</w:t>
      </w:r>
      <w:r>
        <w:rPr>
          <w:spacing w:val="55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exposed</w:t>
      </w:r>
      <w:r>
        <w:rPr>
          <w:spacing w:val="1"/>
        </w:rPr>
        <w:t xml:space="preserve"> </w:t>
      </w:r>
      <w:r>
        <w:rPr>
          <w:spacing w:val="-1"/>
        </w:rPr>
        <w:t>in urban</w:t>
      </w:r>
      <w:r>
        <w:rPr>
          <w:spacing w:val="1"/>
        </w:rPr>
        <w:t xml:space="preserve"> </w:t>
      </w:r>
      <w:r>
        <w:rPr>
          <w:spacing w:val="-1"/>
        </w:rPr>
        <w:t>centres.</w:t>
      </w:r>
    </w:p>
    <w:p w14:paraId="5F65DD44" w14:textId="77777777" w:rsidR="004863D4" w:rsidRDefault="009328F2">
      <w:pPr>
        <w:pStyle w:val="Heading2"/>
        <w:numPr>
          <w:ilvl w:val="1"/>
          <w:numId w:val="13"/>
        </w:numPr>
        <w:tabs>
          <w:tab w:val="left" w:pos="839"/>
        </w:tabs>
        <w:spacing w:before="200"/>
        <w:ind w:left="838"/>
        <w:rPr>
          <w:b w:val="0"/>
          <w:bCs w:val="0"/>
          <w:i w:val="0"/>
        </w:rPr>
      </w:pPr>
      <w:bookmarkStart w:id="46" w:name="2.3_NRSIEE_and_the_NRSIEE_Industry"/>
      <w:bookmarkEnd w:id="46"/>
      <w:r>
        <w:rPr>
          <w:spacing w:val="-1"/>
        </w:rPr>
        <w:t>NRSIEE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Industry</w:t>
      </w:r>
    </w:p>
    <w:p w14:paraId="5F65DD45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D46" w14:textId="77777777" w:rsidR="004863D4" w:rsidRDefault="009328F2">
      <w:pPr>
        <w:pStyle w:val="BodyText"/>
        <w:spacing w:line="276" w:lineRule="auto"/>
        <w:ind w:right="258"/>
      </w:pPr>
      <w:r>
        <w:rPr>
          <w:spacing w:val="-1"/>
        </w:rPr>
        <w:t>Non-road emission</w:t>
      </w:r>
      <w:r>
        <w:rPr>
          <w:spacing w:val="1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comprise</w:t>
      </w:r>
      <w:r>
        <w:rPr>
          <w:spacing w:val="1"/>
        </w:rPr>
        <w:t xml:space="preserve"> </w:t>
      </w:r>
      <w:r>
        <w:rPr>
          <w:spacing w:val="-1"/>
        </w:rPr>
        <w:t>compression</w:t>
      </w:r>
      <w:r>
        <w:rPr>
          <w:spacing w:val="1"/>
        </w:rP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(diesel)</w:t>
      </w:r>
      <w:r>
        <w:rPr>
          <w:spacing w:val="-3"/>
        </w:rPr>
        <w:t xml:space="preserve"> </w:t>
      </w:r>
      <w:r>
        <w:rPr>
          <w:spacing w:val="-1"/>
        </w:rPr>
        <w:t>engines,</w:t>
      </w:r>
      <w:r>
        <w:t xml:space="preserve"> </w:t>
      </w:r>
      <w:r>
        <w:rPr>
          <w:spacing w:val="-1"/>
        </w:rPr>
        <w:t>spark</w:t>
      </w:r>
      <w:r>
        <w:rPr>
          <w:spacing w:val="71"/>
        </w:rP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(petrol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gas)</w:t>
      </w:r>
      <w:r>
        <w:rPr>
          <w:spacing w:val="-1"/>
        </w:rPr>
        <w:t xml:space="preserve"> engines</w:t>
      </w:r>
      <w:r>
        <w:t xml:space="preserve"> </w:t>
      </w:r>
      <w:r>
        <w:rPr>
          <w:spacing w:val="-1"/>
        </w:rPr>
        <w:t>and aircraft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(jet</w:t>
      </w:r>
      <w:r>
        <w:t xml:space="preserve"> or</w:t>
      </w:r>
      <w:r>
        <w:rPr>
          <w:spacing w:val="-1"/>
        </w:rPr>
        <w:t xml:space="preserve"> turbofan)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broad</w:t>
      </w:r>
      <w:r>
        <w:rPr>
          <w:spacing w:val="1"/>
        </w:rPr>
        <w:t xml:space="preserve">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applications.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referred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2"/>
        </w:rPr>
        <w:t>covers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wide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petrol</w:t>
      </w:r>
      <w:r>
        <w:t xml:space="preserve"> </w:t>
      </w:r>
      <w:r>
        <w:rPr>
          <w:spacing w:val="-2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equipment.</w:t>
      </w:r>
      <w:r>
        <w:rPr>
          <w:spacing w:val="-2"/>
        </w:rPr>
        <w:t xml:space="preserve"> </w:t>
      </w:r>
      <w:r>
        <w:rPr>
          <w:spacing w:val="-1"/>
        </w:rPr>
        <w:t>The marine 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8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categories</w:t>
      </w:r>
      <w:r>
        <w:rPr>
          <w:spacing w:val="-2"/>
        </w:rPr>
        <w:t xml:space="preserve"> </w:t>
      </w:r>
      <w:r>
        <w:rPr>
          <w:spacing w:val="-1"/>
        </w:rPr>
        <w:t>account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majority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NRSIEE.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>cover:</w:t>
      </w:r>
    </w:p>
    <w:p w14:paraId="5F65DD4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58" w:firstLine="0"/>
      </w:pP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including outboard,</w:t>
      </w:r>
      <w:r>
        <w:t xml:space="preserve"> </w:t>
      </w:r>
      <w:r>
        <w:rPr>
          <w:spacing w:val="-1"/>
        </w:rPr>
        <w:t xml:space="preserve">inboard </w:t>
      </w:r>
      <w:r>
        <w:t>or</w:t>
      </w:r>
      <w:r>
        <w:rPr>
          <w:spacing w:val="-1"/>
        </w:rPr>
        <w:t xml:space="preserve"> stern-drive</w:t>
      </w:r>
      <w:r>
        <w:rPr>
          <w:spacing w:val="1"/>
        </w:rPr>
        <w:t xml:space="preserve"> </w:t>
      </w:r>
      <w:r>
        <w:rPr>
          <w:spacing w:val="-1"/>
        </w:rPr>
        <w:t>marine engines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watercraft</w:t>
      </w:r>
      <w:r>
        <w:t xml:space="preserve"> </w:t>
      </w:r>
      <w:r>
        <w:rPr>
          <w:spacing w:val="-1"/>
        </w:rPr>
        <w:t>(with</w:t>
      </w:r>
      <w:r>
        <w:rPr>
          <w:spacing w:val="1"/>
        </w:rPr>
        <w:t xml:space="preserve"> </w:t>
      </w:r>
      <w:r>
        <w:rPr>
          <w:spacing w:val="-1"/>
        </w:rPr>
        <w:t>in-built</w:t>
      </w:r>
      <w:r>
        <w:rPr>
          <w:spacing w:val="-2"/>
        </w:rP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engines);</w:t>
      </w:r>
      <w:r>
        <w:t xml:space="preserve"> </w:t>
      </w:r>
      <w:r>
        <w:rPr>
          <w:spacing w:val="-1"/>
        </w:rPr>
        <w:t>and</w:t>
      </w:r>
    </w:p>
    <w:p w14:paraId="5F65DD4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65" w:line="274" w:lineRule="auto"/>
        <w:ind w:right="375" w:firstLine="0"/>
      </w:pP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8"/>
        </w:rPr>
        <w:t xml:space="preserve"> </w:t>
      </w:r>
      <w:hyperlink w:anchor="_bookmark21" w:history="1">
        <w:r>
          <w:rPr>
            <w:spacing w:val="-1"/>
            <w:position w:val="11"/>
            <w:sz w:val="16"/>
            <w:szCs w:val="16"/>
          </w:rPr>
          <w:t>17</w:t>
        </w:r>
      </w:hyperlink>
      <w:r>
        <w:rPr>
          <w:spacing w:val="22"/>
          <w:position w:val="11"/>
          <w:sz w:val="16"/>
          <w:szCs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including trimmers,</w:t>
      </w:r>
      <w:r>
        <w:rPr>
          <w:spacing w:val="-2"/>
        </w:rPr>
        <w:t xml:space="preserve"> </w:t>
      </w:r>
      <w:r>
        <w:rPr>
          <w:spacing w:val="-1"/>
        </w:rPr>
        <w:t>brush</w:t>
      </w:r>
      <w:r>
        <w:rPr>
          <w:spacing w:val="1"/>
        </w:rPr>
        <w:t xml:space="preserve"> </w:t>
      </w:r>
      <w:r>
        <w:rPr>
          <w:spacing w:val="-1"/>
        </w:rPr>
        <w:t>cutters,</w:t>
      </w:r>
      <w:r>
        <w:rPr>
          <w:spacing w:val="-2"/>
        </w:rPr>
        <w:t xml:space="preserve"> leaf</w:t>
      </w:r>
      <w:r>
        <w:rPr>
          <w:spacing w:val="65"/>
        </w:rPr>
        <w:t xml:space="preserve"> </w:t>
      </w:r>
      <w:r>
        <w:rPr>
          <w:spacing w:val="-1"/>
        </w:rPr>
        <w:t>blowers,</w:t>
      </w:r>
      <w:r>
        <w:t xml:space="preserve"> </w:t>
      </w:r>
      <w:r>
        <w:rPr>
          <w:spacing w:val="-1"/>
        </w:rPr>
        <w:t>chain</w:t>
      </w:r>
      <w:r>
        <w:rPr>
          <w:spacing w:val="1"/>
        </w:rPr>
        <w:t xml:space="preserve"> </w:t>
      </w:r>
      <w:r>
        <w:rPr>
          <w:spacing w:val="-1"/>
        </w:rPr>
        <w:t>saws,</w:t>
      </w:r>
      <w:r>
        <w:t xml:space="preserve"> </w:t>
      </w:r>
      <w:r>
        <w:rPr>
          <w:spacing w:val="-1"/>
        </w:rPr>
        <w:t>chippers,</w:t>
      </w:r>
      <w:r>
        <w:t xml:space="preserve"> </w:t>
      </w:r>
      <w:r>
        <w:rPr>
          <w:spacing w:val="-1"/>
        </w:rPr>
        <w:t>cement</w:t>
      </w:r>
      <w:r>
        <w:rPr>
          <w:spacing w:val="-2"/>
        </w:rPr>
        <w:t xml:space="preserve"> </w:t>
      </w:r>
      <w:r>
        <w:rPr>
          <w:spacing w:val="-1"/>
        </w:rPr>
        <w:t>mixers,</w:t>
      </w:r>
      <w:r>
        <w:t xml:space="preserve"> </w:t>
      </w:r>
      <w:r>
        <w:rPr>
          <w:spacing w:val="-1"/>
        </w:rPr>
        <w:t>lawn</w:t>
      </w:r>
      <w:r>
        <w:rPr>
          <w:spacing w:val="1"/>
        </w:rPr>
        <w:t xml:space="preserve"> </w:t>
      </w:r>
      <w:r>
        <w:rPr>
          <w:spacing w:val="-1"/>
        </w:rPr>
        <w:t>mowers,</w:t>
      </w:r>
      <w:r>
        <w:t xml:space="preserve"> </w:t>
      </w:r>
      <w:r>
        <w:rPr>
          <w:spacing w:val="-1"/>
        </w:rPr>
        <w:t>pumps,</w:t>
      </w:r>
      <w:r>
        <w:t xml:space="preserve"> </w:t>
      </w:r>
      <w:r>
        <w:rPr>
          <w:spacing w:val="-1"/>
        </w:rPr>
        <w:t>generators,</w:t>
      </w:r>
      <w:r>
        <w:t xml:space="preserve"> </w:t>
      </w:r>
      <w:r>
        <w:rPr>
          <w:spacing w:val="-1"/>
        </w:rPr>
        <w:t>air</w:t>
      </w:r>
      <w:r>
        <w:rPr>
          <w:spacing w:val="65"/>
        </w:rPr>
        <w:t xml:space="preserve"> </w:t>
      </w:r>
      <w:r>
        <w:rPr>
          <w:spacing w:val="-1"/>
        </w:rPr>
        <w:t>compressors.</w:t>
      </w:r>
    </w:p>
    <w:p w14:paraId="5F65DD49" w14:textId="77777777" w:rsidR="004863D4" w:rsidRDefault="009328F2">
      <w:pPr>
        <w:pStyle w:val="BodyText"/>
        <w:spacing w:before="201" w:line="277" w:lineRule="auto"/>
        <w:ind w:right="109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rPr>
          <w:spacing w:val="-1"/>
        </w:rPr>
        <w:t>40,000 marine 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million units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outdoor powered</w:t>
      </w:r>
      <w:r>
        <w:rPr>
          <w:spacing w:val="73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1"/>
        </w:rPr>
        <w:t>annually.</w:t>
      </w:r>
      <w: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manufactured domestically.</w:t>
      </w:r>
    </w:p>
    <w:p w14:paraId="5F65DD4A" w14:textId="77777777" w:rsidR="004863D4" w:rsidRDefault="004863D4">
      <w:pPr>
        <w:spacing w:before="11"/>
        <w:rPr>
          <w:rFonts w:ascii="Arial" w:eastAsia="Arial" w:hAnsi="Arial" w:cs="Arial"/>
          <w:sz w:val="13"/>
          <w:szCs w:val="13"/>
        </w:rPr>
      </w:pPr>
    </w:p>
    <w:p w14:paraId="5F65DD4B" w14:textId="7019997E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F5" wp14:editId="7CCA1877">
                <wp:extent cx="5858510" cy="8890"/>
                <wp:effectExtent l="635" t="3175" r="8255" b="6985"/>
                <wp:docPr id="820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8890"/>
                          <a:chOff x="0" y="0"/>
                          <a:chExt cx="9226" cy="14"/>
                        </a:xfrm>
                      </wpg:grpSpPr>
                      <wpg:grpSp>
                        <wpg:cNvPr id="821" name="Group 80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212" cy="2"/>
                            <a:chOff x="7" y="7"/>
                            <a:chExt cx="9212" cy="2"/>
                          </a:xfrm>
                        </wpg:grpSpPr>
                        <wps:wsp>
                          <wps:cNvPr id="822" name="Freeform 8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21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212"/>
                                <a:gd name="T2" fmla="+- 0 9218 7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1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BCEB23" id="Group 802" o:spid="_x0000_s1026" style="width:461.3pt;height:.7pt;mso-position-horizontal-relative:char;mso-position-vertical-relative:line" coordsize="922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">
                <v:group id="Group 803" o:spid="_x0000_s1027" style="position:absolute;left:7;top:7;width:9212;height:2" coordorigin="7,7" coordsize="9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04" o:spid="_x0000_s1028" style="position:absolute;left:7;top:7;width:9212;height:2;visibility:visible;mso-wrap-style:square;v-text-anchor:top" coordsize="9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ua8YA&#10;AADcAAAADwAAAGRycy9kb3ducmV2LnhtbESPT2vCQBTE7wW/w/IEb3VjhCCpq1hB8OAlaXvo7ZF9&#10;zZ9m34bsmkQ/vSsUehxm5jfMdj+ZVgzUu9qygtUyAkFcWF1zqeDz4/S6AeE8ssbWMim4kYP9bvay&#10;xVTbkTMacl+KAGGXooLK+y6V0hUVGXRL2xEH78f2Bn2QfSl1j2OAm1bGUZRIgzWHhQo7OlZU/OZX&#10;o8B+N+uv+605Hi7n1Xtxz05jk7RKLebT4Q2Ep8n/h//aZ61gE8fwPBOOgN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ua8YAAADcAAAADwAAAAAAAAAAAAAAAACYAgAAZHJz&#10;L2Rvd25yZXYueG1sUEsFBgAAAAAEAAQA9QAAAIsDAAAAAA==&#10;" path="m,l9211,e" filled="f" strokeweight=".24658mm">
                    <v:path arrowok="t" o:connecttype="custom" o:connectlocs="0,0;9211,0" o:connectangles="0,0"/>
                  </v:shape>
                </v:group>
                <w10:anchorlock/>
              </v:group>
            </w:pict>
          </mc:Fallback>
        </mc:AlternateContent>
      </w:r>
    </w:p>
    <w:p w14:paraId="5F65DD4C" w14:textId="77777777" w:rsidR="004863D4" w:rsidRDefault="009328F2">
      <w:pPr>
        <w:spacing w:before="73"/>
        <w:ind w:left="118" w:right="19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position w:val="10"/>
          <w:sz w:val="13"/>
        </w:rPr>
        <w:t>16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Accepted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international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methodology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assessing health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impacts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air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pollution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83"/>
          <w:sz w:val="24"/>
        </w:rPr>
        <w:t xml:space="preserve"> </w:t>
      </w:r>
      <w:r>
        <w:rPr>
          <w:rFonts w:ascii="Arial"/>
          <w:spacing w:val="-1"/>
          <w:sz w:val="24"/>
        </w:rPr>
        <w:t>estimate attributable health effects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index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(or surrogate) pollutant,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covers</w:t>
      </w:r>
      <w:r>
        <w:rPr>
          <w:rFonts w:ascii="Arial"/>
          <w:spacing w:val="7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majority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effects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all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 correlated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pollutants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avoids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issue 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double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pacing w:val="-1"/>
          <w:sz w:val="24"/>
        </w:rPr>
        <w:t>counting (Jalaludin,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B.,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Glen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Salkeld,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Geoff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Morgan,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Beer,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Yasir Bin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Nisar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5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Methodology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Cost-Benefit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Analysis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Ambient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Air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Pollution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Health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Impacts:</w:t>
      </w:r>
      <w:r>
        <w:rPr>
          <w:rFonts w:ascii="Arial"/>
          <w:b/>
          <w:spacing w:val="6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Final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Report.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spacing w:val="-1"/>
          <w:sz w:val="24"/>
        </w:rPr>
        <w:t>Commonwealth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Department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Environment,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Water,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Heritage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the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Arts,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Canberra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(16 January,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2009).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PM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often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used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index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pollutant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(HRA</w:t>
      </w:r>
      <w:r>
        <w:rPr>
          <w:rFonts w:ascii="Arial"/>
          <w:spacing w:val="56"/>
          <w:sz w:val="24"/>
        </w:rPr>
        <w:t xml:space="preserve"> </w:t>
      </w:r>
      <w:r>
        <w:rPr>
          <w:rFonts w:ascii="Arial"/>
          <w:spacing w:val="-1"/>
          <w:sz w:val="24"/>
        </w:rPr>
        <w:t>Report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2013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 also,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1"/>
          <w:sz w:val="24"/>
        </w:rPr>
        <w:t>WHO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suggests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z w:val="24"/>
        </w:rPr>
        <w:t xml:space="preserve"> PM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sulphur dioxide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selected </w:t>
      </w:r>
      <w:r>
        <w:rPr>
          <w:rFonts w:ascii="Arial"/>
          <w:sz w:val="24"/>
        </w:rPr>
        <w:t>as</w:t>
      </w:r>
      <w:r>
        <w:rPr>
          <w:rFonts w:ascii="Arial"/>
          <w:spacing w:val="4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index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air pollutant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health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effects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transport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sources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ambient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air pollution</w:t>
      </w:r>
      <w:r>
        <w:rPr>
          <w:rFonts w:ascii="Arial"/>
          <w:spacing w:val="71"/>
          <w:sz w:val="24"/>
        </w:rPr>
        <w:t xml:space="preserve"> </w:t>
      </w:r>
      <w:r>
        <w:rPr>
          <w:rFonts w:ascii="Arial"/>
          <w:spacing w:val="-1"/>
          <w:sz w:val="24"/>
        </w:rPr>
        <w:t>(World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Health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Organisation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Air</w:t>
      </w:r>
      <w:r>
        <w:rPr>
          <w:rFonts w:ascii="Arial"/>
          <w:b/>
          <w:sz w:val="24"/>
        </w:rPr>
        <w:t xml:space="preserve"> Quality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Guidelines.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Global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update 2005.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Particulate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matter,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ozone,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nitrogen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dioxide 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sulphur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dioxide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1"/>
          <w:sz w:val="24"/>
        </w:rPr>
        <w:t>WHO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Regional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Office </w:t>
      </w:r>
      <w:r>
        <w:rPr>
          <w:rFonts w:ascii="Arial"/>
          <w:sz w:val="24"/>
        </w:rPr>
        <w:t>for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Europe,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Copenhagen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(2006)).</w:t>
      </w:r>
    </w:p>
    <w:p w14:paraId="5F65DD4D" w14:textId="77777777" w:rsidR="004863D4" w:rsidRDefault="009328F2">
      <w:pPr>
        <w:pStyle w:val="BodyText"/>
      </w:pPr>
      <w:bookmarkStart w:id="47" w:name="_bookmark21"/>
      <w:bookmarkEnd w:id="47"/>
      <w:r>
        <w:rPr>
          <w:spacing w:val="-1"/>
          <w:position w:val="10"/>
          <w:sz w:val="13"/>
        </w:rPr>
        <w:t>17</w:t>
      </w:r>
      <w:r>
        <w:rPr>
          <w:spacing w:val="18"/>
          <w:position w:val="10"/>
          <w:sz w:val="13"/>
        </w:rPr>
        <w:t xml:space="preserve"> </w:t>
      </w:r>
      <w:r>
        <w:t xml:space="preserve">The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 xml:space="preserve">than </w:t>
      </w:r>
      <w:r>
        <w:t>19</w:t>
      </w:r>
      <w:r>
        <w:rPr>
          <w:spacing w:val="1"/>
        </w:rPr>
        <w:t xml:space="preserve"> </w:t>
      </w:r>
      <w:r>
        <w:rPr>
          <w:spacing w:val="-4"/>
        </w:rPr>
        <w:t>kW</w:t>
      </w:r>
      <w:r>
        <w:rPr>
          <w:spacing w:val="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rPr>
          <w:spacing w:val="-1"/>
        </w:rPr>
        <w:t>horsepower in</w:t>
      </w:r>
      <w:r>
        <w:rPr>
          <w:spacing w:val="1"/>
        </w:rPr>
        <w:t xml:space="preserve"> </w:t>
      </w:r>
      <w:r>
        <w:rPr>
          <w:spacing w:val="-1"/>
        </w:rPr>
        <w:t>power.</w:t>
      </w:r>
    </w:p>
    <w:p w14:paraId="5F65DD4E" w14:textId="77777777" w:rsidR="004863D4" w:rsidRDefault="004863D4">
      <w:p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D4F" w14:textId="77777777" w:rsidR="004863D4" w:rsidRDefault="009328F2">
      <w:pPr>
        <w:numPr>
          <w:ilvl w:val="2"/>
          <w:numId w:val="13"/>
        </w:numPr>
        <w:tabs>
          <w:tab w:val="left" w:pos="839"/>
        </w:tabs>
        <w:spacing w:before="55"/>
        <w:rPr>
          <w:rFonts w:ascii="Arial" w:eastAsia="Arial" w:hAnsi="Arial" w:cs="Arial"/>
          <w:sz w:val="24"/>
          <w:szCs w:val="24"/>
        </w:rPr>
      </w:pPr>
      <w:bookmarkStart w:id="48" w:name="2.3.1_The_NRSIEE_industry"/>
      <w:bookmarkEnd w:id="48"/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NRSIEE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industry</w:t>
      </w:r>
    </w:p>
    <w:p w14:paraId="5F65DD50" w14:textId="77777777" w:rsidR="004863D4" w:rsidRDefault="004863D4">
      <w:pPr>
        <w:spacing w:before="1"/>
        <w:rPr>
          <w:rFonts w:ascii="Arial" w:eastAsia="Arial" w:hAnsi="Arial" w:cs="Arial"/>
          <w:i/>
          <w:sz w:val="21"/>
          <w:szCs w:val="21"/>
        </w:rPr>
      </w:pPr>
    </w:p>
    <w:p w14:paraId="5F65DD51" w14:textId="77777777" w:rsidR="004863D4" w:rsidRDefault="009328F2">
      <w:pPr>
        <w:pStyle w:val="BodyText"/>
        <w:spacing w:line="276" w:lineRule="auto"/>
        <w:ind w:right="195"/>
      </w:pPr>
      <w:r>
        <w:rPr>
          <w:spacing w:val="-1"/>
        </w:rPr>
        <w:t xml:space="preserve">Over </w:t>
      </w:r>
      <w:r>
        <w:t>500</w:t>
      </w:r>
      <w:r>
        <w:rPr>
          <w:spacing w:val="-1"/>
        </w:rPr>
        <w:t xml:space="preserve"> manufacturers,</w:t>
      </w:r>
      <w:r>
        <w:rPr>
          <w:spacing w:val="1"/>
        </w:rPr>
        <w:t xml:space="preserve"> </w:t>
      </w:r>
      <w:r>
        <w:rPr>
          <w:spacing w:val="-1"/>
        </w:rPr>
        <w:t>importers,</w:t>
      </w:r>
      <w:r>
        <w:t xml:space="preserve"> </w:t>
      </w:r>
      <w:r>
        <w:rPr>
          <w:spacing w:val="-1"/>
        </w:rPr>
        <w:t>distributors,</w:t>
      </w:r>
      <w:r>
        <w:t xml:space="preserve"> </w:t>
      </w:r>
      <w:r>
        <w:rPr>
          <w:spacing w:val="-1"/>
        </w:rPr>
        <w:t>dealers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retailers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involved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sale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in Australia.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number 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 xml:space="preserve">represented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peak</w:t>
      </w:r>
      <w:r>
        <w:rPr>
          <w:spacing w:val="53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organisations: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Outdoor</w:t>
      </w:r>
      <w:r>
        <w:rPr>
          <w:spacing w:val="-3"/>
        </w:rPr>
        <w:t xml:space="preserve"> </w:t>
      </w:r>
      <w:r>
        <w:rPr>
          <w:spacing w:val="-1"/>
        </w:rPr>
        <w:t>Powered Equipment</w:t>
      </w:r>
      <w:r>
        <w:t xml:space="preserve"> </w:t>
      </w:r>
      <w:r>
        <w:rPr>
          <w:spacing w:val="-1"/>
        </w:rPr>
        <w:t>Association (OPEA),</w:t>
      </w:r>
      <w: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Outboard Engine</w:t>
      </w:r>
      <w:r>
        <w:rPr>
          <w:spacing w:val="1"/>
        </w:rPr>
        <w:t xml:space="preserve"> </w:t>
      </w:r>
      <w:r>
        <w:rPr>
          <w:spacing w:val="-1"/>
        </w:rPr>
        <w:t>Distributors</w:t>
      </w:r>
      <w:r>
        <w:rPr>
          <w:spacing w:val="-2"/>
        </w:rPr>
        <w:t xml:space="preserve"> </w:t>
      </w:r>
      <w:r>
        <w:rPr>
          <w:spacing w:val="-1"/>
        </w:rPr>
        <w:t>Association</w:t>
      </w:r>
      <w:r>
        <w:rPr>
          <w:spacing w:val="1"/>
        </w:rPr>
        <w:t xml:space="preserve"> </w:t>
      </w:r>
      <w:r>
        <w:rPr>
          <w:spacing w:val="-1"/>
        </w:rPr>
        <w:t xml:space="preserve">(OEDA)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Australian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73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(AMEC).</w:t>
      </w:r>
    </w:p>
    <w:p w14:paraId="5F65DD52" w14:textId="77777777" w:rsidR="004863D4" w:rsidRDefault="009328F2">
      <w:pPr>
        <w:pStyle w:val="Heading2"/>
        <w:spacing w:before="202"/>
        <w:rPr>
          <w:b w:val="0"/>
          <w:bCs w:val="0"/>
          <w:i w:val="0"/>
        </w:rPr>
      </w:pPr>
      <w:bookmarkStart w:id="49" w:name="NRSIEE_Industry"/>
      <w:bookmarkEnd w:id="49"/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Industry</w:t>
      </w:r>
    </w:p>
    <w:p w14:paraId="5F65DD53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D5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827" w:firstLine="0"/>
      </w:pPr>
      <w:r>
        <w:rPr>
          <w:spacing w:val="-1"/>
        </w:rPr>
        <w:t xml:space="preserve">Over </w:t>
      </w:r>
      <w:r>
        <w:t>500</w:t>
      </w:r>
      <w:r>
        <w:rPr>
          <w:spacing w:val="-1"/>
        </w:rPr>
        <w:t xml:space="preserve"> manufacturers,</w:t>
      </w:r>
      <w:r>
        <w:rPr>
          <w:spacing w:val="1"/>
        </w:rPr>
        <w:t xml:space="preserve"> </w:t>
      </w:r>
      <w:r>
        <w:rPr>
          <w:spacing w:val="-1"/>
        </w:rPr>
        <w:t>importers,</w:t>
      </w:r>
      <w:r>
        <w:t xml:space="preserve"> </w:t>
      </w:r>
      <w:r>
        <w:rPr>
          <w:spacing w:val="-1"/>
        </w:rPr>
        <w:t>distributors,</w:t>
      </w:r>
      <w:r>
        <w:t xml:space="preserve"> </w:t>
      </w:r>
      <w:r>
        <w:rPr>
          <w:spacing w:val="-1"/>
        </w:rPr>
        <w:t>dealers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retailers</w:t>
      </w:r>
      <w:r>
        <w:t xml:space="preserve"> </w:t>
      </w:r>
      <w:r>
        <w:rPr>
          <w:spacing w:val="-1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involved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sale of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in Australia.</w:t>
      </w:r>
    </w:p>
    <w:p w14:paraId="5F65DD5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7" w:lineRule="auto"/>
        <w:ind w:right="1504" w:firstLine="0"/>
      </w:pPr>
      <w:r>
        <w:rPr>
          <w:spacing w:val="-1"/>
        </w:rPr>
        <w:t>Australian manufacturing is</w:t>
      </w:r>
      <w: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incorporating engines</w:t>
      </w:r>
      <w:r>
        <w:rPr>
          <w:spacing w:val="69"/>
        </w:rPr>
        <w:t xml:space="preserve"> </w:t>
      </w:r>
      <w:r>
        <w:rPr>
          <w:spacing w:val="-1"/>
        </w:rPr>
        <w:t>manufactured overseas</w:t>
      </w:r>
      <w:r>
        <w:t xml:space="preserve"> </w:t>
      </w:r>
      <w:r>
        <w:rPr>
          <w:spacing w:val="-1"/>
        </w:rPr>
        <w:t>into products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</w:p>
    <w:p w14:paraId="5F65DD5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45" w:lineRule="auto"/>
        <w:ind w:right="366" w:firstLine="0"/>
      </w:pPr>
      <w:r>
        <w:rPr>
          <w:spacing w:val="-1"/>
        </w:rPr>
        <w:t>Around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million</w:t>
      </w:r>
      <w:r>
        <w:rPr>
          <w:spacing w:val="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are imported</w:t>
      </w:r>
      <w:r>
        <w:rPr>
          <w:spacing w:val="1"/>
        </w:rPr>
        <w:t xml:space="preserve"> </w:t>
      </w:r>
      <w:r>
        <w:rPr>
          <w:spacing w:val="-1"/>
        </w:rPr>
        <w:t>annually</w:t>
      </w:r>
      <w: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estimated 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$248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2"/>
        </w:rPr>
        <w:t>2009-10</w:t>
      </w:r>
      <w:r>
        <w:rPr>
          <w:spacing w:val="11"/>
        </w:rPr>
        <w:t xml:space="preserve"> </w:t>
      </w:r>
      <w:hyperlink w:anchor="_bookmark22" w:history="1">
        <w:r>
          <w:rPr>
            <w:spacing w:val="-1"/>
            <w:position w:val="11"/>
            <w:sz w:val="16"/>
          </w:rPr>
          <w:t>18</w:t>
        </w:r>
      </w:hyperlink>
      <w:r>
        <w:rPr>
          <w:spacing w:val="-1"/>
        </w:rPr>
        <w:t>.</w:t>
      </w:r>
    </w:p>
    <w:p w14:paraId="5F65DD5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36" w:line="245" w:lineRule="auto"/>
        <w:ind w:right="226" w:firstLine="0"/>
      </w:pP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40,000 marine</w:t>
      </w:r>
      <w:r>
        <w:rPr>
          <w:spacing w:val="-4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are imported annually</w:t>
      </w:r>
      <w:r>
        <w:t xml:space="preserve"> </w:t>
      </w:r>
      <w:r>
        <w:rPr>
          <w:spacing w:val="-1"/>
        </w:rPr>
        <w:t>worth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estimated $144</w:t>
      </w:r>
      <w:r>
        <w:rPr>
          <w:spacing w:val="61"/>
        </w:rPr>
        <w:t xml:space="preserve"> </w:t>
      </w:r>
      <w:r>
        <w:rPr>
          <w:spacing w:val="-1"/>
        </w:rPr>
        <w:t>million</w:t>
      </w:r>
      <w:r>
        <w:rPr>
          <w:spacing w:val="1"/>
        </w:rPr>
        <w:t xml:space="preserve"> </w:t>
      </w:r>
      <w:r>
        <w:rPr>
          <w:spacing w:val="-1"/>
        </w:rPr>
        <w:t>in 2009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spacing w:val="8"/>
        </w:rPr>
        <w:t xml:space="preserve"> </w:t>
      </w:r>
      <w:hyperlink w:anchor="_bookmark23" w:history="1">
        <w:r>
          <w:rPr>
            <w:spacing w:val="-1"/>
            <w:position w:val="11"/>
            <w:sz w:val="16"/>
          </w:rPr>
          <w:t>19</w:t>
        </w:r>
      </w:hyperlink>
      <w:r>
        <w:rPr>
          <w:spacing w:val="-1"/>
        </w:rPr>
        <w:t>.</w:t>
      </w:r>
    </w:p>
    <w:p w14:paraId="5F65DD58" w14:textId="77777777" w:rsidR="004863D4" w:rsidRDefault="004863D4">
      <w:pPr>
        <w:rPr>
          <w:rFonts w:ascii="Arial" w:eastAsia="Arial" w:hAnsi="Arial" w:cs="Arial"/>
          <w:sz w:val="28"/>
          <w:szCs w:val="28"/>
        </w:rPr>
      </w:pPr>
    </w:p>
    <w:p w14:paraId="5F65DD59" w14:textId="77777777" w:rsidR="004863D4" w:rsidRDefault="004863D4">
      <w:pPr>
        <w:spacing w:before="2"/>
        <w:rPr>
          <w:rFonts w:ascii="Arial" w:eastAsia="Arial" w:hAnsi="Arial" w:cs="Arial"/>
          <w:sz w:val="37"/>
          <w:szCs w:val="37"/>
        </w:rPr>
      </w:pPr>
    </w:p>
    <w:p w14:paraId="5F65DD5A" w14:textId="77777777" w:rsidR="004863D4" w:rsidRDefault="009328F2">
      <w:pPr>
        <w:numPr>
          <w:ilvl w:val="3"/>
          <w:numId w:val="13"/>
        </w:numPr>
        <w:tabs>
          <w:tab w:val="left" w:pos="1559"/>
        </w:tabs>
        <w:rPr>
          <w:rFonts w:ascii="Arial" w:eastAsia="Arial" w:hAnsi="Arial" w:cs="Arial"/>
          <w:sz w:val="24"/>
          <w:szCs w:val="24"/>
        </w:rPr>
      </w:pPr>
      <w:bookmarkStart w:id="50" w:name="2.3.1.1_Marine_NRSIEE"/>
      <w:bookmarkEnd w:id="50"/>
      <w:r>
        <w:rPr>
          <w:rFonts w:ascii="Arial"/>
          <w:i/>
          <w:spacing w:val="-1"/>
          <w:sz w:val="24"/>
        </w:rPr>
        <w:t>Marine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NRSIEE</w:t>
      </w:r>
    </w:p>
    <w:p w14:paraId="5F65DD5B" w14:textId="77777777" w:rsidR="004863D4" w:rsidRDefault="004863D4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14:paraId="5F65DD5C" w14:textId="77777777" w:rsidR="004863D4" w:rsidRDefault="009328F2">
      <w:pPr>
        <w:pStyle w:val="BodyText"/>
        <w:spacing w:line="269" w:lineRule="auto"/>
        <w:ind w:right="121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six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outboard marine manufacturers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import</w:t>
      </w:r>
      <w:r>
        <w:t xml:space="preserve"> </w:t>
      </w:r>
      <w:r>
        <w:rPr>
          <w:spacing w:val="-1"/>
        </w:rPr>
        <w:t>into Australia</w:t>
      </w:r>
      <w:r>
        <w:rPr>
          <w:spacing w:val="65"/>
        </w:rPr>
        <w:t xml:space="preserve"> </w:t>
      </w:r>
      <w:r>
        <w:rPr>
          <w:spacing w:val="-1"/>
        </w:rPr>
        <w:t>(Mercury,</w:t>
      </w:r>
      <w:r>
        <w:rPr>
          <w:spacing w:val="3"/>
        </w:rPr>
        <w:t xml:space="preserve"> </w:t>
      </w:r>
      <w:r>
        <w:rPr>
          <w:spacing w:val="-1"/>
        </w:rPr>
        <w:t>Yamaha,</w:t>
      </w:r>
      <w:r>
        <w:rPr>
          <w:spacing w:val="-2"/>
        </w:rPr>
        <w:t xml:space="preserve"> </w:t>
      </w:r>
      <w:r>
        <w:rPr>
          <w:spacing w:val="-1"/>
        </w:rPr>
        <w:t>Tohatsu,</w:t>
      </w:r>
      <w:r>
        <w:t xml:space="preserve"> </w:t>
      </w:r>
      <w:r>
        <w:rPr>
          <w:spacing w:val="-1"/>
        </w:rPr>
        <w:t>Evinrude,</w:t>
      </w:r>
      <w:r>
        <w:rPr>
          <w:spacing w:val="-2"/>
        </w:rPr>
        <w:t xml:space="preserve"> </w:t>
      </w:r>
      <w:r>
        <w:rPr>
          <w:spacing w:val="-1"/>
        </w:rPr>
        <w:t>Honda,</w:t>
      </w:r>
      <w:r>
        <w:t xml:space="preserve"> </w:t>
      </w:r>
      <w:r>
        <w:rPr>
          <w:spacing w:val="-1"/>
        </w:rPr>
        <w:t>Suzuki) that</w:t>
      </w:r>
      <w:r>
        <w:t xml:space="preserve"> </w:t>
      </w:r>
      <w:r>
        <w:rPr>
          <w:spacing w:val="-1"/>
        </w:rPr>
        <w:t>hold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80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61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market,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further</w:t>
      </w:r>
      <w:r>
        <w:rPr>
          <w:spacing w:val="-3"/>
        </w:rPr>
        <w:t xml:space="preserve"> </w:t>
      </w:r>
      <w:r>
        <w:rPr>
          <w:spacing w:val="-1"/>
        </w:rPr>
        <w:t>nine brands</w:t>
      </w:r>
      <w:r>
        <w:rPr>
          <w:spacing w:val="-2"/>
        </w:rPr>
        <w:t xml:space="preserve"> </w:t>
      </w:r>
      <w:r>
        <w:rPr>
          <w:spacing w:val="-1"/>
        </w:rPr>
        <w:t>imported from Asia</w:t>
      </w:r>
      <w:r>
        <w:rPr>
          <w:spacing w:val="11"/>
        </w:rPr>
        <w:t xml:space="preserve"> </w:t>
      </w:r>
      <w:hyperlink w:anchor="_bookmark24" w:history="1">
        <w:r>
          <w:rPr>
            <w:spacing w:val="-1"/>
            <w:position w:val="11"/>
            <w:sz w:val="16"/>
            <w:szCs w:val="16"/>
          </w:rPr>
          <w:t>20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Marine</w:t>
      </w:r>
      <w:r>
        <w:rPr>
          <w:spacing w:val="7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are distributed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dealerships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agents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 </w:t>
      </w:r>
      <w:r>
        <w:t>major</w:t>
      </w:r>
      <w:r>
        <w:rPr>
          <w:spacing w:val="-1"/>
        </w:rPr>
        <w:t xml:space="preserve"> brands,</w:t>
      </w:r>
      <w:r>
        <w:t xml:space="preserve"> as </w:t>
      </w:r>
      <w:r>
        <w:rPr>
          <w:spacing w:val="-1"/>
        </w:rPr>
        <w:t>well</w:t>
      </w:r>
      <w:r>
        <w:t xml:space="preserve"> as by</w:t>
      </w:r>
      <w:r>
        <w:rPr>
          <w:spacing w:val="53"/>
        </w:rPr>
        <w:t xml:space="preserve"> </w:t>
      </w:r>
      <w:r>
        <w:rPr>
          <w:spacing w:val="-1"/>
        </w:rPr>
        <w:t>independent</w:t>
      </w:r>
      <w:r>
        <w:rPr>
          <w:spacing w:val="-2"/>
        </w:rPr>
        <w:t xml:space="preserve"> </w:t>
      </w:r>
      <w:r>
        <w:rPr>
          <w:spacing w:val="-1"/>
        </w:rPr>
        <w:t>outlets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one </w:t>
      </w:r>
      <w:r>
        <w:t>major</w:t>
      </w:r>
      <w:r>
        <w:rPr>
          <w:spacing w:val="-1"/>
        </w:rPr>
        <w:t xml:space="preserve"> retailer.</w:t>
      </w:r>
      <w:r>
        <w:rPr>
          <w:spacing w:val="-2"/>
        </w:rPr>
        <w:t xml:space="preserve"> </w:t>
      </w:r>
      <w:r>
        <w:rPr>
          <w:spacing w:val="-1"/>
        </w:rPr>
        <w:t>The manufacturers</w:t>
      </w:r>
      <w:r>
        <w:t xml:space="preserve"> </w:t>
      </w:r>
      <w:r>
        <w:rPr>
          <w:spacing w:val="-1"/>
        </w:rPr>
        <w:t>are represented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63"/>
        </w:rPr>
        <w:t xml:space="preserve"> </w:t>
      </w:r>
      <w:r>
        <w:t xml:space="preserve">peak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organisations</w:t>
      </w:r>
      <w:r>
        <w:t xml:space="preserve"> –</w:t>
      </w:r>
      <w:r>
        <w:rPr>
          <w:spacing w:val="-1"/>
        </w:rPr>
        <w:t xml:space="preserve"> OEDA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AMEC.</w:t>
      </w:r>
      <w:r>
        <w:t xml:space="preserve"> </w:t>
      </w:r>
      <w:r>
        <w:rPr>
          <w:spacing w:val="-1"/>
        </w:rPr>
        <w:t>OEDA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AMEC</w:t>
      </w:r>
      <w:r>
        <w:rPr>
          <w:spacing w:val="-3"/>
        </w:rPr>
        <w:t xml:space="preserve"> </w:t>
      </w:r>
      <w:r>
        <w:rPr>
          <w:spacing w:val="-1"/>
        </w:rPr>
        <w:t>members</w:t>
      </w:r>
    </w:p>
    <w:p w14:paraId="5F65DD5D" w14:textId="77777777" w:rsidR="004863D4" w:rsidRDefault="009328F2">
      <w:pPr>
        <w:pStyle w:val="BodyText"/>
        <w:spacing w:before="8" w:line="247" w:lineRule="auto"/>
        <w:ind w:right="273"/>
      </w:pPr>
      <w:r>
        <w:rPr>
          <w:spacing w:val="-1"/>
        </w:rPr>
        <w:t>respectively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between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t>the</w:t>
      </w:r>
      <w:r>
        <w:rPr>
          <w:spacing w:val="-1"/>
        </w:rPr>
        <w:t xml:space="preserve">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rPr>
          <w:spacing w:val="10"/>
        </w:rPr>
        <w:t xml:space="preserve"> </w:t>
      </w:r>
      <w:hyperlink w:anchor="_bookmark25" w:history="1">
        <w:r>
          <w:rPr>
            <w:spacing w:val="-1"/>
            <w:position w:val="11"/>
            <w:sz w:val="16"/>
          </w:rPr>
          <w:t>21</w:t>
        </w:r>
      </w:hyperlink>
      <w:r>
        <w:rPr>
          <w:spacing w:val="-1"/>
        </w:rPr>
        <w:t>.</w:t>
      </w:r>
    </w:p>
    <w:p w14:paraId="5F65DD5E" w14:textId="77777777" w:rsidR="004863D4" w:rsidRDefault="009328F2">
      <w:pPr>
        <w:numPr>
          <w:ilvl w:val="3"/>
          <w:numId w:val="13"/>
        </w:numPr>
        <w:tabs>
          <w:tab w:val="left" w:pos="1559"/>
        </w:tabs>
        <w:spacing w:before="228"/>
        <w:rPr>
          <w:rFonts w:ascii="Arial" w:eastAsia="Arial" w:hAnsi="Arial" w:cs="Arial"/>
          <w:sz w:val="24"/>
          <w:szCs w:val="24"/>
        </w:rPr>
      </w:pPr>
      <w:bookmarkStart w:id="51" w:name="2.3.1.2_Outdoor_powered_equipment"/>
      <w:bookmarkEnd w:id="51"/>
      <w:r>
        <w:rPr>
          <w:rFonts w:ascii="Arial"/>
          <w:i/>
          <w:spacing w:val="-1"/>
          <w:sz w:val="24"/>
        </w:rPr>
        <w:t>Outdoor powered equipment</w:t>
      </w:r>
    </w:p>
    <w:p w14:paraId="5F65DD5F" w14:textId="77777777" w:rsidR="004863D4" w:rsidRDefault="004863D4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14:paraId="5F65DD60" w14:textId="77777777" w:rsidR="004863D4" w:rsidRDefault="009328F2">
      <w:pPr>
        <w:pStyle w:val="BodyText"/>
        <w:spacing w:line="275" w:lineRule="auto"/>
        <w:ind w:right="21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outdoor powered equipment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rPr>
          <w:spacing w:val="-1"/>
        </w:rPr>
        <w:t>covers</w:t>
      </w:r>
      <w:r>
        <w:t xml:space="preserve"> a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diverse</w:t>
      </w:r>
      <w:r>
        <w:rPr>
          <w:spacing w:val="1"/>
        </w:rPr>
        <w:t xml:space="preserve"> </w:t>
      </w:r>
      <w:r>
        <w:rPr>
          <w:spacing w:val="-1"/>
        </w:rPr>
        <w:t>group of</w:t>
      </w:r>
      <w:r>
        <w:t xml:space="preserve"> </w:t>
      </w:r>
      <w:r>
        <w:rPr>
          <w:spacing w:val="-1"/>
        </w:rPr>
        <w:t>businesses</w:t>
      </w:r>
      <w:r>
        <w:rPr>
          <w:spacing w:val="51"/>
        </w:rPr>
        <w:t xml:space="preserve"> </w:t>
      </w:r>
      <w:r>
        <w:t xml:space="preserve">that </w:t>
      </w:r>
      <w:r>
        <w:rPr>
          <w:spacing w:val="-2"/>
        </w:rPr>
        <w:t>cover</w:t>
      </w:r>
      <w:r>
        <w:rPr>
          <w:spacing w:val="-1"/>
        </w:rPr>
        <w:t xml:space="preserve"> specialists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lawn</w:t>
      </w:r>
      <w:r>
        <w:rPr>
          <w:spacing w:val="1"/>
        </w:rPr>
        <w:t xml:space="preserve"> </w:t>
      </w:r>
      <w:r>
        <w:rPr>
          <w:spacing w:val="-1"/>
        </w:rPr>
        <w:t>and/or garden</w:t>
      </w:r>
      <w:r>
        <w:rPr>
          <w:spacing w:val="1"/>
        </w:rPr>
        <w:t xml:space="preserve"> </w:t>
      </w:r>
      <w:r>
        <w:rPr>
          <w:spacing w:val="-1"/>
        </w:rPr>
        <w:t>area,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general</w:t>
      </w:r>
      <w:r>
        <w:rPr>
          <w:spacing w:val="-3"/>
        </w:rPr>
        <w:t xml:space="preserve"> </w:t>
      </w:r>
      <w:r>
        <w:rPr>
          <w:spacing w:val="-1"/>
        </w:rPr>
        <w:t>hardware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rPr>
          <w:spacing w:val="55"/>
        </w:rPr>
        <w:t xml:space="preserve"> </w:t>
      </w:r>
      <w:r>
        <w:rPr>
          <w:spacing w:val="-1"/>
        </w:rPr>
        <w:t>businesses.</w:t>
      </w:r>
      <w: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price also</w:t>
      </w:r>
      <w:r>
        <w:rPr>
          <w:spacing w:val="1"/>
        </w:rPr>
        <w:t xml:space="preserve"> </w:t>
      </w:r>
      <w:r>
        <w:rPr>
          <w:spacing w:val="-2"/>
        </w:rPr>
        <w:t>varies</w:t>
      </w:r>
      <w:r>
        <w:t xml:space="preserve"> </w:t>
      </w:r>
      <w:r>
        <w:rPr>
          <w:spacing w:val="-1"/>
        </w:rPr>
        <w:t>between home</w:t>
      </w:r>
      <w:r>
        <w:rPr>
          <w:spacing w:val="1"/>
        </w:rPr>
        <w:t xml:space="preserve"> </w:t>
      </w:r>
      <w:r>
        <w:rPr>
          <w:spacing w:val="-1"/>
        </w:rPr>
        <w:t>consumer and</w:t>
      </w:r>
      <w:r>
        <w:rPr>
          <w:spacing w:val="71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markets.</w:t>
      </w:r>
    </w:p>
    <w:p w14:paraId="5F65DD61" w14:textId="77777777" w:rsidR="004863D4" w:rsidRDefault="009328F2">
      <w:pPr>
        <w:pStyle w:val="BodyText"/>
        <w:spacing w:before="202" w:line="275" w:lineRule="auto"/>
        <w:ind w:right="136"/>
      </w:pPr>
      <w:r>
        <w:t>OPEA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 xml:space="preserve">over </w:t>
      </w:r>
      <w:r>
        <w:t>100</w:t>
      </w:r>
      <w:r>
        <w:rPr>
          <w:spacing w:val="-1"/>
        </w:rPr>
        <w:t xml:space="preserve"> manufacturers,</w:t>
      </w:r>
      <w:r>
        <w:t xml:space="preserve"> </w:t>
      </w:r>
      <w:r>
        <w:rPr>
          <w:spacing w:val="-1"/>
        </w:rPr>
        <w:t>importers,</w:t>
      </w:r>
      <w:r>
        <w:rPr>
          <w:spacing w:val="-2"/>
        </w:rPr>
        <w:t xml:space="preserve"> </w:t>
      </w:r>
      <w:r>
        <w:rPr>
          <w:spacing w:val="-1"/>
        </w:rPr>
        <w:t>distributors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dealers</w:t>
      </w:r>
      <w: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>Australia,</w:t>
      </w:r>
      <w:r>
        <w:t xml:space="preserve"> </w:t>
      </w:r>
      <w:r>
        <w:rPr>
          <w:spacing w:val="-1"/>
        </w:rPr>
        <w:t>including Stihl,</w:t>
      </w:r>
      <w:r>
        <w:rPr>
          <w:spacing w:val="1"/>
        </w:rPr>
        <w:t xml:space="preserve"> </w:t>
      </w:r>
      <w:r>
        <w:rPr>
          <w:spacing w:val="-1"/>
        </w:rPr>
        <w:t>Briggs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Stratton,</w:t>
      </w:r>
      <w:r>
        <w:rPr>
          <w:spacing w:val="-2"/>
        </w:rPr>
        <w:t xml:space="preserve"> </w:t>
      </w:r>
      <w:r>
        <w:rPr>
          <w:spacing w:val="-1"/>
        </w:rPr>
        <w:t>Husqvarna,</w:t>
      </w:r>
      <w:r>
        <w:t xml:space="preserve"> </w:t>
      </w:r>
      <w:r>
        <w:rPr>
          <w:spacing w:val="-1"/>
        </w:rPr>
        <w:t>Makita,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Yamaha.</w:t>
      </w:r>
    </w:p>
    <w:p w14:paraId="5F65DD62" w14:textId="77777777" w:rsidR="004863D4" w:rsidRDefault="004863D4">
      <w:pPr>
        <w:spacing w:before="1"/>
        <w:rPr>
          <w:rFonts w:ascii="Arial" w:eastAsia="Arial" w:hAnsi="Arial" w:cs="Arial"/>
          <w:sz w:val="13"/>
          <w:szCs w:val="13"/>
        </w:rPr>
      </w:pPr>
    </w:p>
    <w:p w14:paraId="5F65DD63" w14:textId="3F613193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F7" wp14:editId="1C31D911">
                <wp:extent cx="1837690" cy="8890"/>
                <wp:effectExtent l="4445" t="7620" r="5715" b="2540"/>
                <wp:docPr id="817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18" name="Group 8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19" name="Freeform 8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70537F" id="Group 799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">
                <v:group id="Group 800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01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Q1cUA&#10;AADcAAAADwAAAGRycy9kb3ducmV2LnhtbESPS2vCQBSF90L/w3AL3RSdWEU0dRQVUkQEX110ecnc&#10;JsHMnZiZavLvHaHg8nAeH2c6b0wprlS7wrKCfi8CQZxaXXCm4PuUdMcgnEfWWFomBS05mM9eOlOM&#10;tb3xga5Hn4kwwi5GBbn3VSylS3My6Hq2Ig7er60N+iDrTOoab2HclPIjikbSYMGBkGNFq5zS8/HP&#10;BK4cfkXtz/7i35NlsRskG7ttL0q9vTaLTxCeGv8M/7fXWsG4P4H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BDVxQAAANwAAAAPAAAAAAAAAAAAAAAAAJgCAABkcnMv&#10;ZG93bnJldi54bWxQSwUGAAAAAAQABAD1AAAAigMAAAAA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64" w14:textId="77777777" w:rsidR="004863D4" w:rsidRDefault="009328F2">
      <w:pPr>
        <w:spacing w:before="71" w:line="242" w:lineRule="auto"/>
        <w:ind w:left="118" w:right="287"/>
        <w:rPr>
          <w:rFonts w:ascii="Arial" w:eastAsia="Arial" w:hAnsi="Arial" w:cs="Arial"/>
          <w:sz w:val="24"/>
          <w:szCs w:val="24"/>
        </w:rPr>
      </w:pPr>
      <w:bookmarkStart w:id="52" w:name="_bookmark22"/>
      <w:bookmarkEnd w:id="52"/>
      <w:r>
        <w:rPr>
          <w:rFonts w:ascii="Arial"/>
          <w:spacing w:val="-1"/>
          <w:position w:val="10"/>
          <w:sz w:val="13"/>
        </w:rPr>
        <w:t>18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Australian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Bureau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Statistics.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(2010).</w:t>
      </w:r>
      <w:r>
        <w:rPr>
          <w:rFonts w:ascii="Arial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Australian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customs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value</w:t>
      </w:r>
      <w:r>
        <w:rPr>
          <w:rFonts w:ascii="Arial"/>
          <w:spacing w:val="-1"/>
          <w:sz w:val="24"/>
        </w:rPr>
        <w:t>.Canberra,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Australia.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ABS</w:t>
      </w:r>
    </w:p>
    <w:p w14:paraId="5F65DD65" w14:textId="77777777" w:rsidR="004863D4" w:rsidRDefault="009328F2">
      <w:pPr>
        <w:pStyle w:val="BodyText"/>
        <w:ind w:right="162"/>
      </w:pPr>
      <w:bookmarkStart w:id="53" w:name="_bookmark23"/>
      <w:bookmarkEnd w:id="53"/>
      <w:r>
        <w:rPr>
          <w:spacing w:val="-1"/>
          <w:position w:val="10"/>
          <w:sz w:val="13"/>
        </w:rPr>
        <w:t>19</w:t>
      </w:r>
      <w:r>
        <w:rPr>
          <w:spacing w:val="18"/>
          <w:position w:val="10"/>
          <w:sz w:val="1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Bureau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Statistics</w:t>
      </w:r>
      <w:r>
        <w:t xml:space="preserve"> </w:t>
      </w:r>
      <w:r>
        <w:rPr>
          <w:spacing w:val="-1"/>
        </w:rPr>
        <w:t>(2011)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importation data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non-road</w:t>
      </w:r>
      <w:r>
        <w:rPr>
          <w:spacing w:val="7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1998 </w:t>
      </w:r>
      <w:r>
        <w:t>to</w:t>
      </w:r>
      <w:r>
        <w:rPr>
          <w:spacing w:val="-1"/>
        </w:rPr>
        <w:t xml:space="preserve"> 2011</w:t>
      </w:r>
      <w:r>
        <w:rPr>
          <w:spacing w:val="1"/>
        </w:rPr>
        <w:t xml:space="preserve"> </w:t>
      </w:r>
      <w:r>
        <w:rPr>
          <w:spacing w:val="-1"/>
        </w:rPr>
        <w:t>(supplied October</w:t>
      </w:r>
      <w:r>
        <w:rPr>
          <w:spacing w:val="-3"/>
        </w:rPr>
        <w:t xml:space="preserve"> </w:t>
      </w:r>
      <w:r>
        <w:rPr>
          <w:spacing w:val="-1"/>
        </w:rPr>
        <w:t>2011).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included blowers/vacuums,</w:t>
      </w:r>
      <w:r>
        <w:rPr>
          <w:spacing w:val="67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trimmers,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1"/>
        </w:rPr>
        <w:t>GenSets,</w:t>
      </w:r>
      <w:r>
        <w:t xml:space="preserve"> </w:t>
      </w:r>
      <w:r>
        <w:rPr>
          <w:spacing w:val="-1"/>
        </w:rPr>
        <w:t>ride-on mowers</w:t>
      </w:r>
      <w:r>
        <w:t xml:space="preserve"> and</w:t>
      </w:r>
      <w:r>
        <w:rPr>
          <w:spacing w:val="-1"/>
        </w:rPr>
        <w:t xml:space="preserve"> tractors,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push-mowers</w:t>
      </w:r>
    </w:p>
    <w:p w14:paraId="5F65DD66" w14:textId="77777777" w:rsidR="004863D4" w:rsidRDefault="009328F2">
      <w:pPr>
        <w:pStyle w:val="BodyText"/>
      </w:pPr>
      <w:bookmarkStart w:id="54" w:name="_bookmark24"/>
      <w:bookmarkEnd w:id="54"/>
      <w:r>
        <w:rPr>
          <w:spacing w:val="-1"/>
          <w:position w:val="10"/>
          <w:sz w:val="13"/>
        </w:rPr>
        <w:t>20</w:t>
      </w:r>
      <w:r>
        <w:rPr>
          <w:spacing w:val="18"/>
          <w:position w:val="10"/>
          <w:sz w:val="13"/>
        </w:rP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Environment, June 2014.</w:t>
      </w:r>
    </w:p>
    <w:p w14:paraId="5F65DD67" w14:textId="77777777" w:rsidR="004863D4" w:rsidRDefault="009328F2">
      <w:pPr>
        <w:pStyle w:val="BodyText"/>
      </w:pPr>
      <w:bookmarkStart w:id="55" w:name="_bookmark25"/>
      <w:bookmarkEnd w:id="55"/>
      <w:r>
        <w:rPr>
          <w:spacing w:val="-1"/>
          <w:position w:val="10"/>
          <w:sz w:val="13"/>
        </w:rPr>
        <w:t>21</w:t>
      </w:r>
      <w:r>
        <w:rPr>
          <w:spacing w:val="18"/>
          <w:position w:val="10"/>
          <w:sz w:val="13"/>
        </w:rPr>
        <w:t xml:space="preserve"> </w:t>
      </w:r>
      <w:hyperlink r:id="rId43">
        <w:r>
          <w:rPr>
            <w:color w:val="0000FF"/>
            <w:spacing w:val="-1"/>
            <w:u w:val="single" w:color="0000FF"/>
          </w:rPr>
          <w:t>OEDA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market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share data,</w:t>
        </w:r>
        <w:r>
          <w:rPr>
            <w:color w:val="0000FF"/>
            <w:spacing w:val="-12"/>
            <w:u w:val="single" w:color="0000FF"/>
          </w:rPr>
          <w:t xml:space="preserve"> </w:t>
        </w:r>
      </w:hyperlink>
      <w:r>
        <w:rPr>
          <w:spacing w:val="-1"/>
        </w:rPr>
        <w:t>retrieved</w:t>
      </w:r>
      <w:r>
        <w:rPr>
          <w:spacing w:val="1"/>
        </w:rPr>
        <w:t xml:space="preserve"> </w:t>
      </w:r>
      <w:r>
        <w:rPr>
          <w:spacing w:val="-1"/>
        </w:rPr>
        <w:t>October</w:t>
      </w:r>
      <w:r>
        <w:rPr>
          <w:spacing w:val="-4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rPr>
          <w:spacing w:val="-1"/>
        </w:rPr>
        <w:t>2014</w:t>
      </w:r>
    </w:p>
    <w:p w14:paraId="5F65DD68" w14:textId="77777777" w:rsidR="004863D4" w:rsidRDefault="004863D4">
      <w:pPr>
        <w:sectPr w:rsidR="004863D4">
          <w:pgSz w:w="11910" w:h="16840"/>
          <w:pgMar w:top="1340" w:right="1200" w:bottom="640" w:left="1300" w:header="0" w:footer="0" w:gutter="0"/>
          <w:cols w:space="720"/>
        </w:sectPr>
      </w:pPr>
    </w:p>
    <w:p w14:paraId="5F65DD69" w14:textId="77777777" w:rsidR="004863D4" w:rsidRDefault="009328F2">
      <w:pPr>
        <w:pStyle w:val="BodyText"/>
        <w:spacing w:before="58" w:line="260" w:lineRule="auto"/>
        <w:ind w:right="104"/>
      </w:pP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OPEA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outdoor powered</w:t>
      </w:r>
      <w:r>
        <w:rPr>
          <w:spacing w:val="4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(i.e.</w:t>
      </w:r>
      <w:r>
        <w:rPr>
          <w:spacing w:val="-2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equipment) 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remaining</w:t>
      </w:r>
      <w:r>
        <w:rPr>
          <w:spacing w:val="-4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share</w:t>
      </w:r>
      <w:r>
        <w:rPr>
          <w:spacing w:val="63"/>
        </w:rPr>
        <w:t xml:space="preserve"> </w:t>
      </w:r>
      <w:r>
        <w:rPr>
          <w:spacing w:val="-1"/>
        </w:rPr>
        <w:t xml:space="preserve">representing </w:t>
      </w:r>
      <w:r>
        <w:t>the</w:t>
      </w:r>
      <w:r>
        <w:rPr>
          <w:spacing w:val="-1"/>
        </w:rPr>
        <w:t xml:space="preserve"> more generic</w:t>
      </w:r>
      <w:r>
        <w:t xml:space="preserve"> </w:t>
      </w:r>
      <w:r>
        <w:rPr>
          <w:spacing w:val="-1"/>
        </w:rPr>
        <w:t>imported equipment</w:t>
      </w:r>
      <w:r>
        <w:rPr>
          <w:spacing w:val="8"/>
        </w:rPr>
        <w:t xml:space="preserve"> </w:t>
      </w:r>
      <w:hyperlink w:anchor="_bookmark26" w:history="1">
        <w:r>
          <w:rPr>
            <w:spacing w:val="-1"/>
            <w:position w:val="11"/>
            <w:sz w:val="16"/>
          </w:rPr>
          <w:t>22</w:t>
        </w:r>
      </w:hyperlink>
      <w:r>
        <w:rPr>
          <w:spacing w:val="-1"/>
        </w:rPr>
        <w:t>.</w:t>
      </w:r>
    </w:p>
    <w:p w14:paraId="5F65DD6A" w14:textId="77777777" w:rsidR="004863D4" w:rsidRDefault="009328F2">
      <w:pPr>
        <w:pStyle w:val="BodyText"/>
        <w:spacing w:before="216" w:line="276" w:lineRule="auto"/>
        <w:ind w:right="268"/>
      </w:pPr>
      <w:r>
        <w:rPr>
          <w:spacing w:val="-1"/>
        </w:rPr>
        <w:t>Trade</w:t>
      </w:r>
      <w:r>
        <w:rPr>
          <w:spacing w:val="1"/>
        </w:rPr>
        <w:t xml:space="preserve"> </w:t>
      </w:r>
      <w:r>
        <w:rPr>
          <w:spacing w:val="-1"/>
        </w:rPr>
        <w:t>data shows</w:t>
      </w:r>
      <w:r>
        <w:t xml:space="preserve"> that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than</w:t>
      </w:r>
      <w:r>
        <w:rPr>
          <w:spacing w:val="1"/>
        </w:rPr>
        <w:t xml:space="preserve"> </w:t>
      </w:r>
      <w:r>
        <w:rPr>
          <w:spacing w:val="-1"/>
        </w:rPr>
        <w:t>26.1 million NRSIEE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period</w:t>
      </w:r>
      <w:r>
        <w:rPr>
          <w:spacing w:val="59"/>
        </w:rPr>
        <w:t xml:space="preserve"> </w:t>
      </w:r>
      <w:r>
        <w:rPr>
          <w:spacing w:val="-1"/>
        </w:rPr>
        <w:t>1988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2001.</w:t>
      </w:r>
      <w:r>
        <w:rPr>
          <w:spacing w:val="-2"/>
        </w:rP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contributes</w:t>
      </w:r>
      <w:r>
        <w:t xml:space="preserve">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imports.</w:t>
      </w:r>
      <w:r>
        <w:t xml:space="preserve"> </w:t>
      </w:r>
      <w:r>
        <w:rPr>
          <w:spacing w:val="-1"/>
        </w:rPr>
        <w:t>For example,</w:t>
      </w:r>
      <w:r>
        <w:t xml:space="preserve"> </w:t>
      </w:r>
      <w:r>
        <w:rPr>
          <w:spacing w:val="-1"/>
        </w:rPr>
        <w:t>in 2010 42,701</w:t>
      </w:r>
      <w:r>
        <w:rPr>
          <w:spacing w:val="1"/>
        </w:rPr>
        <w:t xml:space="preserve"> </w:t>
      </w:r>
      <w:r>
        <w:rPr>
          <w:spacing w:val="-1"/>
        </w:rPr>
        <w:t>outboards</w:t>
      </w:r>
      <w:r>
        <w:t xml:space="preserve"> </w:t>
      </w:r>
      <w:r>
        <w:rPr>
          <w:spacing w:val="-1"/>
        </w:rPr>
        <w:t xml:space="preserve">compared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378,622</w:t>
      </w:r>
      <w:r>
        <w:rPr>
          <w:spacing w:val="53"/>
        </w:rPr>
        <w:t xml:space="preserve"> </w:t>
      </w:r>
      <w:r>
        <w:rPr>
          <w:spacing w:val="-1"/>
        </w:rPr>
        <w:t>brushcutters</w:t>
      </w:r>
      <w:r>
        <w:t xml:space="preserve"> </w:t>
      </w:r>
      <w:r>
        <w:rPr>
          <w:spacing w:val="-1"/>
        </w:rPr>
        <w:t>and 125,626</w:t>
      </w:r>
      <w:r>
        <w:rPr>
          <w:spacing w:val="1"/>
        </w:rPr>
        <w:t xml:space="preserve"> </w:t>
      </w:r>
      <w:r>
        <w:rPr>
          <w:spacing w:val="-1"/>
        </w:rPr>
        <w:t>hand-held blowers/vacuums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1"/>
        </w:rPr>
        <w:t>into Australia.</w:t>
      </w:r>
    </w:p>
    <w:p w14:paraId="5F65DD6B" w14:textId="77777777" w:rsidR="004863D4" w:rsidRDefault="009328F2">
      <w:pPr>
        <w:pStyle w:val="BodyText"/>
        <w:spacing w:before="199" w:line="276" w:lineRule="auto"/>
        <w:ind w:right="315"/>
        <w:jc w:val="both"/>
      </w:pPr>
      <w:r>
        <w:t>The</w:t>
      </w:r>
      <w:r>
        <w:rPr>
          <w:spacing w:val="-1"/>
        </w:rPr>
        <w:t xml:space="preserve"> majority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 xml:space="preserve">undertake boating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gardening activities</w:t>
      </w:r>
      <w:r>
        <w:t xml:space="preserve"> as </w:t>
      </w:r>
      <w:r>
        <w:rPr>
          <w:spacing w:val="-1"/>
        </w:rPr>
        <w:t>recreation</w:t>
      </w:r>
      <w:r>
        <w:rPr>
          <w:spacing w:val="59"/>
        </w:rPr>
        <w:t xml:space="preserve"> </w:t>
      </w:r>
      <w:r>
        <w:rPr>
          <w:spacing w:val="-1"/>
        </w:rPr>
        <w:t>and/or maintenance.</w:t>
      </w:r>
      <w:r>
        <w:t xml:space="preserve"> </w:t>
      </w:r>
      <w:r>
        <w:rPr>
          <w:spacing w:val="-2"/>
        </w:rPr>
        <w:t>However,</w:t>
      </w:r>
      <w:r>
        <w:t xml:space="preserve"> some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operate businesses</w:t>
      </w:r>
      <w:r>
        <w:t xml:space="preserve"> that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these</w:t>
      </w:r>
      <w:r>
        <w:rPr>
          <w:spacing w:val="61"/>
        </w:rPr>
        <w:t xml:space="preserve"> </w:t>
      </w:r>
      <w:r>
        <w:rPr>
          <w:spacing w:val="-1"/>
        </w:rPr>
        <w:t>products,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 lawn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care operators,</w:t>
      </w:r>
      <w:r>
        <w:rPr>
          <w:spacing w:val="-2"/>
        </w:rP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t>fishing</w:t>
      </w:r>
      <w:r>
        <w:rPr>
          <w:spacing w:val="63"/>
        </w:rPr>
        <w:t xml:space="preserve"> </w:t>
      </w:r>
      <w:r>
        <w:rPr>
          <w:spacing w:val="-1"/>
        </w:rPr>
        <w:t>concerns,</w:t>
      </w:r>
      <w:r>
        <w:rPr>
          <w:spacing w:val="-2"/>
        </w:rPr>
        <w:t xml:space="preserve"> </w:t>
      </w:r>
      <w:r>
        <w:rPr>
          <w:spacing w:val="-1"/>
        </w:rPr>
        <w:t>aquaculture,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some</w:t>
      </w:r>
      <w:r>
        <w:rPr>
          <w:spacing w:val="1"/>
        </w:rPr>
        <w:t xml:space="preserve"> </w:t>
      </w:r>
      <w:r>
        <w:rPr>
          <w:spacing w:val="-1"/>
        </w:rPr>
        <w:t>tourism operators.</w:t>
      </w:r>
    </w:p>
    <w:p w14:paraId="5F65DD6C" w14:textId="77777777" w:rsidR="004863D4" w:rsidRDefault="009328F2">
      <w:pPr>
        <w:pStyle w:val="Heading2"/>
        <w:numPr>
          <w:ilvl w:val="1"/>
          <w:numId w:val="13"/>
        </w:numPr>
        <w:tabs>
          <w:tab w:val="left" w:pos="839"/>
        </w:tabs>
        <w:spacing w:before="199"/>
        <w:ind w:left="838"/>
        <w:rPr>
          <w:b w:val="0"/>
          <w:bCs w:val="0"/>
          <w:i w:val="0"/>
        </w:rPr>
      </w:pPr>
      <w:bookmarkStart w:id="56" w:name="2.4_NRSIEE_emissions_are_a_significant_c"/>
      <w:bookmarkEnd w:id="56"/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significant</w:t>
      </w:r>
      <w:r>
        <w:rPr>
          <w:spacing w:val="-3"/>
        </w:rPr>
        <w:t xml:space="preserve"> </w:t>
      </w:r>
      <w:r>
        <w:rPr>
          <w:spacing w:val="-1"/>
        </w:rPr>
        <w:t>contributor</w:t>
      </w:r>
      <w:r>
        <w:t xml:space="preserve"> </w:t>
      </w:r>
      <w:r>
        <w:rPr>
          <w:spacing w:val="-1"/>
        </w:rPr>
        <w:t>to</w:t>
      </w:r>
      <w:r>
        <w:t xml:space="preserve"> air </w:t>
      </w:r>
      <w:r>
        <w:rPr>
          <w:spacing w:val="-1"/>
        </w:rPr>
        <w:t>pollution</w:t>
      </w:r>
    </w:p>
    <w:p w14:paraId="5F65DD6D" w14:textId="77777777" w:rsidR="004863D4" w:rsidRDefault="004863D4">
      <w:pPr>
        <w:spacing w:before="1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5F65DD6E" w14:textId="77777777" w:rsidR="004863D4" w:rsidRDefault="009328F2">
      <w:pPr>
        <w:pStyle w:val="BodyText"/>
        <w:spacing w:line="276" w:lineRule="auto"/>
        <w:ind w:right="104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wide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1"/>
        </w:rPr>
        <w:t xml:space="preserve"> </w:t>
      </w:r>
      <w:r>
        <w:rPr>
          <w:spacing w:val="-1"/>
        </w:rPr>
        <w:t>and frequent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NSIREE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close</w:t>
      </w:r>
      <w:r>
        <w:rPr>
          <w:spacing w:val="1"/>
        </w:rPr>
        <w:t xml:space="preserve"> </w:t>
      </w:r>
      <w:r>
        <w:rPr>
          <w:spacing w:val="-1"/>
        </w:rPr>
        <w:t>to Australian urban</w:t>
      </w:r>
      <w:r>
        <w:rPr>
          <w:spacing w:val="57"/>
        </w:rPr>
        <w:t xml:space="preserve"> </w:t>
      </w:r>
      <w:r>
        <w:rPr>
          <w:spacing w:val="-1"/>
        </w:rPr>
        <w:t>environments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them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pollution</w:t>
      </w:r>
      <w:r>
        <w:rPr>
          <w:spacing w:val="1"/>
        </w:rPr>
        <w:t xml:space="preserve"> </w:t>
      </w:r>
      <w:r>
        <w:rPr>
          <w:spacing w:val="-1"/>
        </w:rPr>
        <w:t>into these environments.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61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associated with</w:t>
      </w:r>
      <w:r>
        <w:rPr>
          <w:spacing w:val="1"/>
        </w:rPr>
        <w:t xml:space="preserve"> </w:t>
      </w:r>
      <w:r>
        <w:rPr>
          <w:spacing w:val="-1"/>
        </w:rPr>
        <w:t>combustion engines</w:t>
      </w:r>
      <w:r>
        <w:t xml:space="preserve"> </w:t>
      </w:r>
      <w:r>
        <w:rPr>
          <w:spacing w:val="-1"/>
        </w:rPr>
        <w:t>are:</w:t>
      </w:r>
    </w:p>
    <w:p w14:paraId="5F65DD6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/>
        <w:ind w:left="838"/>
      </w:pPr>
      <w:r>
        <w:rPr>
          <w:spacing w:val="-1"/>
        </w:rPr>
        <w:t>ozone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rPr>
          <w:spacing w:val="1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rPr>
          <w:spacing w:val="-1"/>
        </w:rPr>
        <w:t>pollutant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formed post-engine exhaust);</w:t>
      </w:r>
    </w:p>
    <w:p w14:paraId="5F65DD70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D7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particulate</w:t>
      </w:r>
      <w:r>
        <w:rPr>
          <w:spacing w:val="1"/>
        </w:rPr>
        <w:t xml:space="preserve"> </w:t>
      </w:r>
      <w:r>
        <w:rPr>
          <w:spacing w:val="-1"/>
        </w:rPr>
        <w:t>matter (mostly</w:t>
      </w:r>
      <w:r>
        <w:rPr>
          <w:spacing w:val="-2"/>
        </w:rPr>
        <w:t xml:space="preserve"> </w:t>
      </w:r>
      <w:r>
        <w:rPr>
          <w:spacing w:val="-1"/>
        </w:rPr>
        <w:t>PM2.5);</w:t>
      </w:r>
    </w:p>
    <w:p w14:paraId="5F65DD72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D7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carbon monoxide</w:t>
      </w:r>
      <w:r>
        <w:rPr>
          <w:spacing w:val="1"/>
        </w:rPr>
        <w:t xml:space="preserve"> </w:t>
      </w:r>
      <w:r>
        <w:rPr>
          <w:spacing w:val="-1"/>
        </w:rPr>
        <w:t>(CO);</w:t>
      </w:r>
    </w:p>
    <w:p w14:paraId="5F65DD74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D7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268" w:firstLine="0"/>
      </w:pPr>
      <w:r>
        <w:rPr>
          <w:spacing w:val="-1"/>
        </w:rPr>
        <w:t>nitrogen</w:t>
      </w:r>
      <w:r>
        <w:rPr>
          <w:spacing w:val="1"/>
        </w:rPr>
        <w:t xml:space="preserve"> </w:t>
      </w:r>
      <w:r>
        <w:rPr>
          <w:spacing w:val="-1"/>
        </w:rPr>
        <w:t>oxides</w:t>
      </w:r>
      <w:r>
        <w:t xml:space="preserve"> </w:t>
      </w:r>
      <w:r>
        <w:rPr>
          <w:spacing w:val="-1"/>
        </w:rPr>
        <w:t>(NOx);</w:t>
      </w:r>
      <w:r>
        <w:t xml:space="preserve"> and</w:t>
      </w:r>
      <w:r>
        <w:rPr>
          <w:spacing w:val="-1"/>
        </w:rPr>
        <w:t xml:space="preserve"> volatile</w:t>
      </w:r>
      <w:r>
        <w:rPr>
          <w:spacing w:val="1"/>
        </w:rPr>
        <w:t xml:space="preserve"> </w:t>
      </w:r>
      <w:r>
        <w:rPr>
          <w:spacing w:val="-1"/>
        </w:rPr>
        <w:t>organic</w:t>
      </w:r>
      <w:r>
        <w:t xml:space="preserve"> </w:t>
      </w:r>
      <w:r>
        <w:rPr>
          <w:spacing w:val="-1"/>
        </w:rPr>
        <w:t>compounds</w:t>
      </w:r>
      <w:r>
        <w:t xml:space="preserve"> </w:t>
      </w:r>
      <w:r>
        <w:rPr>
          <w:spacing w:val="-1"/>
        </w:rPr>
        <w:t>(VOCs) that</w:t>
      </w:r>
      <w:r>
        <w:rPr>
          <w:spacing w:val="-2"/>
        </w:rPr>
        <w:t xml:space="preserve"> </w:t>
      </w:r>
      <w:r>
        <w:rPr>
          <w:spacing w:val="-1"/>
        </w:rPr>
        <w:t>consist</w:t>
      </w:r>
      <w: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t>the</w:t>
      </w:r>
      <w:r>
        <w:rPr>
          <w:spacing w:val="-1"/>
        </w:rPr>
        <w:t xml:space="preserve"> non-methane</w:t>
      </w:r>
      <w:r>
        <w:rPr>
          <w:spacing w:val="1"/>
        </w:rPr>
        <w:t xml:space="preserve"> </w:t>
      </w:r>
      <w:r>
        <w:rPr>
          <w:spacing w:val="-1"/>
        </w:rPr>
        <w:t>hydrocarbons.</w:t>
      </w:r>
    </w:p>
    <w:p w14:paraId="5F65DD76" w14:textId="77777777" w:rsidR="004863D4" w:rsidRDefault="009328F2">
      <w:pPr>
        <w:pStyle w:val="BodyText"/>
        <w:spacing w:before="202" w:line="276" w:lineRule="auto"/>
        <w:ind w:right="158"/>
      </w:pP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are powered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conventional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stroke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their power</w:t>
      </w:r>
      <w:r>
        <w:rPr>
          <w:spacing w:val="65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lightness</w:t>
      </w:r>
      <w:r>
        <w:t xml:space="preserve"> </w:t>
      </w:r>
      <w:r>
        <w:rPr>
          <w:spacing w:val="-1"/>
        </w:rPr>
        <w:t>(especially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handheld</w:t>
      </w:r>
      <w:r>
        <w:rPr>
          <w:spacing w:val="1"/>
        </w:rPr>
        <w:t xml:space="preserve"> </w:t>
      </w:r>
      <w:r>
        <w:rPr>
          <w:spacing w:val="-1"/>
        </w:rPr>
        <w:t>equipment),</w:t>
      </w:r>
      <w:r>
        <w:t xml:space="preserve"> and</w:t>
      </w:r>
      <w:r>
        <w:rPr>
          <w:spacing w:val="-1"/>
        </w:rPr>
        <w:t xml:space="preserve"> mechanical</w:t>
      </w:r>
      <w:r>
        <w:rPr>
          <w:spacing w:val="67"/>
        </w:rPr>
        <w:t xml:space="preserve"> </w:t>
      </w:r>
      <w:r>
        <w:rPr>
          <w:spacing w:val="-1"/>
        </w:rPr>
        <w:t>simplicity.</w:t>
      </w:r>
      <w:r>
        <w:t xml:space="preserve"> </w:t>
      </w:r>
      <w:r>
        <w:rPr>
          <w:spacing w:val="-1"/>
        </w:rPr>
        <w:t>Carburetted 2-stroke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 engines</w:t>
      </w:r>
      <w:r>
        <w:t xml:space="preserve"> </w:t>
      </w:r>
      <w:r>
        <w:rPr>
          <w:spacing w:val="-1"/>
        </w:rPr>
        <w:t>are very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pollution emitters.</w:t>
      </w:r>
      <w:r>
        <w:rPr>
          <w:spacing w:val="87"/>
        </w:rPr>
        <w:t xml:space="preserve"> </w:t>
      </w:r>
      <w:r>
        <w:t>These</w:t>
      </w:r>
      <w:r>
        <w:rPr>
          <w:spacing w:val="-1"/>
        </w:rPr>
        <w:t xml:space="preserve"> engines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 xml:space="preserve">“scavenging </w:t>
      </w:r>
      <w:r>
        <w:t>losses”</w:t>
      </w:r>
      <w:r>
        <w:rPr>
          <w:spacing w:val="-1"/>
        </w:rPr>
        <w:t xml:space="preserve"> 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proportion (up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t>30%)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incoming</w:t>
      </w:r>
      <w:r>
        <w:rPr>
          <w:spacing w:val="-4"/>
        </w:rPr>
        <w:t xml:space="preserve"> </w:t>
      </w:r>
      <w:r>
        <w:t xml:space="preserve">fuel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lost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outgoing exhaust</w:t>
      </w:r>
      <w:r>
        <w:t xml:space="preserve"> </w:t>
      </w:r>
      <w:r>
        <w:rPr>
          <w:spacing w:val="-1"/>
        </w:rPr>
        <w:t>gas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cycle.</w:t>
      </w:r>
      <w:r>
        <w:t xml:space="preserve"> In</w:t>
      </w:r>
      <w:r>
        <w:rPr>
          <w:spacing w:val="49"/>
        </w:rPr>
        <w:t xml:space="preserve">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blending oil</w:t>
      </w:r>
      <w:r>
        <w:t xml:space="preserve"> </w:t>
      </w:r>
      <w:r>
        <w:rPr>
          <w:spacing w:val="-1"/>
        </w:rPr>
        <w:t xml:space="preserve">with </w:t>
      </w:r>
      <w:r>
        <w:t xml:space="preserve">fuel </w:t>
      </w:r>
      <w:r>
        <w:rPr>
          <w:spacing w:val="-1"/>
        </w:rPr>
        <w:t>increases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PM2.5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 these engines</w:t>
      </w:r>
    </w:p>
    <w:p w14:paraId="5F65DD77" w14:textId="77777777" w:rsidR="004863D4" w:rsidRDefault="009328F2">
      <w:pPr>
        <w:pStyle w:val="BodyText"/>
        <w:spacing w:line="277" w:lineRule="exact"/>
      </w:pPr>
      <w:r>
        <w:rPr>
          <w:spacing w:val="-1"/>
        </w:rPr>
        <w:t xml:space="preserve">compared </w:t>
      </w:r>
      <w:r>
        <w:t>to</w:t>
      </w:r>
      <w:r>
        <w:rPr>
          <w:spacing w:val="-1"/>
        </w:rPr>
        <w:t xml:space="preserve"> 4-stroke engines</w:t>
      </w:r>
      <w:r>
        <w:rPr>
          <w:spacing w:val="7"/>
        </w:rPr>
        <w:t xml:space="preserve"> </w:t>
      </w:r>
      <w:hyperlink w:anchor="_bookmark27" w:history="1">
        <w:r>
          <w:rPr>
            <w:spacing w:val="-1"/>
            <w:position w:val="11"/>
            <w:sz w:val="16"/>
          </w:rPr>
          <w:t>23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higher blend</w:t>
      </w:r>
      <w:r>
        <w:rPr>
          <w:spacing w:val="1"/>
        </w:rPr>
        <w:t xml:space="preserve"> </w:t>
      </w:r>
      <w:r>
        <w:rPr>
          <w:spacing w:val="-1"/>
        </w:rPr>
        <w:t>ratios</w:t>
      </w:r>
      <w:r>
        <w:t xml:space="preserve"> </w:t>
      </w:r>
      <w:r>
        <w:rPr>
          <w:spacing w:val="-1"/>
        </w:rPr>
        <w:t>resulting in higher PM2.5</w:t>
      </w:r>
    </w:p>
    <w:p w14:paraId="5F65DD78" w14:textId="77777777" w:rsidR="004863D4" w:rsidRDefault="009328F2">
      <w:pPr>
        <w:pStyle w:val="BodyText"/>
        <w:spacing w:before="41"/>
      </w:pPr>
      <w:r>
        <w:rPr>
          <w:spacing w:val="-1"/>
        </w:rPr>
        <w:t>emissions.</w:t>
      </w:r>
    </w:p>
    <w:p w14:paraId="5F65DD79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D7A" w14:textId="77777777" w:rsidR="004863D4" w:rsidRDefault="009328F2">
      <w:pPr>
        <w:pStyle w:val="BodyText"/>
        <w:spacing w:line="276" w:lineRule="auto"/>
        <w:ind w:right="104"/>
      </w:pPr>
      <w:r>
        <w:rPr>
          <w:spacing w:val="-1"/>
        </w:rPr>
        <w:t>Carburetted</w:t>
      </w:r>
      <w:r>
        <w:rPr>
          <w:spacing w:val="1"/>
        </w:rPr>
        <w:t xml:space="preserve"> </w:t>
      </w:r>
      <w:r>
        <w:rPr>
          <w:spacing w:val="-1"/>
        </w:rPr>
        <w:t>2-stroke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therefore significantly</w:t>
      </w:r>
      <w:r>
        <w:rPr>
          <w:spacing w:val="-2"/>
        </w:rPr>
        <w:t xml:space="preserve"> </w:t>
      </w:r>
      <w:r>
        <w:rPr>
          <w:spacing w:val="-1"/>
        </w:rPr>
        <w:t>elevated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71"/>
        </w:rPr>
        <w:t xml:space="preserve"> </w:t>
      </w:r>
      <w:r>
        <w:rPr>
          <w:spacing w:val="-1"/>
        </w:rPr>
        <w:t>compared against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injection</w:t>
      </w:r>
      <w:r>
        <w:rPr>
          <w:spacing w:val="1"/>
        </w:rPr>
        <w:t xml:space="preserve"> </w:t>
      </w:r>
      <w:r>
        <w:t>2-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4-stroke</w:t>
      </w:r>
      <w:r>
        <w:rPr>
          <w:spacing w:val="1"/>
        </w:rPr>
        <w:t xml:space="preserve"> </w:t>
      </w:r>
      <w:r>
        <w:rPr>
          <w:spacing w:val="-1"/>
        </w:rPr>
        <w:t>engines,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carburetted 4-stroke</w:t>
      </w:r>
      <w:r>
        <w:rPr>
          <w:spacing w:val="77"/>
        </w:rPr>
        <w:t xml:space="preserve"> </w:t>
      </w:r>
      <w:r>
        <w:rPr>
          <w:spacing w:val="-1"/>
        </w:rPr>
        <w:t>engines.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meets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 xml:space="preserve">European Union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6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rPr>
          <w:spacing w:val="1"/>
        </w:rPr>
        <w:t xml:space="preserve"> </w:t>
      </w:r>
      <w:r>
        <w:rPr>
          <w:spacing w:val="-1"/>
        </w:rPr>
        <w:t>pollutants</w:t>
      </w:r>
      <w:r>
        <w:rPr>
          <w:spacing w:val="-2"/>
        </w:rPr>
        <w:t xml:space="preserve"> will</w:t>
      </w:r>
      <w:r>
        <w:t xml:space="preserve"> emit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1/10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1/25 </w:t>
      </w:r>
      <w:r>
        <w:t>the</w:t>
      </w:r>
      <w:r>
        <w:rPr>
          <w:spacing w:val="-1"/>
        </w:rPr>
        <w:t xml:space="preserve"> amount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57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 xml:space="preserve">emitted from </w:t>
      </w:r>
      <w:r>
        <w:t>an</w:t>
      </w:r>
      <w:r>
        <w:rPr>
          <w:spacing w:val="-1"/>
        </w:rPr>
        <w:t xml:space="preserve"> equivalent</w:t>
      </w:r>
      <w:r>
        <w:t xml:space="preserve"> </w:t>
      </w:r>
      <w:r>
        <w:rPr>
          <w:spacing w:val="-1"/>
        </w:rPr>
        <w:t>carburetted 2-stroke engine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 power</w:t>
      </w:r>
      <w:r>
        <w:rPr>
          <w:spacing w:val="6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same purpose</w:t>
      </w:r>
    </w:p>
    <w:p w14:paraId="5F65DD7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7C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7D" w14:textId="77777777" w:rsidR="004863D4" w:rsidRDefault="004863D4">
      <w:pPr>
        <w:spacing w:before="7"/>
        <w:rPr>
          <w:rFonts w:ascii="Arial" w:eastAsia="Arial" w:hAnsi="Arial" w:cs="Arial"/>
          <w:sz w:val="24"/>
          <w:szCs w:val="24"/>
        </w:rPr>
      </w:pPr>
    </w:p>
    <w:p w14:paraId="5F65DD7E" w14:textId="4CE71BD9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F9" wp14:editId="74BE8AFE">
                <wp:extent cx="1837690" cy="8890"/>
                <wp:effectExtent l="4445" t="3810" r="5715" b="6350"/>
                <wp:docPr id="814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15" name="Group 7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16" name="Freeform 7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28F092" id="Group 796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">
                <v:group id="Group 797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98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Ep8YA&#10;AADcAAAADwAAAGRycy9kb3ducmV2LnhtbESPS2vCQBSF9wX/w3AL3RSdWIuENBNRIUVKwefC5SVz&#10;m4Rm7sTMVJN/3ykUXB7O4+Oki9404kqdqy0rmE4iEMSF1TWXCk7HfByDcB5ZY2OZFAzkYJGNHlJM&#10;tL3xnq4HX4owwi5BBZX3bSKlKyoy6Ca2JQ7el+0M+iC7UuoOb2HcNPIliubSYM2BUGFL64qK78OP&#10;CVz5+h4N593FP+erejvLP+zncFHq6bFfvoHw1Pt7+L+90Qri6Rz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+Ep8YAAADcAAAADwAAAAAAAAAAAAAAAACYAgAAZHJz&#10;L2Rvd25yZXYueG1sUEsFBgAAAAAEAAQA9QAAAIsDAAAAAA==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7F" w14:textId="77777777" w:rsidR="004863D4" w:rsidRDefault="009328F2">
      <w:pPr>
        <w:pStyle w:val="BodyText"/>
        <w:spacing w:before="73"/>
      </w:pPr>
      <w:bookmarkStart w:id="57" w:name="_bookmark26"/>
      <w:bookmarkEnd w:id="57"/>
      <w:r>
        <w:rPr>
          <w:spacing w:val="-1"/>
          <w:position w:val="10"/>
          <w:sz w:val="13"/>
        </w:rPr>
        <w:t>22</w:t>
      </w:r>
      <w:r>
        <w:rPr>
          <w:spacing w:val="18"/>
          <w:position w:val="10"/>
          <w:sz w:val="13"/>
        </w:rPr>
        <w:t xml:space="preserve"> </w:t>
      </w:r>
      <w:hyperlink r:id="rId44">
        <w:r>
          <w:rPr>
            <w:color w:val="0000FF"/>
            <w:u w:val="single" w:color="0000FF"/>
          </w:rPr>
          <w:t>OPEA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market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share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data,</w:t>
        </w:r>
        <w:r>
          <w:rPr>
            <w:color w:val="0000FF"/>
            <w:spacing w:val="-12"/>
            <w:u w:val="single" w:color="0000FF"/>
          </w:rPr>
          <w:t xml:space="preserve"> </w:t>
        </w:r>
      </w:hyperlink>
      <w:r>
        <w:rPr>
          <w:spacing w:val="-1"/>
        </w:rPr>
        <w:t>Retrieved</w:t>
      </w:r>
      <w:r>
        <w:rPr>
          <w:spacing w:val="1"/>
        </w:rPr>
        <w:t xml:space="preserve"> </w:t>
      </w:r>
      <w:r>
        <w:rPr>
          <w:spacing w:val="-1"/>
        </w:rPr>
        <w:t>October</w:t>
      </w:r>
      <w:r>
        <w:rPr>
          <w:spacing w:val="-2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rPr>
          <w:spacing w:val="-1"/>
        </w:rPr>
        <w:t>2014</w:t>
      </w:r>
    </w:p>
    <w:p w14:paraId="5F65DD80" w14:textId="77777777" w:rsidR="004863D4" w:rsidRDefault="009328F2">
      <w:pPr>
        <w:ind w:left="118" w:right="268"/>
        <w:rPr>
          <w:rFonts w:ascii="Arial" w:eastAsia="Arial" w:hAnsi="Arial" w:cs="Arial"/>
          <w:sz w:val="24"/>
          <w:szCs w:val="24"/>
        </w:rPr>
      </w:pPr>
      <w:bookmarkStart w:id="58" w:name="_bookmark27"/>
      <w:bookmarkEnd w:id="58"/>
      <w:r>
        <w:rPr>
          <w:rFonts w:ascii="Arial"/>
          <w:spacing w:val="-1"/>
          <w:position w:val="10"/>
          <w:sz w:val="13"/>
        </w:rPr>
        <w:t>23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Volckens, John,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James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Braddock,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Richard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F.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Snow,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William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Crews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(2007)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Emissions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profile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from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new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in-use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handheld,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2-stroke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engines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Atmospheric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Environment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41: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640-649</w:t>
      </w:r>
    </w:p>
    <w:p w14:paraId="5F65DD81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240" w:bottom="640" w:left="1300" w:header="0" w:footer="0" w:gutter="0"/>
          <w:cols w:space="720"/>
        </w:sectPr>
      </w:pPr>
    </w:p>
    <w:p w14:paraId="5F65DD82" w14:textId="77777777" w:rsidR="004863D4" w:rsidRDefault="009328F2">
      <w:pPr>
        <w:pStyle w:val="BodyText"/>
        <w:spacing w:before="58" w:line="275" w:lineRule="auto"/>
        <w:ind w:right="109"/>
      </w:pP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4"/>
        </w:rPr>
        <w:t xml:space="preserve"> </w:t>
      </w:r>
      <w:r>
        <w:rPr>
          <w:spacing w:val="-1"/>
        </w:rPr>
        <w:t>proportion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 xml:space="preserve">imported </w:t>
      </w:r>
      <w:r>
        <w:t>and</w:t>
      </w:r>
      <w:r>
        <w:rPr>
          <w:spacing w:val="-1"/>
        </w:rPr>
        <w:t xml:space="preserve"> sold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2-stroke</w:t>
      </w:r>
      <w:r>
        <w:rPr>
          <w:spacing w:val="79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more specifically,</w:t>
      </w:r>
      <w:r>
        <w:t xml:space="preserve"> </w:t>
      </w:r>
      <w:r>
        <w:rPr>
          <w:spacing w:val="-1"/>
        </w:rPr>
        <w:t>higher emitting 2-stroke</w:t>
      </w:r>
      <w:r>
        <w:rPr>
          <w:spacing w:val="1"/>
        </w:rPr>
        <w:t xml:space="preserve"> </w:t>
      </w:r>
      <w:r>
        <w:rPr>
          <w:spacing w:val="-1"/>
        </w:rPr>
        <w:t>carburetted</w:t>
      </w:r>
      <w:r>
        <w:rPr>
          <w:spacing w:val="1"/>
        </w:rPr>
        <w:t xml:space="preserve"> </w:t>
      </w:r>
      <w:r>
        <w:rPr>
          <w:spacing w:val="-1"/>
        </w:rPr>
        <w:t>technology.</w:t>
      </w:r>
    </w:p>
    <w:p w14:paraId="5F65DD83" w14:textId="77777777" w:rsidR="004863D4" w:rsidRDefault="009328F2">
      <w:pPr>
        <w:pStyle w:val="BodyText"/>
        <w:spacing w:before="1" w:line="259" w:lineRule="auto"/>
        <w:ind w:right="130"/>
      </w:pPr>
      <w:r>
        <w:t>As a</w:t>
      </w:r>
      <w:r>
        <w:rPr>
          <w:spacing w:val="1"/>
        </w:rPr>
        <w:t xml:space="preserve"> </w:t>
      </w:r>
      <w:r>
        <w:rPr>
          <w:spacing w:val="-1"/>
        </w:rPr>
        <w:t>result,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sector 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contributor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pollution</w:t>
      </w:r>
      <w:r>
        <w:rPr>
          <w:spacing w:val="1"/>
        </w:rPr>
        <w:t xml:space="preserve"> </w:t>
      </w:r>
      <w:r>
        <w:rPr>
          <w:spacing w:val="-1"/>
        </w:rPr>
        <w:t>load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airsheds.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2007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>of four</w:t>
      </w:r>
      <w:r>
        <w:rPr>
          <w:spacing w:val="-3"/>
        </w:rPr>
        <w:t xml:space="preserve"> </w:t>
      </w:r>
      <w:r>
        <w:rPr>
          <w:spacing w:val="-1"/>
        </w:rPr>
        <w:t>Australian airshed inventories</w:t>
      </w:r>
      <w:r>
        <w:rPr>
          <w:spacing w:val="7"/>
        </w:rPr>
        <w:t xml:space="preserve"> </w:t>
      </w:r>
      <w:hyperlink w:anchor="_bookmark28" w:history="1">
        <w:r>
          <w:rPr>
            <w:spacing w:val="-1"/>
            <w:position w:val="11"/>
            <w:sz w:val="16"/>
          </w:rPr>
          <w:t>24</w:t>
        </w:r>
      </w:hyperlink>
      <w:r>
        <w:rPr>
          <w:spacing w:val="22"/>
          <w:position w:val="11"/>
          <w:sz w:val="16"/>
        </w:rPr>
        <w:t xml:space="preserve"> </w:t>
      </w:r>
      <w:r>
        <w:rPr>
          <w:spacing w:val="-1"/>
        </w:rPr>
        <w:t>indicated</w:t>
      </w:r>
      <w:r>
        <w:rPr>
          <w:spacing w:val="75"/>
        </w:rPr>
        <w:t xml:space="preserve"> </w:t>
      </w:r>
      <w:r>
        <w:t xml:space="preserve">that </w:t>
      </w:r>
      <w:r>
        <w:rPr>
          <w:spacing w:val="-1"/>
        </w:rPr>
        <w:t xml:space="preserve">lawn-mowing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boating together contributed</w:t>
      </w:r>
      <w:r>
        <w:rPr>
          <w:spacing w:val="1"/>
        </w:rPr>
        <w:t xml:space="preserve"> </w:t>
      </w:r>
      <w:r>
        <w:rPr>
          <w:spacing w:val="-1"/>
        </w:rPr>
        <w:t>between:</w:t>
      </w:r>
    </w:p>
    <w:p w14:paraId="5F65DD84" w14:textId="77777777" w:rsidR="004863D4" w:rsidRDefault="004863D4">
      <w:pPr>
        <w:spacing w:before="11"/>
        <w:rPr>
          <w:rFonts w:ascii="Arial" w:eastAsia="Arial" w:hAnsi="Arial" w:cs="Arial"/>
          <w:sz w:val="18"/>
          <w:szCs w:val="18"/>
        </w:rPr>
      </w:pPr>
    </w:p>
    <w:p w14:paraId="5F65DD8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2.4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man-made</w:t>
      </w:r>
      <w:r>
        <w:rPr>
          <w:spacing w:val="1"/>
        </w:rPr>
        <w:t xml:space="preserve"> </w:t>
      </w:r>
      <w:r>
        <w:rPr>
          <w:spacing w:val="-1"/>
        </w:rPr>
        <w:t>carbon monoxide</w:t>
      </w:r>
      <w:r>
        <w:rPr>
          <w:spacing w:val="1"/>
        </w:rPr>
        <w:t xml:space="preserve"> </w:t>
      </w:r>
      <w:r>
        <w:rPr>
          <w:spacing w:val="-1"/>
        </w:rPr>
        <w:t>(CO) emissions;</w:t>
      </w:r>
    </w:p>
    <w:p w14:paraId="5F65DD8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D8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0.1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1.7%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man-made oxides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nitrogen</w:t>
      </w:r>
      <w:r>
        <w:rPr>
          <w:spacing w:val="1"/>
        </w:rPr>
        <w:t xml:space="preserve"> </w:t>
      </w:r>
      <w:r>
        <w:rPr>
          <w:spacing w:val="-1"/>
        </w:rPr>
        <w:t>(NOx) emissions;</w:t>
      </w:r>
    </w:p>
    <w:p w14:paraId="5F65DD88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D8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969" w:firstLine="0"/>
      </w:pPr>
      <w:r>
        <w:t>0.2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0.6%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man-made particulate matter (PM,</w:t>
      </w:r>
      <w:r>
        <w:t xml:space="preserve"> </w:t>
      </w:r>
      <w:r>
        <w:rPr>
          <w:spacing w:val="-1"/>
        </w:rPr>
        <w:t>mostly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PM2.5)</w:t>
      </w:r>
      <w:r>
        <w:rPr>
          <w:spacing w:val="65"/>
        </w:rPr>
        <w:t xml:space="preserve"> </w:t>
      </w:r>
      <w:r>
        <w:rPr>
          <w:spacing w:val="-1"/>
        </w:rPr>
        <w:t>emissions;</w:t>
      </w:r>
      <w:r>
        <w:t xml:space="preserve"> </w:t>
      </w:r>
      <w:r>
        <w:rPr>
          <w:spacing w:val="-1"/>
        </w:rPr>
        <w:t>and</w:t>
      </w:r>
    </w:p>
    <w:p w14:paraId="5F65DD8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/>
        <w:ind w:left="838"/>
      </w:pPr>
      <w:r>
        <w:t>3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6%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man-made</w:t>
      </w:r>
      <w:r>
        <w:rPr>
          <w:spacing w:val="1"/>
        </w:rPr>
        <w:t xml:space="preserve"> </w:t>
      </w:r>
      <w:r>
        <w:rPr>
          <w:spacing w:val="-1"/>
        </w:rPr>
        <w:t>volatile aromatic</w:t>
      </w:r>
      <w:r>
        <w:t xml:space="preserve"> </w:t>
      </w:r>
      <w:r>
        <w:rPr>
          <w:spacing w:val="-1"/>
        </w:rPr>
        <w:t>hydrocarbon</w:t>
      </w:r>
      <w:r>
        <w:rPr>
          <w:spacing w:val="1"/>
        </w:rPr>
        <w:t xml:space="preserve"> </w:t>
      </w:r>
      <w:r>
        <w:rPr>
          <w:spacing w:val="-1"/>
        </w:rPr>
        <w:t>(VOC) emissions.</w:t>
      </w:r>
    </w:p>
    <w:p w14:paraId="5F65DD8B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D8C" w14:textId="77777777" w:rsidR="004863D4" w:rsidRDefault="009328F2">
      <w:pPr>
        <w:pStyle w:val="Heading2"/>
        <w:rPr>
          <w:b w:val="0"/>
          <w:bCs w:val="0"/>
          <w:i w:val="0"/>
        </w:rPr>
      </w:pPr>
      <w:bookmarkStart w:id="59" w:name="NRSIEE_are_high_polluters_relative_to_th"/>
      <w:bookmarkEnd w:id="59"/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polluters</w:t>
      </w:r>
      <w:r>
        <w:rPr>
          <w:spacing w:val="1"/>
        </w:rPr>
        <w:t xml:space="preserve"> </w:t>
      </w:r>
      <w:r>
        <w:rPr>
          <w:spacing w:val="-1"/>
        </w:rPr>
        <w:t>relative to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usage</w:t>
      </w:r>
    </w:p>
    <w:p w14:paraId="5F65DD8D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D8E" w14:textId="77777777" w:rsidR="004863D4" w:rsidRDefault="009328F2">
      <w:pPr>
        <w:pStyle w:val="BodyText"/>
        <w:spacing w:line="277" w:lineRule="auto"/>
        <w:ind w:right="109"/>
      </w:pPr>
      <w:r>
        <w:t xml:space="preserve">At </w:t>
      </w:r>
      <w:r>
        <w:rPr>
          <w:spacing w:val="-1"/>
        </w:rPr>
        <w:t>peak</w:t>
      </w:r>
      <w:r>
        <w:t xml:space="preserve"> </w:t>
      </w:r>
      <w:r>
        <w:rPr>
          <w:spacing w:val="-1"/>
        </w:rPr>
        <w:t>times,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are estimated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contribute </w:t>
      </w:r>
      <w:r>
        <w:t>up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air</w:t>
      </w:r>
      <w:r>
        <w:rPr>
          <w:spacing w:val="57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in Australian urban environments.</w:t>
      </w:r>
    </w:p>
    <w:p w14:paraId="5F65DD8F" w14:textId="77777777" w:rsidR="004863D4" w:rsidRDefault="009328F2">
      <w:pPr>
        <w:pStyle w:val="BodyText"/>
        <w:spacing w:before="198" w:line="261" w:lineRule="auto"/>
        <w:ind w:right="281"/>
        <w:jc w:val="both"/>
      </w:pP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are powered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conventional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stroke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produce more</w:t>
      </w:r>
      <w:r>
        <w:rPr>
          <w:spacing w:val="67"/>
        </w:rPr>
        <w:t xml:space="preserve"> </w:t>
      </w:r>
      <w:r>
        <w:rPr>
          <w:spacing w:val="-1"/>
        </w:rPr>
        <w:t>pollution compared</w:t>
      </w:r>
      <w:r>
        <w:rPr>
          <w:spacing w:val="1"/>
        </w:rPr>
        <w:t xml:space="preserve"> </w:t>
      </w:r>
      <w:r>
        <w:rPr>
          <w:spacing w:val="-1"/>
        </w:rPr>
        <w:t>to four-stroke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 some</w:t>
      </w:r>
      <w:r>
        <w:rPr>
          <w:spacing w:val="1"/>
        </w:rPr>
        <w:t xml:space="preserve"> </w:t>
      </w:r>
      <w:r>
        <w:rPr>
          <w:spacing w:val="-1"/>
        </w:rPr>
        <w:t>advanced technology</w:t>
      </w:r>
      <w:r>
        <w:rPr>
          <w:spacing w:val="-2"/>
        </w:rPr>
        <w:t xml:space="preserve"> </w:t>
      </w:r>
      <w:r>
        <w:rPr>
          <w:spacing w:val="-1"/>
        </w:rPr>
        <w:t>two-stroke</w:t>
      </w:r>
      <w:r>
        <w:rPr>
          <w:spacing w:val="75"/>
        </w:rPr>
        <w:t xml:space="preserve"> </w:t>
      </w:r>
      <w:r>
        <w:rPr>
          <w:spacing w:val="-1"/>
        </w:rPr>
        <w:t>engines</w:t>
      </w:r>
      <w:r>
        <w:rPr>
          <w:spacing w:val="7"/>
        </w:rPr>
        <w:t xml:space="preserve"> </w:t>
      </w:r>
      <w:hyperlink w:anchor="_bookmark29" w:history="1">
        <w:r>
          <w:rPr>
            <w:spacing w:val="-1"/>
            <w:position w:val="11"/>
            <w:sz w:val="16"/>
          </w:rPr>
          <w:t>25</w:t>
        </w:r>
      </w:hyperlink>
      <w:r>
        <w:rPr>
          <w:spacing w:val="-1"/>
        </w:rPr>
        <w:t>.</w:t>
      </w:r>
    </w:p>
    <w:p w14:paraId="5F65DD90" w14:textId="77777777" w:rsidR="004863D4" w:rsidRDefault="009328F2">
      <w:pPr>
        <w:pStyle w:val="BodyText"/>
        <w:spacing w:before="213" w:line="259" w:lineRule="auto"/>
        <w:ind w:right="243"/>
      </w:pPr>
      <w:r>
        <w:t>One</w:t>
      </w:r>
      <w:r>
        <w:rPr>
          <w:spacing w:val="-1"/>
        </w:rPr>
        <w:t xml:space="preserve"> </w:t>
      </w:r>
      <w:r>
        <w:t>hour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operation of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2-stroke</w:t>
      </w:r>
      <w:r>
        <w:rPr>
          <w:spacing w:val="1"/>
        </w:rPr>
        <w:t xml:space="preserve"> </w:t>
      </w:r>
      <w:r>
        <w:rPr>
          <w:spacing w:val="-1"/>
        </w:rPr>
        <w:t xml:space="preserve">leafblower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produce around 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43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NOx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</w:t>
      </w:r>
      <w:r>
        <w:rPr>
          <w:spacing w:val="-1"/>
        </w:rPr>
        <w:t xml:space="preserve"> operated</w:t>
      </w:r>
      <w:r>
        <w:rPr>
          <w:spacing w:val="1"/>
        </w:rPr>
        <w:t xml:space="preserve"> </w:t>
      </w:r>
      <w:r>
        <w:rPr>
          <w:spacing w:val="-1"/>
        </w:rPr>
        <w:t xml:space="preserve">over the </w:t>
      </w:r>
      <w:r>
        <w:t>same</w:t>
      </w:r>
      <w:r>
        <w:rPr>
          <w:spacing w:val="-1"/>
        </w:rPr>
        <w:t xml:space="preserve"> period</w:t>
      </w:r>
      <w:r>
        <w:rPr>
          <w:spacing w:val="8"/>
        </w:rPr>
        <w:t xml:space="preserve"> </w:t>
      </w:r>
      <w:hyperlink w:anchor="_bookmark30" w:history="1">
        <w:r>
          <w:rPr>
            <w:spacing w:val="-1"/>
            <w:position w:val="11"/>
            <w:sz w:val="16"/>
          </w:rPr>
          <w:t>26</w:t>
        </w:r>
      </w:hyperlink>
      <w:r>
        <w:rPr>
          <w:spacing w:val="-1"/>
        </w:rPr>
        <w:t>,</w:t>
      </w:r>
      <w:r>
        <w:t xml:space="preserve"> and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HC</w:t>
      </w:r>
      <w:r>
        <w:t xml:space="preserve"> as </w:t>
      </w:r>
      <w:r>
        <w:rPr>
          <w:spacing w:val="-1"/>
        </w:rPr>
        <w:t>150</w:t>
      </w:r>
      <w:r>
        <w:rPr>
          <w:spacing w:val="45"/>
        </w:rPr>
        <w:t xml:space="preserve"> </w:t>
      </w:r>
      <w:r>
        <w:rPr>
          <w:spacing w:val="-1"/>
        </w:rPr>
        <w:t>cars</w:t>
      </w:r>
      <w:r>
        <w:t xml:space="preserve"> </w:t>
      </w:r>
      <w:r>
        <w:rPr>
          <w:spacing w:val="-1"/>
        </w:rPr>
        <w:t xml:space="preserve">operated over </w:t>
      </w:r>
      <w:r>
        <w:t>the</w:t>
      </w:r>
      <w:r>
        <w:rPr>
          <w:spacing w:val="-1"/>
        </w:rPr>
        <w:t xml:space="preserve"> same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14:paraId="5F65DD91" w14:textId="77777777" w:rsidR="004863D4" w:rsidRDefault="004863D4">
      <w:pPr>
        <w:spacing w:before="11"/>
        <w:rPr>
          <w:rFonts w:ascii="Arial" w:eastAsia="Arial" w:hAnsi="Arial" w:cs="Arial"/>
          <w:sz w:val="18"/>
          <w:szCs w:val="18"/>
        </w:rPr>
      </w:pPr>
    </w:p>
    <w:p w14:paraId="5F65DD92" w14:textId="77777777" w:rsidR="004863D4" w:rsidRDefault="009328F2">
      <w:pPr>
        <w:pStyle w:val="BodyText"/>
        <w:spacing w:line="276" w:lineRule="auto"/>
        <w:ind w:right="109"/>
      </w:pPr>
      <w:r>
        <w:t>These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represent</w:t>
      </w:r>
      <w:r>
        <w:t xml:space="preserve"> the</w:t>
      </w:r>
      <w:r>
        <w:rPr>
          <w:spacing w:val="-1"/>
        </w:rPr>
        <w:t xml:space="preserve"> long-term averages.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review</w:t>
      </w:r>
      <w:r>
        <w:rPr>
          <w:spacing w:val="-3"/>
        </w:rPr>
        <w:t xml:space="preserve"> </w:t>
      </w:r>
      <w:r>
        <w:rPr>
          <w:spacing w:val="-1"/>
        </w:rPr>
        <w:t>demonstrates</w:t>
      </w:r>
      <w:r>
        <w:t xml:space="preserve"> </w:t>
      </w:r>
      <w:r>
        <w:rPr>
          <w:spacing w:val="-1"/>
        </w:rPr>
        <w:t>that,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summer</w:t>
      </w:r>
      <w:r>
        <w:rPr>
          <w:spacing w:val="-1"/>
        </w:rPr>
        <w:t xml:space="preserve"> weekend</w:t>
      </w:r>
      <w:r>
        <w:rPr>
          <w:spacing w:val="1"/>
        </w:rPr>
        <w:t xml:space="preserve"> </w:t>
      </w:r>
      <w:r>
        <w:rPr>
          <w:spacing w:val="-2"/>
        </w:rPr>
        <w:t>day,</w:t>
      </w:r>
      <w:r>
        <w:t xml:space="preserve"> </w:t>
      </w:r>
      <w:r>
        <w:rPr>
          <w:spacing w:val="-1"/>
        </w:rPr>
        <w:t xml:space="preserve">lawn-mowing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boating activities</w:t>
      </w:r>
      <w:r>
        <w:t xml:space="preserve"> </w:t>
      </w:r>
      <w:r>
        <w:rPr>
          <w:spacing w:val="-1"/>
        </w:rPr>
        <w:t>together</w:t>
      </w:r>
      <w:r>
        <w:rPr>
          <w:spacing w:val="53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 xml:space="preserve">those </w:t>
      </w:r>
      <w:r>
        <w:rPr>
          <w:spacing w:val="-2"/>
        </w:rPr>
        <w:t>days</w:t>
      </w:r>
      <w:r>
        <w:t xml:space="preserve"> about</w:t>
      </w:r>
      <w:r>
        <w:rPr>
          <w:spacing w:val="-2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man-made</w:t>
      </w:r>
      <w:r>
        <w:rPr>
          <w:spacing w:val="1"/>
        </w:rPr>
        <w:t xml:space="preserve"> </w:t>
      </w:r>
      <w:r>
        <w:rPr>
          <w:spacing w:val="-1"/>
        </w:rPr>
        <w:t>CO,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9%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man-made</w:t>
      </w:r>
      <w:r>
        <w:rPr>
          <w:spacing w:val="59"/>
        </w:rPr>
        <w:t xml:space="preserve"> </w:t>
      </w:r>
      <w:r>
        <w:rPr>
          <w:spacing w:val="-1"/>
        </w:rPr>
        <w:t>PM,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20%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man-made</w:t>
      </w:r>
      <w:r>
        <w:rPr>
          <w:spacing w:val="1"/>
        </w:rPr>
        <w:t xml:space="preserve"> </w:t>
      </w:r>
      <w:r>
        <w:rPr>
          <w:spacing w:val="-1"/>
        </w:rPr>
        <w:t>VOC</w:t>
      </w:r>
      <w: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these urban environments.</w:t>
      </w:r>
    </w:p>
    <w:p w14:paraId="5F65DD93" w14:textId="77777777" w:rsidR="004863D4" w:rsidRDefault="009328F2">
      <w:pPr>
        <w:pStyle w:val="BodyText"/>
        <w:spacing w:before="202" w:line="260" w:lineRule="auto"/>
        <w:ind w:right="143"/>
      </w:pPr>
      <w:r>
        <w:rPr>
          <w:spacing w:val="-1"/>
        </w:rPr>
        <w:t>Coastal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captured</w:t>
      </w:r>
      <w:r>
        <w:rPr>
          <w:spacing w:val="1"/>
        </w:rPr>
        <w:t xml:space="preserve"> </w:t>
      </w:r>
      <w:r>
        <w:rPr>
          <w:spacing w:val="-1"/>
        </w:rPr>
        <w:t>in figures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in</w:t>
      </w:r>
      <w:r>
        <w:rPr>
          <w:spacing w:val="69"/>
        </w:rPr>
        <w:t xml:space="preserve"> </w:t>
      </w:r>
      <w:r>
        <w:rPr>
          <w:spacing w:val="-1"/>
        </w:rPr>
        <w:t>urban</w:t>
      </w:r>
      <w:r>
        <w:rPr>
          <w:spacing w:val="1"/>
        </w:rPr>
        <w:t xml:space="preserve"> </w:t>
      </w:r>
      <w:r>
        <w:rPr>
          <w:spacing w:val="-1"/>
        </w:rPr>
        <w:t>centres.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because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rPr>
          <w:spacing w:val="-1"/>
        </w:rPr>
        <w:t>boating activities</w:t>
      </w:r>
      <w:r>
        <w:t xml:space="preserve"> occur</w:t>
      </w:r>
      <w:r>
        <w:rPr>
          <w:spacing w:val="-1"/>
        </w:rPr>
        <w:t xml:space="preserve"> within</w:t>
      </w:r>
      <w:r>
        <w:rPr>
          <w:spacing w:val="1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>proximity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boats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registered</w:t>
      </w:r>
      <w:r>
        <w:rPr>
          <w:spacing w:val="11"/>
        </w:rPr>
        <w:t xml:space="preserve"> </w:t>
      </w:r>
      <w:hyperlink w:anchor="_bookmark31" w:history="1">
        <w:r>
          <w:rPr>
            <w:spacing w:val="-1"/>
            <w:position w:val="11"/>
            <w:sz w:val="16"/>
          </w:rPr>
          <w:t>27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1"/>
        </w:rPr>
        <w:t xml:space="preserve">and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boats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registered</w:t>
      </w:r>
    </w:p>
    <w:p w14:paraId="5F65DD9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95" w14:textId="77777777" w:rsidR="004863D4" w:rsidRDefault="004863D4">
      <w:pPr>
        <w:spacing w:before="8"/>
        <w:rPr>
          <w:rFonts w:ascii="Arial" w:eastAsia="Arial" w:hAnsi="Arial" w:cs="Arial"/>
          <w:sz w:val="26"/>
          <w:szCs w:val="26"/>
        </w:rPr>
      </w:pPr>
    </w:p>
    <w:p w14:paraId="5F65DD96" w14:textId="172EC709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FB" wp14:editId="1CDE4CA3">
                <wp:extent cx="1837690" cy="8890"/>
                <wp:effectExtent l="4445" t="8890" r="5715" b="1270"/>
                <wp:docPr id="811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12" name="Group 79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13" name="Freeform 79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141CCF" id="Group 793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">
                <v:group id="Group 794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5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cbcMA&#10;AADcAAAADwAAAGRycy9kb3ducmV2LnhtbESPUWvCQBCE3wv+h2MF3+rFSItETxFBKtgHa/sDltya&#10;RHN74W4b47/vFQp9HGbmG2a1GVyregqx8WxgNs1AEZfeNlwZ+PrcPy9ARUG22HomAw+KsFmPnlZY&#10;WH/nD+rPUqkE4ViggVqkK7SOZU0O49R3xMm7+OBQkgyVtgHvCe5anWfZq3bYcFqosaNdTeXt/O0M&#10;nE55dpMc+7ej66/hiPb9hcSYyXjYLkEJDfIf/msfrIHFbA6/Z9I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Acbc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97" w14:textId="77777777" w:rsidR="004863D4" w:rsidRDefault="009328F2">
      <w:pPr>
        <w:pStyle w:val="BodyText"/>
        <w:spacing w:before="71"/>
        <w:ind w:right="146"/>
      </w:pPr>
      <w:bookmarkStart w:id="60" w:name="_bookmark28"/>
      <w:bookmarkEnd w:id="60"/>
      <w:r>
        <w:rPr>
          <w:spacing w:val="-1"/>
          <w:position w:val="10"/>
          <w:sz w:val="13"/>
        </w:rPr>
        <w:t>24</w:t>
      </w:r>
      <w:r>
        <w:rPr>
          <w:spacing w:val="18"/>
          <w:position w:val="10"/>
          <w:sz w:val="13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Environment</w:t>
      </w:r>
      <w: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Resources.</w:t>
      </w:r>
      <w:r>
        <w:t xml:space="preserve"> </w:t>
      </w:r>
      <w:r>
        <w:rPr>
          <w:i/>
          <w:spacing w:val="-1"/>
        </w:rPr>
        <w:t>Non-Road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Engine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Emissions</w:t>
      </w:r>
      <w:r>
        <w:rPr>
          <w:i/>
          <w:spacing w:val="67"/>
        </w:rPr>
        <w:t xml:space="preserve"> </w:t>
      </w:r>
      <w:r>
        <w:rPr>
          <w:i/>
          <w:spacing w:val="-1"/>
        </w:rPr>
        <w:t>Inventory</w:t>
      </w:r>
      <w:r>
        <w:rPr>
          <w:i/>
        </w:rPr>
        <w:t xml:space="preserve"> </w:t>
      </w:r>
      <w:r>
        <w:rPr>
          <w:i/>
          <w:spacing w:val="-1"/>
        </w:rPr>
        <w:t>Source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Contribution</w:t>
      </w:r>
      <w:r>
        <w:rPr>
          <w:i/>
          <w:spacing w:val="1"/>
        </w:rPr>
        <w:t xml:space="preserve"> </w:t>
      </w:r>
      <w:r>
        <w:rPr>
          <w:i/>
          <w:spacing w:val="-1"/>
        </w:rPr>
        <w:t>Review.</w:t>
      </w:r>
      <w:r>
        <w:rPr>
          <w:i/>
        </w:rPr>
        <w:t xml:space="preserve"> </w:t>
      </w:r>
      <w:r>
        <w:rPr>
          <w:spacing w:val="-1"/>
        </w:rPr>
        <w:t>Prepared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Pacific</w:t>
      </w:r>
      <w:r>
        <w:t xml:space="preserve"> </w:t>
      </w:r>
      <w:r>
        <w:rPr>
          <w:spacing w:val="-1"/>
        </w:rPr>
        <w:t>Air and Environment</w:t>
      </w:r>
      <w:r>
        <w:t xml:space="preserve"> -</w:t>
      </w:r>
      <w:r>
        <w:rPr>
          <w:spacing w:val="-1"/>
        </w:rPr>
        <w:t xml:space="preserve"> PAE</w:t>
      </w:r>
      <w:r>
        <w:rPr>
          <w:spacing w:val="63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rPr>
          <w:spacing w:val="-1"/>
        </w:rPr>
        <w:t>2165a</w:t>
      </w:r>
      <w:r>
        <w:rPr>
          <w:spacing w:val="1"/>
        </w:rPr>
        <w:t xml:space="preserve"> </w:t>
      </w:r>
      <w:r>
        <w:rPr>
          <w:spacing w:val="-1"/>
        </w:rPr>
        <w:t>(11</w:t>
      </w:r>
      <w:r>
        <w:rPr>
          <w:spacing w:val="1"/>
        </w:rPr>
        <w:t xml:space="preserve"> </w:t>
      </w:r>
      <w:r>
        <w:rPr>
          <w:spacing w:val="-1"/>
        </w:rPr>
        <w:t>April</w:t>
      </w:r>
      <w:r>
        <w:t xml:space="preserve"> </w:t>
      </w:r>
      <w:r>
        <w:rPr>
          <w:spacing w:val="-1"/>
        </w:rPr>
        <w:t>2007).</w:t>
      </w:r>
      <w:r>
        <w:t xml:space="preserve"> </w:t>
      </w:r>
      <w:r>
        <w:rPr>
          <w:spacing w:val="-1"/>
        </w:rPr>
        <w:t>Author,</w:t>
      </w:r>
      <w:r>
        <w:t xml:space="preserve"> </w:t>
      </w:r>
      <w:r>
        <w:rPr>
          <w:spacing w:val="-1"/>
        </w:rPr>
        <w:t>Canberra,</w:t>
      </w:r>
      <w:r>
        <w:rPr>
          <w:spacing w:val="-2"/>
        </w:rPr>
        <w:t xml:space="preserve"> </w:t>
      </w:r>
      <w:r>
        <w:rPr>
          <w:spacing w:val="-1"/>
        </w:rPr>
        <w:t>Australia.</w:t>
      </w:r>
      <w:r>
        <w:t xml:space="preserve"> </w:t>
      </w:r>
      <w:r>
        <w:rPr>
          <w:spacing w:val="-1"/>
        </w:rPr>
        <w:t>Four airsheds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included in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review:</w:t>
      </w:r>
      <w:r>
        <w:t xml:space="preserve"> </w:t>
      </w:r>
      <w:r>
        <w:rPr>
          <w:spacing w:val="-2"/>
        </w:rPr>
        <w:t>NSW</w:t>
      </w:r>
      <w:r>
        <w:rPr>
          <w:spacing w:val="9"/>
        </w:rPr>
        <w:t xml:space="preserve"> </w:t>
      </w:r>
      <w:r>
        <w:rPr>
          <w:spacing w:val="-1"/>
        </w:rPr>
        <w:t>Greater Metropolitan</w:t>
      </w:r>
      <w:r>
        <w:rPr>
          <w:spacing w:val="1"/>
        </w:rPr>
        <w:t xml:space="preserve"> </w:t>
      </w:r>
      <w:r>
        <w:rPr>
          <w:spacing w:val="-1"/>
        </w:rPr>
        <w:t>Region</w:t>
      </w:r>
      <w:r>
        <w:rPr>
          <w:spacing w:val="1"/>
        </w:rPr>
        <w:t xml:space="preserve"> </w:t>
      </w:r>
      <w:r>
        <w:rPr>
          <w:spacing w:val="-1"/>
        </w:rPr>
        <w:t>(Newcastle-Sydney-Wollongong),</w:t>
      </w:r>
      <w:r>
        <w:rPr>
          <w:spacing w:val="61"/>
        </w:rPr>
        <w:t xml:space="preserve"> </w:t>
      </w:r>
      <w:r>
        <w:rPr>
          <w:spacing w:val="-1"/>
        </w:rPr>
        <w:t>South</w:t>
      </w:r>
      <w:r>
        <w:rPr>
          <w:spacing w:val="1"/>
        </w:rPr>
        <w:t xml:space="preserve"> </w:t>
      </w:r>
      <w:r>
        <w:rPr>
          <w:spacing w:val="-1"/>
        </w:rPr>
        <w:t>East</w:t>
      </w:r>
      <w:r>
        <w:t xml:space="preserve"> </w:t>
      </w:r>
      <w:r>
        <w:rPr>
          <w:spacing w:val="-1"/>
        </w:rPr>
        <w:t>Queensland</w:t>
      </w:r>
      <w:r>
        <w:rPr>
          <w:spacing w:val="1"/>
        </w:rPr>
        <w:t xml:space="preserve"> </w:t>
      </w:r>
      <w:r>
        <w:rPr>
          <w:spacing w:val="-1"/>
        </w:rPr>
        <w:t>(Noosa-Brisbane-Gold</w:t>
      </w:r>
      <w:r>
        <w:rPr>
          <w:spacing w:val="1"/>
        </w:rPr>
        <w:t xml:space="preserve"> </w:t>
      </w:r>
      <w:r>
        <w:rPr>
          <w:spacing w:val="-1"/>
        </w:rPr>
        <w:t>Coast,</w:t>
      </w:r>
      <w:r>
        <w:t xml:space="preserve"> to</w:t>
      </w:r>
      <w:r>
        <w:rPr>
          <w:spacing w:val="-1"/>
        </w:rPr>
        <w:t xml:space="preserve"> Toowoomba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west),</w:t>
      </w:r>
      <w:r>
        <w:t xml:space="preserve"> </w:t>
      </w:r>
      <w:r>
        <w:rPr>
          <w:spacing w:val="-1"/>
        </w:rPr>
        <w:t>Port</w:t>
      </w:r>
      <w:r>
        <w:rPr>
          <w:spacing w:val="57"/>
        </w:rPr>
        <w:t xml:space="preserve"> </w:t>
      </w:r>
      <w:r>
        <w:rPr>
          <w:spacing w:val="-1"/>
        </w:rPr>
        <w:t>Phillip</w:t>
      </w:r>
      <w:r>
        <w:rPr>
          <w:spacing w:val="1"/>
        </w:rPr>
        <w:t xml:space="preserve"> </w:t>
      </w:r>
      <w:r>
        <w:rPr>
          <w:spacing w:val="-1"/>
        </w:rPr>
        <w:t>(Bacchus</w:t>
      </w:r>
      <w:r>
        <w:t xml:space="preserve"> </w:t>
      </w:r>
      <w:r>
        <w:rPr>
          <w:spacing w:val="-1"/>
        </w:rPr>
        <w:t>Marsh-Wallan-Healesville-Somerville-Melbourne-Geelong),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Perth</w:t>
      </w:r>
      <w:r>
        <w:rPr>
          <w:spacing w:val="67"/>
        </w:rPr>
        <w:t xml:space="preserve"> </w:t>
      </w:r>
      <w:r>
        <w:rPr>
          <w:spacing w:val="-1"/>
        </w:rPr>
        <w:t>(Perth-Tow</w:t>
      </w:r>
      <w:r>
        <w:rPr>
          <w:spacing w:val="-3"/>
        </w:rPr>
        <w:t xml:space="preserve"> </w:t>
      </w:r>
      <w:r>
        <w:rPr>
          <w:spacing w:val="-1"/>
        </w:rPr>
        <w:t>Rocks-Rolling Green-North</w:t>
      </w:r>
      <w:r>
        <w:rPr>
          <w:spacing w:val="1"/>
        </w:rPr>
        <w:t xml:space="preserve"> </w:t>
      </w:r>
      <w:r>
        <w:rPr>
          <w:spacing w:val="-1"/>
        </w:rPr>
        <w:t>Rockingham).</w:t>
      </w:r>
    </w:p>
    <w:p w14:paraId="5F65DD98" w14:textId="77777777" w:rsidR="004863D4" w:rsidRDefault="009328F2">
      <w:pPr>
        <w:pStyle w:val="BodyText"/>
        <w:ind w:right="158"/>
      </w:pPr>
      <w:bookmarkStart w:id="61" w:name="_bookmark29"/>
      <w:bookmarkEnd w:id="61"/>
      <w:r>
        <w:rPr>
          <w:spacing w:val="-1"/>
          <w:position w:val="10"/>
          <w:sz w:val="13"/>
        </w:rPr>
        <w:t>25</w:t>
      </w:r>
      <w:r>
        <w:rPr>
          <w:spacing w:val="18"/>
          <w:position w:val="10"/>
          <w:sz w:val="13"/>
        </w:rPr>
        <w:t xml:space="preserve"> </w:t>
      </w:r>
      <w:r>
        <w:t xml:space="preserve">The </w:t>
      </w:r>
      <w:r>
        <w:rPr>
          <w:spacing w:val="-1"/>
        </w:rPr>
        <w:t xml:space="preserve">2011 </w:t>
      </w:r>
      <w:r>
        <w:t xml:space="preserve">test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American</w:t>
      </w:r>
      <w:r>
        <w:t xml:space="preserve"> </w:t>
      </w:r>
      <w:r>
        <w:rPr>
          <w:spacing w:val="-1"/>
        </w:rPr>
        <w:t>Automobile</w:t>
      </w:r>
      <w:r>
        <w:rPr>
          <w:spacing w:val="1"/>
        </w:rPr>
        <w:t xml:space="preserve"> </w:t>
      </w:r>
      <w:r>
        <w:rPr>
          <w:spacing w:val="-1"/>
        </w:rPr>
        <w:t>Club emissions</w:t>
      </w:r>
      <w:r>
        <w:rPr>
          <w:spacing w:val="47"/>
        </w:rPr>
        <w:t xml:space="preserve"> </w:t>
      </w:r>
      <w:r>
        <w:rPr>
          <w:spacing w:val="-1"/>
        </w:rPr>
        <w:t>laboratory,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Automotive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rPr>
          <w:spacing w:val="-1"/>
        </w:rPr>
        <w:t>Center at</w:t>
      </w:r>
      <w:r>
        <w:t xml:space="preserve"> </w:t>
      </w:r>
      <w:r>
        <w:rPr>
          <w:spacing w:val="-1"/>
        </w:rPr>
        <w:t>Diamond Bar,</w:t>
      </w:r>
      <w:r>
        <w:t xml:space="preserve"> </w:t>
      </w:r>
      <w:r>
        <w:rPr>
          <w:spacing w:val="-1"/>
        </w:rPr>
        <w:t>California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reported</w:t>
      </w:r>
      <w:r>
        <w:rPr>
          <w:spacing w:val="53"/>
        </w:rPr>
        <w:t xml:space="preserve"> </w:t>
      </w:r>
      <w:r>
        <w:t>on</w:t>
      </w:r>
      <w:r>
        <w:rPr>
          <w:spacing w:val="1"/>
        </w:rPr>
        <w:t xml:space="preserve"> </w:t>
      </w:r>
      <w:hyperlink r:id="rId45">
        <w:r>
          <w:rPr>
            <w:color w:val="0000FF"/>
            <w:spacing w:val="-1"/>
            <w:u w:val="single" w:color="0000FF"/>
          </w:rPr>
          <w:t>Edmunds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car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dealership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  <w:r>
          <w:rPr>
            <w:color w:val="0000FF"/>
            <w:spacing w:val="1"/>
            <w:u w:val="single" w:color="0000FF"/>
          </w:rPr>
          <w:t xml:space="preserve"> </w:t>
        </w:r>
      </w:hyperlink>
      <w:r>
        <w:rPr>
          <w:spacing w:val="-1"/>
        </w:rPr>
        <w:t>(accessed</w:t>
      </w:r>
      <w:r>
        <w:rPr>
          <w:spacing w:val="1"/>
        </w:rPr>
        <w:t xml:space="preserve"> </w:t>
      </w:r>
      <w:r>
        <w:rPr>
          <w:spacing w:val="-1"/>
        </w:rPr>
        <w:t>28/08/2015).</w:t>
      </w:r>
    </w:p>
    <w:p w14:paraId="5F65DD99" w14:textId="77777777" w:rsidR="004863D4" w:rsidRDefault="009328F2">
      <w:pPr>
        <w:pStyle w:val="BodyText"/>
        <w:ind w:right="531"/>
      </w:pPr>
      <w:bookmarkStart w:id="62" w:name="_bookmark30"/>
      <w:bookmarkEnd w:id="62"/>
      <w:r>
        <w:rPr>
          <w:spacing w:val="-1"/>
          <w:position w:val="10"/>
          <w:sz w:val="13"/>
          <w:szCs w:val="13"/>
        </w:rPr>
        <w:t>26</w:t>
      </w:r>
      <w:r>
        <w:rPr>
          <w:spacing w:val="18"/>
          <w:position w:val="10"/>
          <w:sz w:val="13"/>
          <w:szCs w:val="13"/>
        </w:rPr>
        <w:t xml:space="preserve"> </w:t>
      </w:r>
      <w:r>
        <w:rPr>
          <w:spacing w:val="-1"/>
        </w:rPr>
        <w:t>CRIS</w:t>
      </w:r>
      <w:r>
        <w:t xml:space="preserve"> –</w:t>
      </w:r>
      <w:r>
        <w:rPr>
          <w:spacing w:val="-1"/>
        </w:rPr>
        <w:t xml:space="preserve"> </w:t>
      </w:r>
      <w:r>
        <w:rPr>
          <w:spacing w:val="1"/>
        </w:rPr>
        <w:t>fn</w:t>
      </w:r>
      <w:r>
        <w:rPr>
          <w:spacing w:val="-1"/>
        </w:rPr>
        <w:t xml:space="preserve"> certified </w:t>
      </w:r>
      <w:r>
        <w:t>to</w:t>
      </w:r>
      <w:r>
        <w:rPr>
          <w:spacing w:val="-1"/>
        </w:rPr>
        <w:t xml:space="preserve"> US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ie even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better-performing</w:t>
      </w:r>
      <w:r>
        <w:rPr>
          <w:spacing w:val="-4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emit</w:t>
      </w:r>
      <w:r>
        <w:rPr>
          <w:spacing w:val="66"/>
        </w:rPr>
        <w:t xml:space="preserve"> </w:t>
      </w:r>
      <w:r>
        <w:rPr>
          <w:spacing w:val="-1"/>
        </w:rPr>
        <w:t>disproportionately</w:t>
      </w:r>
      <w:r>
        <w:rPr>
          <w:spacing w:val="-2"/>
        </w:rPr>
        <w:t xml:space="preserve"> </w:t>
      </w:r>
      <w:r>
        <w:rPr>
          <w:spacing w:val="-1"/>
        </w:rPr>
        <w:t>higher levels</w:t>
      </w:r>
      <w:r>
        <w:t xml:space="preserve"> of </w:t>
      </w:r>
      <w:r>
        <w:rPr>
          <w:spacing w:val="-1"/>
        </w:rPr>
        <w:t>air pollutants</w:t>
      </w:r>
      <w: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typical</w:t>
      </w:r>
      <w:r>
        <w:rPr>
          <w:spacing w:val="59"/>
        </w:rPr>
        <w:t xml:space="preserve"> </w:t>
      </w:r>
      <w:r>
        <w:rPr>
          <w:spacing w:val="-1"/>
        </w:rPr>
        <w:t>modern</w:t>
      </w:r>
      <w:r>
        <w:rPr>
          <w:spacing w:val="1"/>
        </w:rPr>
        <w:t xml:space="preserve"> </w:t>
      </w:r>
      <w:r>
        <w:rPr>
          <w:spacing w:val="-1"/>
        </w:rPr>
        <w:t>car engines</w:t>
      </w:r>
    </w:p>
    <w:p w14:paraId="5F65DD9A" w14:textId="77777777" w:rsidR="004863D4" w:rsidRDefault="009328F2">
      <w:pPr>
        <w:pStyle w:val="BodyText"/>
      </w:pPr>
      <w:bookmarkStart w:id="63" w:name="_bookmark31"/>
      <w:bookmarkEnd w:id="63"/>
      <w:r>
        <w:rPr>
          <w:spacing w:val="-1"/>
          <w:position w:val="10"/>
          <w:sz w:val="13"/>
        </w:rPr>
        <w:t>27</w:t>
      </w:r>
      <w:r>
        <w:rPr>
          <w:spacing w:val="17"/>
          <w:position w:val="10"/>
          <w:sz w:val="13"/>
        </w:rPr>
        <w:t xml:space="preserve"> </w:t>
      </w:r>
      <w:r>
        <w:rPr>
          <w:spacing w:val="-1"/>
        </w:rPr>
        <w:t>Queensland</w:t>
      </w:r>
      <w:r>
        <w:rPr>
          <w:spacing w:val="-2"/>
        </w:rPr>
        <w:t xml:space="preserve"> </w:t>
      </w:r>
      <w:r>
        <w:rPr>
          <w:spacing w:val="-1"/>
        </w:rPr>
        <w:t>study</w:t>
      </w:r>
    </w:p>
    <w:p w14:paraId="5F65DD9B" w14:textId="77777777" w:rsidR="004863D4" w:rsidRDefault="004863D4">
      <w:p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D9C" w14:textId="77777777" w:rsidR="004863D4" w:rsidRDefault="009328F2">
      <w:pPr>
        <w:pStyle w:val="BodyText"/>
        <w:spacing w:before="58" w:line="245" w:lineRule="auto"/>
      </w:pPr>
      <w:r>
        <w:rPr>
          <w:spacing w:val="-1"/>
        </w:rPr>
        <w:t>within</w:t>
      </w:r>
      <w:r>
        <w:rPr>
          <w:spacing w:val="1"/>
        </w:rPr>
        <w:t xml:space="preserve"> </w:t>
      </w:r>
      <w:r>
        <w:t>major</w:t>
      </w:r>
      <w:r>
        <w:rPr>
          <w:spacing w:val="-1"/>
        </w:rPr>
        <w:t xml:space="preserve"> urban</w:t>
      </w:r>
      <w:r>
        <w:rPr>
          <w:spacing w:val="1"/>
        </w:rPr>
        <w:t xml:space="preserve"> </w:t>
      </w:r>
      <w:r>
        <w:rPr>
          <w:spacing w:val="-1"/>
        </w:rPr>
        <w:t>centres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adjacent</w:t>
      </w:r>
      <w:r>
        <w:t xml:space="preserve"> </w:t>
      </w:r>
      <w:r>
        <w:rPr>
          <w:spacing w:val="-1"/>
        </w:rPr>
        <w:t>navigable</w:t>
      </w:r>
      <w:r>
        <w:rPr>
          <w:spacing w:val="1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waterways</w:t>
      </w:r>
      <w:r>
        <w:t xml:space="preserve"> such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Brisbane,</w:t>
      </w:r>
      <w:r>
        <w:t xml:space="preserve"> </w:t>
      </w:r>
      <w:r>
        <w:rPr>
          <w:spacing w:val="-1"/>
        </w:rPr>
        <w:t>Sydney</w:t>
      </w:r>
      <w:r>
        <w:rPr>
          <w:spacing w:val="-2"/>
        </w:rPr>
        <w:t xml:space="preserve"> </w:t>
      </w:r>
      <w:r>
        <w:rPr>
          <w:spacing w:val="-1"/>
        </w:rPr>
        <w:t>and Melbourne</w:t>
      </w:r>
      <w:r>
        <w:rPr>
          <w:spacing w:val="8"/>
        </w:rPr>
        <w:t xml:space="preserve"> </w:t>
      </w:r>
      <w:hyperlink w:anchor="_bookmark32" w:history="1">
        <w:r>
          <w:rPr>
            <w:spacing w:val="-1"/>
            <w:position w:val="11"/>
            <w:sz w:val="16"/>
          </w:rPr>
          <w:t>28</w:t>
        </w:r>
      </w:hyperlink>
      <w:r>
        <w:rPr>
          <w:spacing w:val="-1"/>
        </w:rPr>
        <w:t>.</w:t>
      </w:r>
    </w:p>
    <w:p w14:paraId="5F65DD9D" w14:textId="77777777" w:rsidR="004863D4" w:rsidRDefault="009328F2">
      <w:pPr>
        <w:numPr>
          <w:ilvl w:val="2"/>
          <w:numId w:val="13"/>
        </w:numPr>
        <w:tabs>
          <w:tab w:val="left" w:pos="839"/>
        </w:tabs>
        <w:spacing w:before="233"/>
        <w:rPr>
          <w:rFonts w:ascii="Arial" w:eastAsia="Arial" w:hAnsi="Arial" w:cs="Arial"/>
          <w:sz w:val="24"/>
          <w:szCs w:val="24"/>
        </w:rPr>
      </w:pPr>
      <w:bookmarkStart w:id="64" w:name="2.4.1_Health_impacts_and_costs_from_NRSI"/>
      <w:bookmarkEnd w:id="64"/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impacts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costs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from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NRSIEE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air pollution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 Australia</w:t>
      </w:r>
    </w:p>
    <w:p w14:paraId="5F65DD9E" w14:textId="77777777" w:rsidR="004863D4" w:rsidRDefault="004863D4">
      <w:pPr>
        <w:spacing w:before="1"/>
        <w:rPr>
          <w:rFonts w:ascii="Arial" w:eastAsia="Arial" w:hAnsi="Arial" w:cs="Arial"/>
          <w:i/>
          <w:sz w:val="21"/>
          <w:szCs w:val="21"/>
        </w:rPr>
      </w:pPr>
    </w:p>
    <w:p w14:paraId="5F65DD9F" w14:textId="77777777" w:rsidR="004863D4" w:rsidRDefault="009328F2">
      <w:pPr>
        <w:pStyle w:val="BodyText"/>
        <w:spacing w:line="276" w:lineRule="auto"/>
        <w:ind w:right="270"/>
      </w:pP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though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portion of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9"/>
        </w:rPr>
        <w:t xml:space="preserve"> </w:t>
      </w:r>
      <w:r>
        <w:rPr>
          <w:spacing w:val="-1"/>
        </w:rPr>
        <w:t>Australia,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relatively</w:t>
      </w:r>
      <w:r>
        <w:rPr>
          <w:spacing w:val="-2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rPr>
          <w:spacing w:val="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international</w:t>
      </w:r>
      <w:r>
        <w:rPr>
          <w:spacing w:val="61"/>
        </w:rPr>
        <w:t xml:space="preserve"> </w:t>
      </w:r>
      <w:r>
        <w:rPr>
          <w:spacing w:val="-1"/>
        </w:rPr>
        <w:t>standards,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impact</w:t>
      </w:r>
      <w:r>
        <w:t xml:space="preserve"> on</w:t>
      </w:r>
      <w:r>
        <w:rPr>
          <w:spacing w:val="-1"/>
        </w:rPr>
        <w:t xml:space="preserve"> health</w:t>
      </w:r>
      <w:r>
        <w:rPr>
          <w:spacing w:val="67"/>
        </w:rPr>
        <w:t xml:space="preserve"> </w:t>
      </w:r>
      <w:r>
        <w:rPr>
          <w:spacing w:val="-1"/>
        </w:rPr>
        <w:t>outcomes.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no</w:t>
      </w:r>
      <w:r>
        <w:rPr>
          <w:spacing w:val="1"/>
        </w:rPr>
        <w:t xml:space="preserve"> </w:t>
      </w:r>
      <w:r>
        <w:rPr>
          <w:spacing w:val="-1"/>
        </w:rPr>
        <w:t>threshold</w:t>
      </w:r>
      <w:r>
        <w:rPr>
          <w:spacing w:val="57"/>
        </w:rP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health effects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PM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other pollutants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atmosphere</w:t>
      </w:r>
      <w:r>
        <w:rPr>
          <w:spacing w:val="7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observed,</w:t>
      </w:r>
      <w:r>
        <w:t xml:space="preserve"> </w:t>
      </w:r>
      <w:r>
        <w:rPr>
          <w:spacing w:val="-1"/>
        </w:rPr>
        <w:t xml:space="preserve">and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experienced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short-</w:t>
      </w:r>
      <w:r>
        <w:rPr>
          <w:spacing w:val="-3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long-term</w:t>
      </w:r>
      <w:r>
        <w:rPr>
          <w:spacing w:val="2"/>
        </w:rPr>
        <w:t xml:space="preserve"> </w:t>
      </w:r>
      <w:r>
        <w:rPr>
          <w:spacing w:val="-1"/>
        </w:rPr>
        <w:t>exposures.</w:t>
      </w:r>
      <w:r>
        <w:rPr>
          <w:spacing w:val="-2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demonstrated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rPr>
          <w:spacing w:val="59"/>
        </w:rPr>
        <w:t xml:space="preserve"> </w:t>
      </w:r>
      <w:r>
        <w:rPr>
          <w:spacing w:val="-1"/>
        </w:rPr>
        <w:t>pollution concentrations</w:t>
      </w:r>
      <w:r>
        <w:t xml:space="preserve"> and</w:t>
      </w:r>
      <w:r>
        <w:rPr>
          <w:spacing w:val="-1"/>
        </w:rPr>
        <w:t xml:space="preserve"> levels</w:t>
      </w:r>
      <w: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illustrated in</w:t>
      </w:r>
      <w:r>
        <w:rPr>
          <w:spacing w:val="1"/>
        </w:rPr>
        <w:t xml:space="preserve"> </w:t>
      </w:r>
      <w:r>
        <w:rPr>
          <w:spacing w:val="-1"/>
        </w:rPr>
        <w:t>Box</w:t>
      </w:r>
      <w:r>
        <w:rPr>
          <w:spacing w:val="77"/>
        </w:rPr>
        <w:t xml:space="preserve"> </w:t>
      </w:r>
      <w:r>
        <w:t>1.</w:t>
      </w:r>
    </w:p>
    <w:p w14:paraId="5F65DDA0" w14:textId="77777777" w:rsidR="004863D4" w:rsidRDefault="009328F2">
      <w:pPr>
        <w:pStyle w:val="BodyText"/>
        <w:spacing w:before="202" w:line="275" w:lineRule="auto"/>
        <w:ind w:right="143"/>
      </w:pPr>
      <w:r>
        <w:rPr>
          <w:spacing w:val="-1"/>
        </w:rPr>
        <w:t>Given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t xml:space="preserve">but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proportion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ambient</w:t>
      </w:r>
      <w:r>
        <w:rPr>
          <w:spacing w:val="67"/>
        </w:rPr>
        <w:t xml:space="preserve"> </w:t>
      </w:r>
      <w:r>
        <w:rPr>
          <w:spacing w:val="-1"/>
        </w:rPr>
        <w:t>air pollution,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arguable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dozens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approximately</w:t>
      </w:r>
      <w:r>
        <w:rPr>
          <w:spacing w:val="-2"/>
        </w:rPr>
        <w:t xml:space="preserve"> </w:t>
      </w:r>
      <w:r>
        <w:t>3000</w:t>
      </w:r>
      <w:r>
        <w:rPr>
          <w:spacing w:val="-1"/>
        </w:rPr>
        <w:t xml:space="preserve"> deaths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year</w:t>
      </w:r>
      <w:r>
        <w:rPr>
          <w:spacing w:val="61"/>
        </w:rPr>
        <w:t xml:space="preserve"> </w:t>
      </w:r>
      <w:r>
        <w:rPr>
          <w:spacing w:val="-1"/>
        </w:rPr>
        <w:t>deaths</w:t>
      </w:r>
      <w:r>
        <w:t xml:space="preserve"> </w:t>
      </w:r>
      <w:r>
        <w:rPr>
          <w:spacing w:val="-1"/>
        </w:rPr>
        <w:t>attributed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urban</w:t>
      </w:r>
      <w:r>
        <w:rPr>
          <w:spacing w:val="1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emissions.</w:t>
      </w:r>
    </w:p>
    <w:p w14:paraId="5F65DDA1" w14:textId="77777777" w:rsidR="004863D4" w:rsidRDefault="009328F2">
      <w:pPr>
        <w:pStyle w:val="BodyText"/>
        <w:spacing w:before="1" w:line="277" w:lineRule="auto"/>
      </w:pPr>
      <w:r>
        <w:rPr>
          <w:spacing w:val="-1"/>
        </w:rPr>
        <w:t>Even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reduction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concentration of</w:t>
      </w:r>
      <w:r>
        <w:t xml:space="preserve"> </w:t>
      </w:r>
      <w:r>
        <w:rPr>
          <w:spacing w:val="-1"/>
        </w:rPr>
        <w:t>air pollutants</w:t>
      </w:r>
      <w: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t>PM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 benefit</w:t>
      </w:r>
      <w:r>
        <w:rPr>
          <w:spacing w:val="-2"/>
        </w:rPr>
        <w:t xml:space="preserve"> </w:t>
      </w:r>
      <w:r>
        <w:rPr>
          <w:spacing w:val="-1"/>
        </w:rPr>
        <w:t>when averaged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populations.</w:t>
      </w:r>
    </w:p>
    <w:p w14:paraId="5F65DDA2" w14:textId="77777777" w:rsidR="004863D4" w:rsidRDefault="009328F2">
      <w:pPr>
        <w:spacing w:before="195"/>
        <w:ind w:left="118"/>
        <w:rPr>
          <w:rFonts w:ascii="Arial" w:eastAsia="Arial" w:hAnsi="Arial" w:cs="Arial"/>
          <w:sz w:val="24"/>
          <w:szCs w:val="24"/>
        </w:rPr>
      </w:pPr>
      <w:bookmarkStart w:id="65" w:name="Box_1:_Health_impacts_of_PM2.5_at_differ"/>
      <w:bookmarkEnd w:id="65"/>
      <w:r>
        <w:rPr>
          <w:rFonts w:ascii="Arial"/>
          <w:i/>
          <w:sz w:val="24"/>
        </w:rPr>
        <w:t>Box 1: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Health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impacts</w:t>
      </w:r>
      <w:r>
        <w:rPr>
          <w:rFonts w:ascii="Arial"/>
          <w:i/>
          <w:sz w:val="24"/>
        </w:rPr>
        <w:t xml:space="preserve"> of </w:t>
      </w:r>
      <w:r>
        <w:rPr>
          <w:rFonts w:ascii="Arial"/>
          <w:i/>
          <w:spacing w:val="-1"/>
          <w:sz w:val="24"/>
        </w:rPr>
        <w:t>PM2.5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different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ambient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pollution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levels.</w:t>
      </w:r>
    </w:p>
    <w:p w14:paraId="5F65DDA3" w14:textId="77777777" w:rsidR="004863D4" w:rsidRDefault="004863D4">
      <w:pPr>
        <w:spacing w:before="5"/>
        <w:rPr>
          <w:rFonts w:ascii="Arial" w:eastAsia="Arial" w:hAnsi="Arial" w:cs="Arial"/>
          <w:i/>
          <w:sz w:val="21"/>
          <w:szCs w:val="21"/>
        </w:rPr>
      </w:pPr>
    </w:p>
    <w:p w14:paraId="5F65DDA4" w14:textId="77777777" w:rsidR="004863D4" w:rsidRDefault="009328F2">
      <w:pPr>
        <w:spacing w:line="200" w:lineRule="atLeast"/>
        <w:ind w:left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 wp14:anchorId="5F65E4FC" wp14:editId="5F65E4FD">
            <wp:extent cx="3979295" cy="2569178"/>
            <wp:effectExtent l="0" t="0" r="0" b="0"/>
            <wp:docPr id="1" name="image1.jpeg" descr="Graph showing the health impacts of fine particulate matter at different ambient pollution levels. The top red line is for 'stroke', the next one down is a green line for 'Ischemic Heart Disease&quot;, the next one down is the dotted black line for the total of the five diseases in the graph. The next blue line is for 'Chronic Obstructive Pulmonary Disease - COPD', the next purple line is for 'Respiratory Infections&quot; and the last orange line is for 'Lung Cancer'.  See the content below the graph for further descri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295" cy="25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DDA5" w14:textId="77777777" w:rsidR="004863D4" w:rsidRDefault="004863D4">
      <w:pPr>
        <w:spacing w:before="1"/>
        <w:rPr>
          <w:rFonts w:ascii="Arial" w:eastAsia="Arial" w:hAnsi="Arial" w:cs="Arial"/>
          <w:i/>
          <w:sz w:val="20"/>
          <w:szCs w:val="20"/>
        </w:rPr>
      </w:pPr>
    </w:p>
    <w:p w14:paraId="5F65DDA6" w14:textId="77777777" w:rsidR="004863D4" w:rsidRDefault="009328F2">
      <w:pPr>
        <w:pStyle w:val="BodyText"/>
        <w:spacing w:line="276" w:lineRule="auto"/>
        <w:ind w:right="14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above figure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concentration-mortality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ambient</w:t>
      </w:r>
      <w:r>
        <w:rPr>
          <w:spacing w:val="67"/>
        </w:rPr>
        <w:t xml:space="preserve"> </w:t>
      </w:r>
      <w:r>
        <w:rPr>
          <w:spacing w:val="-1"/>
        </w:rPr>
        <w:t xml:space="preserve">PM2.5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endpoints</w:t>
      </w:r>
      <w:r>
        <w:t xml:space="preserve"> </w:t>
      </w:r>
      <w:r>
        <w:rPr>
          <w:spacing w:val="-1"/>
        </w:rPr>
        <w:t>(solid</w:t>
      </w:r>
      <w:r>
        <w:rPr>
          <w:spacing w:val="1"/>
        </w:rPr>
        <w:t xml:space="preserve"> </w:t>
      </w:r>
      <w:r>
        <w:rPr>
          <w:spacing w:val="-1"/>
        </w:rPr>
        <w:t>lines,</w:t>
      </w:r>
      <w:r>
        <w:t xml:space="preserve"> </w:t>
      </w:r>
      <w:r>
        <w:rPr>
          <w:spacing w:val="-1"/>
        </w:rPr>
        <w:t>left</w:t>
      </w:r>
      <w:r>
        <w:rPr>
          <w:spacing w:val="-2"/>
        </w:rPr>
        <w:t xml:space="preserve"> </w:t>
      </w:r>
      <w:r>
        <w:rPr>
          <w:spacing w:val="-1"/>
        </w:rPr>
        <w:t>axis),</w:t>
      </w:r>
      <w:r>
        <w:t xml:space="preserve"> and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five</w:t>
      </w:r>
      <w:r>
        <w:rPr>
          <w:spacing w:val="55"/>
        </w:rPr>
        <w:t xml:space="preserve"> </w:t>
      </w:r>
      <w:r>
        <w:t xml:space="preserve">causes </w:t>
      </w:r>
      <w:r>
        <w:rPr>
          <w:spacing w:val="-1"/>
        </w:rPr>
        <w:t>(dashed</w:t>
      </w:r>
      <w:r>
        <w:rPr>
          <w:spacing w:val="1"/>
        </w:rPr>
        <w:t xml:space="preserve"> </w:t>
      </w:r>
      <w:r>
        <w:rPr>
          <w:spacing w:val="-1"/>
        </w:rPr>
        <w:t>line,</w:t>
      </w:r>
      <w: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axis).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vertical</w:t>
      </w:r>
      <w:r>
        <w:rPr>
          <w:spacing w:val="-3"/>
        </w:rPr>
        <w:t xml:space="preserve"> </w:t>
      </w:r>
      <w:r>
        <w:rPr>
          <w:spacing w:val="-1"/>
        </w:rPr>
        <w:t>axes</w:t>
      </w:r>
      <w:r>
        <w:t xml:space="preserve"> </w:t>
      </w:r>
      <w:r>
        <w:rPr>
          <w:spacing w:val="-1"/>
        </w:rPr>
        <w:t>indicate per-capita</w:t>
      </w:r>
      <w:r>
        <w:rPr>
          <w:spacing w:val="1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63"/>
        </w:rPr>
        <w:t xml:space="preserve"> </w:t>
      </w:r>
      <w:r>
        <w:rPr>
          <w:spacing w:val="-1"/>
        </w:rPr>
        <w:t xml:space="preserve">attributable </w:t>
      </w:r>
      <w:r>
        <w:t>to</w:t>
      </w:r>
      <w:r>
        <w:rPr>
          <w:spacing w:val="-1"/>
        </w:rPr>
        <w:t xml:space="preserve"> PM2.5 for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hypothetical</w:t>
      </w:r>
      <w:r>
        <w:t xml:space="preserve"> </w:t>
      </w:r>
      <w:r>
        <w:rPr>
          <w:spacing w:val="-2"/>
        </w:rPr>
        <w:t>global</w:t>
      </w:r>
      <w:r>
        <w:t xml:space="preserve"> </w:t>
      </w:r>
      <w:r>
        <w:rPr>
          <w:spacing w:val="-1"/>
        </w:rPr>
        <w:t>population uniformly</w:t>
      </w:r>
      <w:r>
        <w:rPr>
          <w:spacing w:val="-2"/>
        </w:rPr>
        <w:t xml:space="preserve"> </w:t>
      </w:r>
      <w:r>
        <w:rPr>
          <w:spacing w:val="-1"/>
        </w:rPr>
        <w:t>exposed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given</w:t>
      </w:r>
      <w:r>
        <w:rPr>
          <w:spacing w:val="85"/>
        </w:rPr>
        <w:t xml:space="preserve"> </w:t>
      </w:r>
      <w:r>
        <w:rPr>
          <w:spacing w:val="-1"/>
        </w:rPr>
        <w:t>level</w:t>
      </w:r>
      <w:r>
        <w:t xml:space="preserve"> of </w:t>
      </w:r>
      <w:r>
        <w:rPr>
          <w:spacing w:val="-1"/>
        </w:rPr>
        <w:t>PM2.5.</w:t>
      </w:r>
    </w:p>
    <w:p w14:paraId="5F65DDA7" w14:textId="77777777" w:rsidR="004863D4" w:rsidRDefault="009328F2">
      <w:pPr>
        <w:pStyle w:val="BodyText"/>
        <w:spacing w:before="200" w:line="276" w:lineRule="auto"/>
      </w:pPr>
      <w:r>
        <w:t>What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note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shape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concentration-mortality</w:t>
      </w:r>
      <w:r>
        <w:t xml:space="preserve"> </w:t>
      </w:r>
      <w:r>
        <w:rPr>
          <w:spacing w:val="-1"/>
        </w:rPr>
        <w:t>relationship.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61"/>
        </w:rPr>
        <w:t xml:space="preserve"> </w:t>
      </w:r>
      <w:r>
        <w:rPr>
          <w:spacing w:val="-1"/>
        </w:rPr>
        <w:t>shows</w:t>
      </w:r>
      <w:r>
        <w:t xml:space="preserve"> that </w:t>
      </w:r>
      <w:r>
        <w:rPr>
          <w:spacing w:val="-1"/>
        </w:rPr>
        <w:t>there are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down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t xml:space="preserve"> of </w:t>
      </w:r>
      <w:r>
        <w:rPr>
          <w:spacing w:val="-1"/>
        </w:rPr>
        <w:t>pollution,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marginal</w:t>
      </w:r>
      <w: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in pollution 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 mortality.</w:t>
      </w:r>
    </w:p>
    <w:p w14:paraId="5F65DDA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A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AA" w14:textId="77777777" w:rsidR="004863D4" w:rsidRDefault="004863D4">
      <w:pPr>
        <w:spacing w:before="9"/>
        <w:rPr>
          <w:rFonts w:ascii="Arial" w:eastAsia="Arial" w:hAnsi="Arial" w:cs="Arial"/>
          <w:sz w:val="14"/>
          <w:szCs w:val="14"/>
        </w:rPr>
      </w:pPr>
    </w:p>
    <w:p w14:paraId="5F65DDAB" w14:textId="4EB2D177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4FF" wp14:editId="33CCB119">
                <wp:extent cx="1837690" cy="8890"/>
                <wp:effectExtent l="4445" t="3175" r="5715" b="6985"/>
                <wp:docPr id="808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09" name="Group 79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10" name="Freeform 79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E9B491" id="Group 790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">
                <v:group id="Group 791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92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5SMMA&#10;AADcAAAADwAAAGRycy9kb3ducmV2LnhtbERPTWvCQBC9F/oflil4KXWjFpHoKm0hIlJotR48Dtkx&#10;Cc3Oxuyqyb93DoUeH+97sepcra7UhsqzgdEwAUWce1txYeDwk73MQIWIbLH2TAZ6CrBaPj4sMLX+&#10;xju67mOhJIRDigbKGJtU65CX5DAMfUMs3Mm3DqPAttC2xZuEu1qPk2SqHVYsDSU29FFS/ru/OOnV&#10;r+ukP36f43P2Xn1Nsq3/7M/GDJ66tzmoSF38F/+5N9bAbCTz5Ywc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q5SMMAAADcAAAADwAAAAAAAAAAAAAAAACYAgAAZHJzL2Rv&#10;d25yZXYueG1sUEsFBgAAAAAEAAQA9QAAAIgDAAAAAA==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AC" w14:textId="77777777" w:rsidR="004863D4" w:rsidRDefault="009328F2">
      <w:pPr>
        <w:pStyle w:val="BodyText"/>
        <w:spacing w:before="73"/>
      </w:pPr>
      <w:bookmarkStart w:id="66" w:name="_bookmark32"/>
      <w:bookmarkEnd w:id="66"/>
      <w:r>
        <w:rPr>
          <w:spacing w:val="-1"/>
          <w:position w:val="10"/>
          <w:sz w:val="13"/>
        </w:rPr>
        <w:t>28</w:t>
      </w:r>
      <w:r>
        <w:rPr>
          <w:spacing w:val="17"/>
          <w:position w:val="10"/>
          <w:sz w:val="13"/>
        </w:rPr>
        <w:t xml:space="preserve"> </w:t>
      </w:r>
      <w:r>
        <w:t>State</w:t>
      </w:r>
      <w:r>
        <w:rPr>
          <w:spacing w:val="-1"/>
        </w:rPr>
        <w:t xml:space="preserve"> boat</w:t>
      </w:r>
      <w:r>
        <w:t xml:space="preserve"> </w:t>
      </w: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rPr>
          <w:spacing w:val="-1"/>
        </w:rPr>
        <w:t>data</w:t>
      </w:r>
    </w:p>
    <w:p w14:paraId="5F65DDAD" w14:textId="77777777" w:rsidR="004863D4" w:rsidRDefault="004863D4">
      <w:pPr>
        <w:sectPr w:rsidR="004863D4">
          <w:pgSz w:w="11910" w:h="16840"/>
          <w:pgMar w:top="1340" w:right="1260" w:bottom="640" w:left="1300" w:header="0" w:footer="0" w:gutter="0"/>
          <w:cols w:space="720"/>
        </w:sectPr>
      </w:pPr>
    </w:p>
    <w:p w14:paraId="5F65DDAE" w14:textId="77777777" w:rsidR="004863D4" w:rsidRDefault="009328F2">
      <w:pPr>
        <w:pStyle w:val="BodyText"/>
        <w:spacing w:before="58" w:line="245" w:lineRule="auto"/>
        <w:ind w:right="433"/>
      </w:pPr>
      <w:r>
        <w:rPr>
          <w:spacing w:val="-1"/>
        </w:rPr>
        <w:t>For comparison,</w:t>
      </w:r>
      <w:r>
        <w:rPr>
          <w:spacing w:val="-2"/>
        </w:rPr>
        <w:t xml:space="preserve"> </w:t>
      </w:r>
      <w:r>
        <w:rPr>
          <w:spacing w:val="-1"/>
        </w:rPr>
        <w:t>peak</w:t>
      </w:r>
      <w:r>
        <w:rPr>
          <w:spacing w:val="-2"/>
        </w:rPr>
        <w:t xml:space="preserve"> </w:t>
      </w:r>
      <w:r>
        <w:rPr>
          <w:spacing w:val="-1"/>
        </w:rPr>
        <w:t>daily</w:t>
      </w:r>
      <w:r>
        <w:rPr>
          <w:spacing w:val="-2"/>
        </w:rPr>
        <w:t xml:space="preserve"> </w:t>
      </w:r>
      <w:r>
        <w:rPr>
          <w:spacing w:val="-1"/>
        </w:rPr>
        <w:t>PM2.5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capital</w:t>
      </w:r>
      <w:r>
        <w:t xml:space="preserve"> </w:t>
      </w:r>
      <w:r>
        <w:rPr>
          <w:spacing w:val="-1"/>
        </w:rPr>
        <w:t>cities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commonly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8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20-50ug/m3</w:t>
      </w:r>
      <w:r>
        <w:rPr>
          <w:spacing w:val="8"/>
        </w:rPr>
        <w:t xml:space="preserve"> </w:t>
      </w:r>
      <w:hyperlink w:anchor="_bookmark33" w:history="1">
        <w:r>
          <w:rPr>
            <w:spacing w:val="-1"/>
            <w:position w:val="11"/>
            <w:sz w:val="16"/>
          </w:rPr>
          <w:t>29</w:t>
        </w:r>
      </w:hyperlink>
      <w:r>
        <w:rPr>
          <w:spacing w:val="-1"/>
        </w:rPr>
        <w:t>.</w:t>
      </w:r>
    </w:p>
    <w:p w14:paraId="5F65DDAF" w14:textId="77777777" w:rsidR="004863D4" w:rsidRDefault="009328F2">
      <w:pPr>
        <w:pStyle w:val="BodyText"/>
        <w:spacing w:before="236" w:line="275" w:lineRule="auto"/>
        <w:ind w:right="143"/>
      </w:pPr>
      <w:r>
        <w:t xml:space="preserve">This </w:t>
      </w:r>
      <w:r>
        <w:rPr>
          <w:spacing w:val="-1"/>
        </w:rPr>
        <w:t>illustrates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rPr>
          <w:spacing w:val="-3"/>
        </w:rPr>
        <w:t xml:space="preserve"> </w:t>
      </w:r>
      <w:r>
        <w:rPr>
          <w:spacing w:val="-1"/>
        </w:rPr>
        <w:t>pollution 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harmful,</w:t>
      </w:r>
      <w: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level.</w:t>
      </w:r>
    </w:p>
    <w:p w14:paraId="5F65DDB0" w14:textId="77777777" w:rsidR="004863D4" w:rsidRDefault="009328F2">
      <w:pPr>
        <w:pStyle w:val="BodyText"/>
        <w:spacing w:before="200" w:line="277" w:lineRule="auto"/>
        <w:ind w:right="109"/>
      </w:pPr>
      <w:r>
        <w:rPr>
          <w:spacing w:val="-1"/>
        </w:rPr>
        <w:t>Source:</w:t>
      </w:r>
      <w:r>
        <w:rPr>
          <w:spacing w:val="-2"/>
        </w:rPr>
        <w:t xml:space="preserve"> </w:t>
      </w:r>
      <w:r>
        <w:rPr>
          <w:spacing w:val="-1"/>
        </w:rPr>
        <w:t>Apte,</w:t>
      </w:r>
      <w:r>
        <w:t xml:space="preserve"> </w:t>
      </w:r>
      <w:r>
        <w:rPr>
          <w:spacing w:val="-1"/>
        </w:rPr>
        <w:t>J.,</w:t>
      </w:r>
      <w:r>
        <w:t xml:space="preserve"> </w:t>
      </w:r>
      <w:r>
        <w:rPr>
          <w:spacing w:val="-1"/>
        </w:rPr>
        <w:t>Marshall,</w:t>
      </w:r>
      <w:r>
        <w:rPr>
          <w:spacing w:val="1"/>
        </w:rPr>
        <w:t xml:space="preserve"> </w:t>
      </w:r>
      <w:r>
        <w:t xml:space="preserve">J., </w:t>
      </w:r>
      <w:r>
        <w:rPr>
          <w:spacing w:val="-1"/>
        </w:rPr>
        <w:t>Cohen,</w:t>
      </w:r>
      <w:r>
        <w:t xml:space="preserve"> </w:t>
      </w:r>
      <w:r>
        <w:rPr>
          <w:spacing w:val="-1"/>
        </w:rPr>
        <w:t>A.</w:t>
      </w:r>
      <w:r>
        <w:t xml:space="preserve"> </w:t>
      </w:r>
      <w:r>
        <w:rPr>
          <w:spacing w:val="-1"/>
        </w:rPr>
        <w:t>and Brauer,</w:t>
      </w:r>
      <w:r>
        <w:t xml:space="preserve"> </w:t>
      </w:r>
      <w:r>
        <w:rPr>
          <w:spacing w:val="-1"/>
        </w:rPr>
        <w:t>M.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‘Addressing Global</w:t>
      </w:r>
      <w:r>
        <w:rPr>
          <w:spacing w:val="63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Ambient</w:t>
      </w:r>
      <w:r>
        <w:rPr>
          <w:spacing w:val="-2"/>
        </w:rPr>
        <w:t xml:space="preserve"> </w:t>
      </w:r>
      <w:r>
        <w:rPr>
          <w:spacing w:val="-1"/>
        </w:rPr>
        <w:t>PM2.5’,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Science and Technology,</w:t>
      </w:r>
      <w:r>
        <w:t xml:space="preserve"> 49, pp.</w:t>
      </w:r>
    </w:p>
    <w:p w14:paraId="5F65DDB1" w14:textId="77777777" w:rsidR="004863D4" w:rsidRDefault="009328F2">
      <w:pPr>
        <w:pStyle w:val="BodyText"/>
        <w:spacing w:line="275" w:lineRule="exact"/>
        <w:rPr>
          <w:rFonts w:cs="Arial"/>
        </w:rPr>
      </w:pPr>
      <w:r>
        <w:rPr>
          <w:rFonts w:cs="Arial"/>
          <w:spacing w:val="-1"/>
        </w:rPr>
        <w:t>8057−8066.</w:t>
      </w:r>
    </w:p>
    <w:p w14:paraId="5F65DDB2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DB3" w14:textId="77777777" w:rsidR="004863D4" w:rsidRDefault="009328F2">
      <w:pPr>
        <w:numPr>
          <w:ilvl w:val="2"/>
          <w:numId w:val="13"/>
        </w:numPr>
        <w:tabs>
          <w:tab w:val="left" w:pos="839"/>
        </w:tabs>
        <w:rPr>
          <w:rFonts w:ascii="Arial" w:eastAsia="Arial" w:hAnsi="Arial" w:cs="Arial"/>
          <w:sz w:val="24"/>
          <w:szCs w:val="24"/>
        </w:rPr>
      </w:pPr>
      <w:bookmarkStart w:id="67" w:name="2.4.2_Environmental_impacts_from_air_pol"/>
      <w:bookmarkEnd w:id="67"/>
      <w:r>
        <w:rPr>
          <w:rFonts w:ascii="Arial"/>
          <w:i/>
          <w:spacing w:val="-1"/>
          <w:sz w:val="24"/>
        </w:rPr>
        <w:t>Environmental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impacts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from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air pollution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 Australia</w:t>
      </w:r>
    </w:p>
    <w:p w14:paraId="5F65DDB4" w14:textId="77777777" w:rsidR="004863D4" w:rsidRDefault="004863D4">
      <w:pPr>
        <w:spacing w:before="1"/>
        <w:rPr>
          <w:rFonts w:ascii="Arial" w:eastAsia="Arial" w:hAnsi="Arial" w:cs="Arial"/>
          <w:i/>
          <w:sz w:val="21"/>
          <w:szCs w:val="21"/>
        </w:rPr>
      </w:pPr>
    </w:p>
    <w:p w14:paraId="5F65DDB5" w14:textId="77777777" w:rsidR="004863D4" w:rsidRDefault="009328F2">
      <w:pPr>
        <w:pStyle w:val="BodyText"/>
        <w:spacing w:line="276" w:lineRule="auto"/>
        <w:ind w:right="109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addition </w:t>
      </w:r>
      <w:r>
        <w:t>to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impacts,</w:t>
      </w:r>
      <w:r>
        <w:rPr>
          <w:spacing w:val="-2"/>
        </w:rPr>
        <w:t xml:space="preserve"> </w:t>
      </w:r>
      <w:r>
        <w:rPr>
          <w:spacing w:val="-1"/>
        </w:rPr>
        <w:t xml:space="preserve">air pollution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impacts</w:t>
      </w:r>
      <w:r>
        <w:t xml:space="preserve"> on</w:t>
      </w:r>
      <w:r>
        <w:rPr>
          <w:spacing w:val="-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environment,</w:t>
      </w:r>
      <w: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indirectly.</w:t>
      </w:r>
      <w:r>
        <w:t xml:space="preserve"> </w:t>
      </w:r>
      <w:r>
        <w:rPr>
          <w:spacing w:val="-1"/>
        </w:rPr>
        <w:t>Impacts</w:t>
      </w:r>
      <w: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damage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crops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other</w:t>
      </w:r>
      <w:r>
        <w:rPr>
          <w:spacing w:val="-1"/>
        </w:rPr>
        <w:t xml:space="preserve"> vegetation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impaired growth;</w:t>
      </w:r>
      <w:r>
        <w:t xml:space="preserve"> </w:t>
      </w:r>
      <w:r>
        <w:rPr>
          <w:spacing w:val="-1"/>
        </w:rPr>
        <w:t>acidification of</w:t>
      </w:r>
      <w:r>
        <w:rPr>
          <w:spacing w:val="3"/>
        </w:rPr>
        <w:t xml:space="preserve"> </w:t>
      </w:r>
      <w:r>
        <w:rPr>
          <w:spacing w:val="-1"/>
        </w:rPr>
        <w:t>soils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freshwater,</w:t>
      </w:r>
      <w:r>
        <w:t xml:space="preserve"> </w:t>
      </w:r>
      <w:r>
        <w:rPr>
          <w:spacing w:val="-1"/>
        </w:rPr>
        <w:t>which</w:t>
      </w:r>
      <w:r>
        <w:rPr>
          <w:spacing w:val="57"/>
        </w:rPr>
        <w:t xml:space="preserve"> </w:t>
      </w:r>
      <w:r>
        <w:rPr>
          <w:spacing w:val="-1"/>
        </w:rPr>
        <w:t>depletes</w:t>
      </w:r>
      <w: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 xml:space="preserve">flora </w:t>
      </w:r>
      <w:r>
        <w:t>and</w:t>
      </w:r>
      <w:r>
        <w:rPr>
          <w:spacing w:val="-1"/>
        </w:rPr>
        <w:t xml:space="preserve"> fauna;</w:t>
      </w:r>
      <w:r>
        <w:rPr>
          <w:spacing w:val="-2"/>
        </w:rPr>
        <w:t xml:space="preserve"> </w:t>
      </w:r>
      <w:r>
        <w:rPr>
          <w:spacing w:val="-1"/>
        </w:rPr>
        <w:t>eutrophication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depletes</w:t>
      </w:r>
      <w:r>
        <w:rPr>
          <w:spacing w:val="77"/>
        </w:rPr>
        <w:t xml:space="preserve"> </w:t>
      </w:r>
      <w:r>
        <w:rPr>
          <w:spacing w:val="-1"/>
        </w:rPr>
        <w:t>oxygen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and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lead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diversity;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health</w:t>
      </w:r>
      <w:r>
        <w:rPr>
          <w:spacing w:val="37"/>
        </w:rP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wildlife from</w:t>
      </w:r>
      <w:r>
        <w:rPr>
          <w:spacing w:val="2"/>
        </w:rPr>
        <w:t xml:space="preserve"> </w:t>
      </w:r>
      <w:r>
        <w:rPr>
          <w:spacing w:val="-1"/>
        </w:rPr>
        <w:t>heavy</w:t>
      </w:r>
      <w:r>
        <w:rPr>
          <w:spacing w:val="-2"/>
        </w:rPr>
        <w:t xml:space="preserve"> </w:t>
      </w:r>
      <w:r>
        <w:t xml:space="preserve">metals </w:t>
      </w:r>
      <w:r>
        <w:rPr>
          <w:spacing w:val="-1"/>
        </w:rPr>
        <w:t>and organic</w:t>
      </w:r>
      <w:r>
        <w:t xml:space="preserve"> </w:t>
      </w:r>
      <w:r>
        <w:rPr>
          <w:spacing w:val="-1"/>
        </w:rPr>
        <w:t>pollutants6,7.</w:t>
      </w:r>
      <w:r>
        <w:rPr>
          <w:spacing w:val="-2"/>
        </w:rPr>
        <w:t xml:space="preserve"> </w:t>
      </w:r>
      <w:r>
        <w:rPr>
          <w:spacing w:val="-1"/>
        </w:rPr>
        <w:t>Additionally,</w:t>
      </w:r>
      <w:r>
        <w:t xml:space="preserve"> </w:t>
      </w:r>
      <w:r>
        <w:rPr>
          <w:spacing w:val="-1"/>
        </w:rPr>
        <w:t>NRSIEE</w:t>
      </w:r>
      <w:r>
        <w:rPr>
          <w:spacing w:val="59"/>
        </w:rPr>
        <w:t xml:space="preserve"> </w:t>
      </w:r>
      <w:r>
        <w:t xml:space="preserve">emit </w:t>
      </w:r>
      <w:r>
        <w:rPr>
          <w:spacing w:val="-1"/>
        </w:rPr>
        <w:t>CO2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NOx,</w:t>
      </w:r>
      <w: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greenhouse</w:t>
      </w:r>
      <w:r>
        <w:rPr>
          <w:spacing w:val="1"/>
        </w:rPr>
        <w:t xml:space="preserve"> </w:t>
      </w:r>
      <w:r>
        <w:rPr>
          <w:spacing w:val="-1"/>
        </w:rPr>
        <w:t>gases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 xml:space="preserve">contribute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change.</w:t>
      </w:r>
    </w:p>
    <w:p w14:paraId="5F65DDB6" w14:textId="77777777" w:rsidR="004863D4" w:rsidRDefault="009328F2">
      <w:pPr>
        <w:pStyle w:val="BodyText"/>
        <w:spacing w:before="199" w:line="276" w:lineRule="auto"/>
        <w:ind w:right="531"/>
      </w:pPr>
      <w:r>
        <w:t>The</w:t>
      </w:r>
      <w:r>
        <w:rPr>
          <w:spacing w:val="-1"/>
        </w:rPr>
        <w:t xml:space="preserve"> focus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reducing emissions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NRISEE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57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note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 are</w:t>
      </w:r>
      <w:r>
        <w:rPr>
          <w:spacing w:val="1"/>
        </w:rPr>
        <w:t xml:space="preserve"> </w:t>
      </w:r>
      <w:r>
        <w:rPr>
          <w:spacing w:val="-1"/>
        </w:rPr>
        <w:t xml:space="preserve">broader </w:t>
      </w:r>
      <w:r>
        <w:t>impacts</w:t>
      </w:r>
      <w:r>
        <w:rPr>
          <w:spacing w:val="49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air pollution.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air pollution,</w:t>
      </w:r>
      <w:r>
        <w:t xml:space="preserve"> </w:t>
      </w:r>
      <w:r>
        <w:rPr>
          <w:spacing w:val="-1"/>
        </w:rPr>
        <w:t>they</w:t>
      </w:r>
      <w:r>
        <w:rPr>
          <w:spacing w:val="67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broader impacts.</w:t>
      </w:r>
    </w:p>
    <w:p w14:paraId="5F65DDB7" w14:textId="77777777" w:rsidR="004863D4" w:rsidRDefault="009328F2">
      <w:pPr>
        <w:pStyle w:val="Heading2"/>
        <w:numPr>
          <w:ilvl w:val="1"/>
          <w:numId w:val="13"/>
        </w:numPr>
        <w:tabs>
          <w:tab w:val="left" w:pos="839"/>
        </w:tabs>
        <w:spacing w:before="199"/>
        <w:ind w:left="838"/>
        <w:rPr>
          <w:b w:val="0"/>
          <w:bCs w:val="0"/>
          <w:i w:val="0"/>
        </w:rPr>
      </w:pPr>
      <w:bookmarkStart w:id="68" w:name="2.5_The_problem_will_get_worse_if_the_st"/>
      <w:bookmarkEnd w:id="68"/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get</w:t>
      </w:r>
      <w:r>
        <w:rPr>
          <w:spacing w:val="-3"/>
        </w:rPr>
        <w:t xml:space="preserve"> </w:t>
      </w:r>
      <w:r>
        <w:rPr>
          <w:spacing w:val="-1"/>
        </w:rPr>
        <w:t>worse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the status</w:t>
      </w:r>
      <w:r>
        <w:rPr>
          <w:spacing w:val="1"/>
        </w:rPr>
        <w:t xml:space="preserve"> </w:t>
      </w:r>
      <w:r>
        <w:rPr>
          <w:spacing w:val="-2"/>
        </w:rPr>
        <w:t>quo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maintained</w:t>
      </w:r>
    </w:p>
    <w:p w14:paraId="5F65DDB8" w14:textId="77777777" w:rsidR="004863D4" w:rsidRDefault="009328F2">
      <w:pPr>
        <w:pStyle w:val="BodyText"/>
        <w:spacing w:before="207" w:line="275" w:lineRule="auto"/>
        <w:ind w:right="342"/>
      </w:pP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one million NRSIEE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1"/>
        </w:rPr>
        <w:t>into Australia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2012</w:t>
      </w:r>
      <w:r>
        <w:rPr>
          <w:spacing w:val="8"/>
        </w:rPr>
        <w:t xml:space="preserve"> </w:t>
      </w:r>
      <w:hyperlink w:anchor="_bookmark34" w:history="1">
        <w:r>
          <w:rPr>
            <w:spacing w:val="-1"/>
            <w:position w:val="11"/>
            <w:sz w:val="16"/>
            <w:szCs w:val="16"/>
          </w:rPr>
          <w:t>30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Historical</w:t>
      </w:r>
      <w:r>
        <w:rPr>
          <w:spacing w:val="61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retail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trend</w:t>
      </w:r>
      <w:r>
        <w:rPr>
          <w:spacing w:val="1"/>
        </w:rPr>
        <w:t xml:space="preserve"> </w:t>
      </w:r>
      <w:r>
        <w:rPr>
          <w:spacing w:val="-1"/>
        </w:rPr>
        <w:t>in annual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keeps</w:t>
      </w:r>
      <w:r>
        <w:rPr>
          <w:spacing w:val="-2"/>
        </w:rPr>
        <w:t xml:space="preserve"> </w:t>
      </w:r>
      <w:r>
        <w:rPr>
          <w:spacing w:val="-1"/>
        </w:rPr>
        <w:t>pace</w:t>
      </w:r>
      <w:r>
        <w:rPr>
          <w:spacing w:val="67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slightly</w:t>
      </w:r>
      <w:r>
        <w:rPr>
          <w:spacing w:val="-2"/>
        </w:rPr>
        <w:t xml:space="preserve"> </w:t>
      </w:r>
      <w:r>
        <w:rPr>
          <w:spacing w:val="-1"/>
        </w:rPr>
        <w:t>exceeds</w:t>
      </w:r>
      <w:r>
        <w:t xml:space="preserve"> </w:t>
      </w:r>
      <w:r>
        <w:rPr>
          <w:spacing w:val="-1"/>
        </w:rPr>
        <w:t>Australia’s</w:t>
      </w:r>
      <w: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rate.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operational</w:t>
      </w:r>
      <w:r>
        <w:rPr>
          <w:spacing w:val="69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growing in</w:t>
      </w:r>
      <w:r>
        <w:rPr>
          <w:spacing w:val="1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rPr>
          <w:spacing w:val="-1"/>
        </w:rPr>
        <w:t>and this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pollution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under current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usual</w:t>
      </w:r>
      <w:r>
        <w:rPr>
          <w:spacing w:val="-3"/>
        </w:rPr>
        <w:t xml:space="preserve"> </w:t>
      </w:r>
      <w:r>
        <w:rPr>
          <w:spacing w:val="-1"/>
        </w:rPr>
        <w:t>arrangements.</w:t>
      </w:r>
    </w:p>
    <w:p w14:paraId="5F65DDB9" w14:textId="77777777" w:rsidR="004863D4" w:rsidRDefault="009328F2">
      <w:pPr>
        <w:pStyle w:val="BodyText"/>
        <w:spacing w:before="201" w:line="270" w:lineRule="auto"/>
        <w:ind w:right="342"/>
      </w:pPr>
      <w:r>
        <w:rPr>
          <w:spacing w:val="-1"/>
        </w:rPr>
        <w:t xml:space="preserve">Australia </w:t>
      </w:r>
      <w:r>
        <w:t xml:space="preserve">has </w:t>
      </w:r>
      <w:r>
        <w:rPr>
          <w:spacing w:val="-1"/>
        </w:rPr>
        <w:t>benefited somewhat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cleaner engines</w:t>
      </w:r>
      <w:r>
        <w:rPr>
          <w:spacing w:val="-2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with</w:t>
      </w:r>
      <w:r>
        <w:rPr>
          <w:spacing w:val="6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 xml:space="preserve">issued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US,</w:t>
      </w:r>
      <w:r>
        <w:t xml:space="preserve"> EU </w:t>
      </w:r>
      <w:r>
        <w:rPr>
          <w:spacing w:val="-1"/>
        </w:rPr>
        <w:t>and other jurisdictions.</w:t>
      </w:r>
      <w:r>
        <w:rPr>
          <w:spacing w:val="1"/>
        </w:rPr>
        <w:t xml:space="preserve"> </w:t>
      </w:r>
      <w:r>
        <w:rPr>
          <w:spacing w:val="-1"/>
        </w:rPr>
        <w:t>However</w:t>
      </w:r>
      <w:r>
        <w:rPr>
          <w:spacing w:val="57"/>
        </w:rPr>
        <w:t xml:space="preserve"> </w:t>
      </w:r>
      <w:r>
        <w:t>these</w:t>
      </w:r>
      <w:r>
        <w:rPr>
          <w:spacing w:val="-1"/>
        </w:rPr>
        <w:t xml:space="preserve"> engines</w:t>
      </w:r>
      <w:r>
        <w:rPr>
          <w:spacing w:val="-2"/>
        </w:rPr>
        <w:t xml:space="preserve"> </w:t>
      </w:r>
      <w:r>
        <w:rPr>
          <w:spacing w:val="-1"/>
        </w:rPr>
        <w:t>are more</w:t>
      </w:r>
      <w:r>
        <w:rPr>
          <w:spacing w:val="1"/>
        </w:rPr>
        <w:t xml:space="preserve"> </w:t>
      </w:r>
      <w:r>
        <w:rPr>
          <w:spacing w:val="-1"/>
        </w:rPr>
        <w:t>expensive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continuing</w:t>
      </w:r>
      <w:r>
        <w:rPr>
          <w:spacing w:val="-4"/>
        </w:rPr>
        <w:t xml:space="preserve"> </w:t>
      </w:r>
      <w:r>
        <w:rPr>
          <w:spacing w:val="-1"/>
        </w:rPr>
        <w:t>domestic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rPr>
          <w:spacing w:val="57"/>
        </w:rPr>
        <w:t xml:space="preserve"> </w:t>
      </w:r>
      <w:r>
        <w:t>for</w:t>
      </w:r>
      <w:r>
        <w:rPr>
          <w:spacing w:val="-1"/>
        </w:rPr>
        <w:t xml:space="preserve"> cheaper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polluting engines.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 emission</w:t>
      </w:r>
      <w:r>
        <w:rPr>
          <w:spacing w:val="1"/>
        </w:rPr>
        <w:t xml:space="preserve"> </w:t>
      </w:r>
      <w:r>
        <w:rPr>
          <w:spacing w:val="-1"/>
        </w:rPr>
        <w:t>performance of</w:t>
      </w:r>
      <w:r>
        <w:t xml:space="preserve"> new</w:t>
      </w:r>
      <w:r>
        <w:rPr>
          <w:spacing w:val="59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being sold</w:t>
      </w:r>
      <w:r>
        <w:rPr>
          <w:spacing w:val="1"/>
        </w:rPr>
        <w:t xml:space="preserve"> </w:t>
      </w:r>
      <w:r>
        <w:rPr>
          <w:spacing w:val="-2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Australian non-road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61"/>
        </w:rPr>
        <w:t xml:space="preserve"> </w:t>
      </w:r>
      <w:r>
        <w:rPr>
          <w:spacing w:val="-1"/>
        </w:rPr>
        <w:t>portion of</w:t>
      </w:r>
      <w:r>
        <w:t xml:space="preserve"> </w:t>
      </w:r>
      <w:r>
        <w:rPr>
          <w:spacing w:val="-1"/>
        </w:rPr>
        <w:t>units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emitters</w:t>
      </w:r>
      <w: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being sold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 US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EU</w:t>
      </w:r>
      <w:r>
        <w:rPr>
          <w:spacing w:val="7"/>
        </w:rPr>
        <w:t xml:space="preserve"> </w:t>
      </w:r>
      <w:hyperlink w:anchor="_bookmark35" w:history="1">
        <w:r>
          <w:rPr>
            <w:spacing w:val="-1"/>
            <w:position w:val="11"/>
            <w:sz w:val="16"/>
          </w:rPr>
          <w:t>31</w:t>
        </w:r>
      </w:hyperlink>
      <w:r>
        <w:rPr>
          <w:spacing w:val="-1"/>
        </w:rPr>
        <w:t>.</w:t>
      </w:r>
    </w:p>
    <w:p w14:paraId="5F65DDBA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B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BC" w14:textId="77777777" w:rsidR="004863D4" w:rsidRDefault="004863D4">
      <w:pPr>
        <w:spacing w:before="3"/>
        <w:rPr>
          <w:rFonts w:ascii="Arial" w:eastAsia="Arial" w:hAnsi="Arial" w:cs="Arial"/>
        </w:rPr>
      </w:pPr>
    </w:p>
    <w:p w14:paraId="5F65DDBD" w14:textId="6F0898A2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01" wp14:editId="6059C5DD">
                <wp:extent cx="1837690" cy="8890"/>
                <wp:effectExtent l="4445" t="6985" r="5715" b="3175"/>
                <wp:docPr id="805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06" name="Group 78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07" name="Freeform 78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5AC68" id="Group 787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F0EdICAAwAA2wgAAA4AAAAAAAAAAAAAAAAALgIAAGRycy9lMm9E&#10;b2MueG1sUEsBAi0AFAAGAAgAAAAhAGlE+X/bAAAAAwEAAA8AAAAAAAAAAAAAAAAA2gUAAGRycy9k&#10;b3ducmV2LnhtbFBLBQYAAAAABAAEAPMAAADiBgAAAAA=&#10;">
                <v:group id="Group 788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89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Ms8MA&#10;AADcAAAADwAAAGRycy9kb3ducmV2LnhtbESPUUvDQBCE3wX/w7FC3+ydAbXEXoMIotA+1NYfsOTW&#10;JCa3F+7WNP33PUHwcZiZb5h1NftBTRRTF9jC3dKAIq6D67ix8Hl8vV2BSoLscAhMFs6UoNpcX62x&#10;dOHEHzQdpFEZwqlEC63IWGqd6pY8pmUYibP3FaJHyTI22kU8ZbgfdGHMg/bYcV5ocaSXlur+8OMt&#10;7PeF6aXA6W3rp++4Rbe7J7F2cTM/P4ESmuU//Nd+dxZW5hF+z+Qjo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Ms8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BE" w14:textId="77777777" w:rsidR="004863D4" w:rsidRDefault="009328F2">
      <w:pPr>
        <w:pStyle w:val="BodyText"/>
        <w:spacing w:before="71"/>
        <w:ind w:right="109"/>
      </w:pPr>
      <w:bookmarkStart w:id="69" w:name="_bookmark33"/>
      <w:bookmarkEnd w:id="69"/>
      <w:r>
        <w:rPr>
          <w:spacing w:val="-1"/>
          <w:position w:val="10"/>
          <w:sz w:val="13"/>
        </w:rPr>
        <w:t>29</w:t>
      </w:r>
      <w:r>
        <w:rPr>
          <w:spacing w:val="18"/>
          <w:position w:val="10"/>
          <w:sz w:val="1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Environment</w:t>
      </w:r>
      <w:r>
        <w:rPr>
          <w:spacing w:val="-2"/>
        </w:rPr>
        <w:t xml:space="preserve"> </w:t>
      </w:r>
      <w:r>
        <w:rPr>
          <w:spacing w:val="-1"/>
        </w:rPr>
        <w:t>2011</w:t>
      </w:r>
      <w:r>
        <w:rPr>
          <w:spacing w:val="1"/>
        </w:rPr>
        <w:t xml:space="preserve"> </w:t>
      </w:r>
      <w:r>
        <w:rPr>
          <w:spacing w:val="-1"/>
        </w:rPr>
        <w:t>Committee 2011,</w:t>
      </w:r>
      <w:r>
        <w:rPr>
          <w:spacing w:val="-2"/>
        </w:rPr>
        <w:t xml:space="preserve"> </w:t>
      </w:r>
      <w:r>
        <w:rPr>
          <w:i/>
          <w:spacing w:val="-1"/>
        </w:rPr>
        <w:t>Australia</w:t>
      </w:r>
      <w:r>
        <w:rPr>
          <w:i/>
          <w:spacing w:val="1"/>
        </w:rPr>
        <w:t xml:space="preserve"> </w:t>
      </w:r>
      <w:r>
        <w:rPr>
          <w:i/>
          <w:spacing w:val="-1"/>
        </w:rPr>
        <w:t>State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Environment</w:t>
      </w:r>
      <w:r>
        <w:rPr>
          <w:i/>
          <w:spacing w:val="51"/>
        </w:rPr>
        <w:t xml:space="preserve"> </w:t>
      </w:r>
      <w:r>
        <w:rPr>
          <w:i/>
          <w:spacing w:val="-1"/>
        </w:rPr>
        <w:t>2011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report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Minister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Sustainability,</w:t>
      </w:r>
      <w:r>
        <w:rPr>
          <w:spacing w:val="59"/>
        </w:rPr>
        <w:t xml:space="preserve"> </w:t>
      </w:r>
      <w:r>
        <w:rPr>
          <w:spacing w:val="-1"/>
        </w:rPr>
        <w:t>Environment,</w:t>
      </w:r>
      <w:r>
        <w:rPr>
          <w:spacing w:val="-7"/>
        </w:rPr>
        <w:t xml:space="preserve"> </w:t>
      </w:r>
      <w:r>
        <w:t xml:space="preserve">Water, </w:t>
      </w:r>
      <w:r>
        <w:rPr>
          <w:spacing w:val="-1"/>
        </w:rPr>
        <w:t xml:space="preserve">Population </w:t>
      </w:r>
      <w:r>
        <w:t>and</w:t>
      </w:r>
      <w:r>
        <w:rPr>
          <w:spacing w:val="-1"/>
        </w:rPr>
        <w:t xml:space="preserve"> Communities,</w:t>
      </w:r>
      <w:r>
        <w:t xml:space="preserve"> </w:t>
      </w:r>
      <w:r>
        <w:rPr>
          <w:spacing w:val="-1"/>
        </w:rPr>
        <w:t>Canberra</w:t>
      </w:r>
      <w:r>
        <w:rPr>
          <w:spacing w:val="1"/>
        </w:rPr>
        <w:t xml:space="preserve"> </w:t>
      </w:r>
      <w:r>
        <w:rPr>
          <w:spacing w:val="-1"/>
        </w:rPr>
        <w:t>DSEWPaC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6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2011.</w:t>
      </w:r>
    </w:p>
    <w:p w14:paraId="5F65DDBF" w14:textId="77777777" w:rsidR="004863D4" w:rsidRDefault="009328F2">
      <w:pPr>
        <w:pStyle w:val="BodyText"/>
        <w:spacing w:line="274" w:lineRule="exact"/>
      </w:pPr>
      <w:bookmarkStart w:id="70" w:name="_bookmark34"/>
      <w:bookmarkEnd w:id="70"/>
      <w:r>
        <w:rPr>
          <w:spacing w:val="-1"/>
          <w:position w:val="10"/>
          <w:sz w:val="13"/>
        </w:rPr>
        <w:t>30</w:t>
      </w:r>
      <w:r>
        <w:rPr>
          <w:spacing w:val="17"/>
          <w:position w:val="10"/>
          <w:sz w:val="13"/>
        </w:rPr>
        <w:t xml:space="preserve"> </w:t>
      </w:r>
      <w:r>
        <w:t>ABS</w:t>
      </w:r>
      <w:r>
        <w:rPr>
          <w:spacing w:val="-2"/>
        </w:rPr>
        <w:t xml:space="preserve"> </w:t>
      </w:r>
      <w:r>
        <w:rPr>
          <w:spacing w:val="-1"/>
        </w:rPr>
        <w:t>Trade</w:t>
      </w:r>
      <w:r>
        <w:t xml:space="preserve"> </w:t>
      </w:r>
      <w:r>
        <w:rPr>
          <w:spacing w:val="-1"/>
        </w:rPr>
        <w:t>data.</w:t>
      </w:r>
    </w:p>
    <w:p w14:paraId="5F65DDC0" w14:textId="77777777" w:rsidR="004863D4" w:rsidRDefault="009328F2">
      <w:pPr>
        <w:ind w:left="118" w:right="143"/>
        <w:rPr>
          <w:rFonts w:ascii="Arial" w:eastAsia="Arial" w:hAnsi="Arial" w:cs="Arial"/>
          <w:sz w:val="24"/>
          <w:szCs w:val="24"/>
        </w:rPr>
      </w:pPr>
      <w:bookmarkStart w:id="71" w:name="_bookmark35"/>
      <w:bookmarkEnd w:id="71"/>
      <w:r>
        <w:rPr>
          <w:rFonts w:ascii="Arial"/>
          <w:spacing w:val="-1"/>
          <w:position w:val="10"/>
          <w:sz w:val="13"/>
        </w:rPr>
        <w:t>31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47">
        <w:r>
          <w:rPr>
            <w:rFonts w:ascii="Arial"/>
            <w:color w:val="0000FF"/>
            <w:spacing w:val="-1"/>
            <w:sz w:val="24"/>
            <w:u w:val="single" w:color="0000FF"/>
          </w:rPr>
          <w:t>Environment</w:t>
        </w:r>
        <w:r>
          <w:rPr>
            <w:rFonts w:ascii="Arial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Link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and Vehicle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Design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Research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(2007).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Comparative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assessment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of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48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the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environmental</w:t>
        </w:r>
        <w:r>
          <w:rPr>
            <w:rFonts w:ascii="Arial"/>
            <w:i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performance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of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small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engines.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Marine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outboards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and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personal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49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watercraft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</w:hyperlink>
      <w:r>
        <w:rPr>
          <w:rFonts w:ascii="Arial"/>
          <w:spacing w:val="-1"/>
          <w:sz w:val="24"/>
        </w:rPr>
        <w:t xml:space="preserve">Commissioned </w:t>
      </w:r>
      <w:r>
        <w:rPr>
          <w:rFonts w:ascii="Arial"/>
          <w:sz w:val="24"/>
        </w:rPr>
        <w:t>by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Department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Environment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Water</w:t>
      </w:r>
      <w:r>
        <w:rPr>
          <w:rFonts w:ascii="Arial"/>
          <w:spacing w:val="-1"/>
          <w:sz w:val="24"/>
        </w:rPr>
        <w:t xml:space="preserve"> Resources.</w:t>
      </w:r>
    </w:p>
    <w:p w14:paraId="5F65DDC1" w14:textId="77777777" w:rsidR="004863D4" w:rsidRDefault="009328F2">
      <w:pPr>
        <w:pStyle w:val="BodyText"/>
        <w:spacing w:before="2"/>
      </w:pPr>
      <w:r>
        <w:rPr>
          <w:spacing w:val="-1"/>
        </w:rPr>
        <w:t>Retrieved</w:t>
      </w:r>
      <w:r>
        <w:rPr>
          <w:spacing w:val="1"/>
        </w:rPr>
        <w:t xml:space="preserve"> </w:t>
      </w:r>
      <w:r>
        <w:rPr>
          <w:spacing w:val="-1"/>
        </w:rPr>
        <w:t>December 8,</w:t>
      </w:r>
      <w:r>
        <w:t xml:space="preserve"> </w:t>
      </w:r>
      <w:r>
        <w:rPr>
          <w:spacing w:val="-1"/>
        </w:rPr>
        <w:t>2014</w:t>
      </w:r>
    </w:p>
    <w:p w14:paraId="5F65DDC2" w14:textId="77777777" w:rsidR="004863D4" w:rsidRDefault="004863D4">
      <w:p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DC3" w14:textId="77777777" w:rsidR="004863D4" w:rsidRDefault="009328F2">
      <w:pPr>
        <w:pStyle w:val="BodyText"/>
        <w:spacing w:before="58" w:line="259" w:lineRule="auto"/>
        <w:ind w:right="143"/>
      </w:pP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surveys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Australian outboard market</w:t>
      </w:r>
      <w:r>
        <w:t xml:space="preserve"> </w:t>
      </w:r>
      <w:r>
        <w:rPr>
          <w:spacing w:val="-1"/>
        </w:rPr>
        <w:t>in 2005/06</w:t>
      </w:r>
      <w:r>
        <w:rPr>
          <w:spacing w:val="1"/>
        </w:rPr>
        <w:t xml:space="preserve"> </w:t>
      </w:r>
      <w:r>
        <w:rPr>
          <w:spacing w:val="-1"/>
        </w:rPr>
        <w:t>estimate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63%</w:t>
      </w:r>
      <w: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outboards</w:t>
      </w:r>
      <w:r>
        <w:rPr>
          <w:spacing w:val="7"/>
        </w:rPr>
        <w:t xml:space="preserve"> </w:t>
      </w:r>
      <w:hyperlink w:anchor="_bookmark36" w:history="1">
        <w:r>
          <w:rPr>
            <w:spacing w:val="-1"/>
            <w:position w:val="11"/>
            <w:sz w:val="16"/>
          </w:rPr>
          <w:t>32</w:t>
        </w:r>
      </w:hyperlink>
      <w:r>
        <w:rPr>
          <w:spacing w:val="22"/>
          <w:position w:val="11"/>
          <w:sz w:val="16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64%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garden equipment</w:t>
      </w:r>
      <w:r>
        <w:rPr>
          <w:spacing w:val="8"/>
        </w:rPr>
        <w:t xml:space="preserve"> </w:t>
      </w:r>
      <w:hyperlink w:anchor="_bookmark37" w:history="1">
        <w:r>
          <w:rPr>
            <w:spacing w:val="-1"/>
            <w:position w:val="11"/>
            <w:sz w:val="16"/>
          </w:rPr>
          <w:t>33</w:t>
        </w:r>
      </w:hyperlink>
      <w:r>
        <w:rPr>
          <w:spacing w:val="22"/>
          <w:position w:val="11"/>
          <w:sz w:val="16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59"/>
        </w:rPr>
        <w:t xml:space="preserve">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1"/>
        </w:rPr>
        <w:t>into the</w:t>
      </w:r>
      <w:r>
        <w:rPr>
          <w:spacing w:val="1"/>
        </w:rPr>
        <w:t xml:space="preserve"> </w:t>
      </w:r>
      <w:r>
        <w:rPr>
          <w:spacing w:val="-1"/>
        </w:rPr>
        <w:t>USA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-1"/>
        </w:rPr>
        <w:t>Data</w:t>
      </w:r>
      <w:r>
        <w:rPr>
          <w:spacing w:val="5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 Australian</w:t>
      </w:r>
      <w:r>
        <w:rPr>
          <w:spacing w:val="1"/>
        </w:rPr>
        <w:t xml:space="preserve"> </w:t>
      </w:r>
      <w:r>
        <w:rPr>
          <w:spacing w:val="-1"/>
        </w:rPr>
        <w:t>outboard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suggests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proportion of</w:t>
      </w:r>
      <w: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emitters</w:t>
      </w:r>
      <w:r>
        <w:t xml:space="preserve"> </w:t>
      </w:r>
      <w:r>
        <w:rPr>
          <w:spacing w:val="-1"/>
        </w:rPr>
        <w:t>has</w:t>
      </w:r>
      <w:r>
        <w:rPr>
          <w:spacing w:val="65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51%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2012</w:t>
      </w:r>
      <w:r>
        <w:rPr>
          <w:spacing w:val="11"/>
        </w:rPr>
        <w:t xml:space="preserve"> </w:t>
      </w:r>
      <w:hyperlink w:anchor="_bookmark38" w:history="1">
        <w:r>
          <w:rPr>
            <w:spacing w:val="-1"/>
            <w:position w:val="11"/>
            <w:sz w:val="16"/>
          </w:rPr>
          <w:t>34</w:t>
        </w:r>
      </w:hyperlink>
      <w:r>
        <w:rPr>
          <w:spacing w:val="-1"/>
        </w:rPr>
        <w:t>.</w:t>
      </w:r>
    </w:p>
    <w:p w14:paraId="5F65DDC4" w14:textId="77777777" w:rsidR="004863D4" w:rsidRDefault="009328F2">
      <w:pPr>
        <w:pStyle w:val="BodyText"/>
        <w:spacing w:before="214" w:line="276" w:lineRule="auto"/>
        <w:ind w:right="158"/>
      </w:pP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 xml:space="preserve">supplied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peak</w:t>
      </w:r>
      <w:r>
        <w:t xml:space="preserve"> </w:t>
      </w:r>
      <w:r>
        <w:rPr>
          <w:spacing w:val="-1"/>
        </w:rPr>
        <w:t>body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powered</w:t>
      </w:r>
      <w:r>
        <w:rPr>
          <w:spacing w:val="1"/>
        </w:rPr>
        <w:t xml:space="preserve"> </w:t>
      </w:r>
      <w:r>
        <w:rPr>
          <w:spacing w:val="-1"/>
        </w:rPr>
        <w:t>outdoor</w:t>
      </w:r>
      <w:r>
        <w:rPr>
          <w:spacing w:val="5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(Outdoor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 xml:space="preserve">Association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OPEA) does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disaggregate</w:t>
      </w:r>
      <w:r>
        <w:rPr>
          <w:spacing w:val="55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non-compliant</w:t>
      </w:r>
      <w:r>
        <w:t xml:space="preserve"> </w:t>
      </w:r>
      <w:r>
        <w:rPr>
          <w:spacing w:val="-1"/>
        </w:rPr>
        <w:t>categories.</w:t>
      </w:r>
      <w:r>
        <w:rPr>
          <w:spacing w:val="-2"/>
        </w:rPr>
        <w:t xml:space="preserve"> </w:t>
      </w:r>
      <w:r>
        <w:rPr>
          <w:spacing w:val="-1"/>
        </w:rPr>
        <w:t>Therefore 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similar trend</w:t>
      </w:r>
      <w:r>
        <w:rPr>
          <w:spacing w:val="1"/>
        </w:rP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sector.</w:t>
      </w:r>
    </w:p>
    <w:p w14:paraId="5F65DDC5" w14:textId="77777777" w:rsidR="004863D4" w:rsidRDefault="009328F2">
      <w:pPr>
        <w:pStyle w:val="BodyText"/>
        <w:spacing w:before="202" w:line="276" w:lineRule="auto"/>
        <w:ind w:right="342"/>
      </w:pP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some form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intervention,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these pollutants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9"/>
        </w:rPr>
        <w:t xml:space="preserve"> </w:t>
      </w:r>
      <w:r>
        <w:rPr>
          <w:spacing w:val="-1"/>
        </w:rPr>
        <w:t xml:space="preserve">expected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 xml:space="preserve">2015-2035 </w:t>
      </w:r>
      <w:r>
        <w:t>–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4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PM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HC</w:t>
      </w:r>
      <w:r>
        <w:t xml:space="preserve"> </w:t>
      </w:r>
      <w:r>
        <w:rPr>
          <w:spacing w:val="-1"/>
        </w:rPr>
        <w:t>emissions,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almost</w:t>
      </w:r>
      <w:r>
        <w:t xml:space="preserve"> </w:t>
      </w:r>
      <w:r>
        <w:rPr>
          <w:spacing w:val="-1"/>
        </w:rPr>
        <w:t xml:space="preserve">80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NOx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–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driven</w:t>
      </w:r>
      <w:r>
        <w:rPr>
          <w:spacing w:val="1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continued growth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imports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NRSIEE,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continuing demand </w:t>
      </w:r>
      <w:r>
        <w:t>for</w:t>
      </w:r>
      <w:r>
        <w:rPr>
          <w:spacing w:val="-1"/>
        </w:rPr>
        <w:t xml:space="preserve"> the</w:t>
      </w:r>
      <w:r>
        <w:rPr>
          <w:spacing w:val="55"/>
        </w:rPr>
        <w:t xml:space="preserve"> </w:t>
      </w:r>
      <w:r>
        <w:rPr>
          <w:spacing w:val="-1"/>
        </w:rPr>
        <w:t>lowest</w:t>
      </w:r>
      <w:r>
        <w:t xml:space="preserve"> </w:t>
      </w:r>
      <w:r>
        <w:rPr>
          <w:spacing w:val="-1"/>
        </w:rPr>
        <w:t>priced</w:t>
      </w:r>
      <w:r>
        <w:rPr>
          <w:spacing w:val="1"/>
        </w:rPr>
        <w:t xml:space="preserve"> </w:t>
      </w:r>
      <w:r>
        <w:rPr>
          <w:spacing w:val="-1"/>
        </w:rPr>
        <w:t>equipment,</w:t>
      </w:r>
      <w:r>
        <w:rPr>
          <w:spacing w:val="1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outdoor powered equipment</w:t>
      </w:r>
      <w:r>
        <w:t xml:space="preserve"> </w:t>
      </w:r>
      <w:r>
        <w:rPr>
          <w:spacing w:val="-1"/>
        </w:rPr>
        <w:t>category.</w:t>
      </w:r>
    </w:p>
    <w:p w14:paraId="5F65DDC6" w14:textId="77777777" w:rsidR="004863D4" w:rsidRDefault="009328F2">
      <w:pPr>
        <w:pStyle w:val="BodyText"/>
        <w:spacing w:line="275" w:lineRule="auto"/>
        <w:ind w:right="143"/>
      </w:pP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advises</w:t>
      </w:r>
      <w:r>
        <w:t xml:space="preserve"> that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expensive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tend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meet</w:t>
      </w:r>
      <w:r>
        <w:rPr>
          <w:spacing w:val="47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standards.</w:t>
      </w:r>
    </w:p>
    <w:p w14:paraId="5F65DDC7" w14:textId="77777777" w:rsidR="004863D4" w:rsidRDefault="009328F2">
      <w:pPr>
        <w:pStyle w:val="BodyText"/>
        <w:spacing w:before="202" w:line="275" w:lineRule="auto"/>
        <w:ind w:right="10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in 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greater </w:t>
      </w:r>
      <w:r>
        <w:rPr>
          <w:spacing w:val="-2"/>
        </w:rPr>
        <w:t>levels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69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ambient</w:t>
      </w:r>
      <w:r>
        <w:t xml:space="preserve"> </w:t>
      </w:r>
      <w:r>
        <w:rPr>
          <w:spacing w:val="-1"/>
        </w:rPr>
        <w:t>air in Australia,</w:t>
      </w:r>
      <w:r>
        <w:rPr>
          <w:spacing w:val="-2"/>
        </w:rP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67"/>
        </w:rP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rPr>
          <w:spacing w:val="-1"/>
        </w:rPr>
        <w:t>and associated</w:t>
      </w:r>
      <w:r>
        <w:rPr>
          <w:spacing w:val="1"/>
        </w:rPr>
        <w:t xml:space="preserve"> </w:t>
      </w:r>
      <w:r>
        <w:rPr>
          <w:spacing w:val="-1"/>
        </w:rPr>
        <w:t>health impacts.</w:t>
      </w:r>
    </w:p>
    <w:p w14:paraId="5F65DDC8" w14:textId="77777777" w:rsidR="004863D4" w:rsidRDefault="009328F2">
      <w:pPr>
        <w:pStyle w:val="Heading2"/>
        <w:numPr>
          <w:ilvl w:val="1"/>
          <w:numId w:val="13"/>
        </w:numPr>
        <w:tabs>
          <w:tab w:val="left" w:pos="839"/>
        </w:tabs>
        <w:spacing w:before="202" w:line="275" w:lineRule="auto"/>
        <w:ind w:right="342" w:firstLine="0"/>
        <w:rPr>
          <w:b w:val="0"/>
          <w:bCs w:val="0"/>
          <w:i w:val="0"/>
        </w:rPr>
      </w:pPr>
      <w:bookmarkStart w:id="72" w:name="2.6_Current_air_quality_management_in_Au"/>
      <w:bookmarkEnd w:id="72"/>
      <w:r>
        <w:rPr>
          <w:spacing w:val="-1"/>
        </w:rPr>
        <w:t xml:space="preserve">Current </w:t>
      </w:r>
      <w:r>
        <w:t xml:space="preserve">air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 xml:space="preserve">management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rPr>
          <w:spacing w:val="-1"/>
        </w:rPr>
        <w:t>does not address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5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NRSIEE</w:t>
      </w:r>
    </w:p>
    <w:p w14:paraId="5F65DDC9" w14:textId="77777777" w:rsidR="004863D4" w:rsidRDefault="009328F2">
      <w:pPr>
        <w:pStyle w:val="BodyText"/>
        <w:spacing w:before="202" w:line="275" w:lineRule="auto"/>
        <w:ind w:right="15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air quality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in Australia focuses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reducing</w:t>
      </w:r>
      <w:r>
        <w:rPr>
          <w:spacing w:val="55"/>
        </w:rPr>
        <w:t xml:space="preserve"> </w:t>
      </w:r>
      <w:r>
        <w:rPr>
          <w:spacing w:val="-1"/>
        </w:rPr>
        <w:t>exceedances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ambient</w:t>
      </w:r>
      <w:r>
        <w:t xml:space="preserve"> </w:t>
      </w:r>
      <w:r>
        <w:rPr>
          <w:spacing w:val="-1"/>
        </w:rPr>
        <w:t>air quality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locations.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are</w:t>
      </w:r>
      <w:r>
        <w:rPr>
          <w:spacing w:val="75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considerations</w:t>
      </w:r>
      <w:r>
        <w:t xml:space="preserve"> </w:t>
      </w:r>
      <w:r>
        <w:rPr>
          <w:spacing w:val="-1"/>
        </w:rPr>
        <w:t>and are made</w:t>
      </w:r>
      <w:r>
        <w:rPr>
          <w:spacing w:val="1"/>
        </w:rPr>
        <w:t xml:space="preserve"> </w:t>
      </w:r>
      <w:r>
        <w:rPr>
          <w:spacing w:val="-1"/>
        </w:rPr>
        <w:t>under 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Environment</w:t>
      </w:r>
      <w:r>
        <w:rPr>
          <w:spacing w:val="55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(Ambient</w:t>
      </w:r>
      <w:r>
        <w:t xml:space="preserve"> </w:t>
      </w:r>
      <w:r>
        <w:rPr>
          <w:spacing w:val="-1"/>
        </w:rPr>
        <w:t>Air Quality) Measure</w:t>
      </w:r>
      <w:r>
        <w:rPr>
          <w:spacing w:val="1"/>
        </w:rPr>
        <w:t xml:space="preserve"> </w:t>
      </w:r>
      <w:r>
        <w:rPr>
          <w:spacing w:val="-1"/>
        </w:rPr>
        <w:t>(AAQ</w:t>
      </w:r>
      <w:r>
        <w:t xml:space="preserve"> </w:t>
      </w:r>
      <w:r>
        <w:rPr>
          <w:spacing w:val="-1"/>
        </w:rPr>
        <w:t>NEPM).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recognises</w:t>
      </w:r>
      <w:r>
        <w:t xml:space="preserve"> the</w:t>
      </w:r>
      <w:r>
        <w:rPr>
          <w:spacing w:val="53"/>
        </w:rPr>
        <w:t xml:space="preserve"> </w:t>
      </w:r>
      <w:r>
        <w:rPr>
          <w:spacing w:val="-1"/>
        </w:rPr>
        <w:t>importance 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nationally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management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air pollution</w:t>
      </w:r>
      <w:r>
        <w:rPr>
          <w:spacing w:val="59"/>
        </w:rPr>
        <w:t xml:space="preserve"> </w:t>
      </w:r>
      <w:r>
        <w:rPr>
          <w:spacing w:val="-1"/>
        </w:rPr>
        <w:t>standards,</w:t>
      </w:r>
      <w:r>
        <w:t xml:space="preserve"> </w:t>
      </w:r>
      <w:r>
        <w:rPr>
          <w:spacing w:val="-1"/>
        </w:rPr>
        <w:t>supported by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tailored</w:t>
      </w:r>
      <w:r>
        <w:rPr>
          <w:spacing w:val="1"/>
        </w:rPr>
        <w:t xml:space="preserve"> </w:t>
      </w:r>
      <w:r>
        <w:rPr>
          <w:spacing w:val="-1"/>
        </w:rPr>
        <w:t>responses,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environmental,</w:t>
      </w:r>
      <w:r>
        <w:rPr>
          <w:spacing w:val="-2"/>
        </w:rPr>
        <w:t xml:space="preserve"> </w:t>
      </w:r>
      <w:r>
        <w:rPr>
          <w:spacing w:val="-1"/>
        </w:rPr>
        <w:t>economic</w:t>
      </w:r>
      <w:r>
        <w:rPr>
          <w:spacing w:val="69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cost/benefit</w:t>
      </w:r>
      <w:r>
        <w:t xml:space="preserve"> </w:t>
      </w:r>
      <w:r>
        <w:rPr>
          <w:spacing w:val="-1"/>
        </w:rPr>
        <w:t>grounds.</w:t>
      </w:r>
    </w:p>
    <w:p w14:paraId="5F65DDCA" w14:textId="77777777" w:rsidR="004863D4" w:rsidRDefault="009328F2">
      <w:pPr>
        <w:pStyle w:val="BodyText"/>
        <w:spacing w:before="167" w:line="271" w:lineRule="auto"/>
        <w:ind w:right="109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AAQ</w:t>
      </w:r>
      <w:r>
        <w:t xml:space="preserve"> </w:t>
      </w:r>
      <w:r>
        <w:rPr>
          <w:spacing w:val="-1"/>
        </w:rPr>
        <w:t>NEPM</w:t>
      </w:r>
      <w:r>
        <w:rPr>
          <w:spacing w:val="9"/>
        </w:rPr>
        <w:t xml:space="preserve"> </w:t>
      </w:r>
      <w:hyperlink w:anchor="_bookmark39" w:history="1">
        <w:r>
          <w:rPr>
            <w:spacing w:val="-1"/>
            <w:position w:val="11"/>
            <w:sz w:val="16"/>
          </w:rPr>
          <w:t>35</w:t>
        </w:r>
      </w:hyperlink>
      <w:r>
        <w:rPr>
          <w:spacing w:val="22"/>
          <w:position w:val="11"/>
          <w:sz w:val="1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2011 included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recommendation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specification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air quality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PM2.5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rPr>
          <w:spacing w:val="-1"/>
        </w:rPr>
        <w:t>reduction</w:t>
      </w:r>
    </w:p>
    <w:p w14:paraId="5F65DDCB" w14:textId="77777777" w:rsidR="004863D4" w:rsidRDefault="004863D4">
      <w:pPr>
        <w:spacing w:before="5"/>
        <w:rPr>
          <w:rFonts w:ascii="Arial" w:eastAsia="Arial" w:hAnsi="Arial" w:cs="Arial"/>
          <w:sz w:val="25"/>
          <w:szCs w:val="25"/>
        </w:rPr>
      </w:pPr>
    </w:p>
    <w:p w14:paraId="5F65DDCC" w14:textId="3004A334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03" wp14:editId="0B14977F">
                <wp:extent cx="1837690" cy="8890"/>
                <wp:effectExtent l="4445" t="6985" r="5715" b="3175"/>
                <wp:docPr id="802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803" name="Group 78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804" name="Freeform 78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990BF7" id="Group 784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LqWQc6AAwAA2wgAAA4AAAAAAAAAAAAAAAAALgIAAGRycy9lMm9E&#10;b2MueG1sUEsBAi0AFAAGAAgAAAAhAGlE+X/bAAAAAwEAAA8AAAAAAAAAAAAAAAAA2gUAAGRycy9k&#10;b3ducmV2LnhtbFBLBQYAAAAABAAEAPMAAADiBgAAAAA=&#10;">
                <v:group id="Group 78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8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SxMMA&#10;AADcAAAADwAAAGRycy9kb3ducmV2LnhtbESPUUvDQBCE3wX/w7FC3+ydQaXEXoMIotA+1NYfsOTW&#10;JCa3F+7WNP33PUHwcZiZb5h1NftBTRRTF9jC3dKAIq6D67ix8Hl8vV2BSoLscAhMFs6UoNpcX62x&#10;dOHEHzQdpFEZwqlEC63IWGqd6pY8pmUYibP3FaJHyTI22kU8ZbgfdGHMo/bYcV5ocaSXlur+8OMt&#10;7PeF6aXA6W3rp++4Rbd7ILF2cTM/P4ESmuU//Nd+dxZW5h5+z+Qjo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ASxM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CD" w14:textId="77777777" w:rsidR="004863D4" w:rsidRDefault="009328F2">
      <w:pPr>
        <w:spacing w:before="71"/>
        <w:ind w:left="118" w:right="109"/>
        <w:rPr>
          <w:rFonts w:ascii="Arial" w:eastAsia="Arial" w:hAnsi="Arial" w:cs="Arial"/>
          <w:sz w:val="24"/>
          <w:szCs w:val="24"/>
        </w:rPr>
      </w:pPr>
      <w:bookmarkStart w:id="73" w:name="_bookmark36"/>
      <w:bookmarkEnd w:id="73"/>
      <w:r>
        <w:rPr>
          <w:rFonts w:ascii="Arial"/>
          <w:spacing w:val="-1"/>
          <w:position w:val="10"/>
          <w:sz w:val="13"/>
        </w:rPr>
        <w:t>32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Department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Environment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Water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Resources.</w:t>
      </w:r>
      <w:r>
        <w:rPr>
          <w:rFonts w:ascii="Arial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Comparative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Assessment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69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Environmental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Performance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 xml:space="preserve">of </w:t>
      </w:r>
      <w:r>
        <w:rPr>
          <w:rFonts w:ascii="Arial"/>
          <w:i/>
          <w:spacing w:val="-1"/>
          <w:sz w:val="24"/>
        </w:rPr>
        <w:t>Small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Engines: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Outdoor Garden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Equipment</w:t>
      </w:r>
      <w:r>
        <w:rPr>
          <w:rFonts w:ascii="Arial"/>
          <w:spacing w:val="-1"/>
          <w:sz w:val="24"/>
        </w:rPr>
        <w:t>.</w:t>
      </w:r>
    </w:p>
    <w:p w14:paraId="5F65DDCE" w14:textId="77777777" w:rsidR="004863D4" w:rsidRDefault="009328F2">
      <w:pPr>
        <w:pStyle w:val="BodyText"/>
        <w:spacing w:before="2"/>
        <w:ind w:right="109"/>
      </w:pPr>
      <w:r>
        <w:rPr>
          <w:spacing w:val="-1"/>
        </w:rPr>
        <w:t>Prepared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Link</w:t>
      </w:r>
      <w:r>
        <w:t xml:space="preserve"> </w:t>
      </w:r>
      <w:r>
        <w:rPr>
          <w:spacing w:val="-1"/>
        </w:rPr>
        <w:t>and Vehicle 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Research P/L</w:t>
      </w:r>
      <w:r>
        <w:rPr>
          <w:spacing w:val="1"/>
        </w:rPr>
        <w:t xml:space="preserve"> </w:t>
      </w:r>
      <w:r>
        <w:rPr>
          <w:spacing w:val="-1"/>
        </w:rPr>
        <w:t>(February</w:t>
      </w:r>
      <w:r>
        <w:rPr>
          <w:spacing w:val="-2"/>
        </w:rPr>
        <w:t xml:space="preserve"> </w:t>
      </w:r>
      <w:r>
        <w:rPr>
          <w:spacing w:val="-1"/>
        </w:rPr>
        <w:t>2007),</w:t>
      </w:r>
      <w:r>
        <w:rPr>
          <w:spacing w:val="67"/>
        </w:rPr>
        <w:t xml:space="preserve"> </w:t>
      </w:r>
      <w:r>
        <w:rPr>
          <w:spacing w:val="-1"/>
        </w:rPr>
        <w:t>Author,</w:t>
      </w:r>
      <w:r>
        <w:t xml:space="preserve"> </w:t>
      </w:r>
      <w:r>
        <w:rPr>
          <w:spacing w:val="-1"/>
        </w:rPr>
        <w:t>Canberra,</w:t>
      </w:r>
      <w:r>
        <w:rPr>
          <w:spacing w:val="-2"/>
        </w:rPr>
        <w:t xml:space="preserve"> </w:t>
      </w:r>
      <w:r>
        <w:rPr>
          <w:spacing w:val="-1"/>
        </w:rPr>
        <w:t>Australia.</w:t>
      </w:r>
    </w:p>
    <w:p w14:paraId="5F65DDCF" w14:textId="77777777" w:rsidR="004863D4" w:rsidRDefault="009328F2">
      <w:pPr>
        <w:ind w:left="118" w:right="109"/>
        <w:rPr>
          <w:rFonts w:ascii="Arial" w:eastAsia="Arial" w:hAnsi="Arial" w:cs="Arial"/>
          <w:sz w:val="24"/>
          <w:szCs w:val="24"/>
        </w:rPr>
      </w:pPr>
      <w:bookmarkStart w:id="74" w:name="_bookmark37"/>
      <w:bookmarkEnd w:id="74"/>
      <w:r>
        <w:rPr>
          <w:rFonts w:ascii="Arial"/>
          <w:spacing w:val="-1"/>
          <w:position w:val="10"/>
          <w:sz w:val="13"/>
        </w:rPr>
        <w:t>33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Department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Environment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Water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Resources.</w:t>
      </w:r>
      <w:r>
        <w:rPr>
          <w:rFonts w:ascii="Arial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Comparative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Assessment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69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Environmental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Performance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 xml:space="preserve">of </w:t>
      </w:r>
      <w:r>
        <w:rPr>
          <w:rFonts w:ascii="Arial"/>
          <w:i/>
          <w:spacing w:val="-1"/>
          <w:sz w:val="24"/>
        </w:rPr>
        <w:t>Small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Engines: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Marine Outboards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"/>
          <w:sz w:val="24"/>
        </w:rPr>
        <w:t xml:space="preserve"> Personal</w:t>
      </w:r>
      <w:r>
        <w:rPr>
          <w:rFonts w:ascii="Arial"/>
          <w:i/>
          <w:spacing w:val="45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Watercraft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Prepared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Environment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Link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Vehicle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Design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 Research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P/L</w:t>
      </w:r>
      <w:r>
        <w:rPr>
          <w:rFonts w:ascii="Arial"/>
          <w:spacing w:val="71"/>
          <w:sz w:val="24"/>
        </w:rPr>
        <w:t xml:space="preserve"> </w:t>
      </w:r>
      <w:r>
        <w:rPr>
          <w:rFonts w:ascii="Arial"/>
          <w:spacing w:val="-1"/>
          <w:sz w:val="24"/>
        </w:rPr>
        <w:t>(February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2007),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Author,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Canberra,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Australia.</w:t>
      </w:r>
    </w:p>
    <w:p w14:paraId="5F65DDD0" w14:textId="77777777" w:rsidR="004863D4" w:rsidRDefault="009328F2">
      <w:pPr>
        <w:pStyle w:val="BodyText"/>
        <w:ind w:right="143"/>
      </w:pPr>
      <w:bookmarkStart w:id="75" w:name="_bookmark38"/>
      <w:bookmarkEnd w:id="75"/>
      <w:r>
        <w:rPr>
          <w:spacing w:val="-1"/>
          <w:position w:val="10"/>
          <w:sz w:val="13"/>
        </w:rPr>
        <w:t>34</w:t>
      </w:r>
      <w:r>
        <w:rPr>
          <w:spacing w:val="18"/>
          <w:position w:val="10"/>
          <w:sz w:val="13"/>
        </w:rPr>
        <w:t xml:space="preserve"> </w:t>
      </w:r>
      <w:r>
        <w:rPr>
          <w:spacing w:val="-1"/>
        </w:rPr>
        <w:t>Outboard</w:t>
      </w:r>
      <w: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Distributors</w:t>
      </w:r>
      <w:r>
        <w:t xml:space="preserve"> </w:t>
      </w:r>
      <w:r>
        <w:rPr>
          <w:spacing w:val="-1"/>
        </w:rPr>
        <w:t>Association</w:t>
      </w:r>
      <w:r>
        <w:rPr>
          <w:spacing w:val="1"/>
        </w:rPr>
        <w:t xml:space="preserve"> </w:t>
      </w:r>
      <w:r>
        <w:rPr>
          <w:spacing w:val="-1"/>
        </w:rPr>
        <w:t>(OEDA) presentation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65"/>
        </w:rPr>
        <w:t xml:space="preserve"> </w:t>
      </w:r>
      <w:r>
        <w:rPr>
          <w:spacing w:val="-1"/>
        </w:rPr>
        <w:t>(2013).</w:t>
      </w:r>
    </w:p>
    <w:p w14:paraId="5F65DDD1" w14:textId="77777777" w:rsidR="004863D4" w:rsidRDefault="009328F2">
      <w:pPr>
        <w:ind w:left="118" w:right="109"/>
        <w:rPr>
          <w:rFonts w:ascii="Arial" w:eastAsia="Arial" w:hAnsi="Arial" w:cs="Arial"/>
          <w:sz w:val="24"/>
          <w:szCs w:val="24"/>
        </w:rPr>
      </w:pPr>
      <w:bookmarkStart w:id="76" w:name="_bookmark39"/>
      <w:bookmarkEnd w:id="76"/>
      <w:r>
        <w:rPr>
          <w:rFonts w:ascii="Arial"/>
          <w:spacing w:val="-1"/>
          <w:position w:val="10"/>
          <w:sz w:val="13"/>
        </w:rPr>
        <w:t>35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National Environment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Protection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Council.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(2011).</w:t>
      </w:r>
      <w:r>
        <w:rPr>
          <w:rFonts w:ascii="Arial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National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environment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protection</w:t>
      </w:r>
      <w:r>
        <w:rPr>
          <w:rFonts w:ascii="Arial"/>
          <w:i/>
          <w:spacing w:val="7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(ambient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air quality) measure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review,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Review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report</w:t>
      </w:r>
      <w:r>
        <w:rPr>
          <w:rFonts w:ascii="Arial"/>
          <w:spacing w:val="-1"/>
          <w:sz w:val="24"/>
        </w:rPr>
        <w:t>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Retrieved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August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19,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2014 from</w:t>
      </w:r>
    </w:p>
    <w:p w14:paraId="5F65DDD2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DD3" w14:textId="77777777" w:rsidR="004863D4" w:rsidRDefault="009328F2">
      <w:pPr>
        <w:pStyle w:val="BodyText"/>
        <w:spacing w:before="58" w:line="276" w:lineRule="auto"/>
        <w:ind w:right="158"/>
      </w:pP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to maximise overall</w:t>
      </w:r>
      <w:r>
        <w:t xml:space="preserve"> </w:t>
      </w:r>
      <w:r>
        <w:rPr>
          <w:spacing w:val="-1"/>
        </w:rPr>
        <w:t>health benefits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reducing general</w:t>
      </w:r>
      <w: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exposure</w:t>
      </w:r>
      <w:r>
        <w:rPr>
          <w:spacing w:val="7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air pollution concentrations.</w:t>
      </w:r>
      <w:r>
        <w:t xml:space="preserve"> </w:t>
      </w:r>
      <w:r>
        <w:rPr>
          <w:spacing w:val="-1"/>
        </w:rPr>
        <w:t>Given policy</w:t>
      </w:r>
      <w:r>
        <w:rPr>
          <w:spacing w:val="-2"/>
        </w:rPr>
        <w:t xml:space="preserve"> </w:t>
      </w:r>
      <w:r>
        <w:t>measure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major sources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Australia,</w:t>
      </w:r>
      <w:r>
        <w:t xml:space="preserve"> </w:t>
      </w:r>
      <w:r>
        <w:rPr>
          <w:spacing w:val="-1"/>
        </w:rPr>
        <w:t>efforts</w:t>
      </w:r>
      <w:r>
        <w:t xml:space="preserve"> to</w:t>
      </w:r>
      <w:r>
        <w:rPr>
          <w:spacing w:val="-1"/>
        </w:rPr>
        <w:t xml:space="preserve"> further reduce</w:t>
      </w:r>
      <w:r>
        <w:rPr>
          <w:spacing w:val="81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need</w:t>
      </w:r>
      <w:r>
        <w:rPr>
          <w:spacing w:val="1"/>
        </w:rPr>
        <w:t xml:space="preserve"> </w:t>
      </w:r>
      <w:r>
        <w:rPr>
          <w:spacing w:val="-1"/>
        </w:rPr>
        <w:t>to focus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 xml:space="preserve">either introducing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stringent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broadly</w:t>
      </w:r>
      <w:r>
        <w:rPr>
          <w:spacing w:val="51"/>
        </w:rPr>
        <w:t xml:space="preserve"> </w:t>
      </w:r>
      <w:r>
        <w:rPr>
          <w:spacing w:val="-1"/>
        </w:rPr>
        <w:t>applicable measures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sectors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 already</w:t>
      </w:r>
      <w:r>
        <w:rPr>
          <w:spacing w:val="-2"/>
        </w:rPr>
        <w:t xml:space="preserve"> </w:t>
      </w:r>
      <w:r>
        <w:rPr>
          <w:spacing w:val="-1"/>
        </w:rPr>
        <w:t>regulated,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reducing emissions</w:t>
      </w:r>
      <w:r>
        <w:rPr>
          <w:spacing w:val="8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unregulated sources/sector.</w:t>
      </w:r>
    </w:p>
    <w:p w14:paraId="5F65DDD4" w14:textId="77777777" w:rsidR="004863D4" w:rsidRDefault="009328F2">
      <w:pPr>
        <w:pStyle w:val="BodyText"/>
        <w:spacing w:before="202" w:line="276" w:lineRule="auto"/>
        <w:ind w:right="263"/>
      </w:pPr>
      <w:r>
        <w:rPr>
          <w:spacing w:val="-1"/>
        </w:rPr>
        <w:t>Currently,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no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in Australia that</w:t>
      </w:r>
      <w:r>
        <w:t xml:space="preserve"> </w:t>
      </w:r>
      <w:r>
        <w:rPr>
          <w:spacing w:val="-1"/>
        </w:rPr>
        <w:t>restrict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81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 equipment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engines.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contrast,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vehicle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67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on-road vehicles</w:t>
      </w:r>
      <w:r>
        <w:t xml:space="preserve"> (motor</w:t>
      </w:r>
      <w:r>
        <w:rPr>
          <w:spacing w:val="-1"/>
        </w:rPr>
        <w:t xml:space="preserve"> vehicles)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in force</w:t>
      </w:r>
      <w:r>
        <w:rPr>
          <w:spacing w:val="1"/>
        </w:rP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1972,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rPr>
          <w:spacing w:val="-1"/>
        </w:rPr>
        <w:t>point-source emissions,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regulated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state-level,</w:t>
      </w:r>
      <w:r>
        <w:t xml:space="preserve"> </w:t>
      </w:r>
      <w:r>
        <w:rPr>
          <w:spacing w:val="-1"/>
        </w:rPr>
        <w:t>have</w:t>
      </w:r>
      <w:r>
        <w:rPr>
          <w:spacing w:val="65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similarly</w:t>
      </w:r>
      <w:r>
        <w:rPr>
          <w:spacing w:val="-2"/>
        </w:rPr>
        <w:t xml:space="preserve"> </w:t>
      </w:r>
      <w:r>
        <w:rPr>
          <w:spacing w:val="-1"/>
        </w:rPr>
        <w:t xml:space="preserve">regulated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than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rPr>
          <w:spacing w:val="-1"/>
        </w:rPr>
        <w:t>years.</w:t>
      </w:r>
    </w:p>
    <w:p w14:paraId="5F65DDD5" w14:textId="77777777" w:rsidR="004863D4" w:rsidRDefault="009328F2">
      <w:pPr>
        <w:numPr>
          <w:ilvl w:val="2"/>
          <w:numId w:val="13"/>
        </w:numPr>
        <w:tabs>
          <w:tab w:val="left" w:pos="839"/>
        </w:tabs>
        <w:spacing w:before="197"/>
        <w:rPr>
          <w:rFonts w:ascii="Arial" w:eastAsia="Arial" w:hAnsi="Arial" w:cs="Arial"/>
          <w:sz w:val="24"/>
          <w:szCs w:val="24"/>
        </w:rPr>
      </w:pPr>
      <w:bookmarkStart w:id="77" w:name="2.6.1_NRSIEE_emissions_are_regulated_in_"/>
      <w:bookmarkEnd w:id="77"/>
      <w:r>
        <w:rPr>
          <w:rFonts w:ascii="Arial"/>
          <w:i/>
          <w:spacing w:val="-1"/>
          <w:sz w:val="24"/>
        </w:rPr>
        <w:t>NRSIEE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emissions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are regulated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in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other countries</w:t>
      </w:r>
    </w:p>
    <w:p w14:paraId="5F65DDD6" w14:textId="77777777" w:rsidR="004863D4" w:rsidRDefault="004863D4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14:paraId="5F65DDD7" w14:textId="77777777" w:rsidR="004863D4" w:rsidRDefault="009328F2">
      <w:pPr>
        <w:pStyle w:val="BodyText"/>
        <w:spacing w:line="275" w:lineRule="auto"/>
        <w:ind w:right="143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North America (USA</w:t>
      </w:r>
      <w:r>
        <w:rPr>
          <w:spacing w:val="1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Canada),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European</w:t>
      </w:r>
      <w:r>
        <w:rPr>
          <w:spacing w:val="1"/>
        </w:rPr>
        <w:t xml:space="preserve"> </w:t>
      </w:r>
      <w:r>
        <w:rPr>
          <w:spacing w:val="-1"/>
        </w:rPr>
        <w:t>Union (EU),</w:t>
      </w:r>
      <w:r>
        <w:t xml:space="preserve"> </w:t>
      </w:r>
      <w:r>
        <w:rPr>
          <w:spacing w:val="-1"/>
        </w:rPr>
        <w:t>Japan and</w:t>
      </w:r>
      <w:r>
        <w:rPr>
          <w:spacing w:val="1"/>
        </w:rPr>
        <w:t xml:space="preserve"> </w:t>
      </w:r>
      <w:r>
        <w:rPr>
          <w:spacing w:val="-1"/>
        </w:rPr>
        <w:t>China.</w:t>
      </w:r>
    </w:p>
    <w:p w14:paraId="5F65DDD8" w14:textId="77777777" w:rsidR="004863D4" w:rsidRDefault="009328F2">
      <w:pPr>
        <w:pStyle w:val="BodyText"/>
        <w:spacing w:before="202" w:line="263" w:lineRule="auto"/>
        <w:ind w:right="367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rPr>
          <w:spacing w:val="-1"/>
        </w:rPr>
        <w:t>(EPA)</w:t>
      </w:r>
      <w:r>
        <w:rPr>
          <w:spacing w:val="-3"/>
        </w:rPr>
        <w:t xml:space="preserve"> </w:t>
      </w:r>
      <w:r>
        <w:t xml:space="preserve">first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63"/>
        </w:rPr>
        <w:t xml:space="preserve"> </w:t>
      </w:r>
      <w:r>
        <w:t>for</w:t>
      </w:r>
      <w:r>
        <w:rPr>
          <w:spacing w:val="-1"/>
        </w:rPr>
        <w:t xml:space="preserve"> some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in 1995 </w:t>
      </w:r>
      <w:r>
        <w:t>and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2008</w:t>
      </w:r>
      <w:r>
        <w:rPr>
          <w:spacing w:val="1"/>
        </w:rPr>
        <w:t xml:space="preserve"> </w:t>
      </w:r>
      <w:r>
        <w:rPr>
          <w:spacing w:val="-1"/>
        </w:rPr>
        <w:t>released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Non-</w:t>
      </w:r>
      <w:r>
        <w:rPr>
          <w:spacing w:val="51"/>
        </w:rPr>
        <w:t xml:space="preserve"> </w:t>
      </w:r>
      <w:r>
        <w:rPr>
          <w:spacing w:val="-1"/>
        </w:rPr>
        <w:t>road</w:t>
      </w:r>
      <w:r>
        <w:rPr>
          <w:spacing w:val="1"/>
        </w:rPr>
        <w:t xml:space="preserve"> </w:t>
      </w:r>
      <w:r>
        <w:rPr>
          <w:spacing w:val="-1"/>
        </w:rPr>
        <w:t>Spark-Ignition Engines</w:t>
      </w:r>
      <w:r>
        <w:t xml:space="preserve"> and</w:t>
      </w:r>
      <w:r>
        <w:rPr>
          <w:spacing w:val="-1"/>
        </w:rPr>
        <w:t xml:space="preserve"> Equipment;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Rule,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59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non-road engines,</w:t>
      </w:r>
      <w: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vehicles</w:t>
      </w:r>
      <w:r>
        <w:rPr>
          <w:spacing w:val="7"/>
        </w:rPr>
        <w:t xml:space="preserve"> </w:t>
      </w:r>
      <w:hyperlink w:anchor="_bookmark40" w:history="1">
        <w:r>
          <w:rPr>
            <w:spacing w:val="-1"/>
            <w:position w:val="11"/>
            <w:sz w:val="16"/>
          </w:rPr>
          <w:t>36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rPr>
          <w:spacing w:val="-1"/>
        </w:rPr>
        <w:t>exhaust</w:t>
      </w:r>
      <w:r>
        <w:t xml:space="preserve"> </w:t>
      </w:r>
      <w:r>
        <w:rPr>
          <w:spacing w:val="-1"/>
        </w:rPr>
        <w:t>and evaporative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-1"/>
        </w:rPr>
        <w:t xml:space="preserve"> environmental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from marine</w:t>
      </w:r>
      <w:r>
        <w:rPr>
          <w:spacing w:val="69"/>
        </w:rPr>
        <w:t xml:space="preserve"> </w:t>
      </w:r>
      <w:r>
        <w:rPr>
          <w:spacing w:val="-1"/>
        </w:rPr>
        <w:t>spark-ignition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vessels</w:t>
      </w:r>
      <w:r>
        <w:rPr>
          <w:spacing w:val="7"/>
        </w:rPr>
        <w:t xml:space="preserve"> </w:t>
      </w:r>
      <w:hyperlink w:anchor="_bookmark41" w:history="1">
        <w:r>
          <w:rPr>
            <w:spacing w:val="-1"/>
            <w:position w:val="11"/>
            <w:sz w:val="16"/>
          </w:rPr>
          <w:t>37</w:t>
        </w:r>
      </w:hyperlink>
      <w:r>
        <w:rPr>
          <w:spacing w:val="22"/>
          <w:position w:val="11"/>
          <w:sz w:val="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spark-ignition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7"/>
        </w:rPr>
        <w:t xml:space="preserve"> </w:t>
      </w:r>
      <w:hyperlink w:anchor="_bookmark42" w:history="1">
        <w:r>
          <w:rPr>
            <w:spacing w:val="-1"/>
            <w:position w:val="11"/>
            <w:sz w:val="16"/>
          </w:rPr>
          <w:t>38</w:t>
        </w:r>
      </w:hyperlink>
      <w:r>
        <w:rPr>
          <w:spacing w:val="-1"/>
        </w:rPr>
        <w:t>.</w:t>
      </w:r>
    </w:p>
    <w:p w14:paraId="5F65DDD9" w14:textId="77777777" w:rsidR="004863D4" w:rsidRDefault="009328F2">
      <w:pPr>
        <w:pStyle w:val="BodyText"/>
        <w:spacing w:before="210" w:line="276" w:lineRule="auto"/>
        <w:ind w:right="24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manufacturers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exhaust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 evaporative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fuel</w:t>
      </w:r>
      <w:r>
        <w:rPr>
          <w:spacing w:val="-3"/>
        </w:rPr>
        <w:t xml:space="preserve"> </w:t>
      </w:r>
      <w:r>
        <w:t>tanks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fuel </w:t>
      </w:r>
      <w:r>
        <w:rPr>
          <w:spacing w:val="-1"/>
        </w:rPr>
        <w:t>lines.</w:t>
      </w:r>
      <w:r>
        <w:rPr>
          <w:spacing w:val="-2"/>
        </w:rPr>
        <w:t xml:space="preserve"> </w:t>
      </w:r>
      <w:r>
        <w:rPr>
          <w:spacing w:val="-1"/>
        </w:rPr>
        <w:t>Evaporative</w:t>
      </w:r>
      <w:r>
        <w:rPr>
          <w:spacing w:val="45"/>
        </w:rPr>
        <w:t xml:space="preserve"> </w:t>
      </w:r>
      <w:r>
        <w:rPr>
          <w:spacing w:val="-1"/>
        </w:rPr>
        <w:t>emission standards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 xml:space="preserve">fuel </w:t>
      </w:r>
      <w:r>
        <w:rPr>
          <w:spacing w:val="-1"/>
        </w:rPr>
        <w:t>permeation through fuel-system</w:t>
      </w:r>
      <w:r>
        <w:rPr>
          <w:spacing w:val="2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in</w:t>
      </w:r>
      <w:r>
        <w:rPr>
          <w:spacing w:val="71"/>
        </w:rPr>
        <w:t xml:space="preserve"> </w:t>
      </w:r>
      <w:r>
        <w:rPr>
          <w:spacing w:val="-1"/>
        </w:rP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fuel </w:t>
      </w:r>
      <w:r>
        <w:rPr>
          <w:spacing w:val="-1"/>
        </w:rPr>
        <w:t>venting during engine operation.</w:t>
      </w:r>
    </w:p>
    <w:p w14:paraId="5F65DDDA" w14:textId="77777777" w:rsidR="004863D4" w:rsidRDefault="009328F2">
      <w:pPr>
        <w:pStyle w:val="BodyText"/>
        <w:spacing w:before="202" w:line="264" w:lineRule="auto"/>
        <w:ind w:right="109"/>
      </w:pPr>
      <w:r>
        <w:t>The</w:t>
      </w:r>
      <w:r>
        <w:rPr>
          <w:spacing w:val="-1"/>
        </w:rPr>
        <w:t xml:space="preserve"> </w:t>
      </w:r>
      <w:r>
        <w:t xml:space="preserve">first </w:t>
      </w:r>
      <w:r>
        <w:rPr>
          <w:spacing w:val="-1"/>
        </w:rPr>
        <w:t>European</w:t>
      </w:r>
      <w:r>
        <w:rPr>
          <w:spacing w:val="1"/>
        </w:rP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regulate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(off-road)</w:t>
      </w:r>
      <w:r>
        <w:rPr>
          <w:spacing w:val="-3"/>
        </w:rPr>
        <w:t xml:space="preserve"> </w:t>
      </w:r>
      <w:r>
        <w:rPr>
          <w:spacing w:val="-1"/>
        </w:rPr>
        <w:t>mobile</w:t>
      </w:r>
      <w:r>
        <w:rPr>
          <w:spacing w:val="49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promulgated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16</w:t>
      </w:r>
      <w:r>
        <w:rPr>
          <w:spacing w:val="1"/>
        </w:rPr>
        <w:t xml:space="preserve"> </w:t>
      </w:r>
      <w:r>
        <w:rPr>
          <w:spacing w:val="-1"/>
        </w:rPr>
        <w:t>December</w:t>
      </w:r>
      <w:r>
        <w:rPr>
          <w:spacing w:val="-3"/>
        </w:rPr>
        <w:t xml:space="preserve"> </w:t>
      </w:r>
      <w:r>
        <w:rPr>
          <w:spacing w:val="-1"/>
        </w:rPr>
        <w:t>1997</w:t>
      </w:r>
      <w:r>
        <w:rPr>
          <w:spacing w:val="8"/>
        </w:rPr>
        <w:t xml:space="preserve"> </w:t>
      </w:r>
      <w:hyperlink w:anchor="_bookmark43" w:history="1">
        <w:r>
          <w:rPr>
            <w:spacing w:val="-1"/>
            <w:position w:val="11"/>
            <w:sz w:val="16"/>
          </w:rPr>
          <w:t>39</w:t>
        </w:r>
      </w:hyperlink>
      <w:r>
        <w:rPr>
          <w:spacing w:val="-1"/>
        </w:rPr>
        <w:t>.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t xml:space="preserve"> for</w:t>
      </w:r>
      <w:r>
        <w:rPr>
          <w:spacing w:val="-1"/>
        </w:rPr>
        <w:t xml:space="preserve"> non-road</w:t>
      </w:r>
      <w:r>
        <w:rPr>
          <w:spacing w:val="45"/>
        </w:rPr>
        <w:t xml:space="preserve"> </w:t>
      </w:r>
      <w:r>
        <w:rPr>
          <w:spacing w:val="-1"/>
        </w:rPr>
        <w:t>diesels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stages:</w:t>
      </w:r>
      <w:r>
        <w:rPr>
          <w:spacing w:val="-2"/>
        </w:rPr>
        <w:t xml:space="preserve"> </w:t>
      </w:r>
      <w:r>
        <w:rPr>
          <w:spacing w:val="-1"/>
        </w:rPr>
        <w:t xml:space="preserve">Stage </w:t>
      </w:r>
      <w:r>
        <w:t xml:space="preserve">I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implemented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1999 </w:t>
      </w:r>
      <w:r>
        <w:t>and</w:t>
      </w:r>
      <w:r>
        <w:rPr>
          <w:spacing w:val="-1"/>
        </w:rPr>
        <w:t xml:space="preserve"> Stage</w:t>
      </w:r>
      <w:r>
        <w:rPr>
          <w:spacing w:val="1"/>
        </w:rPr>
        <w:t xml:space="preserve"> </w:t>
      </w:r>
      <w:r>
        <w:t>II</w:t>
      </w:r>
      <w:r>
        <w:rPr>
          <w:spacing w:val="59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implemented</w:t>
      </w:r>
      <w:r>
        <w:rPr>
          <w:spacing w:val="1"/>
        </w:rPr>
        <w:t xml:space="preserve"> </w:t>
      </w:r>
      <w:r>
        <w:rPr>
          <w:spacing w:val="-1"/>
        </w:rPr>
        <w:t>over 2001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2004.</w:t>
      </w:r>
    </w:p>
    <w:p w14:paraId="5F65DDDB" w14:textId="77777777" w:rsidR="004863D4" w:rsidRDefault="009328F2">
      <w:pPr>
        <w:pStyle w:val="BodyText"/>
        <w:spacing w:before="180" w:line="275" w:lineRule="auto"/>
        <w:ind w:right="158"/>
      </w:pPr>
      <w:r>
        <w:t>On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rPr>
          <w:spacing w:val="-1"/>
        </w:rPr>
        <w:t>December</w:t>
      </w:r>
      <w:r>
        <w:rPr>
          <w:spacing w:val="-3"/>
        </w:rPr>
        <w:t xml:space="preserve"> </w:t>
      </w:r>
      <w:r>
        <w:rPr>
          <w:spacing w:val="-1"/>
        </w:rPr>
        <w:t>2002,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European Parliament</w:t>
      </w:r>
      <w:r>
        <w:t xml:space="preserve"> </w:t>
      </w:r>
      <w:r>
        <w:rPr>
          <w:spacing w:val="-1"/>
        </w:rPr>
        <w:t>adopted Directive</w:t>
      </w:r>
      <w:r>
        <w:rPr>
          <w:spacing w:val="1"/>
        </w:rPr>
        <w:t xml:space="preserve"> </w:t>
      </w:r>
      <w:r>
        <w:rPr>
          <w:spacing w:val="-1"/>
        </w:rPr>
        <w:t>2002/88/EC</w:t>
      </w:r>
      <w:r>
        <w:rPr>
          <w:spacing w:val="9"/>
        </w:rPr>
        <w:t xml:space="preserve"> </w:t>
      </w:r>
      <w:hyperlink w:anchor="_bookmark44" w:history="1">
        <w:r>
          <w:rPr>
            <w:spacing w:val="-1"/>
            <w:position w:val="11"/>
            <w:sz w:val="16"/>
          </w:rPr>
          <w:t>40</w:t>
        </w:r>
      </w:hyperlink>
      <w:r>
        <w:rPr>
          <w:spacing w:val="-1"/>
        </w:rPr>
        <w:t>,</w:t>
      </w:r>
      <w:r>
        <w:rPr>
          <w:spacing w:val="53"/>
        </w:rPr>
        <w:t xml:space="preserve"> </w:t>
      </w:r>
      <w:r>
        <w:rPr>
          <w:spacing w:val="-1"/>
        </w:rPr>
        <w:t>amending the non-road</w:t>
      </w:r>
      <w:r>
        <w:rPr>
          <w:spacing w:val="1"/>
        </w:rPr>
        <w:t xml:space="preserve"> </w:t>
      </w:r>
      <w:r>
        <w:rPr>
          <w:spacing w:val="-1"/>
        </w:rPr>
        <w:t>Directive</w:t>
      </w:r>
      <w:r>
        <w:rPr>
          <w:spacing w:val="1"/>
        </w:rPr>
        <w:t xml:space="preserve"> </w:t>
      </w:r>
      <w:r>
        <w:rPr>
          <w:spacing w:val="-1"/>
        </w:rPr>
        <w:t>97/68/EC by</w:t>
      </w:r>
      <w:r>
        <w:rPr>
          <w:spacing w:val="-2"/>
        </w:rPr>
        <w:t xml:space="preserve"> </w:t>
      </w:r>
      <w:r>
        <w:rPr>
          <w:spacing w:val="-1"/>
        </w:rPr>
        <w:t>adding emission 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small,</w:t>
      </w:r>
      <w:r>
        <w:rPr>
          <w:spacing w:val="77"/>
        </w:rPr>
        <w:t xml:space="preserve"> </w:t>
      </w:r>
      <w:r>
        <w:rPr>
          <w:spacing w:val="-1"/>
        </w:rPr>
        <w:t>gasoline fuelled utility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kW.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Directive</w:t>
      </w:r>
      <w:r>
        <w:rPr>
          <w:spacing w:val="1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65"/>
        </w:rPr>
        <w:t xml:space="preserve"> </w:t>
      </w:r>
      <w:r>
        <w:t xml:space="preserve">small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(gasoline</w:t>
      </w:r>
      <w:r>
        <w:rPr>
          <w:spacing w:val="1"/>
        </w:rPr>
        <w:t xml:space="preserve"> </w:t>
      </w:r>
      <w:r>
        <w:rPr>
          <w:spacing w:val="-1"/>
        </w:rPr>
        <w:t>engines) in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machinery</w:t>
      </w:r>
      <w:r>
        <w:rPr>
          <w:spacing w:val="53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identified air quality</w:t>
      </w:r>
      <w:r>
        <w:rPr>
          <w:spacing w:val="-2"/>
        </w:rPr>
        <w:t xml:space="preserve"> </w:t>
      </w:r>
      <w:r>
        <w:rPr>
          <w:spacing w:val="-1"/>
        </w:rPr>
        <w:t>problems,</w:t>
      </w:r>
      <w:r>
        <w:t xml:space="preserve"> </w:t>
      </w:r>
      <w:r>
        <w:rPr>
          <w:spacing w:val="-1"/>
        </w:rPr>
        <w:t>both current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future,</w:t>
      </w:r>
    </w:p>
    <w:p w14:paraId="5F65DDDC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DD" w14:textId="77777777" w:rsidR="004863D4" w:rsidRDefault="004863D4">
      <w:pPr>
        <w:spacing w:before="5"/>
        <w:rPr>
          <w:rFonts w:ascii="Arial" w:eastAsia="Arial" w:hAnsi="Arial" w:cs="Arial"/>
          <w:sz w:val="28"/>
          <w:szCs w:val="28"/>
        </w:rPr>
      </w:pPr>
    </w:p>
    <w:p w14:paraId="5F65DDDE" w14:textId="3599ADAF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05" wp14:editId="07D94787">
                <wp:extent cx="5858510" cy="8890"/>
                <wp:effectExtent l="4445" t="1270" r="4445" b="8890"/>
                <wp:docPr id="799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8890"/>
                          <a:chOff x="0" y="0"/>
                          <a:chExt cx="9226" cy="14"/>
                        </a:xfrm>
                      </wpg:grpSpPr>
                      <wpg:grpSp>
                        <wpg:cNvPr id="800" name="Group 78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212" cy="2"/>
                            <a:chOff x="7" y="7"/>
                            <a:chExt cx="9212" cy="2"/>
                          </a:xfrm>
                        </wpg:grpSpPr>
                        <wps:wsp>
                          <wps:cNvPr id="801" name="Freeform 7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21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212"/>
                                <a:gd name="T2" fmla="+- 0 9218 7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0D6533" id="Group 781" o:spid="_x0000_s1026" style="width:461.3pt;height:.7pt;mso-position-horizontal-relative:char;mso-position-vertical-relative:line" coordsize="922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">
                <v:group id="Group 782" o:spid="_x0000_s1027" style="position:absolute;left:7;top:7;width:9212;height:2" coordorigin="7,7" coordsize="9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83" o:spid="_x0000_s1028" style="position:absolute;left:7;top:7;width:9212;height:2;visibility:visible;mso-wrap-style:square;v-text-anchor:top" coordsize="9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CgcUA&#10;AADcAAAADwAAAGRycy9kb3ducmV2LnhtbESPQUsDMRSE74L/ITyhN5us0LKuTYsIgtCLXQX19ti8&#10;brbdvKybtI3/vikUPA4z3wyzWCXXiyONofOsoZgqEMSNNx23Gj4/Xu9LECEiG+w9k4Y/CrBa3t4s&#10;sDL+xBs61rEVuYRDhRpsjEMlZWgsOQxTPxBnb+tHhzHLsZVmxFMud718UGouHXacFywO9GKp2dcH&#10;p6Gs32fr4mv7bbukHnH3uyl/mqT15C49P4GIlOJ/+Eq/mcypAi5n8hG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gKBxQAAANwAAAAPAAAAAAAAAAAAAAAAAJgCAABkcnMv&#10;ZG93bnJldi54bWxQSwUGAAAAAAQABAD1AAAAigMAAAAA&#10;" path="m,l9211,e" filled="f" strokeweight=".7pt">
                    <v:path arrowok="t" o:connecttype="custom" o:connectlocs="0,0;9211,0" o:connectangles="0,0"/>
                  </v:shape>
                </v:group>
                <w10:anchorlock/>
              </v:group>
            </w:pict>
          </mc:Fallback>
        </mc:AlternateContent>
      </w:r>
    </w:p>
    <w:p w14:paraId="5F65DDDF" w14:textId="77777777" w:rsidR="004863D4" w:rsidRDefault="001F3843">
      <w:pPr>
        <w:pStyle w:val="BodyText"/>
        <w:spacing w:before="73"/>
        <w:ind w:right="229"/>
      </w:pPr>
      <w:hyperlink r:id="rId50">
        <w:r w:rsidR="009328F2">
          <w:rPr>
            <w:spacing w:val="-1"/>
          </w:rPr>
          <w:t>http://www.scew.gov.au/resource/national-environment-protection-ambient-air-quality-</w:t>
        </w:r>
      </w:hyperlink>
      <w:r w:rsidR="009328F2">
        <w:rPr>
          <w:spacing w:val="71"/>
        </w:rPr>
        <w:t xml:space="preserve"> </w:t>
      </w:r>
      <w:hyperlink r:id="rId51">
        <w:r w:rsidR="009328F2">
          <w:rPr>
            <w:spacing w:val="-1"/>
          </w:rPr>
          <w:t>measure-review-review-report</w:t>
        </w:r>
      </w:hyperlink>
      <w:r w:rsidR="009328F2">
        <w:t xml:space="preserve"> –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recommendation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was</w:t>
      </w:r>
      <w:r w:rsidR="009328F2">
        <w:t xml:space="preserve"> </w:t>
      </w:r>
      <w:r w:rsidR="009328F2">
        <w:rPr>
          <w:spacing w:val="-1"/>
        </w:rPr>
        <w:t>supported</w:t>
      </w:r>
      <w:r w:rsidR="009328F2">
        <w:rPr>
          <w:spacing w:val="1"/>
        </w:rPr>
        <w:t xml:space="preserve"> </w:t>
      </w:r>
      <w:r w:rsidR="009328F2">
        <w:t>by</w:t>
      </w:r>
      <w:r w:rsidR="009328F2">
        <w:rPr>
          <w:spacing w:val="-2"/>
        </w:rPr>
        <w:t xml:space="preserve"> </w:t>
      </w:r>
      <w:r w:rsidR="009328F2">
        <w:t>a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better</w:t>
      </w:r>
      <w:r w:rsidR="009328F2">
        <w:rPr>
          <w:spacing w:val="45"/>
        </w:rPr>
        <w:t xml:space="preserve"> </w:t>
      </w:r>
      <w:r w:rsidR="009328F2">
        <w:rPr>
          <w:spacing w:val="-1"/>
        </w:rPr>
        <w:t>understanding of</w:t>
      </w:r>
      <w:r w:rsidR="009328F2">
        <w:rPr>
          <w:spacing w:val="3"/>
        </w:rPr>
        <w:t xml:space="preserve"> </w:t>
      </w:r>
      <w:r w:rsidR="009328F2">
        <w:rPr>
          <w:spacing w:val="-1"/>
        </w:rPr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long-term</w:t>
      </w:r>
      <w:r w:rsidR="009328F2">
        <w:rPr>
          <w:spacing w:val="2"/>
        </w:rPr>
        <w:t xml:space="preserve"> </w:t>
      </w:r>
      <w:r w:rsidR="009328F2">
        <w:rPr>
          <w:spacing w:val="-1"/>
        </w:rPr>
        <w:t>health effects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of</w:t>
      </w:r>
      <w:r w:rsidR="009328F2">
        <w:rPr>
          <w:spacing w:val="3"/>
        </w:rPr>
        <w:t xml:space="preserve"> </w:t>
      </w:r>
      <w:r w:rsidR="009328F2">
        <w:rPr>
          <w:spacing w:val="-1"/>
        </w:rPr>
        <w:t>PM</w:t>
      </w:r>
      <w:r w:rsidR="009328F2">
        <w:rPr>
          <w:spacing w:val="-1"/>
          <w:position w:val="-2"/>
          <w:sz w:val="16"/>
          <w:szCs w:val="16"/>
        </w:rPr>
        <w:t>2.5</w:t>
      </w:r>
      <w:r w:rsidR="009328F2">
        <w:rPr>
          <w:spacing w:val="-1"/>
        </w:rPr>
        <w:t>.</w:t>
      </w:r>
    </w:p>
    <w:p w14:paraId="5F65DDE0" w14:textId="77777777" w:rsidR="004863D4" w:rsidRDefault="009328F2">
      <w:pPr>
        <w:pStyle w:val="BodyText"/>
        <w:spacing w:line="263" w:lineRule="exact"/>
      </w:pPr>
      <w:bookmarkStart w:id="78" w:name="_bookmark40"/>
      <w:bookmarkEnd w:id="78"/>
      <w:r>
        <w:rPr>
          <w:spacing w:val="-1"/>
          <w:position w:val="10"/>
          <w:sz w:val="13"/>
        </w:rPr>
        <w:t>36</w:t>
      </w:r>
      <w:r>
        <w:rPr>
          <w:spacing w:val="18"/>
          <w:position w:val="10"/>
          <w:sz w:val="13"/>
        </w:rPr>
        <w:t xml:space="preserve"> </w:t>
      </w:r>
      <w:hyperlink r:id="rId52">
        <w:r>
          <w:rPr>
            <w:color w:val="0000FF"/>
            <w:spacing w:val="-1"/>
            <w:u w:val="single" w:color="0000FF"/>
          </w:rPr>
          <w:t>US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NRSIEE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Final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Rule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1"/>
        </w:rPr>
        <w:t>retrieved</w:t>
      </w:r>
      <w:r>
        <w:rPr>
          <w:spacing w:val="1"/>
        </w:rPr>
        <w:t xml:space="preserve"> </w:t>
      </w:r>
      <w:r>
        <w:rPr>
          <w:spacing w:val="-1"/>
        </w:rPr>
        <w:t>August 19,</w:t>
      </w:r>
      <w:r>
        <w:rPr>
          <w:spacing w:val="-2"/>
        </w:rPr>
        <w:t xml:space="preserve"> </w:t>
      </w:r>
      <w:r>
        <w:rPr>
          <w:spacing w:val="-1"/>
        </w:rPr>
        <w:t>2014</w:t>
      </w:r>
    </w:p>
    <w:p w14:paraId="5F65DDE1" w14:textId="77777777" w:rsidR="004863D4" w:rsidRDefault="009328F2">
      <w:pPr>
        <w:pStyle w:val="BodyText"/>
      </w:pPr>
      <w:bookmarkStart w:id="79" w:name="_bookmark41"/>
      <w:bookmarkEnd w:id="79"/>
      <w:r>
        <w:rPr>
          <w:spacing w:val="-1"/>
          <w:position w:val="10"/>
          <w:sz w:val="13"/>
        </w:rPr>
        <w:t>37</w:t>
      </w:r>
      <w:r>
        <w:rPr>
          <w:spacing w:val="18"/>
          <w:position w:val="10"/>
          <w:sz w:val="13"/>
        </w:rPr>
        <w:t xml:space="preserve"> </w:t>
      </w:r>
      <w:hyperlink r:id="rId53">
        <w:r>
          <w:rPr>
            <w:color w:val="0000FF"/>
            <w:spacing w:val="-1"/>
            <w:u w:val="single" w:color="0000FF"/>
          </w:rPr>
          <w:t>US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NRSIEE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Final Rule,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Marine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engines </w:t>
        </w:r>
      </w:hyperlink>
      <w:r>
        <w:rPr>
          <w:spacing w:val="-1"/>
        </w:rPr>
        <w:t>retrieved</w:t>
      </w:r>
      <w:r>
        <w:rPr>
          <w:spacing w:val="1"/>
        </w:rPr>
        <w:t xml:space="preserve"> </w:t>
      </w:r>
      <w:r>
        <w:rPr>
          <w:spacing w:val="-1"/>
        </w:rPr>
        <w:t>August</w:t>
      </w:r>
      <w:r>
        <w:rPr>
          <w:spacing w:val="-3"/>
        </w:rPr>
        <w:t xml:space="preserve"> </w:t>
      </w:r>
      <w:r>
        <w:t>19,</w:t>
      </w:r>
      <w:r>
        <w:rPr>
          <w:spacing w:val="-2"/>
        </w:rPr>
        <w:t xml:space="preserve"> </w:t>
      </w:r>
      <w:r>
        <w:rPr>
          <w:spacing w:val="-1"/>
        </w:rPr>
        <w:t>2014</w:t>
      </w:r>
    </w:p>
    <w:p w14:paraId="5F65DDE2" w14:textId="77777777" w:rsidR="004863D4" w:rsidRDefault="009328F2">
      <w:pPr>
        <w:pStyle w:val="BodyText"/>
        <w:spacing w:line="275" w:lineRule="exact"/>
      </w:pPr>
      <w:bookmarkStart w:id="80" w:name="_bookmark42"/>
      <w:bookmarkEnd w:id="80"/>
      <w:r>
        <w:rPr>
          <w:spacing w:val="-1"/>
          <w:position w:val="10"/>
          <w:sz w:val="13"/>
        </w:rPr>
        <w:t>38</w:t>
      </w:r>
      <w:r>
        <w:rPr>
          <w:spacing w:val="18"/>
          <w:position w:val="10"/>
          <w:sz w:val="13"/>
        </w:rPr>
        <w:t xml:space="preserve"> </w:t>
      </w:r>
      <w:hyperlink r:id="rId54">
        <w:r>
          <w:rPr>
            <w:color w:val="0000FF"/>
            <w:spacing w:val="-1"/>
            <w:u w:val="single" w:color="0000FF"/>
          </w:rPr>
          <w:t>US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NRSIEE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Final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Rule,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small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engines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retrieved</w:t>
      </w:r>
      <w:r>
        <w:rPr>
          <w:spacing w:val="1"/>
        </w:rPr>
        <w:t xml:space="preserve"> </w:t>
      </w:r>
      <w:r>
        <w:rPr>
          <w:spacing w:val="-1"/>
        </w:rPr>
        <w:t>August 19,</w:t>
      </w:r>
      <w:r>
        <w:t xml:space="preserve"> </w:t>
      </w:r>
      <w:r>
        <w:rPr>
          <w:spacing w:val="-1"/>
        </w:rPr>
        <w:t>2014</w:t>
      </w:r>
    </w:p>
    <w:p w14:paraId="5F65DDE3" w14:textId="77777777" w:rsidR="004863D4" w:rsidRDefault="009328F2">
      <w:pPr>
        <w:spacing w:line="275" w:lineRule="exact"/>
        <w:ind w:left="118"/>
        <w:rPr>
          <w:rFonts w:ascii="Arial" w:eastAsia="Arial" w:hAnsi="Arial" w:cs="Arial"/>
          <w:sz w:val="24"/>
          <w:szCs w:val="24"/>
        </w:rPr>
      </w:pPr>
      <w:bookmarkStart w:id="81" w:name="_bookmark43"/>
      <w:bookmarkEnd w:id="81"/>
      <w:r>
        <w:rPr>
          <w:rFonts w:ascii="Arial"/>
          <w:spacing w:val="-1"/>
          <w:position w:val="10"/>
          <w:sz w:val="13"/>
        </w:rPr>
        <w:t>39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55">
        <w:r>
          <w:rPr>
            <w:rFonts w:ascii="Arial"/>
            <w:color w:val="0000FF"/>
            <w:spacing w:val="-1"/>
            <w:sz w:val="24"/>
            <w:u w:val="single" w:color="0000FF"/>
          </w:rPr>
          <w:t>European Commission.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(1997).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Directive 97/68/EC</w:t>
        </w:r>
      </w:hyperlink>
      <w:r>
        <w:rPr>
          <w:rFonts w:ascii="Arial"/>
          <w:spacing w:val="-1"/>
          <w:sz w:val="24"/>
        </w:rPr>
        <w:t>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retrieved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August </w:t>
      </w:r>
      <w:r>
        <w:rPr>
          <w:rFonts w:ascii="Arial"/>
          <w:sz w:val="24"/>
        </w:rPr>
        <w:t>19,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2014</w:t>
      </w:r>
    </w:p>
    <w:p w14:paraId="5F65DDE4" w14:textId="77777777" w:rsidR="004863D4" w:rsidRDefault="009328F2">
      <w:pPr>
        <w:ind w:left="118"/>
        <w:rPr>
          <w:rFonts w:ascii="Arial" w:eastAsia="Arial" w:hAnsi="Arial" w:cs="Arial"/>
          <w:sz w:val="24"/>
          <w:szCs w:val="24"/>
        </w:rPr>
      </w:pPr>
      <w:bookmarkStart w:id="82" w:name="_bookmark44"/>
      <w:bookmarkEnd w:id="82"/>
      <w:r>
        <w:rPr>
          <w:rFonts w:ascii="Arial"/>
          <w:spacing w:val="-1"/>
          <w:position w:val="10"/>
          <w:sz w:val="13"/>
        </w:rPr>
        <w:t>40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56">
        <w:r>
          <w:rPr>
            <w:rFonts w:ascii="Arial"/>
            <w:color w:val="0000FF"/>
            <w:spacing w:val="-1"/>
            <w:sz w:val="24"/>
            <w:u w:val="single" w:color="0000FF"/>
          </w:rPr>
          <w:t>European Commission.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(2002).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Directive 2002/88/EC</w:t>
        </w:r>
      </w:hyperlink>
      <w:r>
        <w:rPr>
          <w:rFonts w:ascii="Arial"/>
          <w:spacing w:val="-1"/>
          <w:sz w:val="24"/>
        </w:rPr>
        <w:t>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Retrieved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August 23,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2014</w:t>
      </w:r>
    </w:p>
    <w:p w14:paraId="5F65DDE5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DE6" w14:textId="77777777" w:rsidR="004863D4" w:rsidRDefault="009328F2">
      <w:pPr>
        <w:pStyle w:val="BodyText"/>
        <w:spacing w:before="58" w:line="275" w:lineRule="auto"/>
        <w:ind w:right="801"/>
      </w:pP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ozone formation.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  <w:r>
        <w:rPr>
          <w:spacing w:val="-2"/>
        </w:rPr>
        <w:t xml:space="preserve"> are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73"/>
        </w:rPr>
        <w:t xml:space="preserve"> </w:t>
      </w:r>
      <w:r>
        <w:rPr>
          <w:spacing w:val="-1"/>
        </w:rPr>
        <w:t>degree</w:t>
      </w:r>
      <w:r>
        <w:rPr>
          <w:spacing w:val="1"/>
        </w:rPr>
        <w:t xml:space="preserve"> </w:t>
      </w:r>
      <w:r>
        <w:rPr>
          <w:spacing w:val="-1"/>
        </w:rPr>
        <w:t>aligned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small</w:t>
      </w:r>
      <w: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rPr>
          <w:spacing w:val="-1"/>
        </w:rPr>
        <w:t>engines.</w:t>
      </w:r>
    </w:p>
    <w:p w14:paraId="5F65DDE7" w14:textId="77777777" w:rsidR="004863D4" w:rsidRDefault="009328F2">
      <w:pPr>
        <w:pStyle w:val="BodyText"/>
        <w:spacing w:before="202" w:line="269" w:lineRule="auto"/>
        <w:ind w:right="138"/>
      </w:pPr>
      <w:r>
        <w:rPr>
          <w:spacing w:val="-1"/>
        </w:rPr>
        <w:t>Emission standards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 equipment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 place</w:t>
      </w:r>
      <w:r>
        <w:rPr>
          <w:spacing w:val="1"/>
        </w:rPr>
        <w:t xml:space="preserve"> </w:t>
      </w:r>
      <w:r>
        <w:rPr>
          <w:spacing w:val="-1"/>
        </w:rPr>
        <w:t>in several</w:t>
      </w:r>
      <w:r>
        <w:rPr>
          <w:spacing w:val="77"/>
        </w:rPr>
        <w:t xml:space="preserve"> </w:t>
      </w:r>
      <w:r>
        <w:t>other</w:t>
      </w:r>
      <w:r>
        <w:rPr>
          <w:spacing w:val="-1"/>
        </w:rPr>
        <w:t xml:space="preserve"> countries</w:t>
      </w:r>
      <w:r>
        <w:t xml:space="preserve"> </w:t>
      </w:r>
      <w:r>
        <w:rPr>
          <w:spacing w:val="-1"/>
        </w:rPr>
        <w:t>including Canada,</w:t>
      </w:r>
      <w:r>
        <w:t xml:space="preserve"> </w:t>
      </w:r>
      <w:r>
        <w:rPr>
          <w:spacing w:val="-1"/>
        </w:rPr>
        <w:t>Japan</w:t>
      </w:r>
      <w:r>
        <w:rPr>
          <w:spacing w:val="1"/>
        </w:rPr>
        <w:t xml:space="preserve"> </w:t>
      </w:r>
      <w:r>
        <w:rPr>
          <w:spacing w:val="-1"/>
        </w:rPr>
        <w:t>and China.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Canadian Off-Road Small</w:t>
      </w:r>
      <w:r>
        <w:rPr>
          <w:spacing w:val="56"/>
        </w:rPr>
        <w:t xml:space="preserve"> </w:t>
      </w:r>
      <w:r>
        <w:rPr>
          <w:spacing w:val="-1"/>
        </w:rPr>
        <w:t>Spark-Ignition</w:t>
      </w:r>
      <w:r>
        <w:rPr>
          <w:spacing w:val="1"/>
        </w:rPr>
        <w:t xml:space="preserve"> </w:t>
      </w:r>
      <w:r>
        <w:rPr>
          <w:spacing w:val="-1"/>
        </w:rPr>
        <w:t>Engine Emission Regulations</w:t>
      </w:r>
      <w:r>
        <w:rPr>
          <w:spacing w:val="7"/>
        </w:rPr>
        <w:t xml:space="preserve"> </w:t>
      </w:r>
      <w:hyperlink w:anchor="_bookmark45" w:history="1">
        <w:r>
          <w:rPr>
            <w:spacing w:val="-1"/>
            <w:position w:val="11"/>
            <w:sz w:val="16"/>
          </w:rPr>
          <w:t>41</w:t>
        </w:r>
      </w:hyperlink>
      <w:r>
        <w:rPr>
          <w:spacing w:val="19"/>
          <w:position w:val="11"/>
          <w:sz w:val="16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promulgated </w:t>
      </w:r>
      <w:r>
        <w:t>on</w:t>
      </w:r>
      <w:r>
        <w:rPr>
          <w:spacing w:val="-1"/>
        </w:rPr>
        <w:t xml:space="preserve"> 19</w:t>
      </w:r>
      <w:r>
        <w:rPr>
          <w:spacing w:val="1"/>
        </w:rPr>
        <w:t xml:space="preserve"> </w:t>
      </w:r>
      <w:r>
        <w:rPr>
          <w:spacing w:val="-1"/>
        </w:rPr>
        <w:t>November</w:t>
      </w:r>
      <w:r>
        <w:rPr>
          <w:spacing w:val="69"/>
        </w:rPr>
        <w:t xml:space="preserve"> </w:t>
      </w:r>
      <w:r>
        <w:rPr>
          <w:spacing w:val="-1"/>
        </w:rPr>
        <w:t>2003.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off-road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year 2005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later that</w:t>
      </w:r>
      <w:r>
        <w:rPr>
          <w:spacing w:val="-2"/>
        </w:rPr>
        <w:t xml:space="preserve"> </w:t>
      </w:r>
      <w:r>
        <w:t>use</w:t>
      </w:r>
      <w:r>
        <w:rPr>
          <w:spacing w:val="57"/>
        </w:rPr>
        <w:t xml:space="preserve"> </w:t>
      </w:r>
      <w:r>
        <w:rPr>
          <w:spacing w:val="-1"/>
        </w:rPr>
        <w:t>sparkplugs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 xml:space="preserve">than </w:t>
      </w:r>
      <w:r>
        <w:t>19</w:t>
      </w:r>
      <w:r>
        <w:rPr>
          <w:spacing w:val="1"/>
        </w:rPr>
        <w:t xml:space="preserve"> </w:t>
      </w:r>
      <w:r>
        <w:rPr>
          <w:spacing w:val="-4"/>
        </w:rPr>
        <w:t>kW</w:t>
      </w:r>
      <w:r>
        <w:rPr>
          <w:spacing w:val="4"/>
        </w:rPr>
        <w:t xml:space="preserve"> </w:t>
      </w:r>
      <w:r>
        <w:rPr>
          <w:spacing w:val="-1"/>
        </w:rPr>
        <w:t>(25</w:t>
      </w:r>
      <w:r>
        <w:rPr>
          <w:spacing w:val="1"/>
        </w:rPr>
        <w:t xml:space="preserve"> </w:t>
      </w:r>
      <w:r>
        <w:t>hp)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power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 xml:space="preserve">those </w:t>
      </w:r>
      <w:r>
        <w:t>used</w:t>
      </w:r>
      <w:r>
        <w:rPr>
          <w:spacing w:val="-1"/>
        </w:rPr>
        <w:t xml:space="preserve"> in</w:t>
      </w:r>
      <w:r>
        <w:rPr>
          <w:spacing w:val="41"/>
        </w:rPr>
        <w:t xml:space="preserve"> </w:t>
      </w:r>
      <w:r>
        <w:rPr>
          <w:spacing w:val="-1"/>
        </w:rPr>
        <w:t>lawn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 machines,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light-duty</w:t>
      </w:r>
      <w:r>
        <w:rPr>
          <w:spacing w:val="-2"/>
        </w:rPr>
        <w:t xml:space="preserve"> </w:t>
      </w:r>
      <w:r>
        <w:rPr>
          <w:spacing w:val="-1"/>
        </w:rPr>
        <w:t>industrial</w:t>
      </w:r>
      <w:r>
        <w:t xml:space="preserve"> </w:t>
      </w:r>
      <w:r>
        <w:rPr>
          <w:spacing w:val="-1"/>
        </w:rPr>
        <w:t>machines,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light-duty</w:t>
      </w:r>
      <w:r>
        <w:rPr>
          <w:spacing w:val="-2"/>
        </w:rPr>
        <w:t xml:space="preserve"> </w:t>
      </w:r>
      <w:r>
        <w:rPr>
          <w:spacing w:val="-1"/>
        </w:rPr>
        <w:t>logging</w:t>
      </w:r>
    </w:p>
    <w:p w14:paraId="5F65DDE8" w14:textId="77777777" w:rsidR="004863D4" w:rsidRDefault="009328F2">
      <w:pPr>
        <w:pStyle w:val="BodyText"/>
        <w:spacing w:before="8"/>
      </w:pPr>
      <w:r>
        <w:rPr>
          <w:spacing w:val="-1"/>
        </w:rPr>
        <w:t>machines.</w:t>
      </w:r>
    </w:p>
    <w:p w14:paraId="5F65DDE9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DEA" w14:textId="77777777" w:rsidR="004863D4" w:rsidRDefault="009328F2">
      <w:pPr>
        <w:pStyle w:val="BodyText"/>
        <w:spacing w:line="260" w:lineRule="auto"/>
        <w:ind w:right="226"/>
      </w:pPr>
      <w:r>
        <w:rPr>
          <w:spacing w:val="-1"/>
        </w:rPr>
        <w:t>Chinese 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non-road mobile</w:t>
      </w:r>
      <w:r>
        <w:rPr>
          <w:spacing w:val="1"/>
        </w:rPr>
        <w:t xml:space="preserve"> </w:t>
      </w:r>
      <w:r>
        <w:rPr>
          <w:spacing w:val="-1"/>
        </w:rPr>
        <w:t>machinery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European emission standards,</w:t>
      </w:r>
      <w:r>
        <w:rPr>
          <w:spacing w:val="-2"/>
        </w:rPr>
        <w:t xml:space="preserve"> </w:t>
      </w:r>
      <w:r>
        <w:rPr>
          <w:spacing w:val="-1"/>
        </w:rPr>
        <w:t>although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include small</w:t>
      </w:r>
      <w:r>
        <w:t xml:space="preserve"> </w:t>
      </w:r>
      <w:r>
        <w:rPr>
          <w:spacing w:val="-1"/>
        </w:rPr>
        <w:t>diesel</w:t>
      </w:r>
      <w:r>
        <w:t xml:space="preserve"> </w:t>
      </w:r>
      <w:r>
        <w:rPr>
          <w:spacing w:val="-1"/>
        </w:rPr>
        <w:t>engines</w:t>
      </w:r>
      <w:r>
        <w:rPr>
          <w:spacing w:val="7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included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European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10"/>
        </w:rPr>
        <w:t xml:space="preserve"> </w:t>
      </w:r>
      <w:hyperlink w:anchor="_bookmark46" w:history="1">
        <w:r>
          <w:rPr>
            <w:spacing w:val="-1"/>
            <w:position w:val="11"/>
            <w:sz w:val="16"/>
          </w:rPr>
          <w:t>42</w:t>
        </w:r>
      </w:hyperlink>
      <w:r>
        <w:rPr>
          <w:spacing w:val="-1"/>
        </w:rPr>
        <w:t>.</w:t>
      </w:r>
    </w:p>
    <w:p w14:paraId="5F65DDEB" w14:textId="77777777" w:rsidR="004863D4" w:rsidRDefault="009328F2">
      <w:pPr>
        <w:pStyle w:val="BodyText"/>
        <w:spacing w:before="216" w:line="264" w:lineRule="auto"/>
        <w:ind w:right="191"/>
      </w:pPr>
      <w:r>
        <w:t>These</w:t>
      </w:r>
      <w:r>
        <w:rPr>
          <w:spacing w:val="1"/>
        </w:rPr>
        <w:t xml:space="preserve"> </w:t>
      </w:r>
      <w:r>
        <w:rPr>
          <w:spacing w:val="-1"/>
        </w:rPr>
        <w:t>countries</w:t>
      </w:r>
      <w:r>
        <w:t xml:space="preserve"> </w:t>
      </w:r>
      <w:r>
        <w:rPr>
          <w:spacing w:val="-1"/>
        </w:rPr>
        <w:t>are phasing in</w:t>
      </w:r>
      <w:r>
        <w:rPr>
          <w:spacing w:val="1"/>
        </w:rPr>
        <w:t xml:space="preserve"> </w:t>
      </w:r>
      <w:r>
        <w:rPr>
          <w:spacing w:val="-1"/>
        </w:rPr>
        <w:t>stricter limits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2"/>
        </w:rPr>
        <w:t>grows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67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emissions,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country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trans-nationally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12"/>
        </w:rPr>
        <w:t xml:space="preserve"> </w:t>
      </w:r>
      <w:hyperlink w:anchor="_bookmark47" w:history="1">
        <w:r>
          <w:rPr>
            <w:spacing w:val="-1"/>
            <w:position w:val="11"/>
            <w:sz w:val="16"/>
          </w:rPr>
          <w:t>43</w:t>
        </w:r>
      </w:hyperlink>
      <w:r>
        <w:rPr>
          <w:spacing w:val="-1"/>
        </w:rPr>
        <w:t>,</w:t>
      </w:r>
      <w:r>
        <w:t xml:space="preserve"> and</w:t>
      </w:r>
      <w:r>
        <w:rPr>
          <w:spacing w:val="55"/>
        </w:rPr>
        <w:t xml:space="preserve"> </w:t>
      </w:r>
      <w:r>
        <w:rPr>
          <w:spacing w:val="-1"/>
        </w:rPr>
        <w:t>advances</w:t>
      </w:r>
      <w:r>
        <w:t xml:space="preserve"> </w:t>
      </w:r>
      <w:r>
        <w:rPr>
          <w:spacing w:val="-1"/>
        </w:rPr>
        <w:t>in technology</w:t>
      </w:r>
      <w:r>
        <w:rPr>
          <w:spacing w:val="-2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lower level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in 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63"/>
        </w:rPr>
        <w:t xml:space="preserve"> </w:t>
      </w:r>
      <w:r>
        <w:rPr>
          <w:spacing w:val="-1"/>
        </w:rPr>
        <w:t>products.</w:t>
      </w:r>
    </w:p>
    <w:p w14:paraId="5F65DDEC" w14:textId="77777777" w:rsidR="004863D4" w:rsidRDefault="009328F2">
      <w:pPr>
        <w:tabs>
          <w:tab w:val="left" w:pos="838"/>
        </w:tabs>
        <w:spacing w:before="215"/>
        <w:ind w:left="118"/>
        <w:rPr>
          <w:rFonts w:ascii="Arial" w:eastAsia="Arial" w:hAnsi="Arial" w:cs="Arial"/>
        </w:rPr>
      </w:pPr>
      <w:bookmarkStart w:id="83" w:name="2.7_Problem_summary"/>
      <w:bookmarkEnd w:id="83"/>
      <w:r>
        <w:rPr>
          <w:rFonts w:ascii="Arial"/>
          <w:b/>
          <w:i/>
        </w:rPr>
        <w:t>2.7</w:t>
      </w:r>
      <w:r>
        <w:rPr>
          <w:rFonts w:ascii="Arial"/>
          <w:b/>
          <w:i/>
        </w:rPr>
        <w:tab/>
      </w:r>
      <w:r>
        <w:rPr>
          <w:rFonts w:ascii="Arial"/>
          <w:b/>
          <w:i/>
          <w:spacing w:val="-1"/>
        </w:rPr>
        <w:t>Problem summary</w:t>
      </w:r>
    </w:p>
    <w:p w14:paraId="5F65DDED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DE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166" w:firstLine="0"/>
      </w:pPr>
      <w:r>
        <w:rPr>
          <w:spacing w:val="-1"/>
        </w:rPr>
        <w:t xml:space="preserve">Air pollution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 shown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cause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–</w:t>
      </w:r>
      <w:r>
        <w:rPr>
          <w:spacing w:val="-1"/>
        </w:rPr>
        <w:t xml:space="preserve"> from</w:t>
      </w:r>
      <w:r>
        <w:rPr>
          <w:spacing w:val="45"/>
        </w:rPr>
        <w:t xml:space="preserve"> </w:t>
      </w:r>
      <w:r>
        <w:rPr>
          <w:spacing w:val="-1"/>
        </w:rPr>
        <w:t>respiratory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cardiovascular illnesses,</w:t>
      </w:r>
      <w:r>
        <w:t xml:space="preserve"> to</w:t>
      </w:r>
      <w:r>
        <w:rPr>
          <w:spacing w:val="-1"/>
        </w:rPr>
        <w:t xml:space="preserve"> cancer and</w:t>
      </w:r>
      <w:r>
        <w:rPr>
          <w:spacing w:val="1"/>
        </w:rPr>
        <w:t xml:space="preserve"> </w:t>
      </w:r>
      <w:r>
        <w:rPr>
          <w:spacing w:val="-1"/>
        </w:rPr>
        <w:t>premature death.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Australia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7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 that</w:t>
      </w:r>
      <w: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3000 deaths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spacing w:val="-2"/>
        </w:rPr>
        <w:t>year</w:t>
      </w:r>
      <w:r>
        <w:rPr>
          <w:spacing w:val="-1"/>
        </w:rPr>
        <w:t xml:space="preserve"> could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attributed</w:t>
      </w:r>
      <w:r>
        <w:rPr>
          <w:spacing w:val="1"/>
        </w:rPr>
        <w:t xml:space="preserve"> </w:t>
      </w:r>
      <w:r>
        <w:rPr>
          <w:spacing w:val="-1"/>
        </w:rPr>
        <w:t>to ambient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rPr>
          <w:spacing w:val="71"/>
        </w:rPr>
        <w:t xml:space="preserve"> </w:t>
      </w:r>
      <w:r>
        <w:rPr>
          <w:spacing w:val="-1"/>
        </w:rPr>
        <w:t>pollution.</w:t>
      </w:r>
    </w:p>
    <w:p w14:paraId="5F65DDE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6" w:lineRule="auto"/>
        <w:ind w:right="111" w:firstLine="0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 xml:space="preserve">contribute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proportion of</w:t>
      </w:r>
      <w:r>
        <w:rPr>
          <w:spacing w:val="3"/>
        </w:rPr>
        <w:t xml:space="preserve"> </w:t>
      </w:r>
      <w:r>
        <w:rPr>
          <w:spacing w:val="-1"/>
        </w:rPr>
        <w:t>air pollution in</w:t>
      </w:r>
      <w:r>
        <w:rPr>
          <w:spacing w:val="67"/>
        </w:rPr>
        <w:t xml:space="preserve"> </w:t>
      </w:r>
      <w:r>
        <w:rPr>
          <w:spacing w:val="-1"/>
        </w:rPr>
        <w:t xml:space="preserve">Australia </w:t>
      </w:r>
      <w:r>
        <w:t>–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per </w:t>
      </w:r>
      <w:r>
        <w:t xml:space="preserve">cent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urban pollution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peak</w:t>
      </w:r>
      <w:r>
        <w:t xml:space="preserve"> </w:t>
      </w:r>
      <w:r>
        <w:rPr>
          <w:spacing w:val="-1"/>
        </w:rPr>
        <w:t>days,</w:t>
      </w:r>
      <w:r>
        <w:t xml:space="preserve"> </w:t>
      </w:r>
      <w:r>
        <w:rPr>
          <w:spacing w:val="-1"/>
        </w:rPr>
        <w:t>although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4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2007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adds</w:t>
      </w:r>
      <w:r>
        <w:t xml:space="preserve"> </w:t>
      </w:r>
      <w:r>
        <w:rPr>
          <w:spacing w:val="-1"/>
        </w:rPr>
        <w:t>some uncertainty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establishing </w:t>
      </w:r>
      <w:r>
        <w:t>the</w:t>
      </w:r>
      <w:r>
        <w:rPr>
          <w:spacing w:val="-1"/>
        </w:rPr>
        <w:t xml:space="preserve"> extent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problem</w:t>
      </w:r>
      <w:r>
        <w:rPr>
          <w:spacing w:val="65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other pollution</w:t>
      </w:r>
      <w:r>
        <w:rPr>
          <w:spacing w:val="1"/>
        </w:rPr>
        <w:t xml:space="preserve"> </w:t>
      </w:r>
      <w:r>
        <w:rPr>
          <w:spacing w:val="-1"/>
        </w:rPr>
        <w:t>sources.</w:t>
      </w:r>
    </w:p>
    <w:p w14:paraId="5F65DDF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6" w:lineRule="auto"/>
        <w:ind w:right="458" w:firstLine="0"/>
      </w:pPr>
      <w:r>
        <w:rPr>
          <w:spacing w:val="-1"/>
        </w:rPr>
        <w:t xml:space="preserve">Recognising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significance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contribution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non-road spark</w:t>
      </w:r>
      <w:r>
        <w:t xml:space="preserve"> </w:t>
      </w:r>
      <w:r>
        <w:rPr>
          <w:spacing w:val="-1"/>
        </w:rPr>
        <w:t>ignition</w:t>
      </w:r>
      <w:r>
        <w:rPr>
          <w:spacing w:val="51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problem of</w:t>
      </w:r>
      <w:r>
        <w:rPr>
          <w:spacing w:val="3"/>
        </w:rPr>
        <w:t xml:space="preserve"> </w:t>
      </w:r>
      <w:r>
        <w:rPr>
          <w:spacing w:val="-1"/>
        </w:rPr>
        <w:t>air pollution,</w:t>
      </w:r>
      <w:r>
        <w:t xml:space="preserve"> </w:t>
      </w:r>
      <w:r>
        <w:rPr>
          <w:spacing w:val="-1"/>
        </w:rPr>
        <w:t>other countries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implemented emissions</w:t>
      </w:r>
      <w:r>
        <w:rPr>
          <w:spacing w:val="65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 emissions</w:t>
      </w:r>
      <w:r>
        <w:rPr>
          <w:spacing w:val="-2"/>
        </w:rPr>
        <w:t xml:space="preserve"> </w:t>
      </w:r>
      <w:r>
        <w:rPr>
          <w:spacing w:val="-1"/>
        </w:rPr>
        <w:t>from these</w:t>
      </w:r>
      <w:r>
        <w:rPr>
          <w:spacing w:val="1"/>
        </w:rPr>
        <w:t xml:space="preserve"> </w:t>
      </w:r>
      <w:r>
        <w:rPr>
          <w:spacing w:val="-1"/>
        </w:rPr>
        <w:t>sources</w:t>
      </w:r>
      <w:r>
        <w:t xml:space="preserve"> –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4"/>
        </w:rPr>
        <w:t xml:space="preserve"> </w:t>
      </w:r>
      <w:r>
        <w:rPr>
          <w:spacing w:val="-1"/>
        </w:rPr>
        <w:t>ago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1995.</w:t>
      </w:r>
      <w:r>
        <w:rPr>
          <w:spacing w:val="57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NSIREE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unregulated</w:t>
      </w:r>
      <w:r>
        <w:rPr>
          <w:spacing w:val="1"/>
        </w:rPr>
        <w:t xml:space="preserve"> </w:t>
      </w:r>
      <w:r>
        <w:rPr>
          <w:spacing w:val="-1"/>
        </w:rPr>
        <w:t>in Australia.</w:t>
      </w:r>
    </w:p>
    <w:p w14:paraId="5F65DDF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6" w:lineRule="auto"/>
        <w:ind w:right="359" w:firstLine="0"/>
      </w:pP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some form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intervention,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in Australia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spacing w:val="-1"/>
        </w:rPr>
        <w:t>projected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increase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percent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80-</w:t>
      </w:r>
      <w:r>
        <w:rPr>
          <w:spacing w:val="-1"/>
        </w:rPr>
        <w:t xml:space="preserve"> per cent</w:t>
      </w:r>
      <w:r>
        <w:t xml:space="preserve"> </w:t>
      </w:r>
      <w:r>
        <w:rPr>
          <w:spacing w:val="-1"/>
        </w:rPr>
        <w:t xml:space="preserve">(depending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 xml:space="preserve">pollutant)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2035,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consequent</w:t>
      </w:r>
      <w:r>
        <w:t xml:space="preserve"> </w:t>
      </w:r>
      <w:r>
        <w:rPr>
          <w:spacing w:val="-1"/>
        </w:rPr>
        <w:t>rise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overall</w:t>
      </w:r>
      <w: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2"/>
        </w:rPr>
        <w:t>levels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incidence</w:t>
      </w:r>
      <w:r>
        <w:rPr>
          <w:spacing w:val="7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health impacts.</w:t>
      </w:r>
    </w:p>
    <w:p w14:paraId="5F65DDF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F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DF4" w14:textId="77777777" w:rsidR="004863D4" w:rsidRDefault="004863D4">
      <w:pPr>
        <w:spacing w:before="4"/>
        <w:rPr>
          <w:rFonts w:ascii="Arial" w:eastAsia="Arial" w:hAnsi="Arial" w:cs="Arial"/>
          <w:sz w:val="14"/>
          <w:szCs w:val="14"/>
        </w:rPr>
      </w:pPr>
    </w:p>
    <w:p w14:paraId="5F65DDF5" w14:textId="1235102C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07" wp14:editId="2441FA89">
                <wp:extent cx="1837690" cy="8890"/>
                <wp:effectExtent l="4445" t="5715" r="5715" b="4445"/>
                <wp:docPr id="796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797" name="Group 77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798" name="Freeform 7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157202" id="Group 778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NBAOEeAAwAA2wgAAA4AAAAAAAAAAAAAAAAALgIAAGRycy9lMm9E&#10;b2MueG1sUEsBAi0AFAAGAAgAAAAhAGlE+X/bAAAAAwEAAA8AAAAAAAAAAAAAAAAA2gUAAGRycy9k&#10;b3ducmV2LnhtbFBLBQYAAAAABAAEAPMAAADiBgAAAAA=&#10;">
                <v:group id="Group 779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80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ZEMAA&#10;AADcAAAADwAAAGRycy9kb3ducmV2LnhtbERPzWrCQBC+F3yHZYTe6sZAf4yuIoViQQ9WfYAhOybR&#10;7GzYHWP69t2D0OPH979YDa5VPYXYeDYwnWSgiEtvG64MnI5fLx+goiBbbD2TgV+KsFqOnhZYWH/n&#10;H+oPUqkUwrFAA7VIV2gdy5ocxonviBN39sGhJBgqbQPeU7hrdZ5lb9phw6mhxo4+ayqvh5szsN/n&#10;2VVy7Ddb11/CFu3ulcSY5/GwnoMSGuRf/HB/WwPvs7Q2nUlHQC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ZEMAAAADcAAAADwAAAAAAAAAAAAAAAACYAgAAZHJzL2Rvd25y&#10;ZXYueG1sUEsFBgAAAAAEAAQA9QAAAIU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DF6" w14:textId="77777777" w:rsidR="004863D4" w:rsidRDefault="009328F2">
      <w:pPr>
        <w:spacing w:before="71"/>
        <w:ind w:left="118"/>
        <w:rPr>
          <w:rFonts w:ascii="Arial" w:eastAsia="Arial" w:hAnsi="Arial" w:cs="Arial"/>
          <w:sz w:val="24"/>
          <w:szCs w:val="24"/>
        </w:rPr>
      </w:pPr>
      <w:bookmarkStart w:id="84" w:name="_bookmark45"/>
      <w:bookmarkEnd w:id="84"/>
      <w:r>
        <w:rPr>
          <w:rFonts w:ascii="Arial"/>
          <w:spacing w:val="-1"/>
          <w:position w:val="10"/>
          <w:sz w:val="13"/>
        </w:rPr>
        <w:t>41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57">
        <w:r>
          <w:rPr>
            <w:rFonts w:ascii="Arial"/>
            <w:color w:val="0000FF"/>
            <w:spacing w:val="-1"/>
            <w:sz w:val="24"/>
            <w:u w:val="single" w:color="0000FF"/>
          </w:rPr>
          <w:t>Environment</w:t>
        </w:r>
        <w:r>
          <w:rPr>
            <w:rFonts w:ascii="Arial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Canada.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(2003).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Off-road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small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spark-ignition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engine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emission</w:t>
        </w:r>
      </w:hyperlink>
    </w:p>
    <w:p w14:paraId="5F65DDF7" w14:textId="77777777" w:rsidR="004863D4" w:rsidRDefault="001F3843">
      <w:pPr>
        <w:ind w:left="118"/>
        <w:rPr>
          <w:rFonts w:ascii="Arial" w:eastAsia="Arial" w:hAnsi="Arial" w:cs="Arial"/>
          <w:sz w:val="24"/>
          <w:szCs w:val="24"/>
        </w:rPr>
      </w:pPr>
      <w:hyperlink r:id="rId58"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regulations (SOR/2003-355)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</w:hyperlink>
      <w:r w:rsidR="009328F2">
        <w:rPr>
          <w:rFonts w:ascii="Arial"/>
          <w:spacing w:val="-1"/>
          <w:sz w:val="24"/>
        </w:rPr>
        <w:t>retrieved</w:t>
      </w:r>
      <w:r w:rsidR="009328F2">
        <w:rPr>
          <w:rFonts w:ascii="Arial"/>
          <w:spacing w:val="1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August</w:t>
      </w:r>
      <w:r w:rsidR="009328F2">
        <w:rPr>
          <w:rFonts w:ascii="Arial"/>
          <w:spacing w:val="-2"/>
          <w:sz w:val="24"/>
        </w:rPr>
        <w:t xml:space="preserve"> </w:t>
      </w:r>
      <w:r w:rsidR="009328F2">
        <w:rPr>
          <w:rFonts w:ascii="Arial"/>
          <w:sz w:val="24"/>
        </w:rPr>
        <w:t>19,</w:t>
      </w:r>
      <w:r w:rsidR="009328F2">
        <w:rPr>
          <w:rFonts w:ascii="Arial"/>
          <w:spacing w:val="-2"/>
          <w:sz w:val="24"/>
        </w:rPr>
        <w:t xml:space="preserve"> </w:t>
      </w:r>
      <w:r w:rsidR="009328F2">
        <w:rPr>
          <w:rFonts w:ascii="Arial"/>
          <w:spacing w:val="-1"/>
          <w:sz w:val="24"/>
        </w:rPr>
        <w:t>2014</w:t>
      </w:r>
    </w:p>
    <w:p w14:paraId="5F65DDF8" w14:textId="77777777" w:rsidR="004863D4" w:rsidRDefault="009328F2">
      <w:pPr>
        <w:ind w:left="118"/>
        <w:rPr>
          <w:rFonts w:ascii="Arial" w:eastAsia="Arial" w:hAnsi="Arial" w:cs="Arial"/>
          <w:sz w:val="24"/>
          <w:szCs w:val="24"/>
        </w:rPr>
      </w:pPr>
      <w:bookmarkStart w:id="85" w:name="_bookmark46"/>
      <w:bookmarkEnd w:id="85"/>
      <w:r>
        <w:rPr>
          <w:rFonts w:ascii="Arial"/>
          <w:spacing w:val="-1"/>
          <w:position w:val="10"/>
          <w:sz w:val="13"/>
        </w:rPr>
        <w:t>42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59">
        <w:r>
          <w:rPr>
            <w:rFonts w:ascii="Arial"/>
            <w:color w:val="0000FF"/>
            <w:spacing w:val="-1"/>
            <w:sz w:val="24"/>
            <w:u w:val="single" w:color="0000FF"/>
          </w:rPr>
          <w:t>Transport Policy.net.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(n.d.).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China: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nonroad: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emissions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</w:hyperlink>
      <w:r>
        <w:rPr>
          <w:rFonts w:ascii="Arial"/>
          <w:spacing w:val="-1"/>
          <w:sz w:val="24"/>
        </w:rPr>
        <w:t>retrieved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August </w:t>
      </w:r>
      <w:r>
        <w:rPr>
          <w:rFonts w:ascii="Arial"/>
          <w:sz w:val="24"/>
        </w:rPr>
        <w:t>19,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2014</w:t>
      </w:r>
    </w:p>
    <w:p w14:paraId="5F65DDF9" w14:textId="77777777" w:rsidR="004863D4" w:rsidRDefault="009328F2">
      <w:pPr>
        <w:pStyle w:val="BodyText"/>
        <w:spacing w:before="44" w:line="239" w:lineRule="auto"/>
        <w:ind w:left="260" w:right="111" w:hanging="142"/>
      </w:pPr>
      <w:bookmarkStart w:id="86" w:name="_bookmark47"/>
      <w:bookmarkEnd w:id="86"/>
      <w:r>
        <w:rPr>
          <w:rFonts w:ascii="Calibri"/>
          <w:spacing w:val="-1"/>
          <w:position w:val="9"/>
          <w:sz w:val="12"/>
        </w:rPr>
        <w:t>43</w:t>
      </w:r>
      <w:r>
        <w:rPr>
          <w:rFonts w:ascii="Calibri"/>
          <w:spacing w:val="11"/>
          <w:position w:val="9"/>
          <w:sz w:val="12"/>
        </w:rPr>
        <w:t xml:space="preserve"> </w:t>
      </w:r>
      <w:r>
        <w:rPr>
          <w:spacing w:val="-1"/>
        </w:rPr>
        <w:t>Anenberg,</w:t>
      </w:r>
      <w:r>
        <w:t xml:space="preserve"> S. </w:t>
      </w:r>
      <w:r>
        <w:rPr>
          <w:spacing w:val="-1"/>
        </w:rPr>
        <w:t>C.,</w:t>
      </w:r>
      <w:r>
        <w:rPr>
          <w:spacing w:val="-4"/>
        </w:rPr>
        <w:t xml:space="preserve"> </w:t>
      </w:r>
      <w:r>
        <w:rPr>
          <w:spacing w:val="-1"/>
        </w:rPr>
        <w:t>West,</w:t>
      </w:r>
      <w:r>
        <w:rPr>
          <w:spacing w:val="1"/>
        </w:rPr>
        <w:t xml:space="preserve"> </w:t>
      </w:r>
      <w:r>
        <w:t>J. J.,</w:t>
      </w:r>
      <w:r>
        <w:rPr>
          <w:spacing w:val="-4"/>
        </w:rPr>
        <w:t xml:space="preserve"> </w:t>
      </w:r>
      <w:r>
        <w:rPr>
          <w:spacing w:val="-6"/>
        </w:rPr>
        <w:t>Yu,</w:t>
      </w:r>
      <w:r>
        <w:t xml:space="preserve"> </w:t>
      </w:r>
      <w:r>
        <w:rPr>
          <w:spacing w:val="-1"/>
        </w:rPr>
        <w:t>H.</w:t>
      </w:r>
      <w:r>
        <w:rPr>
          <w:spacing w:val="-2"/>
        </w:rPr>
        <w:t xml:space="preserve"> </w:t>
      </w:r>
      <w:r>
        <w:t xml:space="preserve">et </w:t>
      </w:r>
      <w:r>
        <w:rPr>
          <w:spacing w:val="-1"/>
        </w:rPr>
        <w:t>al.</w:t>
      </w:r>
      <w:r>
        <w:rPr>
          <w:spacing w:val="-2"/>
        </w:rPr>
        <w:t xml:space="preserve"> </w:t>
      </w:r>
      <w:r>
        <w:rPr>
          <w:spacing w:val="-1"/>
        </w:rPr>
        <w:t>(2014).</w:t>
      </w:r>
      <w:r>
        <w:t xml:space="preserve"> </w:t>
      </w:r>
      <w:r>
        <w:rPr>
          <w:spacing w:val="-1"/>
        </w:rPr>
        <w:t>Impacts of</w:t>
      </w:r>
      <w:r>
        <w:t xml:space="preserve"> </w:t>
      </w:r>
      <w:r>
        <w:rPr>
          <w:spacing w:val="-1"/>
        </w:rPr>
        <w:t>intercontinental</w:t>
      </w:r>
      <w:r>
        <w:t xml:space="preserve"> </w:t>
      </w:r>
      <w:r>
        <w:rPr>
          <w:spacing w:val="-1"/>
        </w:rPr>
        <w:t>transport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anthropogenic</w:t>
      </w:r>
      <w:r>
        <w:rPr>
          <w:spacing w:val="-2"/>
        </w:rPr>
        <w:t xml:space="preserve"> </w:t>
      </w:r>
      <w:r>
        <w:rPr>
          <w:spacing w:val="-1"/>
        </w:rPr>
        <w:t>fine</w:t>
      </w:r>
      <w:r>
        <w:rPr>
          <w:spacing w:val="1"/>
        </w:rPr>
        <w:t xml:space="preserve"> </w:t>
      </w:r>
      <w:r>
        <w:rPr>
          <w:spacing w:val="-1"/>
        </w:rPr>
        <w:t>particulate matter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human </w:t>
      </w:r>
      <w:r>
        <w:rPr>
          <w:spacing w:val="-3"/>
        </w:rPr>
        <w:t>mortality.</w:t>
      </w:r>
      <w:r>
        <w:t xml:space="preserve"> </w:t>
      </w:r>
      <w:r>
        <w:rPr>
          <w:i/>
          <w:spacing w:val="-1"/>
        </w:rPr>
        <w:t>Air Quality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Atmosphere</w:t>
      </w:r>
      <w:r>
        <w:rPr>
          <w:i/>
          <w:spacing w:val="79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  <w:spacing w:val="-1"/>
        </w:rPr>
        <w:t>Health 7</w:t>
      </w:r>
      <w:r>
        <w:rPr>
          <w:spacing w:val="-1"/>
        </w:rPr>
        <w:t>,369-379</w:t>
      </w:r>
    </w:p>
    <w:p w14:paraId="5F65DDFA" w14:textId="77777777" w:rsidR="004863D4" w:rsidRDefault="004863D4">
      <w:pPr>
        <w:spacing w:line="239" w:lineRule="auto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DFB" w14:textId="77777777" w:rsidR="004863D4" w:rsidRDefault="009328F2">
      <w:pPr>
        <w:numPr>
          <w:ilvl w:val="0"/>
          <w:numId w:val="12"/>
        </w:numPr>
        <w:tabs>
          <w:tab w:val="left" w:pos="839"/>
        </w:tabs>
        <w:spacing w:before="55"/>
        <w:ind w:hanging="720"/>
        <w:rPr>
          <w:rFonts w:ascii="Arial" w:eastAsia="Arial" w:hAnsi="Arial" w:cs="Arial"/>
        </w:rPr>
      </w:pPr>
      <w:bookmarkStart w:id="87" w:name="3_OBJECTIVES"/>
      <w:bookmarkStart w:id="88" w:name="_bookmark48"/>
      <w:bookmarkEnd w:id="87"/>
      <w:bookmarkEnd w:id="88"/>
      <w:r>
        <w:rPr>
          <w:rFonts w:ascii="Arial"/>
          <w:b/>
          <w:spacing w:val="-1"/>
        </w:rPr>
        <w:t>OBJECTIVES</w:t>
      </w:r>
    </w:p>
    <w:p w14:paraId="5F65DDFC" w14:textId="77777777" w:rsidR="004863D4" w:rsidRDefault="004863D4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F65DDFD" w14:textId="77777777" w:rsidR="004863D4" w:rsidRDefault="009328F2">
      <w:pPr>
        <w:numPr>
          <w:ilvl w:val="1"/>
          <w:numId w:val="12"/>
        </w:numPr>
        <w:tabs>
          <w:tab w:val="left" w:pos="839"/>
        </w:tabs>
        <w:rPr>
          <w:rFonts w:ascii="Arial" w:eastAsia="Arial" w:hAnsi="Arial" w:cs="Arial"/>
        </w:rPr>
      </w:pPr>
      <w:bookmarkStart w:id="89" w:name="3.1_Case_for_Action"/>
      <w:bookmarkEnd w:id="89"/>
      <w:r>
        <w:rPr>
          <w:rFonts w:ascii="Arial"/>
          <w:b/>
          <w:i/>
          <w:spacing w:val="-1"/>
        </w:rPr>
        <w:t>Case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for Action</w:t>
      </w:r>
    </w:p>
    <w:p w14:paraId="5F65DDFE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DFF" w14:textId="77777777" w:rsidR="004863D4" w:rsidRDefault="009328F2">
      <w:pPr>
        <w:pStyle w:val="BodyText"/>
        <w:spacing w:line="276" w:lineRule="auto"/>
        <w:ind w:right="191"/>
      </w:pPr>
      <w:r>
        <w:rPr>
          <w:spacing w:val="-1"/>
        </w:rPr>
        <w:t>Whereas</w:t>
      </w:r>
      <w:r>
        <w:t xml:space="preserve"> </w:t>
      </w:r>
      <w:r>
        <w:rPr>
          <w:spacing w:val="-1"/>
        </w:rPr>
        <w:t>on-road vehicles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increasingly</w:t>
      </w:r>
      <w:r>
        <w:rPr>
          <w:spacing w:val="-2"/>
        </w:rPr>
        <w:t xml:space="preserve"> </w:t>
      </w:r>
      <w:r>
        <w:rPr>
          <w:spacing w:val="-1"/>
        </w:rPr>
        <w:t>stringent</w:t>
      </w:r>
      <w:r>
        <w:t xml:space="preserve"> </w:t>
      </w:r>
      <w:r>
        <w:rPr>
          <w:spacing w:val="-1"/>
        </w:rPr>
        <w:t>emission</w:t>
      </w:r>
      <w:r>
        <w:rPr>
          <w:spacing w:val="65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t>1970s,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 xml:space="preserve">state </w:t>
      </w:r>
      <w:r>
        <w:t>and</w:t>
      </w:r>
      <w:r>
        <w:rPr>
          <w:spacing w:val="-1"/>
        </w:rPr>
        <w:t xml:space="preserve"> territory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47"/>
        </w:rPr>
        <w:t xml:space="preserve"> </w:t>
      </w:r>
      <w:r>
        <w:rPr>
          <w:spacing w:val="-1"/>
        </w:rPr>
        <w:t>programs,</w:t>
      </w:r>
      <w: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2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remained</w:t>
      </w:r>
      <w:r>
        <w:rPr>
          <w:spacing w:val="1"/>
        </w:rP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rPr>
          <w:spacing w:val="-1"/>
        </w:rPr>
        <w:t>unregulated 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  <w:r>
        <w:rPr>
          <w:spacing w:val="77"/>
        </w:rPr>
        <w:t xml:space="preserve"> </w:t>
      </w:r>
      <w:r>
        <w:t xml:space="preserve">This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 contrast</w:t>
      </w:r>
      <w:r>
        <w:t xml:space="preserve"> </w:t>
      </w:r>
      <w:r>
        <w:rPr>
          <w:spacing w:val="-1"/>
        </w:rPr>
        <w:t>to measures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taken</w:t>
      </w:r>
      <w:r>
        <w:rPr>
          <w:spacing w:val="1"/>
        </w:rPr>
        <w:t xml:space="preserve"> </w:t>
      </w:r>
      <w:r>
        <w:rPr>
          <w:spacing w:val="-1"/>
        </w:rPr>
        <w:t>internationally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United</w:t>
      </w:r>
      <w:r>
        <w:rPr>
          <w:spacing w:val="59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America,</w:t>
      </w:r>
      <w:r>
        <w:t xml:space="preserve"> </w:t>
      </w:r>
      <w:r>
        <w:rPr>
          <w:spacing w:val="-1"/>
        </w:rPr>
        <w:t>the European</w:t>
      </w:r>
      <w:r>
        <w:rPr>
          <w:spacing w:val="1"/>
        </w:rPr>
        <w:t xml:space="preserve"> </w:t>
      </w:r>
      <w:r>
        <w:rPr>
          <w:spacing w:val="-1"/>
        </w:rPr>
        <w:t>Union and</w:t>
      </w:r>
      <w:r>
        <w:rPr>
          <w:spacing w:val="1"/>
        </w:rPr>
        <w:t xml:space="preserve"> </w:t>
      </w:r>
      <w:r>
        <w:rPr>
          <w:spacing w:val="-1"/>
        </w:rPr>
        <w:t>China amongst</w:t>
      </w:r>
      <w:r>
        <w:t xml:space="preserve"> </w:t>
      </w:r>
      <w:r>
        <w:rPr>
          <w:spacing w:val="-1"/>
        </w:rPr>
        <w:t>other countries.</w:t>
      </w:r>
    </w:p>
    <w:p w14:paraId="5F65DE00" w14:textId="77777777" w:rsidR="004863D4" w:rsidRDefault="009328F2">
      <w:pPr>
        <w:pStyle w:val="BodyText"/>
        <w:spacing w:before="200" w:line="276" w:lineRule="auto"/>
        <w:ind w:right="263"/>
      </w:pPr>
      <w:r>
        <w:t xml:space="preserve">As </w:t>
      </w:r>
      <w:r>
        <w:rPr>
          <w:spacing w:val="-1"/>
        </w:rPr>
        <w:t>highlighted</w:t>
      </w:r>
      <w:r>
        <w:rPr>
          <w:spacing w:val="1"/>
        </w:rPr>
        <w:t xml:space="preserve"> </w:t>
      </w:r>
      <w:r>
        <w:rPr>
          <w:spacing w:val="-1"/>
        </w:rPr>
        <w:t>in Section</w:t>
      </w:r>
      <w:r>
        <w:rPr>
          <w:spacing w:val="1"/>
        </w:rPr>
        <w:t xml:space="preserve"> </w:t>
      </w:r>
      <w:r>
        <w:rPr>
          <w:spacing w:val="-1"/>
        </w:rPr>
        <w:t>2,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contributes</w:t>
      </w:r>
      <w:r>
        <w:t xml:space="preserve"> to</w:t>
      </w:r>
      <w:r>
        <w:rPr>
          <w:spacing w:val="-1"/>
        </w:rPr>
        <w:t xml:space="preserve"> emissions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fine particles</w:t>
      </w:r>
      <w:r>
        <w:t xml:space="preserve"> </w:t>
      </w:r>
      <w:r>
        <w:rPr>
          <w:spacing w:val="-1"/>
        </w:rPr>
        <w:t>(PM)</w:t>
      </w:r>
      <w:r>
        <w:rPr>
          <w:spacing w:val="71"/>
        </w:rPr>
        <w:t xml:space="preserve"> </w:t>
      </w:r>
      <w:r>
        <w:t>and</w:t>
      </w:r>
      <w:r>
        <w:rPr>
          <w:spacing w:val="-1"/>
        </w:rPr>
        <w:t xml:space="preserve"> ozone</w:t>
      </w:r>
      <w:r>
        <w:rPr>
          <w:spacing w:val="1"/>
        </w:rPr>
        <w:t xml:space="preserve"> </w:t>
      </w:r>
      <w:r>
        <w:rPr>
          <w:spacing w:val="-1"/>
        </w:rPr>
        <w:t>precursors,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these exhaust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impacts</w:t>
      </w:r>
      <w:r>
        <w:rPr>
          <w:spacing w:val="7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human health,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broader environmental</w:t>
      </w:r>
      <w:r>
        <w:t xml:space="preserve"> </w:t>
      </w:r>
      <w:r>
        <w:rPr>
          <w:spacing w:val="-1"/>
        </w:rPr>
        <w:t>effects.</w:t>
      </w:r>
      <w:r>
        <w:t xml:space="preserve"> </w:t>
      </w:r>
      <w:r>
        <w:rPr>
          <w:spacing w:val="-1"/>
        </w:rPr>
        <w:t>Despite</w:t>
      </w:r>
      <w:r>
        <w:rPr>
          <w:spacing w:val="55"/>
        </w:rPr>
        <w:t xml:space="preserve"> </w:t>
      </w:r>
      <w:r>
        <w:rPr>
          <w:spacing w:val="-1"/>
        </w:rPr>
        <w:t>consuming less</w:t>
      </w:r>
      <w:r>
        <w:rPr>
          <w:spacing w:val="-2"/>
        </w:rPr>
        <w:t xml:space="preserve"> </w:t>
      </w:r>
      <w:r>
        <w:t xml:space="preserve">fuel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on-road transport</w:t>
      </w:r>
      <w:r>
        <w:t xml:space="preserve"> </w:t>
      </w:r>
      <w:r>
        <w:rPr>
          <w:spacing w:val="-1"/>
        </w:rPr>
        <w:t>nationally,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makes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63"/>
        </w:rPr>
        <w:t xml:space="preserve"> </w:t>
      </w:r>
      <w:r>
        <w:rPr>
          <w:spacing w:val="-1"/>
        </w:rPr>
        <w:t>contribution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air pollutants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being addressed.</w:t>
      </w:r>
    </w:p>
    <w:p w14:paraId="5F65DE01" w14:textId="77777777" w:rsidR="004863D4" w:rsidRDefault="009328F2">
      <w:pPr>
        <w:pStyle w:val="BodyText"/>
        <w:spacing w:before="202" w:line="276" w:lineRule="auto"/>
        <w:ind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get</w:t>
      </w:r>
      <w:r>
        <w:rPr>
          <w:spacing w:val="3"/>
        </w:rPr>
        <w:t xml:space="preserve"> </w:t>
      </w:r>
      <w:r>
        <w:rPr>
          <w:spacing w:val="-1"/>
        </w:rPr>
        <w:t>worse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2"/>
        </w:rPr>
        <w:t>quo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 xml:space="preserve">maintained </w:t>
      </w:r>
      <w:r>
        <w:t xml:space="preserve">as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t xml:space="preserve">forces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sector in</w:t>
      </w:r>
      <w:r>
        <w:rPr>
          <w:spacing w:val="1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driven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transition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lower emission engines,</w:t>
      </w:r>
      <w:r>
        <w:rPr>
          <w:spacing w:val="67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equipment.</w:t>
      </w:r>
      <w:r>
        <w:t xml:space="preserve"> </w:t>
      </w:r>
      <w:r>
        <w:rPr>
          <w:spacing w:val="-1"/>
        </w:rPr>
        <w:t>Further,</w:t>
      </w:r>
      <w:r>
        <w:t xml:space="preserve"> </w:t>
      </w:r>
      <w:r>
        <w:rPr>
          <w:spacing w:val="-1"/>
        </w:rPr>
        <w:t>increasingly</w:t>
      </w:r>
      <w:r>
        <w:rPr>
          <w:spacing w:val="-2"/>
        </w:rPr>
        <w:t xml:space="preserve"> </w:t>
      </w:r>
      <w:r>
        <w:t xml:space="preserve">strict </w:t>
      </w:r>
      <w:r>
        <w:rPr>
          <w:spacing w:val="-1"/>
        </w:rPr>
        <w:t>international</w:t>
      </w:r>
      <w:r>
        <w:rPr>
          <w:spacing w:val="69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are 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increase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differential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internationally-compliant</w:t>
      </w:r>
      <w:r>
        <w:rPr>
          <w:spacing w:val="7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cheaper</w:t>
      </w:r>
      <w:r>
        <w:rPr>
          <w:spacing w:val="-3"/>
        </w:rPr>
        <w:t xml:space="preserve"> </w:t>
      </w:r>
      <w:r>
        <w:rPr>
          <w:spacing w:val="-1"/>
        </w:rPr>
        <w:t>non-internationally-compliant</w:t>
      </w:r>
      <w:r>
        <w:t xml:space="preserve"> </w:t>
      </w:r>
      <w:r>
        <w:rPr>
          <w:spacing w:val="-1"/>
        </w:rPr>
        <w:t>NRSIEE.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 xml:space="preserve">expected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impede</w:t>
      </w:r>
      <w:r>
        <w:rPr>
          <w:spacing w:val="1"/>
        </w:rPr>
        <w:t xml:space="preserve"> </w:t>
      </w:r>
      <w:r>
        <w:rPr>
          <w:spacing w:val="-1"/>
        </w:rPr>
        <w:t>the future</w:t>
      </w:r>
      <w:r>
        <w:rPr>
          <w:spacing w:val="1"/>
        </w:rPr>
        <w:t xml:space="preserve"> </w:t>
      </w:r>
      <w:r>
        <w:rPr>
          <w:spacing w:val="-1"/>
        </w:rPr>
        <w:t>uptake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lower</w:t>
      </w:r>
      <w:r>
        <w:rPr>
          <w:spacing w:val="-1"/>
        </w:rPr>
        <w:t xml:space="preserve"> emission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in Australia.</w:t>
      </w:r>
    </w:p>
    <w:p w14:paraId="5F65DE02" w14:textId="77777777" w:rsidR="004863D4" w:rsidRDefault="009328F2">
      <w:pPr>
        <w:pStyle w:val="BodyText"/>
        <w:spacing w:before="202" w:line="275" w:lineRule="auto"/>
        <w:ind w:right="166"/>
      </w:pP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some form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intervention,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67"/>
        </w:rPr>
        <w:t xml:space="preserve"> </w:t>
      </w:r>
      <w:r>
        <w:t>impacts</w:t>
      </w:r>
      <w:r>
        <w:rPr>
          <w:spacing w:val="-2"/>
        </w:rPr>
        <w:t xml:space="preserve"> </w:t>
      </w:r>
      <w:r>
        <w:rPr>
          <w:spacing w:val="-1"/>
        </w:rPr>
        <w:t>are projected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grow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next</w:t>
      </w:r>
      <w: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t>decades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2.</w:t>
      </w:r>
    </w:p>
    <w:p w14:paraId="5F65DE03" w14:textId="77777777" w:rsidR="004863D4" w:rsidRDefault="009328F2">
      <w:pPr>
        <w:pStyle w:val="BodyText"/>
        <w:spacing w:before="202" w:line="276" w:lineRule="auto"/>
        <w:ind w:right="111"/>
      </w:pP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 xml:space="preserve">are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 xml:space="preserve">concern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transported</w:t>
      </w:r>
      <w:r>
        <w:rPr>
          <w:spacing w:val="1"/>
        </w:rPr>
        <w:t xml:space="preserve"> </w:t>
      </w:r>
      <w:r>
        <w:rPr>
          <w:spacing w:val="-1"/>
        </w:rPr>
        <w:t>long distances,</w:t>
      </w:r>
      <w:r>
        <w:rPr>
          <w:spacing w:val="63"/>
        </w:rPr>
        <w:t xml:space="preserve"> </w:t>
      </w:r>
      <w:r>
        <w:t>both</w:t>
      </w:r>
      <w:r>
        <w:rPr>
          <w:spacing w:val="-1"/>
        </w:rPr>
        <w:t xml:space="preserve"> 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territory,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territories.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53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would deliver improvements</w:t>
      </w:r>
      <w:r>
        <w:t xml:space="preserve"> </w:t>
      </w:r>
      <w:r>
        <w:rPr>
          <w:spacing w:val="-1"/>
        </w:rPr>
        <w:t>in air quality,</w:t>
      </w:r>
      <w: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costs,</w:t>
      </w:r>
      <w:r>
        <w:t xml:space="preserve"> </w:t>
      </w:r>
      <w:r>
        <w:rPr>
          <w:spacing w:val="-1"/>
        </w:rPr>
        <w:t>deliver</w:t>
      </w:r>
      <w:r>
        <w:rPr>
          <w:spacing w:val="59"/>
        </w:rPr>
        <w:t xml:space="preserve"> </w:t>
      </w:r>
      <w:r>
        <w:rPr>
          <w:spacing w:val="-1"/>
        </w:rPr>
        <w:t>economic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 xml:space="preserve">reduced burden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from multiple</w:t>
      </w:r>
      <w:r>
        <w:rPr>
          <w:spacing w:val="1"/>
        </w:rP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jurisdictions.</w:t>
      </w:r>
    </w:p>
    <w:p w14:paraId="5F65DE04" w14:textId="77777777" w:rsidR="004863D4" w:rsidRDefault="009328F2">
      <w:pPr>
        <w:pStyle w:val="BodyText"/>
        <w:spacing w:before="200" w:line="275" w:lineRule="auto"/>
        <w:ind w:right="166"/>
      </w:pPr>
      <w:r>
        <w:rPr>
          <w:spacing w:val="-1"/>
        </w:rPr>
        <w:t>Reducing this</w:t>
      </w:r>
      <w:r>
        <w:t xml:space="preserve"> </w:t>
      </w:r>
      <w:r>
        <w:rPr>
          <w:spacing w:val="-1"/>
        </w:rPr>
        <w:t>source of</w:t>
      </w:r>
      <w:r>
        <w:t xml:space="preserve"> </w:t>
      </w:r>
      <w:r>
        <w:rPr>
          <w:spacing w:val="-1"/>
        </w:rPr>
        <w:t>exhaust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 future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2"/>
        </w:rPr>
        <w:t>result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83"/>
        </w:rPr>
        <w:t xml:space="preserve"> </w:t>
      </w:r>
      <w:r>
        <w:rPr>
          <w:spacing w:val="-1"/>
        </w:rPr>
        <w:t>decreased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higher population</w:t>
      </w:r>
      <w:r>
        <w:rPr>
          <w:spacing w:val="1"/>
        </w:rPr>
        <w:t xml:space="preserve"> </w:t>
      </w:r>
      <w:r>
        <w:rPr>
          <w:spacing w:val="-1"/>
        </w:rPr>
        <w:t>density.</w:t>
      </w:r>
    </w:p>
    <w:p w14:paraId="5F65DE05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90" w:name="3.2_Objectives"/>
      <w:bookmarkEnd w:id="90"/>
      <w:r>
        <w:rPr>
          <w:rFonts w:ascii="Arial"/>
          <w:b/>
          <w:i/>
          <w:spacing w:val="-1"/>
        </w:rPr>
        <w:t>Objectives</w:t>
      </w:r>
    </w:p>
    <w:p w14:paraId="5F65DE06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07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managing 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to:</w:t>
      </w:r>
    </w:p>
    <w:p w14:paraId="5F65DE08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09" w14:textId="77777777" w:rsidR="004863D4" w:rsidRDefault="009328F2">
      <w:pPr>
        <w:pStyle w:val="BodyText"/>
        <w:numPr>
          <w:ilvl w:val="0"/>
          <w:numId w:val="11"/>
        </w:numPr>
        <w:tabs>
          <w:tab w:val="left" w:pos="839"/>
        </w:tabs>
        <w:spacing w:line="275" w:lineRule="auto"/>
        <w:ind w:right="457" w:firstLine="0"/>
      </w:pPr>
      <w:r>
        <w:rPr>
          <w:spacing w:val="-1"/>
        </w:rPr>
        <w:t xml:space="preserve">Reduce </w:t>
      </w:r>
      <w:r>
        <w:t>the</w:t>
      </w:r>
      <w:r>
        <w:rPr>
          <w:spacing w:val="-1"/>
        </w:rPr>
        <w:t xml:space="preserve"> adverse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human health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environment</w:t>
      </w:r>
    </w:p>
    <w:p w14:paraId="5F65DE0A" w14:textId="77777777" w:rsidR="004863D4" w:rsidRDefault="009328F2">
      <w:pPr>
        <w:pStyle w:val="BodyText"/>
        <w:numPr>
          <w:ilvl w:val="0"/>
          <w:numId w:val="11"/>
        </w:numPr>
        <w:tabs>
          <w:tab w:val="left" w:pos="839"/>
        </w:tabs>
        <w:spacing w:before="202" w:line="275" w:lineRule="auto"/>
        <w:ind w:right="359" w:firstLine="0"/>
      </w:pPr>
      <w:r>
        <w:rPr>
          <w:spacing w:val="-1"/>
        </w:rPr>
        <w:t xml:space="preserve">Ensure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emission-reduction measure/s</w:t>
      </w:r>
      <w:r>
        <w:rPr>
          <w:spacing w:val="-2"/>
        </w:rPr>
        <w:t xml:space="preserve"> provide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75"/>
        </w:rPr>
        <w:t xml:space="preserve"> </w:t>
      </w:r>
      <w:r>
        <w:rPr>
          <w:spacing w:val="-1"/>
        </w:rPr>
        <w:t xml:space="preserve">approach </w:t>
      </w:r>
      <w:r>
        <w:t>and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commensurate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trade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and accepted</w:t>
      </w:r>
      <w:r>
        <w:rPr>
          <w:spacing w:val="63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standards</w:t>
      </w:r>
    </w:p>
    <w:p w14:paraId="5F65DE0B" w14:textId="77777777" w:rsidR="004863D4" w:rsidRDefault="009328F2">
      <w:pPr>
        <w:pStyle w:val="BodyText"/>
        <w:numPr>
          <w:ilvl w:val="0"/>
          <w:numId w:val="11"/>
        </w:numPr>
        <w:tabs>
          <w:tab w:val="left" w:pos="839"/>
        </w:tabs>
        <w:spacing w:before="202" w:line="276" w:lineRule="auto"/>
        <w:ind w:right="166" w:firstLine="0"/>
      </w:pPr>
      <w:r>
        <w:rPr>
          <w:spacing w:val="-1"/>
        </w:rPr>
        <w:t>Ensure that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t xml:space="preserve"> </w:t>
      </w:r>
      <w:r>
        <w:rPr>
          <w:spacing w:val="-1"/>
        </w:rPr>
        <w:t>benefit</w:t>
      </w:r>
      <w:r>
        <w:t xml:space="preserve"> 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and meets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objectives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Government’s</w:t>
      </w:r>
      <w: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reform agenda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minimising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meeting objectives</w:t>
      </w:r>
      <w:r>
        <w:t xml:space="preserve"> 1</w:t>
      </w:r>
      <w:r>
        <w:rPr>
          <w:spacing w:val="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2.</w:t>
      </w:r>
    </w:p>
    <w:p w14:paraId="5F65DE0C" w14:textId="77777777" w:rsidR="004863D4" w:rsidRDefault="004863D4">
      <w:pPr>
        <w:spacing w:line="276" w:lineRule="auto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E0D" w14:textId="77777777" w:rsidR="004863D4" w:rsidRDefault="004863D4">
      <w:pPr>
        <w:spacing w:before="6"/>
        <w:rPr>
          <w:rFonts w:ascii="Arial" w:eastAsia="Arial" w:hAnsi="Arial" w:cs="Arial"/>
        </w:rPr>
      </w:pPr>
    </w:p>
    <w:p w14:paraId="5F65DE0E" w14:textId="77777777" w:rsidR="004863D4" w:rsidRDefault="009328F2">
      <w:pPr>
        <w:numPr>
          <w:ilvl w:val="0"/>
          <w:numId w:val="12"/>
        </w:numPr>
        <w:tabs>
          <w:tab w:val="left" w:pos="839"/>
        </w:tabs>
        <w:spacing w:before="72"/>
        <w:ind w:hanging="720"/>
        <w:rPr>
          <w:rFonts w:ascii="Arial" w:eastAsia="Arial" w:hAnsi="Arial" w:cs="Arial"/>
        </w:rPr>
      </w:pPr>
      <w:bookmarkStart w:id="91" w:name="4_OPTIONS"/>
      <w:bookmarkStart w:id="92" w:name="_bookmark49"/>
      <w:bookmarkEnd w:id="91"/>
      <w:bookmarkEnd w:id="92"/>
      <w:r>
        <w:rPr>
          <w:rFonts w:ascii="Arial"/>
          <w:b/>
          <w:spacing w:val="-1"/>
        </w:rPr>
        <w:t>OPTIONS</w:t>
      </w:r>
    </w:p>
    <w:p w14:paraId="5F65DE0F" w14:textId="77777777" w:rsidR="004863D4" w:rsidRDefault="004863D4">
      <w:pPr>
        <w:rPr>
          <w:rFonts w:ascii="Arial" w:eastAsia="Arial" w:hAnsi="Arial" w:cs="Arial"/>
          <w:b/>
          <w:bCs/>
          <w:sz w:val="21"/>
          <w:szCs w:val="21"/>
        </w:rPr>
      </w:pPr>
    </w:p>
    <w:p w14:paraId="5F65DE10" w14:textId="77777777" w:rsidR="004863D4" w:rsidRDefault="009328F2">
      <w:pPr>
        <w:pStyle w:val="BodyText"/>
        <w:spacing w:line="275" w:lineRule="auto"/>
        <w:ind w:right="166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outlines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development,</w:t>
      </w:r>
      <w:r>
        <w:t xml:space="preserve"> </w:t>
      </w:r>
      <w:r>
        <w:rPr>
          <w:spacing w:val="-1"/>
        </w:rPr>
        <w:t>consideration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reducing 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NRSIEE.</w:t>
      </w:r>
    </w:p>
    <w:p w14:paraId="5F65DE11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93" w:name="4.1_Development_of_Options_–_Consultatio"/>
      <w:bookmarkEnd w:id="93"/>
      <w:r>
        <w:rPr>
          <w:rFonts w:ascii="Arial" w:eastAsia="Arial" w:hAnsi="Arial" w:cs="Arial"/>
          <w:b/>
          <w:bCs/>
          <w:i/>
          <w:spacing w:val="-1"/>
        </w:rPr>
        <w:t>Development of</w:t>
      </w:r>
      <w:r>
        <w:rPr>
          <w:rFonts w:ascii="Arial" w:eastAsia="Arial" w:hAnsi="Arial" w:cs="Arial"/>
          <w:b/>
          <w:bCs/>
          <w:i/>
          <w:spacing w:val="-3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Options</w:t>
      </w:r>
      <w:r>
        <w:rPr>
          <w:rFonts w:ascii="Arial" w:eastAsia="Arial" w:hAnsi="Arial" w:cs="Arial"/>
          <w:b/>
          <w:bCs/>
          <w:i/>
        </w:rPr>
        <w:t xml:space="preserve"> – </w:t>
      </w:r>
      <w:r>
        <w:rPr>
          <w:rFonts w:ascii="Arial" w:eastAsia="Arial" w:hAnsi="Arial" w:cs="Arial"/>
          <w:b/>
          <w:bCs/>
          <w:i/>
          <w:spacing w:val="-1"/>
        </w:rPr>
        <w:t>Consultation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RIS</w:t>
      </w:r>
    </w:p>
    <w:p w14:paraId="5F65DE12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13" w14:textId="77777777" w:rsidR="004863D4" w:rsidRDefault="009328F2">
      <w:pPr>
        <w:pStyle w:val="BodyText"/>
        <w:spacing w:line="277" w:lineRule="auto"/>
        <w:ind w:right="19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-2"/>
        </w:rPr>
        <w:t xml:space="preserve"> </w:t>
      </w:r>
      <w:r>
        <w:rPr>
          <w:spacing w:val="-1"/>
        </w:rPr>
        <w:t xml:space="preserve">(CRIS) </w:t>
      </w:r>
      <w:r>
        <w:t xml:space="preserve">set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three options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action,</w:t>
      </w:r>
      <w:r>
        <w:t xml:space="preserve"> </w:t>
      </w:r>
      <w:r>
        <w:rPr>
          <w:spacing w:val="-1"/>
        </w:rPr>
        <w:t>i.e.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65"/>
        </w:rPr>
        <w:t xml:space="preserve"> </w:t>
      </w:r>
      <w:r>
        <w:rPr>
          <w:spacing w:val="-1"/>
        </w:rPr>
        <w:t>emissions:</w:t>
      </w:r>
    </w:p>
    <w:p w14:paraId="5F65DE1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usual</w:t>
      </w:r>
    </w:p>
    <w:p w14:paraId="5F65DE15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1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Limiting the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</w:p>
    <w:p w14:paraId="5F65DE17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1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Establishing emission</w:t>
      </w:r>
      <w:r>
        <w:rPr>
          <w:spacing w:val="-4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via:</w:t>
      </w:r>
    </w:p>
    <w:p w14:paraId="5F65DE19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1A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ind w:left="838"/>
      </w:pP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 xml:space="preserve">(restricted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 marine outboard</w:t>
      </w:r>
      <w:r>
        <w:rPr>
          <w:spacing w:val="1"/>
        </w:rPr>
        <w:t xml:space="preserve"> </w:t>
      </w:r>
      <w:r>
        <w:rPr>
          <w:spacing w:val="-1"/>
        </w:rPr>
        <w:t>industry)</w:t>
      </w:r>
    </w:p>
    <w:p w14:paraId="5F65DE1B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1C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ind w:left="838"/>
      </w:pP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regulation</w:t>
      </w:r>
    </w:p>
    <w:p w14:paraId="5F65DE1D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1E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ind w:left="838"/>
      </w:pP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Measure</w:t>
      </w:r>
      <w:r>
        <w:rPr>
          <w:spacing w:val="1"/>
        </w:rPr>
        <w:t xml:space="preserve"> </w:t>
      </w:r>
      <w:r>
        <w:rPr>
          <w:spacing w:val="-1"/>
        </w:rPr>
        <w:t>(NEPM).</w:t>
      </w:r>
    </w:p>
    <w:p w14:paraId="5F65DE1F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20" w14:textId="77777777" w:rsidR="004863D4" w:rsidRDefault="009328F2">
      <w:pPr>
        <w:numPr>
          <w:ilvl w:val="1"/>
          <w:numId w:val="12"/>
        </w:numPr>
        <w:tabs>
          <w:tab w:val="left" w:pos="839"/>
        </w:tabs>
        <w:rPr>
          <w:rFonts w:ascii="Arial" w:eastAsia="Arial" w:hAnsi="Arial" w:cs="Arial"/>
        </w:rPr>
      </w:pPr>
      <w:bookmarkStart w:id="94" w:name="4.2_Development_of_Options_–_Decision_RI"/>
      <w:bookmarkEnd w:id="94"/>
      <w:r>
        <w:rPr>
          <w:rFonts w:ascii="Arial" w:eastAsia="Arial" w:hAnsi="Arial" w:cs="Arial"/>
          <w:b/>
          <w:bCs/>
          <w:i/>
          <w:spacing w:val="-1"/>
        </w:rPr>
        <w:t>Development of</w:t>
      </w:r>
      <w:r>
        <w:rPr>
          <w:rFonts w:ascii="Arial" w:eastAsia="Arial" w:hAnsi="Arial" w:cs="Arial"/>
          <w:b/>
          <w:bCs/>
          <w:i/>
          <w:spacing w:val="-3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Options</w:t>
      </w:r>
      <w:r>
        <w:rPr>
          <w:rFonts w:ascii="Arial" w:eastAsia="Arial" w:hAnsi="Arial" w:cs="Arial"/>
          <w:b/>
          <w:bCs/>
          <w:i/>
        </w:rPr>
        <w:t xml:space="preserve"> – </w:t>
      </w:r>
      <w:r>
        <w:rPr>
          <w:rFonts w:ascii="Arial" w:eastAsia="Arial" w:hAnsi="Arial" w:cs="Arial"/>
          <w:b/>
          <w:bCs/>
          <w:i/>
          <w:spacing w:val="-1"/>
        </w:rPr>
        <w:t>Decision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RIS</w:t>
      </w:r>
    </w:p>
    <w:p w14:paraId="5F65DE21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22" w14:textId="77777777" w:rsidR="004863D4" w:rsidRDefault="009328F2">
      <w:pPr>
        <w:pStyle w:val="BodyText"/>
        <w:spacing w:line="276" w:lineRule="auto"/>
        <w:ind w:right="226"/>
      </w:pPr>
      <w:r>
        <w:rPr>
          <w:spacing w:val="-1"/>
        </w:rPr>
        <w:t>Submissions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 xml:space="preserve">action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71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diverging</w:t>
      </w:r>
      <w:r>
        <w:rPr>
          <w:spacing w:val="1"/>
        </w:rPr>
        <w:t xml:space="preserve"> </w:t>
      </w:r>
      <w:r>
        <w:rPr>
          <w:spacing w:val="-1"/>
        </w:rPr>
        <w:t>opinions</w:t>
      </w:r>
      <w:r>
        <w:rPr>
          <w:spacing w:val="-2"/>
        </w:rPr>
        <w:t xml:space="preserve"> </w:t>
      </w:r>
      <w:r>
        <w:rPr>
          <w:spacing w:val="-1"/>
        </w:rPr>
        <w:t xml:space="preserve">regarding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timing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implementation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full </w:t>
      </w:r>
      <w:r>
        <w:rPr>
          <w:spacing w:val="-1"/>
        </w:rPr>
        <w:t>regulation,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some respondents</w:t>
      </w:r>
      <w:r>
        <w:t xml:space="preserve"> </w:t>
      </w:r>
      <w:r>
        <w:rPr>
          <w:spacing w:val="-1"/>
        </w:rPr>
        <w:t xml:space="preserve">preferring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phased</w:t>
      </w:r>
      <w:r>
        <w:rPr>
          <w:spacing w:val="55"/>
        </w:rPr>
        <w:t xml:space="preserve"> </w:t>
      </w:r>
      <w:r>
        <w:rPr>
          <w:spacing w:val="-1"/>
        </w:rPr>
        <w:t>approach,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other respondents</w:t>
      </w:r>
      <w:r>
        <w:rPr>
          <w:spacing w:val="-2"/>
        </w:rPr>
        <w:t xml:space="preserve"> </w:t>
      </w:r>
      <w:r>
        <w:rPr>
          <w:spacing w:val="-1"/>
        </w:rPr>
        <w:t>favoured</w:t>
      </w:r>
      <w:r>
        <w:rPr>
          <w:spacing w:val="1"/>
        </w:rPr>
        <w:t xml:space="preserve"> </w:t>
      </w:r>
      <w:r>
        <w:rPr>
          <w:spacing w:val="-1"/>
        </w:rPr>
        <w:t>immediate</w:t>
      </w:r>
      <w:r>
        <w:rPr>
          <w:spacing w:val="1"/>
        </w:rPr>
        <w:t xml:space="preserve"> </w:t>
      </w:r>
      <w:r>
        <w:rPr>
          <w:spacing w:val="-1"/>
        </w:rPr>
        <w:t>regulation.</w:t>
      </w:r>
    </w:p>
    <w:p w14:paraId="5F65DE23" w14:textId="77777777" w:rsidR="004863D4" w:rsidRDefault="009328F2">
      <w:pPr>
        <w:pStyle w:val="BodyText"/>
        <w:spacing w:before="199" w:line="276" w:lineRule="auto"/>
        <w:ind w:right="198"/>
      </w:pPr>
      <w:r>
        <w:rPr>
          <w:spacing w:val="-1"/>
        </w:rPr>
        <w:t>Only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submission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some </w:t>
      </w:r>
      <w:r>
        <w:t>91</w:t>
      </w:r>
      <w:r>
        <w:rPr>
          <w:spacing w:val="1"/>
        </w:rP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received</w:t>
      </w:r>
      <w:r>
        <w:rPr>
          <w:spacing w:val="1"/>
        </w:rPr>
        <w:t xml:space="preserve"> </w:t>
      </w:r>
      <w:r>
        <w:rPr>
          <w:spacing w:val="-1"/>
        </w:rPr>
        <w:t>stated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 xml:space="preserve">preference </w:t>
      </w:r>
      <w:r>
        <w:t>for</w:t>
      </w:r>
      <w:r>
        <w:rPr>
          <w:spacing w:val="-1"/>
        </w:rPr>
        <w:t xml:space="preserve"> </w:t>
      </w:r>
      <w:r>
        <w:t>no</w:t>
      </w:r>
      <w:r>
        <w:rPr>
          <w:spacing w:val="57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intervention,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another three did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provide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65"/>
        </w:rPr>
        <w:t xml:space="preserve"> </w:t>
      </w:r>
      <w:r>
        <w:rPr>
          <w:spacing w:val="-1"/>
        </w:rPr>
        <w:t>preferred action.</w:t>
      </w:r>
      <w: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submission</w:t>
      </w:r>
      <w:r>
        <w:rPr>
          <w:spacing w:val="1"/>
        </w:rPr>
        <w:t xml:space="preserve"> </w:t>
      </w:r>
      <w:r>
        <w:rPr>
          <w:spacing w:val="-1"/>
        </w:rPr>
        <w:t>supported 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outboard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63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other government</w:t>
      </w:r>
      <w:r>
        <w:rPr>
          <w:spacing w:val="-2"/>
        </w:rPr>
        <w:t xml:space="preserve"> </w:t>
      </w:r>
      <w:r>
        <w:rPr>
          <w:spacing w:val="-1"/>
        </w:rPr>
        <w:t>action.</w:t>
      </w:r>
    </w:p>
    <w:p w14:paraId="5F65DE24" w14:textId="77777777" w:rsidR="004863D4" w:rsidRDefault="009328F2">
      <w:pPr>
        <w:pStyle w:val="BodyText"/>
        <w:spacing w:before="202" w:line="276" w:lineRule="auto"/>
        <w:ind w:right="359"/>
      </w:pP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regulated emissions</w:t>
      </w:r>
      <w:r>
        <w:t xml:space="preserve"> </w:t>
      </w:r>
      <w:r>
        <w:rPr>
          <w:spacing w:val="-1"/>
        </w:rPr>
        <w:t>standards,</w:t>
      </w:r>
      <w:r>
        <w:t xml:space="preserve"> </w:t>
      </w:r>
      <w:r>
        <w:rPr>
          <w:spacing w:val="-1"/>
        </w:rPr>
        <w:t>none</w:t>
      </w:r>
      <w:r>
        <w:rPr>
          <w:spacing w:val="59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mentioned whether implementation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form of</w:t>
      </w:r>
      <w:r>
        <w:rPr>
          <w:spacing w:val="57"/>
        </w:rPr>
        <w:t xml:space="preserve">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NEPM.</w:t>
      </w:r>
      <w:r>
        <w:t xml:space="preserve"> </w:t>
      </w:r>
      <w:r>
        <w:rPr>
          <w:spacing w:val="-1"/>
        </w:rPr>
        <w:t>Comments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rPr>
          <w:spacing w:val="-1"/>
        </w:rPr>
        <w:t xml:space="preserve">focussed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stringency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timing of</w:t>
      </w:r>
      <w:r>
        <w:rPr>
          <w:spacing w:val="3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2"/>
        </w:rPr>
        <w:t>result</w:t>
      </w:r>
      <w: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implementation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standards.</w:t>
      </w:r>
    </w:p>
    <w:p w14:paraId="5F65DE25" w14:textId="77777777" w:rsidR="004863D4" w:rsidRDefault="009328F2">
      <w:pPr>
        <w:pStyle w:val="BodyText"/>
        <w:spacing w:before="200" w:line="276" w:lineRule="auto"/>
        <w:ind w:right="191"/>
      </w:pPr>
      <w:r>
        <w:rPr>
          <w:spacing w:val="-1"/>
        </w:rPr>
        <w:t>Further consultations,</w:t>
      </w:r>
      <w:r>
        <w:rPr>
          <w:spacing w:val="-2"/>
        </w:rPr>
        <w:t xml:space="preserve"> </w:t>
      </w:r>
      <w:r>
        <w:rPr>
          <w:spacing w:val="-1"/>
        </w:rPr>
        <w:t>including those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and national</w:t>
      </w:r>
      <w:r>
        <w:t xml:space="preserve"> </w:t>
      </w:r>
      <w:r>
        <w:rPr>
          <w:spacing w:val="-1"/>
        </w:rPr>
        <w:t>bodies</w:t>
      </w:r>
      <w:r>
        <w:rPr>
          <w:spacing w:val="-5"/>
        </w:rPr>
        <w:t xml:space="preserve"> </w:t>
      </w:r>
      <w:r>
        <w:rPr>
          <w:spacing w:val="-1"/>
        </w:rPr>
        <w:t>representing</w:t>
      </w:r>
      <w:r>
        <w:rPr>
          <w:spacing w:val="83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t>fishing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boating groups,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organisations,</w:t>
      </w:r>
      <w:r>
        <w:t xml:space="preserve"> </w:t>
      </w:r>
      <w:r>
        <w:rPr>
          <w:spacing w:val="-1"/>
        </w:rPr>
        <w:t>confirmed</w:t>
      </w:r>
      <w:r>
        <w:rPr>
          <w:spacing w:val="55"/>
        </w:rPr>
        <w:t xml:space="preserve"> </w:t>
      </w:r>
      <w:r>
        <w:rPr>
          <w:spacing w:val="-1"/>
        </w:rPr>
        <w:t>conclusions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CRIS</w:t>
      </w:r>
      <w:r>
        <w:rPr>
          <w:spacing w:val="1"/>
        </w:rPr>
        <w:t xml:space="preserve"> </w:t>
      </w:r>
      <w:r>
        <w:rPr>
          <w:spacing w:val="-1"/>
        </w:rPr>
        <w:t>that:</w:t>
      </w:r>
    </w:p>
    <w:p w14:paraId="5F65DE2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/>
        <w:ind w:left="838"/>
      </w:pPr>
      <w:r>
        <w:rPr>
          <w:spacing w:val="-1"/>
        </w:rPr>
        <w:t xml:space="preserve">Limiting </w:t>
      </w:r>
      <w:r>
        <w:t>or</w:t>
      </w:r>
      <w:r>
        <w:rPr>
          <w:spacing w:val="-1"/>
        </w:rPr>
        <w:t xml:space="preserve"> banning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considered feasible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practical</w:t>
      </w:r>
    </w:p>
    <w:p w14:paraId="5F65DE27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2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118" w:firstLine="0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State/territory-based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able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objectives,</w:t>
      </w:r>
      <w:r>
        <w:rPr>
          <w:spacing w:val="57"/>
        </w:rPr>
        <w:t xml:space="preserve"> </w:t>
      </w:r>
      <w:r>
        <w:t>and</w:t>
      </w:r>
    </w:p>
    <w:p w14:paraId="5F65DE2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strong 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establishing NRSIEE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standards.</w:t>
      </w:r>
    </w:p>
    <w:p w14:paraId="5F65DE2A" w14:textId="77777777" w:rsidR="004863D4" w:rsidRDefault="004863D4">
      <w:pPr>
        <w:sectPr w:rsidR="004863D4">
          <w:pgSz w:w="11910" w:h="16840"/>
          <w:pgMar w:top="1580" w:right="1180" w:bottom="640" w:left="1300" w:header="0" w:footer="0" w:gutter="0"/>
          <w:cols w:space="720"/>
        </w:sectPr>
      </w:pPr>
    </w:p>
    <w:p w14:paraId="5F65DE2B" w14:textId="77777777" w:rsidR="004863D4" w:rsidRDefault="009328F2">
      <w:pPr>
        <w:pStyle w:val="BodyText"/>
        <w:spacing w:before="58" w:line="276" w:lineRule="auto"/>
        <w:ind w:right="136"/>
        <w:jc w:val="both"/>
      </w:pPr>
      <w:r>
        <w:t xml:space="preserve">As </w:t>
      </w:r>
      <w:r>
        <w:rPr>
          <w:spacing w:val="-1"/>
        </w:rPr>
        <w:t>noted above,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broader 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initially</w:t>
      </w:r>
      <w:r>
        <w:rPr>
          <w:spacing w:val="-2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most</w:t>
      </w:r>
      <w:r>
        <w:rPr>
          <w:spacing w:val="49"/>
        </w:rPr>
        <w:t xml:space="preserve"> </w:t>
      </w:r>
      <w:r>
        <w:rPr>
          <w:spacing w:val="-1"/>
        </w:rPr>
        <w:t>feasible options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establishing product</w:t>
      </w:r>
      <w: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were</w:t>
      </w:r>
      <w:r>
        <w:rPr>
          <w:spacing w:val="1"/>
        </w:rPr>
        <w:t xml:space="preserve"> </w:t>
      </w:r>
      <w:r>
        <w:rPr>
          <w:spacing w:val="-1"/>
        </w:rPr>
        <w:t>developed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7"/>
        </w:rP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comments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subsequent</w:t>
      </w:r>
      <w:r>
        <w:t xml:space="preserve"> </w:t>
      </w:r>
      <w:r>
        <w:rPr>
          <w:spacing w:val="-1"/>
        </w:rPr>
        <w:t>consultation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 xml:space="preserve">2010 </w:t>
      </w:r>
      <w:r>
        <w:t>and</w:t>
      </w:r>
      <w:r>
        <w:rPr>
          <w:spacing w:val="-1"/>
        </w:rPr>
        <w:t xml:space="preserve"> 2013.</w:t>
      </w:r>
    </w:p>
    <w:p w14:paraId="5F65DE2C" w14:textId="77777777" w:rsidR="004863D4" w:rsidRDefault="009328F2">
      <w:pPr>
        <w:pStyle w:val="BodyText"/>
        <w:spacing w:before="199" w:line="275" w:lineRule="auto"/>
        <w:ind w:right="191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 xml:space="preserve">identified </w:t>
      </w:r>
      <w:r>
        <w:t>four</w:t>
      </w:r>
      <w:r>
        <w:rPr>
          <w:spacing w:val="-3"/>
        </w:rPr>
        <w:t xml:space="preserve"> </w:t>
      </w:r>
      <w:r>
        <w:t>main</w:t>
      </w:r>
      <w:r>
        <w:rPr>
          <w:spacing w:val="-1"/>
        </w:rPr>
        <w:t xml:space="preserve"> options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merited</w:t>
      </w:r>
      <w:r>
        <w:rPr>
          <w:spacing w:val="1"/>
        </w:rPr>
        <w:t xml:space="preserve"> </w:t>
      </w:r>
      <w:r>
        <w:rPr>
          <w:spacing w:val="-1"/>
        </w:rPr>
        <w:t>detailed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in the</w:t>
      </w:r>
      <w:r>
        <w:rPr>
          <w:spacing w:val="61"/>
        </w:rPr>
        <w:t xml:space="preserve"> </w:t>
      </w:r>
      <w:r>
        <w:t xml:space="preserve">cost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analysis.</w:t>
      </w:r>
    </w:p>
    <w:p w14:paraId="5F65DE2D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</w:tabs>
        <w:spacing w:before="201" w:line="274" w:lineRule="auto"/>
        <w:ind w:right="515"/>
        <w:jc w:val="both"/>
      </w:pPr>
      <w:r>
        <w:rPr>
          <w:spacing w:val="-1"/>
        </w:rPr>
        <w:t xml:space="preserve">Option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65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63"/>
        </w:rPr>
        <w:t xml:space="preserve"> </w:t>
      </w:r>
      <w:r>
        <w:t>and</w:t>
      </w:r>
      <w:r>
        <w:rPr>
          <w:spacing w:val="-1"/>
        </w:rPr>
        <w:t xml:space="preserve"> practices</w:t>
      </w:r>
      <w: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future </w:t>
      </w:r>
      <w:r>
        <w:t>and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to manage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57"/>
        </w:rPr>
        <w:t xml:space="preserve"> </w:t>
      </w:r>
      <w:r>
        <w:rPr>
          <w:spacing w:val="-1"/>
        </w:rPr>
        <w:t>emissions</w:t>
      </w:r>
    </w:p>
    <w:p w14:paraId="5F65DE2E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2998"/>
        </w:tabs>
        <w:spacing w:before="202" w:line="274" w:lineRule="auto"/>
        <w:ind w:right="195"/>
      </w:pPr>
      <w:r>
        <w:rPr>
          <w:spacing w:val="-1"/>
        </w:rPr>
        <w:t xml:space="preserve">Option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1"/>
        </w:rPr>
        <w:tab/>
        <w:t>Voluntary</w:t>
      </w:r>
      <w:r>
        <w:rPr>
          <w:spacing w:val="-2"/>
        </w:rPr>
        <w:t xml:space="preserve"> </w:t>
      </w:r>
      <w:r>
        <w:rPr>
          <w:spacing w:val="-1"/>
        </w:rPr>
        <w:t>scheme</w:t>
      </w:r>
      <w:r>
        <w:rPr>
          <w:spacing w:val="1"/>
        </w:rPr>
        <w:t xml:space="preserve"> </w:t>
      </w:r>
      <w:r>
        <w:rPr>
          <w:spacing w:val="-1"/>
        </w:rPr>
        <w:t xml:space="preserve">operated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73"/>
        </w:rPr>
        <w:t xml:space="preserve"> </w:t>
      </w:r>
      <w:r>
        <w:rPr>
          <w:spacing w:val="-1"/>
        </w:rPr>
        <w:t>voluntarily</w:t>
      </w:r>
      <w:r>
        <w:rPr>
          <w:spacing w:val="-2"/>
        </w:rPr>
        <w:t xml:space="preserve"> </w:t>
      </w:r>
      <w:r>
        <w:rPr>
          <w:spacing w:val="-1"/>
        </w:rPr>
        <w:t>labelled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5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set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</w:p>
    <w:p w14:paraId="5F65DE2F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  <w:tab w:val="left" w:pos="3718"/>
        </w:tabs>
        <w:spacing w:before="202" w:line="271" w:lineRule="auto"/>
        <w:ind w:right="662"/>
      </w:pPr>
      <w:r>
        <w:rPr>
          <w:spacing w:val="-1"/>
        </w:rPr>
        <w:t xml:space="preserve">Option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Co-Regulation</w:t>
      </w:r>
      <w:r>
        <w:rPr>
          <w:spacing w:val="-1"/>
        </w:rPr>
        <w:tab/>
        <w:t>Legislation</w:t>
      </w:r>
      <w:r>
        <w:rPr>
          <w:spacing w:val="1"/>
        </w:rPr>
        <w:t xml:space="preserve"> </w:t>
      </w:r>
      <w:r>
        <w:rPr>
          <w:spacing w:val="-1"/>
        </w:rPr>
        <w:t>establishes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with</w:t>
      </w:r>
      <w:r>
        <w:rPr>
          <w:spacing w:val="6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 xml:space="preserve">administering </w:t>
      </w:r>
      <w:r>
        <w:t>the</w:t>
      </w:r>
      <w:r>
        <w:rPr>
          <w:spacing w:val="-1"/>
        </w:rPr>
        <w:t xml:space="preserve"> arrangement</w:t>
      </w:r>
    </w:p>
    <w:p w14:paraId="5F65DE30" w14:textId="77777777" w:rsidR="004863D4" w:rsidRDefault="009328F2">
      <w:pPr>
        <w:pStyle w:val="BodyText"/>
        <w:numPr>
          <w:ilvl w:val="0"/>
          <w:numId w:val="16"/>
        </w:numPr>
        <w:tabs>
          <w:tab w:val="left" w:pos="488"/>
        </w:tabs>
        <w:spacing w:before="205" w:line="273" w:lineRule="auto"/>
        <w:ind w:right="1382"/>
      </w:pPr>
      <w:r>
        <w:rPr>
          <w:spacing w:val="-1"/>
        </w:rPr>
        <w:t xml:space="preserve">Option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establishes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with</w:t>
      </w:r>
      <w:r>
        <w:rPr>
          <w:spacing w:val="59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 xml:space="preserve">administering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arrangement</w:t>
      </w:r>
    </w:p>
    <w:p w14:paraId="5F65DE31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4"/>
        <w:rPr>
          <w:rFonts w:ascii="Arial" w:eastAsia="Arial" w:hAnsi="Arial" w:cs="Arial"/>
        </w:rPr>
      </w:pPr>
      <w:bookmarkStart w:id="95" w:name="4.3_The_Australian_NRSIEE_Emission_Stand"/>
      <w:bookmarkEnd w:id="95"/>
      <w:r>
        <w:rPr>
          <w:rFonts w:ascii="Arial"/>
          <w:b/>
          <w:i/>
          <w:spacing w:val="-1"/>
        </w:rPr>
        <w:t>The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Australian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NRSIEE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Emission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2"/>
        </w:rPr>
        <w:t>Standards</w:t>
      </w:r>
    </w:p>
    <w:p w14:paraId="5F65DE32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33" w14:textId="77777777" w:rsidR="004863D4" w:rsidRDefault="009328F2">
      <w:pPr>
        <w:pStyle w:val="BodyText"/>
        <w:spacing w:line="276" w:lineRule="auto"/>
        <w:ind w:right="166"/>
      </w:pP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1995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identifying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-1"/>
        </w:rPr>
        <w:t>resulting from</w:t>
      </w:r>
      <w:r>
        <w:rPr>
          <w:spacing w:val="45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emissions,</w:t>
      </w:r>
      <w:r>
        <w:rPr>
          <w:spacing w:val="-2"/>
        </w:rPr>
        <w:t xml:space="preserve"> </w:t>
      </w:r>
      <w:r>
        <w:rPr>
          <w:spacing w:val="-1"/>
        </w:rPr>
        <w:t xml:space="preserve">gathering </w:t>
      </w:r>
      <w:r>
        <w:t>the</w:t>
      </w:r>
      <w:r>
        <w:rPr>
          <w:spacing w:val="-1"/>
        </w:rPr>
        <w:t xml:space="preserve"> data necessary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understand</w:t>
      </w:r>
      <w:r>
        <w:rPr>
          <w:spacing w:val="1"/>
        </w:rPr>
        <w:t xml:space="preserve"> </w:t>
      </w:r>
      <w:r>
        <w:rPr>
          <w:spacing w:val="-1"/>
        </w:rPr>
        <w:t>consequences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options,</w:t>
      </w:r>
      <w:r>
        <w:t xml:space="preserve"> </w:t>
      </w:r>
      <w:r>
        <w:rPr>
          <w:spacing w:val="-1"/>
        </w:rPr>
        <w:t>and developing responses,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71"/>
        </w:rPr>
        <w:t xml:space="preserve"> </w:t>
      </w:r>
      <w:r>
        <w:rPr>
          <w:spacing w:val="-1"/>
        </w:rPr>
        <w:t>standards.</w:t>
      </w:r>
      <w:r>
        <w:t xml:space="preserve"> </w:t>
      </w:r>
      <w:r>
        <w:rPr>
          <w:spacing w:val="-1"/>
        </w:rPr>
        <w:t>Other countries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able </w:t>
      </w:r>
      <w:r>
        <w:t>to</w:t>
      </w:r>
      <w:r>
        <w:rPr>
          <w:spacing w:val="-1"/>
        </w:rPr>
        <w:t xml:space="preserve"> follow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lead.</w:t>
      </w:r>
    </w:p>
    <w:p w14:paraId="5F65DE34" w14:textId="77777777" w:rsidR="004863D4" w:rsidRDefault="009328F2">
      <w:pPr>
        <w:pStyle w:val="BodyText"/>
        <w:spacing w:before="199" w:line="276" w:lineRule="auto"/>
        <w:ind w:right="100"/>
      </w:pPr>
      <w:r>
        <w:t>The</w:t>
      </w:r>
      <w:r>
        <w:rPr>
          <w:spacing w:val="1"/>
        </w:rPr>
        <w:t xml:space="preserve"> </w:t>
      </w:r>
      <w:r>
        <w:t xml:space="preserve">EU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developed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and</w:t>
      </w:r>
      <w:r>
        <w:rPr>
          <w:spacing w:val="-1"/>
        </w:rPr>
        <w:t xml:space="preserve"> while</w:t>
      </w:r>
      <w:r>
        <w:rPr>
          <w:spacing w:val="1"/>
        </w:rPr>
        <w:t xml:space="preserve"> </w:t>
      </w:r>
      <w:r>
        <w:t>they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deviated over </w:t>
      </w:r>
      <w:r>
        <w:t>the</w:t>
      </w:r>
      <w:r>
        <w:rPr>
          <w:spacing w:val="-1"/>
        </w:rPr>
        <w:t xml:space="preserve"> years,</w:t>
      </w:r>
      <w:r>
        <w:t xml:space="preserve"> the</w:t>
      </w:r>
      <w:r>
        <w:rPr>
          <w:spacing w:val="-1"/>
        </w:rPr>
        <w:t xml:space="preserve"> </w:t>
      </w:r>
      <w:r>
        <w:t xml:space="preserve">EU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considering</w:t>
      </w:r>
      <w:r>
        <w:rPr>
          <w:spacing w:val="-4"/>
        </w:rPr>
        <w:t xml:space="preserve"> </w:t>
      </w:r>
      <w:r>
        <w:t xml:space="preserve">full </w:t>
      </w:r>
      <w:r>
        <w:rPr>
          <w:spacing w:val="-1"/>
        </w:rPr>
        <w:t>alignment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 xml:space="preserve">the </w:t>
      </w:r>
      <w:r>
        <w:rPr>
          <w:spacing w:val="53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Chinese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 xml:space="preserve">EU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are likely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updated </w:t>
      </w:r>
      <w:r>
        <w:t xml:space="preserve">as </w:t>
      </w:r>
      <w:r>
        <w:rPr>
          <w:spacing w:val="-1"/>
        </w:rPr>
        <w:t xml:space="preserve">the 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are changed and,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alignment</w:t>
      </w:r>
      <w: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t>those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Canadian 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those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US.</w:t>
      </w:r>
    </w:p>
    <w:p w14:paraId="5F65DE35" w14:textId="77777777" w:rsidR="004863D4" w:rsidRDefault="009328F2">
      <w:pPr>
        <w:pStyle w:val="BodyText"/>
        <w:spacing w:before="199" w:line="275" w:lineRule="auto"/>
        <w:ind w:right="166"/>
      </w:pP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 xml:space="preserve">continue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stringent</w:t>
      </w:r>
      <w:r>
        <w:t xml:space="preserve"> </w:t>
      </w:r>
      <w:r>
        <w:rPr>
          <w:spacing w:val="-1"/>
        </w:rPr>
        <w:t>internationally,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default</w:t>
      </w:r>
      <w:r>
        <w:rPr>
          <w:spacing w:val="-2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manufacturers</w:t>
      </w:r>
      <w: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US</w:t>
      </w:r>
      <w:r>
        <w:rPr>
          <w:spacing w:val="-2"/>
        </w:rPr>
        <w:t xml:space="preserve"> </w:t>
      </w:r>
      <w:r>
        <w:t xml:space="preserve">market </w:t>
      </w:r>
      <w:r>
        <w:rPr>
          <w:spacing w:val="-2"/>
        </w:rPr>
        <w:t>share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NRSIEE</w:t>
      </w:r>
      <w:r>
        <w:rPr>
          <w:spacing w:val="-2"/>
        </w:rPr>
        <w:t xml:space="preserve"> </w:t>
      </w:r>
      <w:r>
        <w:rPr>
          <w:spacing w:val="-1"/>
        </w:rPr>
        <w:t>products.</w:t>
      </w:r>
    </w:p>
    <w:p w14:paraId="5F65DE36" w14:textId="77777777" w:rsidR="004863D4" w:rsidRDefault="009328F2">
      <w:pPr>
        <w:pStyle w:val="BodyText"/>
        <w:spacing w:before="202" w:line="276" w:lineRule="auto"/>
        <w:ind w:right="166"/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stakeholders</w:t>
      </w:r>
      <w:r>
        <w:t xml:space="preserve"> on</w:t>
      </w:r>
      <w:r>
        <w:rPr>
          <w:spacing w:val="-1"/>
        </w:rPr>
        <w:t xml:space="preserve"> the</w:t>
      </w:r>
      <w:r>
        <w:rPr>
          <w:spacing w:val="63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indicated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57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 adoption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in Australia.</w:t>
      </w:r>
    </w:p>
    <w:p w14:paraId="5F65DE37" w14:textId="77777777" w:rsidR="004863D4" w:rsidRDefault="009328F2">
      <w:pPr>
        <w:pStyle w:val="BodyText"/>
        <w:spacing w:before="199" w:line="276" w:lineRule="auto"/>
        <w:ind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establishing Australian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to</w:t>
      </w:r>
      <w:r>
        <w:rPr>
          <w:spacing w:val="53"/>
        </w:rPr>
        <w:t xml:space="preserve"> </w:t>
      </w:r>
      <w:r>
        <w:rPr>
          <w:spacing w:val="-1"/>
        </w:rPr>
        <w:t>align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adopt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 xml:space="preserve">defined in </w:t>
      </w:r>
      <w:r>
        <w:t>Title</w:t>
      </w:r>
      <w:r>
        <w:rPr>
          <w:spacing w:val="6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Code of</w:t>
      </w:r>
      <w:r>
        <w:rPr>
          <w:spacing w:val="3"/>
        </w:rPr>
        <w:t xml:space="preserve"> </w:t>
      </w:r>
      <w:r>
        <w:rPr>
          <w:spacing w:val="-1"/>
        </w:rPr>
        <w:t>Federal Regulations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other countries.</w:t>
      </w:r>
    </w:p>
    <w:p w14:paraId="5F65DE38" w14:textId="77777777" w:rsidR="004863D4" w:rsidRDefault="009328F2">
      <w:pPr>
        <w:pStyle w:val="BodyText"/>
        <w:spacing w:before="199" w:line="276" w:lineRule="auto"/>
        <w:ind w:right="35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cover seven</w:t>
      </w:r>
      <w:r>
        <w:rPr>
          <w:spacing w:val="1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to</w:t>
      </w:r>
      <w:r>
        <w:rPr>
          <w:spacing w:val="49"/>
        </w:rPr>
        <w:t xml:space="preserve"> </w:t>
      </w:r>
      <w:r>
        <w:rPr>
          <w:spacing w:val="-1"/>
        </w:rPr>
        <w:t>Australian requirements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reduce emission from</w:t>
      </w:r>
      <w:r>
        <w:rPr>
          <w:spacing w:val="2"/>
        </w:rPr>
        <w:t xml:space="preserve"> </w:t>
      </w:r>
      <w:r>
        <w:rPr>
          <w:spacing w:val="-1"/>
        </w:rPr>
        <w:t>NRSIEE.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Emissions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Non-road Spark-Ignition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Equipment;</w:t>
      </w:r>
      <w: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1"/>
        </w:rPr>
        <w:t>(2008) categories</w:t>
      </w:r>
    </w:p>
    <w:p w14:paraId="5F65DE39" w14:textId="77777777" w:rsidR="004863D4" w:rsidRDefault="004863D4">
      <w:pPr>
        <w:spacing w:line="276" w:lineRule="auto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E3A" w14:textId="77777777" w:rsidR="004863D4" w:rsidRDefault="009328F2">
      <w:pPr>
        <w:pStyle w:val="BodyText"/>
        <w:spacing w:before="58" w:line="275" w:lineRule="auto"/>
        <w:ind w:right="109"/>
      </w:pPr>
      <w:r>
        <w:rPr>
          <w:spacing w:val="-1"/>
        </w:rPr>
        <w:t>relevant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RIS</w:t>
      </w:r>
      <w:r>
        <w:rPr>
          <w:spacing w:val="-2"/>
        </w:rPr>
        <w:t xml:space="preserve"> </w:t>
      </w:r>
      <w:r>
        <w:rPr>
          <w:spacing w:val="-1"/>
        </w:rPr>
        <w:t>are set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in Table 4.1.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manufacturers</w:t>
      </w:r>
      <w:r>
        <w:t xml:space="preserve"> </w:t>
      </w:r>
      <w:r>
        <w:rPr>
          <w:spacing w:val="-1"/>
        </w:rPr>
        <w:t>and/or</w:t>
      </w:r>
      <w:r>
        <w:rPr>
          <w:spacing w:val="65"/>
        </w:rPr>
        <w:t xml:space="preserve"> </w:t>
      </w:r>
      <w:r>
        <w:rPr>
          <w:spacing w:val="-1"/>
        </w:rPr>
        <w:t>importers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submit</w:t>
      </w:r>
      <w:r>
        <w:t xml:space="preserve"> </w:t>
      </w:r>
      <w:r>
        <w:rPr>
          <w:spacing w:val="-1"/>
        </w:rPr>
        <w:t xml:space="preserve">an application </w:t>
      </w:r>
      <w:r>
        <w:t>for</w:t>
      </w:r>
      <w:r>
        <w:rPr>
          <w:spacing w:val="-1"/>
        </w:rPr>
        <w:t xml:space="preserve"> certification.</w:t>
      </w:r>
    </w:p>
    <w:p w14:paraId="5F65DE3B" w14:textId="77777777" w:rsidR="004863D4" w:rsidRDefault="009328F2">
      <w:pPr>
        <w:tabs>
          <w:tab w:val="left" w:pos="1558"/>
        </w:tabs>
        <w:spacing w:before="202" w:line="275" w:lineRule="auto"/>
        <w:ind w:left="118" w:right="1272" w:hanging="1"/>
        <w:rPr>
          <w:rFonts w:ascii="Arial" w:eastAsia="Arial" w:hAnsi="Arial" w:cs="Arial"/>
        </w:rPr>
      </w:pPr>
      <w:bookmarkStart w:id="96" w:name="Table_4.1_US_Non-road_Spark-Ignition_Eng"/>
      <w:bookmarkEnd w:id="96"/>
      <w:r>
        <w:rPr>
          <w:rFonts w:ascii="Arial" w:eastAsia="Arial" w:hAnsi="Arial" w:cs="Arial"/>
          <w:b/>
          <w:bCs/>
          <w:i/>
          <w:spacing w:val="-1"/>
        </w:rPr>
        <w:t>Table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4.1</w:t>
      </w:r>
      <w:r>
        <w:rPr>
          <w:rFonts w:ascii="Arial" w:eastAsia="Arial" w:hAnsi="Arial" w:cs="Arial"/>
          <w:b/>
          <w:bCs/>
          <w:i/>
          <w:spacing w:val="-1"/>
        </w:rPr>
        <w:tab/>
        <w:t>US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Non-road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Spark-Ignition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Engines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and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 xml:space="preserve">Equipment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1"/>
        </w:rPr>
        <w:t>Relevant</w:t>
      </w:r>
      <w:r>
        <w:rPr>
          <w:rFonts w:ascii="Arial" w:eastAsia="Arial" w:hAnsi="Arial" w:cs="Arial"/>
          <w:b/>
          <w:bCs/>
          <w:i/>
          <w:spacing w:val="29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Categories</w:t>
      </w:r>
    </w:p>
    <w:p w14:paraId="5F65DE3C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18"/>
          <w:szCs w:val="1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0"/>
        <w:gridCol w:w="5033"/>
      </w:tblGrid>
      <w:tr w:rsidR="004863D4" w14:paraId="5F65DE3F" w14:textId="77777777">
        <w:trPr>
          <w:trHeight w:hRule="exact" w:val="704"/>
        </w:trPr>
        <w:tc>
          <w:tcPr>
            <w:tcW w:w="4210" w:type="dxa"/>
            <w:tcBorders>
              <w:top w:val="single" w:sz="10" w:space="0" w:color="000000"/>
              <w:left w:val="single" w:sz="5" w:space="0" w:color="000000"/>
              <w:bottom w:val="single" w:sz="10" w:space="0" w:color="548DD4"/>
              <w:right w:val="single" w:sz="5" w:space="0" w:color="000000"/>
            </w:tcBorders>
            <w:shd w:val="clear" w:color="auto" w:fill="548DD4"/>
          </w:tcPr>
          <w:p w14:paraId="5F65DE3D" w14:textId="77777777" w:rsidR="004863D4" w:rsidRDefault="009328F2">
            <w:pPr>
              <w:pStyle w:val="TableParagraph"/>
              <w:spacing w:line="268" w:lineRule="exact"/>
              <w:ind w:left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1"/>
                <w:sz w:val="24"/>
              </w:rPr>
              <w:t>Category</w:t>
            </w:r>
          </w:p>
        </w:tc>
        <w:tc>
          <w:tcPr>
            <w:tcW w:w="5033" w:type="dxa"/>
            <w:tcBorders>
              <w:top w:val="single" w:sz="10" w:space="0" w:color="548DD4"/>
              <w:left w:val="single" w:sz="5" w:space="0" w:color="000000"/>
              <w:bottom w:val="single" w:sz="10" w:space="0" w:color="548DD4"/>
              <w:right w:val="single" w:sz="5" w:space="0" w:color="000000"/>
            </w:tcBorders>
            <w:shd w:val="clear" w:color="auto" w:fill="548DD4"/>
          </w:tcPr>
          <w:p w14:paraId="5F65DE3E" w14:textId="77777777" w:rsidR="004863D4" w:rsidRDefault="009328F2">
            <w:pPr>
              <w:pStyle w:val="TableParagraph"/>
              <w:spacing w:line="268" w:lineRule="exact"/>
              <w:ind w:left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pacing w:val="-1"/>
                <w:sz w:val="24"/>
              </w:rPr>
              <w:t>Coverage</w:t>
            </w:r>
          </w:p>
        </w:tc>
      </w:tr>
      <w:tr w:rsidR="004863D4" w14:paraId="5F65DE42" w14:textId="77777777">
        <w:trPr>
          <w:trHeight w:hRule="exact" w:val="1190"/>
        </w:trPr>
        <w:tc>
          <w:tcPr>
            <w:tcW w:w="4210" w:type="dxa"/>
            <w:tcBorders>
              <w:top w:val="single" w:sz="10" w:space="0" w:color="548DD4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DE40" w14:textId="77777777" w:rsidR="004863D4" w:rsidRDefault="009328F2">
            <w:pPr>
              <w:pStyle w:val="TableParagraph"/>
              <w:spacing w:before="11" w:line="275" w:lineRule="auto"/>
              <w:ind w:left="8" w:right="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Title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40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CFR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Part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1045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Marine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spark-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ignition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(SI) engines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vessels</w:t>
            </w:r>
          </w:p>
        </w:tc>
        <w:tc>
          <w:tcPr>
            <w:tcW w:w="5033" w:type="dxa"/>
            <w:tcBorders>
              <w:top w:val="single" w:sz="10" w:space="0" w:color="548DD4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DE41" w14:textId="77777777" w:rsidR="004863D4" w:rsidRDefault="009328F2">
            <w:pPr>
              <w:pStyle w:val="TableParagraph"/>
              <w:spacing w:before="11" w:line="275" w:lineRule="auto"/>
              <w:ind w:left="8" w:righ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Gasoline boats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 personal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watercraft: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pleasure boats,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jet-skis,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outboard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engines,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and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stern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drive/inboard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engines</w:t>
            </w:r>
          </w:p>
        </w:tc>
      </w:tr>
      <w:tr w:rsidR="004863D4" w14:paraId="5F65DE45" w14:textId="77777777">
        <w:trPr>
          <w:trHeight w:hRule="exact" w:val="1193"/>
        </w:trPr>
        <w:tc>
          <w:tcPr>
            <w:tcW w:w="4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DE43" w14:textId="77777777" w:rsidR="004863D4" w:rsidRDefault="009328F2">
            <w:pPr>
              <w:pStyle w:val="TableParagraph"/>
              <w:spacing w:before="14" w:line="275" w:lineRule="auto"/>
              <w:ind w:left="8" w:right="5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40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CFR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Part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1054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Non-road</w:t>
            </w:r>
            <w:r>
              <w:rPr>
                <w:rFonts w:ascii="Arial" w:eastAsia="Arial" w:hAnsi="Arial" w:cs="Arial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small 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engines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equipment: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≤</w:t>
            </w:r>
            <w:r>
              <w:rPr>
                <w:rFonts w:ascii="Arial" w:eastAsia="Arial" w:hAnsi="Arial" w:cs="Arial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19kW,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≤25 </w:t>
            </w:r>
            <w:r>
              <w:rPr>
                <w:rFonts w:ascii="Arial" w:eastAsia="Arial" w:hAnsi="Arial" w:cs="Arial"/>
                <w:sz w:val="24"/>
                <w:szCs w:val="24"/>
              </w:rPr>
              <w:t>hp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(approx)</w:t>
            </w:r>
          </w:p>
        </w:tc>
        <w:tc>
          <w:tcPr>
            <w:tcW w:w="5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DE44" w14:textId="77777777" w:rsidR="004863D4" w:rsidRDefault="009328F2">
            <w:pPr>
              <w:pStyle w:val="TableParagraph"/>
              <w:spacing w:before="14" w:line="275" w:lineRule="auto"/>
              <w:ind w:left="8" w:right="35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Small </w:t>
            </w:r>
            <w:r>
              <w:rPr>
                <w:rFonts w:ascii="Arial"/>
                <w:spacing w:val="-1"/>
                <w:sz w:val="24"/>
              </w:rPr>
              <w:t>gasoline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lawn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garden equipment: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lawnmowers,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leaf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blowers,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chain saws,</w:t>
            </w:r>
            <w:r>
              <w:rPr>
                <w:rFonts w:ascii="Arial"/>
                <w:sz w:val="24"/>
              </w:rPr>
              <w:t xml:space="preserve"> and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string trimmers</w:t>
            </w:r>
          </w:p>
        </w:tc>
      </w:tr>
    </w:tbl>
    <w:p w14:paraId="5F65DE46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47" w14:textId="77777777" w:rsidR="004863D4" w:rsidRDefault="004863D4">
      <w:pPr>
        <w:spacing w:before="3"/>
        <w:rPr>
          <w:rFonts w:ascii="Arial" w:eastAsia="Arial" w:hAnsi="Arial" w:cs="Arial"/>
          <w:b/>
          <w:bCs/>
          <w:i/>
          <w:sz w:val="18"/>
          <w:szCs w:val="18"/>
        </w:rPr>
      </w:pPr>
    </w:p>
    <w:p w14:paraId="5F65DE48" w14:textId="77777777" w:rsidR="004863D4" w:rsidRDefault="009328F2">
      <w:pPr>
        <w:pStyle w:val="BodyText"/>
        <w:spacing w:before="69" w:line="275" w:lineRule="auto"/>
        <w:ind w:right="159"/>
        <w:jc w:val="both"/>
      </w:pP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adopt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categories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6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recognise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other countries</w:t>
      </w:r>
      <w:r>
        <w:rPr>
          <w:spacing w:val="57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rPr>
          <w:spacing w:val="-1"/>
        </w:rPr>
        <w:t xml:space="preserve">example </w:t>
      </w:r>
      <w:r>
        <w:t>the</w:t>
      </w:r>
      <w:r>
        <w:rPr>
          <w:spacing w:val="-1"/>
        </w:rPr>
        <w:t xml:space="preserve"> Canadian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standards).</w:t>
      </w:r>
    </w:p>
    <w:p w14:paraId="5F65DE49" w14:textId="77777777" w:rsidR="004863D4" w:rsidRDefault="009328F2">
      <w:pPr>
        <w:pStyle w:val="BodyText"/>
        <w:spacing w:before="202" w:line="276" w:lineRule="auto"/>
        <w:ind w:right="159"/>
      </w:pPr>
      <w:r>
        <w:rPr>
          <w:spacing w:val="-1"/>
        </w:rPr>
        <w:t xml:space="preserve">Certification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 xml:space="preserve">certification </w:t>
      </w:r>
      <w:r>
        <w:t>by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countries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49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 xml:space="preserve">evidence </w:t>
      </w:r>
      <w:r>
        <w:t>to</w:t>
      </w:r>
      <w:r>
        <w:rPr>
          <w:spacing w:val="-1"/>
        </w:rPr>
        <w:t xml:space="preserve"> enable </w:t>
      </w:r>
      <w:r>
        <w:t>the</w:t>
      </w:r>
      <w:r>
        <w:rPr>
          <w:spacing w:val="-1"/>
        </w:rPr>
        <w:t xml:space="preserve"> importation and</w:t>
      </w:r>
      <w:r>
        <w:rPr>
          <w:spacing w:val="1"/>
        </w:rPr>
        <w:t xml:space="preserve"> </w:t>
      </w:r>
      <w:r>
        <w:rPr>
          <w:spacing w:val="-1"/>
        </w:rPr>
        <w:t>sale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Australia.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proposed that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stringent</w:t>
      </w:r>
      <w:r>
        <w:rPr>
          <w:spacing w:val="61"/>
        </w:rPr>
        <w:t xml:space="preserve"> </w:t>
      </w:r>
      <w:r>
        <w:t>than</w:t>
      </w:r>
      <w:r>
        <w:rPr>
          <w:spacing w:val="-1"/>
        </w:rPr>
        <w:t xml:space="preserve"> those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or equivalent</w:t>
      </w:r>
      <w:r>
        <w:t xml:space="preserve"> </w:t>
      </w:r>
      <w:r>
        <w:rPr>
          <w:spacing w:val="-1"/>
        </w:rPr>
        <w:t>standards.</w:t>
      </w:r>
    </w:p>
    <w:p w14:paraId="5F65DE4A" w14:textId="77777777" w:rsidR="004863D4" w:rsidRDefault="009328F2">
      <w:pPr>
        <w:pStyle w:val="BodyText"/>
        <w:spacing w:before="199" w:line="276" w:lineRule="auto"/>
        <w:ind w:right="15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 xml:space="preserve">regime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averaging,</w:t>
      </w:r>
      <w:r>
        <w:t xml:space="preserve"> </w:t>
      </w:r>
      <w:r>
        <w:rPr>
          <w:spacing w:val="-1"/>
        </w:rPr>
        <w:t>banking and</w:t>
      </w:r>
      <w:r>
        <w:rPr>
          <w:spacing w:val="1"/>
        </w:rPr>
        <w:t xml:space="preserve"> </w:t>
      </w:r>
      <w:r>
        <w:rPr>
          <w:spacing w:val="-1"/>
        </w:rPr>
        <w:t>trading (ABT).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process</w:t>
      </w:r>
      <w:r>
        <w:rPr>
          <w:spacing w:val="63"/>
        </w:rPr>
        <w:t xml:space="preserve"> </w:t>
      </w:r>
      <w:r>
        <w:rPr>
          <w:spacing w:val="-1"/>
        </w:rPr>
        <w:t>enables</w:t>
      </w:r>
      <w:r>
        <w:rPr>
          <w:spacing w:val="-2"/>
        </w:rPr>
        <w:t xml:space="preserve"> </w:t>
      </w:r>
      <w:r>
        <w:rPr>
          <w:spacing w:val="-1"/>
        </w:rPr>
        <w:t>manufacturers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families</w:t>
      </w:r>
      <w: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73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lines.</w:t>
      </w:r>
      <w:r>
        <w:rPr>
          <w:spacing w:val="-2"/>
        </w:rPr>
        <w:t xml:space="preserve"> </w:t>
      </w:r>
      <w:r>
        <w:rPr>
          <w:spacing w:val="-1"/>
        </w:rPr>
        <w:t>Additionally,</w:t>
      </w:r>
      <w:r>
        <w:t xml:space="preserve"> </w:t>
      </w:r>
      <w:r>
        <w:rPr>
          <w:spacing w:val="-1"/>
        </w:rPr>
        <w:t>manufacturers</w:t>
      </w:r>
      <w: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credits</w:t>
      </w:r>
      <w:r>
        <w:rPr>
          <w:spacing w:val="-2"/>
        </w:rPr>
        <w:t xml:space="preserve"> </w:t>
      </w:r>
      <w:r>
        <w:rPr>
          <w:spacing w:val="-1"/>
        </w:rPr>
        <w:t>accrued in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t>for</w:t>
      </w:r>
      <w:r>
        <w:rPr>
          <w:spacing w:val="79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outperform</w:t>
      </w:r>
      <w:r>
        <w:rPr>
          <w:spacing w:val="2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offset</w:t>
      </w:r>
      <w:r>
        <w:rPr>
          <w:spacing w:val="-2"/>
        </w:rPr>
        <w:t xml:space="preserve"> </w:t>
      </w:r>
      <w:r>
        <w:rPr>
          <w:spacing w:val="-1"/>
        </w:rPr>
        <w:t>worse-performing engines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subsequent</w:t>
      </w:r>
      <w:r>
        <w:rPr>
          <w:spacing w:val="63"/>
        </w:rPr>
        <w:t xml:space="preserve"> </w:t>
      </w:r>
      <w:r>
        <w:rPr>
          <w:spacing w:val="-1"/>
        </w:rPr>
        <w:t>years.</w:t>
      </w:r>
      <w:r>
        <w:t xml:space="preserve"> </w:t>
      </w:r>
      <w:r>
        <w:rPr>
          <w:spacing w:val="-1"/>
        </w:rPr>
        <w:t>Manufacturers</w:t>
      </w:r>
      <w: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trade</w:t>
      </w:r>
      <w:r>
        <w:rPr>
          <w:spacing w:val="1"/>
        </w:rPr>
        <w:t xml:space="preserve"> </w:t>
      </w:r>
      <w:r>
        <w:rPr>
          <w:spacing w:val="-1"/>
        </w:rPr>
        <w:t>credits</w:t>
      </w:r>
      <w:r>
        <w:t xml:space="preserve"> so</w:t>
      </w:r>
      <w:r>
        <w:rPr>
          <w:spacing w:val="1"/>
        </w:rPr>
        <w:t xml:space="preserve"> </w:t>
      </w:r>
      <w:r>
        <w:rPr>
          <w:spacing w:val="-2"/>
        </w:rPr>
        <w:t>long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product</w:t>
      </w:r>
      <w:r>
        <w:t xml:space="preserve"> </w:t>
      </w:r>
      <w:r>
        <w:rPr>
          <w:spacing w:val="-1"/>
        </w:rPr>
        <w:t>line,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average,</w:t>
      </w:r>
      <w:r>
        <w:t xml:space="preserve"> </w:t>
      </w:r>
      <w:r>
        <w:rPr>
          <w:spacing w:val="-1"/>
        </w:rPr>
        <w:t>does</w:t>
      </w:r>
      <w:r>
        <w:rPr>
          <w:spacing w:val="5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exceed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weighted</w:t>
      </w:r>
      <w:r>
        <w:rPr>
          <w:spacing w:val="1"/>
        </w:rPr>
        <w:t xml:space="preserve"> </w:t>
      </w:r>
      <w:r>
        <w:rPr>
          <w:spacing w:val="-1"/>
        </w:rPr>
        <w:t>average,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allowed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standards,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 relevant</w:t>
      </w:r>
      <w:r>
        <w:t xml:space="preserve"> </w:t>
      </w:r>
      <w:r>
        <w:rPr>
          <w:spacing w:val="-1"/>
        </w:rPr>
        <w:t>product</w:t>
      </w:r>
      <w:r>
        <w:rPr>
          <w:spacing w:val="51"/>
        </w:rPr>
        <w:t xml:space="preserve"> </w:t>
      </w:r>
      <w:r>
        <w:rPr>
          <w:spacing w:val="-1"/>
        </w:rPr>
        <w:t>line.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them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maintain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higher emission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niche</w:t>
      </w:r>
      <w:r>
        <w:rPr>
          <w:spacing w:val="55"/>
        </w:rPr>
        <w:t xml:space="preserve"> </w:t>
      </w:r>
      <w:r>
        <w:rPr>
          <w:spacing w:val="-1"/>
        </w:rPr>
        <w:t>applications,</w:t>
      </w:r>
      <w:r>
        <w:t xml:space="preserve"> </w:t>
      </w:r>
      <w:r>
        <w:rPr>
          <w:spacing w:val="-1"/>
        </w:rPr>
        <w:t xml:space="preserve">such </w:t>
      </w:r>
      <w:r>
        <w:t xml:space="preserve">as </w:t>
      </w:r>
      <w:r>
        <w:rPr>
          <w:spacing w:val="-2"/>
        </w:rPr>
        <w:t>olive</w:t>
      </w:r>
      <w:r>
        <w:rPr>
          <w:spacing w:val="1"/>
        </w:rPr>
        <w:t xml:space="preserve"> </w:t>
      </w:r>
      <w:r>
        <w:rPr>
          <w:spacing w:val="-1"/>
        </w:rPr>
        <w:t>shakers,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serviced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low-emissions</w:t>
      </w:r>
      <w:r>
        <w:rPr>
          <w:spacing w:val="61"/>
        </w:rPr>
        <w:t xml:space="preserve"> </w:t>
      </w:r>
      <w:r>
        <w:rPr>
          <w:spacing w:val="-1"/>
        </w:rPr>
        <w:t>equipment.</w:t>
      </w:r>
    </w:p>
    <w:p w14:paraId="5F65DE4B" w14:textId="77777777" w:rsidR="004863D4" w:rsidRDefault="009328F2">
      <w:pPr>
        <w:pStyle w:val="BodyText"/>
        <w:spacing w:before="202" w:line="276" w:lineRule="auto"/>
        <w:ind w:right="21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require applications,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reporting</w:t>
      </w:r>
      <w:r>
        <w:rPr>
          <w:spacing w:val="6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ABT.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2"/>
        </w:rPr>
        <w:t>add</w:t>
      </w:r>
      <w:r>
        <w:rPr>
          <w:spacing w:val="1"/>
        </w:rPr>
        <w:t xml:space="preserve"> </w:t>
      </w:r>
      <w:r>
        <w:rPr>
          <w:spacing w:val="-1"/>
        </w:rPr>
        <w:t>considerably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complexity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introduction of</w:t>
      </w:r>
      <w:r>
        <w:t xml:space="preserve"> </w:t>
      </w:r>
      <w:r>
        <w:rPr>
          <w:spacing w:val="-1"/>
        </w:rPr>
        <w:t>emission</w:t>
      </w:r>
      <w:r>
        <w:rPr>
          <w:spacing w:val="49"/>
        </w:rPr>
        <w:t xml:space="preserve"> </w:t>
      </w:r>
      <w:r>
        <w:rPr>
          <w:spacing w:val="-1"/>
        </w:rPr>
        <w:t>standards,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cost</w:t>
      </w:r>
      <w:r>
        <w:t xml:space="preserve"> to</w:t>
      </w:r>
      <w:r>
        <w:rPr>
          <w:spacing w:val="-1"/>
        </w:rPr>
        <w:t xml:space="preserve"> government</w:t>
      </w:r>
      <w:r>
        <w:rPr>
          <w:spacing w:val="-2"/>
        </w:rPr>
        <w:t xml:space="preserve"> </w:t>
      </w:r>
      <w:r>
        <w:rPr>
          <w:spacing w:val="-1"/>
        </w:rPr>
        <w:t>and industry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benefits.</w:t>
      </w:r>
      <w:r>
        <w:t xml:space="preserve"> </w:t>
      </w:r>
      <w:r>
        <w:rPr>
          <w:spacing w:val="-1"/>
        </w:rPr>
        <w:t>However,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 xml:space="preserve">allowing </w:t>
      </w:r>
      <w:r>
        <w:t>ABT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arguably</w:t>
      </w:r>
      <w:r>
        <w:rPr>
          <w:spacing w:val="-2"/>
        </w:rPr>
        <w:t xml:space="preserve"> </w:t>
      </w:r>
      <w:r>
        <w:t>impose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stringent</w:t>
      </w:r>
      <w:r>
        <w:t xml:space="preserve"> </w:t>
      </w:r>
      <w:r>
        <w:rPr>
          <w:spacing w:val="-1"/>
        </w:rPr>
        <w:t>standards</w:t>
      </w:r>
      <w:r>
        <w:rPr>
          <w:spacing w:val="39"/>
        </w:rPr>
        <w:t xml:space="preserve"> </w:t>
      </w:r>
      <w:r>
        <w:t>than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US.</w:t>
      </w:r>
      <w:r>
        <w:rPr>
          <w:spacing w:val="-2"/>
        </w:rPr>
        <w:t xml:space="preserve"> </w:t>
      </w:r>
      <w:r>
        <w:t>As such,</w:t>
      </w:r>
      <w:r>
        <w:rPr>
          <w:spacing w:val="-2"/>
        </w:rPr>
        <w:t xml:space="preserve"> </w:t>
      </w:r>
      <w:r>
        <w:rPr>
          <w:spacing w:val="-1"/>
        </w:rPr>
        <w:t>whether some form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ABT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t>to</w:t>
      </w:r>
      <w:r>
        <w:rPr>
          <w:spacing w:val="5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during implementation,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industry.</w:t>
      </w:r>
    </w:p>
    <w:p w14:paraId="5F65DE4C" w14:textId="77777777" w:rsidR="004863D4" w:rsidRDefault="009328F2">
      <w:pPr>
        <w:pStyle w:val="BodyText"/>
        <w:spacing w:before="200" w:line="277" w:lineRule="auto"/>
        <w:ind w:right="531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summary,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Australian 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53"/>
        </w:rPr>
        <w:t xml:space="preserve"> </w:t>
      </w:r>
      <w:r>
        <w:rPr>
          <w:spacing w:val="-1"/>
        </w:rPr>
        <w:t>encompass:</w:t>
      </w:r>
    </w:p>
    <w:p w14:paraId="5F65DE4D" w14:textId="77777777" w:rsidR="004863D4" w:rsidRDefault="004863D4">
      <w:pPr>
        <w:spacing w:line="277" w:lineRule="auto"/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E4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58" w:line="275" w:lineRule="auto"/>
        <w:ind w:right="199" w:firstLine="0"/>
      </w:pPr>
      <w:r>
        <w:rPr>
          <w:spacing w:val="-1"/>
        </w:rPr>
        <w:t>adoption of</w:t>
      </w:r>
      <w:r>
        <w:t xml:space="preserve"> the</w:t>
      </w:r>
      <w:r>
        <w:rPr>
          <w:spacing w:val="65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 Non-road Spark-Ignition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63"/>
        </w:rPr>
        <w:t xml:space="preserve"> </w:t>
      </w:r>
      <w:r>
        <w:t>and</w:t>
      </w:r>
      <w:r>
        <w:rPr>
          <w:spacing w:val="-1"/>
        </w:rPr>
        <w:t xml:space="preserve"> Equipment;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rPr>
          <w:spacing w:val="-3"/>
        </w:rP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1"/>
        </w:rPr>
        <w:t>(2008)</w:t>
      </w:r>
      <w:r>
        <w:rPr>
          <w:spacing w:val="-3"/>
        </w:rPr>
        <w:t xml:space="preserve"> </w:t>
      </w:r>
      <w:r>
        <w:t>Title</w:t>
      </w:r>
      <w:r>
        <w:rPr>
          <w:spacing w:val="1"/>
        </w:rPr>
        <w:t xml:space="preserve"> </w:t>
      </w:r>
      <w:r>
        <w:rPr>
          <w:spacing w:val="-1"/>
        </w:rPr>
        <w:t>40</w:t>
      </w:r>
      <w:r>
        <w:rPr>
          <w:spacing w:val="1"/>
        </w:rPr>
        <w:t xml:space="preserve"> </w:t>
      </w:r>
      <w:r>
        <w:rPr>
          <w:spacing w:val="-2"/>
        </w:rPr>
        <w:t>CFR</w:t>
      </w:r>
      <w: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1045 and</w:t>
      </w:r>
      <w:r>
        <w:rPr>
          <w:spacing w:val="1"/>
        </w:rPr>
        <w:t xml:space="preserve"> </w:t>
      </w:r>
      <w:r>
        <w:rPr>
          <w:spacing w:val="-1"/>
        </w:rPr>
        <w:t>1054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equivalent</w:t>
      </w:r>
      <w:r>
        <w:rPr>
          <w:spacing w:val="53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other countries,</w:t>
      </w:r>
      <w:r>
        <w:t xml:space="preserve"> </w:t>
      </w:r>
      <w:r>
        <w:rPr>
          <w:spacing w:val="-1"/>
        </w:rPr>
        <w:t>and</w:t>
      </w:r>
    </w:p>
    <w:p w14:paraId="5F65DE4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95" w:firstLine="0"/>
      </w:pPr>
      <w:r>
        <w:rPr>
          <w:spacing w:val="-1"/>
        </w:rPr>
        <w:t>acceptance of</w:t>
      </w:r>
      <w: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 xml:space="preserve">certification </w:t>
      </w:r>
      <w:r>
        <w:t>or</w:t>
      </w:r>
      <w:r>
        <w:rPr>
          <w:spacing w:val="-1"/>
        </w:rPr>
        <w:t xml:space="preserve"> equivalent</w:t>
      </w:r>
      <w:r>
        <w:rPr>
          <w:spacing w:val="-2"/>
        </w:rPr>
        <w:t xml:space="preserve"> </w:t>
      </w:r>
      <w:r>
        <w:rPr>
          <w:spacing w:val="-1"/>
        </w:rPr>
        <w:t>from other countries</w:t>
      </w:r>
      <w:r>
        <w:t xml:space="preserve"> as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 xml:space="preserve">compliance prior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importation.</w:t>
      </w:r>
    </w:p>
    <w:p w14:paraId="5F65DE50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97" w:name="4.4_Option_1_–_No_Policy_Change"/>
      <w:bookmarkEnd w:id="97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1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1"/>
        </w:rPr>
        <w:t>No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Policy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</w:rPr>
        <w:t>Change</w:t>
      </w:r>
    </w:p>
    <w:p w14:paraId="5F65DE51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52" w14:textId="77777777" w:rsidR="004863D4" w:rsidRDefault="009328F2">
      <w:pPr>
        <w:pStyle w:val="BodyText"/>
        <w:spacing w:line="276" w:lineRule="auto"/>
        <w:ind w:right="14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No 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rPr>
          <w:spacing w:val="-1"/>
        </w:rPr>
        <w:t>the scenario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65"/>
        </w:rPr>
        <w:t xml:space="preserve"> </w:t>
      </w:r>
      <w:r>
        <w:rPr>
          <w:spacing w:val="-1"/>
        </w:rPr>
        <w:t>maintain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t xml:space="preserve"> and</w:t>
      </w:r>
      <w:r>
        <w:rPr>
          <w:spacing w:val="-1"/>
        </w:rPr>
        <w:t xml:space="preserve"> practices</w:t>
      </w:r>
      <w:r>
        <w:rPr>
          <w:spacing w:val="-2"/>
        </w:rPr>
        <w:t xml:space="preserve"> </w:t>
      </w:r>
      <w:r>
        <w:rPr>
          <w:spacing w:val="-1"/>
        </w:rPr>
        <w:t>into the future and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take specific</w:t>
      </w:r>
      <w: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81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problem outlined in</w:t>
      </w:r>
      <w:r>
        <w:rPr>
          <w:spacing w:val="1"/>
        </w:rPr>
        <w:t xml:space="preserve"> </w:t>
      </w:r>
      <w:r>
        <w:rPr>
          <w:spacing w:val="-1"/>
        </w:rPr>
        <w:t xml:space="preserve">Section </w:t>
      </w:r>
      <w:r>
        <w:t>2.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Option means:</w:t>
      </w:r>
    </w:p>
    <w:p w14:paraId="5F65DE5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7" w:lineRule="auto"/>
        <w:ind w:right="825" w:firstLine="0"/>
      </w:pPr>
      <w:r>
        <w:rPr>
          <w:spacing w:val="-1"/>
        </w:rPr>
        <w:t>Government,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levels,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6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reduction;</w:t>
      </w:r>
    </w:p>
    <w:p w14:paraId="5F65DE5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t>The</w:t>
      </w:r>
      <w:r>
        <w:rPr>
          <w:spacing w:val="-1"/>
        </w:rPr>
        <w:t xml:space="preserve"> </w:t>
      </w:r>
      <w:r>
        <w:t xml:space="preserve">market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operate </w:t>
      </w:r>
      <w:r>
        <w:t xml:space="preserve">as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>including recognising that:</w:t>
      </w:r>
    </w:p>
    <w:p w14:paraId="5F65DE55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DE56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DE57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6"/>
        <w:ind w:left="838"/>
      </w:pP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trends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rPr>
          <w:spacing w:val="-1"/>
        </w:rPr>
        <w:t>overseas</w:t>
      </w:r>
      <w:r>
        <w:t xml:space="preserve"> </w:t>
      </w:r>
      <w:r>
        <w:rPr>
          <w:spacing w:val="-1"/>
        </w:rPr>
        <w:t>trends</w:t>
      </w:r>
    </w:p>
    <w:p w14:paraId="5F65DE58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59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line="275" w:lineRule="auto"/>
        <w:ind w:right="221"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cleaner technologies</w:t>
      </w:r>
      <w: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rPr>
          <w:spacing w:val="-1"/>
        </w:rPr>
        <w:t>driven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continue</w:t>
      </w:r>
    </w:p>
    <w:p w14:paraId="5F65DE5A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2"/>
        <w:ind w:left="83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cheaper</w:t>
      </w:r>
      <w:r>
        <w:rPr>
          <w:spacing w:val="-3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continue.</w:t>
      </w:r>
    </w:p>
    <w:p w14:paraId="5F65DE5B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5C" w14:textId="77777777" w:rsidR="004863D4" w:rsidRDefault="009328F2">
      <w:pPr>
        <w:numPr>
          <w:ilvl w:val="1"/>
          <w:numId w:val="12"/>
        </w:numPr>
        <w:tabs>
          <w:tab w:val="left" w:pos="839"/>
        </w:tabs>
        <w:rPr>
          <w:rFonts w:ascii="Arial" w:eastAsia="Arial" w:hAnsi="Arial" w:cs="Arial"/>
        </w:rPr>
      </w:pPr>
      <w:bookmarkStart w:id="98" w:name="4.5_Option_2_–_Voluntary"/>
      <w:bookmarkEnd w:id="98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2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1"/>
        </w:rPr>
        <w:t>Voluntary</w:t>
      </w:r>
    </w:p>
    <w:p w14:paraId="5F65DE5D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5E" w14:textId="77777777" w:rsidR="004863D4" w:rsidRDefault="009328F2">
      <w:pPr>
        <w:pStyle w:val="BodyText"/>
        <w:spacing w:line="276" w:lineRule="auto"/>
        <w:ind w:right="185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encourage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purchase of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5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 xml:space="preserve">labelling </w:t>
      </w:r>
      <w:r>
        <w:t xml:space="preserve">of </w:t>
      </w:r>
      <w:r>
        <w:rPr>
          <w:spacing w:val="-1"/>
        </w:rPr>
        <w:t>NRSIEE</w:t>
      </w:r>
      <w:r>
        <w:rPr>
          <w:spacing w:val="6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to</w:t>
      </w:r>
      <w:r>
        <w:rPr>
          <w:spacing w:val="-1"/>
        </w:rPr>
        <w:t xml:space="preserve"> choose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lower emission,</w:t>
      </w:r>
      <w:r>
        <w:t xml:space="preserve"> </w:t>
      </w:r>
      <w:r>
        <w:rPr>
          <w:spacing w:val="-1"/>
        </w:rPr>
        <w:t>compliant,</w:t>
      </w:r>
      <w:r>
        <w:t xml:space="preserve"> </w:t>
      </w:r>
      <w:r>
        <w:rPr>
          <w:spacing w:val="-1"/>
        </w:rPr>
        <w:t>labelled</w:t>
      </w:r>
      <w:r>
        <w:rPr>
          <w:spacing w:val="1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higher emission,</w:t>
      </w:r>
      <w:r>
        <w:rPr>
          <w:spacing w:val="-4"/>
        </w:rPr>
        <w:t xml:space="preserve"> </w:t>
      </w:r>
      <w:r>
        <w:rPr>
          <w:spacing w:val="-1"/>
        </w:rPr>
        <w:t>non-compliant,</w:t>
      </w:r>
      <w:r>
        <w:rPr>
          <w:spacing w:val="75"/>
        </w:rPr>
        <w:t xml:space="preserve"> </w:t>
      </w:r>
      <w:r>
        <w:rPr>
          <w:spacing w:val="-1"/>
        </w:rPr>
        <w:t>non-labelled product.</w:t>
      </w:r>
    </w:p>
    <w:p w14:paraId="5F65DE5F" w14:textId="77777777" w:rsidR="004863D4" w:rsidRDefault="009328F2">
      <w:pPr>
        <w:pStyle w:val="BodyText"/>
        <w:spacing w:before="200" w:line="276" w:lineRule="auto"/>
        <w:ind w:right="143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 of</w:t>
      </w:r>
      <w: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1"/>
        </w:rPr>
        <w:t xml:space="preserve"> </w:t>
      </w:r>
      <w:r>
        <w:rPr>
          <w:spacing w:val="-1"/>
        </w:rPr>
        <w:t>with,</w:t>
      </w:r>
      <w:r>
        <w:t xml:space="preserve"> or</w:t>
      </w:r>
      <w:r>
        <w:rPr>
          <w:spacing w:val="-1"/>
        </w:rPr>
        <w:t xml:space="preserve"> similar </w:t>
      </w:r>
      <w:r>
        <w:t>to,</w:t>
      </w:r>
      <w:r>
        <w:rPr>
          <w:spacing w:val="-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standards.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continue</w:t>
      </w:r>
      <w:r>
        <w:rPr>
          <w:spacing w:val="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voluntary</w:t>
      </w:r>
      <w:r>
        <w:rPr>
          <w:spacing w:val="-2"/>
        </w:rPr>
        <w:t xml:space="preserve"> </w:t>
      </w:r>
      <w:r>
        <w:rPr>
          <w:spacing w:val="-1"/>
        </w:rPr>
        <w:t>standards.</w:t>
      </w:r>
    </w:p>
    <w:p w14:paraId="5F65DE60" w14:textId="77777777" w:rsidR="004863D4" w:rsidRDefault="009328F2">
      <w:pPr>
        <w:pStyle w:val="BodyText"/>
        <w:spacing w:before="199" w:line="276" w:lineRule="auto"/>
        <w:ind w:right="143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approach was</w:t>
      </w:r>
      <w:r>
        <w:t xml:space="preserve"> not </w:t>
      </w:r>
      <w:r>
        <w:rPr>
          <w:spacing w:val="-1"/>
        </w:rPr>
        <w:t>supported</w:t>
      </w:r>
      <w:r>
        <w:rPr>
          <w:spacing w:val="1"/>
        </w:rPr>
        <w:t xml:space="preserve"> </w:t>
      </w:r>
      <w:r>
        <w:rPr>
          <w:spacing w:val="-1"/>
        </w:rPr>
        <w:t>during consultations.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specifically</w:t>
      </w:r>
      <w:r>
        <w:rPr>
          <w:spacing w:val="75"/>
        </w:rPr>
        <w:t xml:space="preserve"> </w:t>
      </w:r>
      <w:r>
        <w:rPr>
          <w:spacing w:val="-1"/>
        </w:rPr>
        <w:t>concerned about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setting </w:t>
      </w:r>
      <w:r>
        <w:t>up</w:t>
      </w:r>
      <w:r>
        <w:rPr>
          <w:spacing w:val="1"/>
        </w:rPr>
        <w:t xml:space="preserve"> </w:t>
      </w:r>
      <w:r>
        <w:rPr>
          <w:spacing w:val="-1"/>
        </w:rPr>
        <w:t xml:space="preserve">such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 xml:space="preserve">approach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then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55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 xml:space="preserve">contributing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operation.</w:t>
      </w:r>
      <w:r>
        <w:t xml:space="preserve"> </w:t>
      </w:r>
      <w:r>
        <w:rPr>
          <w:spacing w:val="-1"/>
        </w:rPr>
        <w:t>Feedback</w:t>
      </w:r>
      <w:r>
        <w:t xml:space="preserve"> </w:t>
      </w:r>
      <w:r>
        <w:rPr>
          <w:spacing w:val="-1"/>
        </w:rPr>
        <w:t>indicated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should there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approach that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should</w:t>
      </w:r>
      <w:r>
        <w:rPr>
          <w:spacing w:val="5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underwritten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regulation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was</w:t>
      </w:r>
      <w:r>
        <w:t xml:space="preserve"> seen</w:t>
      </w:r>
      <w:r>
        <w:rPr>
          <w:spacing w:val="-1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ensure credibility,</w:t>
      </w:r>
      <w:r>
        <w:t xml:space="preserve"> </w:t>
      </w:r>
      <w:r>
        <w:rPr>
          <w:spacing w:val="-1"/>
        </w:rPr>
        <w:t>assist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clear rules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guidelines,</w:t>
      </w:r>
      <w:r>
        <w:rPr>
          <w:spacing w:val="71"/>
        </w:rPr>
        <w:t xml:space="preserve"> </w:t>
      </w:r>
      <w:r>
        <w:t>and</w:t>
      </w:r>
      <w:r>
        <w:rPr>
          <w:spacing w:val="-1"/>
        </w:rPr>
        <w:t xml:space="preserve"> encourage</w:t>
      </w:r>
      <w:r>
        <w:rPr>
          <w:spacing w:val="1"/>
        </w:rPr>
        <w:t xml:space="preserve"> </w:t>
      </w:r>
      <w:r>
        <w:rPr>
          <w:spacing w:val="-1"/>
        </w:rPr>
        <w:t xml:space="preserve">uptake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(importers,</w:t>
      </w:r>
      <w:r>
        <w:rPr>
          <w:spacing w:val="-2"/>
        </w:rPr>
        <w:t xml:space="preserve"> </w:t>
      </w:r>
      <w:r>
        <w:rPr>
          <w:spacing w:val="-1"/>
        </w:rPr>
        <w:t>retailers,</w:t>
      </w:r>
      <w:r>
        <w:t xml:space="preserve"> </w:t>
      </w:r>
      <w:r>
        <w:rPr>
          <w:spacing w:val="-1"/>
        </w:rPr>
        <w:t>etc).</w:t>
      </w:r>
    </w:p>
    <w:p w14:paraId="5F65DE61" w14:textId="77777777" w:rsidR="004863D4" w:rsidRDefault="009328F2">
      <w:pPr>
        <w:pStyle w:val="BodyText"/>
        <w:spacing w:before="199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the:</w:t>
      </w:r>
    </w:p>
    <w:p w14:paraId="5F65DE6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6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Setting 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</w:p>
    <w:p w14:paraId="5F65DE64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6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accreditation and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labelling scheme/s</w:t>
      </w:r>
    </w:p>
    <w:p w14:paraId="5F65DE66" w14:textId="77777777" w:rsidR="004863D4" w:rsidRDefault="004863D4">
      <w:p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E6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58" w:line="275" w:lineRule="auto"/>
        <w:ind w:right="1444" w:firstLine="0"/>
      </w:pPr>
      <w:r>
        <w:rPr>
          <w:spacing w:val="-1"/>
        </w:rPr>
        <w:t>Establishment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role,</w:t>
      </w:r>
      <w: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 powers</w:t>
      </w:r>
      <w:r>
        <w:t xml:space="preserve"> of </w:t>
      </w:r>
      <w:r>
        <w:rPr>
          <w:spacing w:val="-1"/>
        </w:rPr>
        <w:t>accredited</w:t>
      </w:r>
      <w:r>
        <w:rPr>
          <w:spacing w:val="55"/>
        </w:rPr>
        <w:t xml:space="preserve"> </w:t>
      </w:r>
      <w:r>
        <w:rPr>
          <w:spacing w:val="-1"/>
        </w:rPr>
        <w:t>organisation/s</w:t>
      </w:r>
    </w:p>
    <w:p w14:paraId="5F65DE6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organisation/s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administer 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</w:p>
    <w:p w14:paraId="5F65DE69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6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761" w:firstLine="0"/>
      </w:pPr>
      <w:r>
        <w:rPr>
          <w:spacing w:val="-1"/>
        </w:rPr>
        <w:t>Authorisation of</w:t>
      </w:r>
      <w:r>
        <w:t xml:space="preserve"> the</w:t>
      </w:r>
      <w:r>
        <w:rPr>
          <w:spacing w:val="-1"/>
        </w:rPr>
        <w:t xml:space="preserve"> 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labels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if</w:t>
      </w:r>
      <w:r>
        <w:rPr>
          <w:spacing w:val="57"/>
        </w:rPr>
        <w:t xml:space="preserve"> </w:t>
      </w:r>
      <w:r>
        <w:rPr>
          <w:spacing w:val="-1"/>
        </w:rPr>
        <w:t xml:space="preserve">approved </w:t>
      </w:r>
      <w:r>
        <w:t>by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accredited</w:t>
      </w:r>
      <w:r>
        <w:rPr>
          <w:spacing w:val="1"/>
        </w:rPr>
        <w:t xml:space="preserve"> </w:t>
      </w:r>
      <w:r>
        <w:rPr>
          <w:spacing w:val="-1"/>
        </w:rPr>
        <w:t>organisation.</w:t>
      </w:r>
    </w:p>
    <w:p w14:paraId="5F65DE6B" w14:textId="77777777" w:rsidR="004863D4" w:rsidRDefault="009328F2">
      <w:pPr>
        <w:pStyle w:val="BodyText"/>
        <w:spacing w:before="202" w:line="275" w:lineRule="auto"/>
        <w:ind w:right="110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deregulation option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set</w:t>
      </w:r>
      <w:r>
        <w:rPr>
          <w:spacing w:val="47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voluntary.</w:t>
      </w:r>
    </w:p>
    <w:p w14:paraId="5F65DE6C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99" w:name="4.5.1_Role_of_Government"/>
      <w:bookmarkEnd w:id="99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of Government</w:t>
      </w:r>
    </w:p>
    <w:p w14:paraId="5F65DE6D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DE6E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role of</w:t>
      </w:r>
      <w:r>
        <w:rPr>
          <w:spacing w:val="3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to:</w:t>
      </w:r>
    </w:p>
    <w:p w14:paraId="5F65DE6F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7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Establish </w:t>
      </w:r>
      <w:r>
        <w:t>the</w:t>
      </w:r>
      <w:r>
        <w:rPr>
          <w:spacing w:val="-1"/>
        </w:rPr>
        <w:t xml:space="preserve"> NRSIEE</w:t>
      </w:r>
      <w:r>
        <w:rPr>
          <w:spacing w:val="-2"/>
        </w:rPr>
        <w:t xml:space="preserve"> </w:t>
      </w:r>
      <w:r>
        <w:rPr>
          <w:spacing w:val="-1"/>
        </w:rPr>
        <w:t>emission standards,</w:t>
      </w:r>
      <w:r>
        <w:t xml:space="preserve"> </w:t>
      </w:r>
      <w:r>
        <w:rPr>
          <w:spacing w:val="-1"/>
        </w:rPr>
        <w:t>in 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stakeholders</w:t>
      </w:r>
    </w:p>
    <w:p w14:paraId="5F65DE71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7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391" w:firstLine="0"/>
      </w:pPr>
      <w:r>
        <w:rPr>
          <w:spacing w:val="-1"/>
        </w:rPr>
        <w:t>Develop,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industry,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accreditation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labelling scheme/s</w:t>
      </w:r>
    </w:p>
    <w:p w14:paraId="5F65DE7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7" w:lineRule="auto"/>
        <w:ind w:right="148" w:firstLine="0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then administer </w:t>
      </w:r>
      <w:r>
        <w:t>the</w:t>
      </w:r>
      <w:r>
        <w:rPr>
          <w:spacing w:val="-1"/>
        </w:rPr>
        <w:t xml:space="preserve"> necessary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 xml:space="preserve">governing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53"/>
        </w:rPr>
        <w:t xml:space="preserve"> </w:t>
      </w:r>
      <w:r>
        <w:rPr>
          <w:spacing w:val="-1"/>
        </w:rPr>
        <w:t>approach</w:t>
      </w:r>
    </w:p>
    <w:p w14:paraId="5F65DE7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rPr>
          <w:spacing w:val="-1"/>
        </w:rPr>
        <w:t>Accredit</w:t>
      </w:r>
      <w:r>
        <w:t xml:space="preserve"> </w:t>
      </w:r>
      <w:r>
        <w:rPr>
          <w:spacing w:val="-1"/>
        </w:rPr>
        <w:t>suitable organisation/s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operate</w:t>
      </w:r>
      <w:r>
        <w:rPr>
          <w:spacing w:val="1"/>
        </w:rPr>
        <w:t xml:space="preserve"> </w:t>
      </w:r>
      <w:r>
        <w:rPr>
          <w:spacing w:val="-1"/>
        </w:rPr>
        <w:t>the scheme/s</w:t>
      </w:r>
    </w:p>
    <w:p w14:paraId="5F65DE75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7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Oversee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accredited organisation/s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regulations.</w:t>
      </w:r>
    </w:p>
    <w:p w14:paraId="5F65DE77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78" w14:textId="77777777" w:rsidR="004863D4" w:rsidRDefault="009328F2">
      <w:pPr>
        <w:pStyle w:val="BodyText"/>
        <w:spacing w:line="277" w:lineRule="auto"/>
        <w:ind w:right="148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approach national</w:t>
      </w:r>
      <w: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taking</w:t>
      </w:r>
      <w:r>
        <w:rPr>
          <w:spacing w:val="67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roles</w:t>
      </w:r>
      <w:r>
        <w:t xml:space="preserve"> </w:t>
      </w:r>
      <w:r>
        <w:rPr>
          <w:spacing w:val="-1"/>
        </w:rPr>
        <w:t>outlined above.</w:t>
      </w:r>
    </w:p>
    <w:p w14:paraId="5F65DE79" w14:textId="77777777" w:rsidR="004863D4" w:rsidRDefault="009328F2">
      <w:pPr>
        <w:numPr>
          <w:ilvl w:val="2"/>
          <w:numId w:val="12"/>
        </w:numPr>
        <w:tabs>
          <w:tab w:val="left" w:pos="901"/>
        </w:tabs>
        <w:spacing w:before="197"/>
        <w:ind w:left="900" w:hanging="782"/>
        <w:rPr>
          <w:rFonts w:ascii="Arial" w:eastAsia="Arial" w:hAnsi="Arial" w:cs="Arial"/>
        </w:rPr>
      </w:pPr>
      <w:bookmarkStart w:id="100" w:name="4.5.2__Role_of_Industry"/>
      <w:bookmarkEnd w:id="100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of Industry</w:t>
      </w:r>
    </w:p>
    <w:p w14:paraId="5F65DE7A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DE7B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role of</w:t>
      </w:r>
      <w:r>
        <w:rPr>
          <w:spacing w:val="3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voluntarily:</w:t>
      </w:r>
    </w:p>
    <w:p w14:paraId="5F65DE7C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7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196" w:firstLine="0"/>
      </w:pPr>
      <w:r>
        <w:rPr>
          <w:spacing w:val="-1"/>
        </w:rPr>
        <w:t>consult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rPr>
          <w:spacing w:val="-1"/>
        </w:rPr>
        <w:t xml:space="preserve">accreditation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labelling scheme/s;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14:paraId="5F65DE7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 xml:space="preserve">one </w:t>
      </w:r>
      <w:r>
        <w:t>or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labelling scheme/s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 xml:space="preserve">accredited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government.</w:t>
      </w:r>
    </w:p>
    <w:p w14:paraId="5F65DE7F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80" w14:textId="77777777" w:rsidR="004863D4" w:rsidRDefault="009328F2">
      <w:pPr>
        <w:pStyle w:val="BodyText"/>
        <w:spacing w:line="275" w:lineRule="auto"/>
        <w:ind w:right="110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 xml:space="preserve">organisation </w:t>
      </w:r>
      <w:r>
        <w:t>or</w:t>
      </w:r>
      <w:r>
        <w:rPr>
          <w:spacing w:val="-1"/>
        </w:rPr>
        <w:t xml:space="preserve"> industry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free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become</w:t>
      </w:r>
      <w:r>
        <w:rPr>
          <w:spacing w:val="4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accredited</w:t>
      </w:r>
      <w:r>
        <w:rPr>
          <w:spacing w:val="1"/>
        </w:rPr>
        <w:t xml:space="preserve"> </w:t>
      </w:r>
      <w:r>
        <w:rPr>
          <w:spacing w:val="-1"/>
        </w:rPr>
        <w:t>organisation.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accredited organisation,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responsibility,</w:t>
      </w:r>
      <w:r>
        <w:rPr>
          <w:spacing w:val="73"/>
        </w:rPr>
        <w:t xml:space="preserve"> </w:t>
      </w:r>
      <w:r>
        <w:rPr>
          <w:spacing w:val="-1"/>
        </w:rPr>
        <w:t>under regulation,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administer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labelling scheme,</w:t>
      </w:r>
      <w:r>
        <w:t xml:space="preserve"> </w:t>
      </w:r>
      <w:r>
        <w:rPr>
          <w:spacing w:val="-1"/>
        </w:rPr>
        <w:t>including:</w:t>
      </w:r>
    </w:p>
    <w:p w14:paraId="5F65DE8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243" w:firstLine="0"/>
      </w:pPr>
      <w:r>
        <w:rPr>
          <w:spacing w:val="-1"/>
        </w:rPr>
        <w:t>promoting compliance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use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labels</w:t>
      </w:r>
      <w:r>
        <w:t xml:space="preserve"> </w:t>
      </w:r>
      <w:r>
        <w:rPr>
          <w:spacing w:val="-1"/>
        </w:rPr>
        <w:t>through education,</w:t>
      </w:r>
      <w:r>
        <w:rPr>
          <w:spacing w:val="55"/>
        </w:rPr>
        <w:t xml:space="preserve"> </w:t>
      </w:r>
      <w:r>
        <w:rPr>
          <w:spacing w:val="-1"/>
        </w:rPr>
        <w:t>information dissemination</w:t>
      </w:r>
      <w:r>
        <w:rPr>
          <w:spacing w:val="1"/>
        </w:rPr>
        <w:t xml:space="preserve"> </w:t>
      </w:r>
      <w:r>
        <w:rPr>
          <w:spacing w:val="-1"/>
        </w:rPr>
        <w:t>and marketing;</w:t>
      </w:r>
    </w:p>
    <w:p w14:paraId="5F65DE8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/>
        <w:ind w:left="838"/>
      </w:pPr>
      <w:r>
        <w:rPr>
          <w:spacing w:val="-1"/>
        </w:rPr>
        <w:t>assessing applications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labels;</w:t>
      </w:r>
      <w:r>
        <w:rPr>
          <w:spacing w:val="-2"/>
        </w:rPr>
        <w:t xml:space="preserve"> </w:t>
      </w:r>
      <w:r>
        <w:t>and</w:t>
      </w:r>
    </w:p>
    <w:p w14:paraId="5F65DE83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8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232" w:firstLine="0"/>
      </w:pPr>
      <w:r>
        <w:rPr>
          <w:spacing w:val="-1"/>
        </w:rPr>
        <w:t>undertaking compliance functions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use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labels</w:t>
      </w:r>
      <w:r>
        <w:rPr>
          <w:spacing w:val="-2"/>
        </w:rPr>
        <w:t xml:space="preserve"> </w:t>
      </w:r>
      <w:r>
        <w:rPr>
          <w:spacing w:val="-1"/>
        </w:rPr>
        <w:t>and following</w:t>
      </w:r>
      <w:r>
        <w:rPr>
          <w:spacing w:val="63"/>
        </w:rPr>
        <w:t xml:space="preserve"> </w:t>
      </w:r>
      <w:r>
        <w:t>up</w:t>
      </w:r>
      <w:r>
        <w:rPr>
          <w:spacing w:val="1"/>
        </w:rPr>
        <w:t xml:space="preserve"> </w:t>
      </w:r>
      <w:r>
        <w:rPr>
          <w:spacing w:val="-1"/>
        </w:rPr>
        <w:t>incorrect</w:t>
      </w:r>
      <w:r>
        <w:t xml:space="preserve"> or</w:t>
      </w:r>
      <w:r>
        <w:rPr>
          <w:spacing w:val="-3"/>
        </w:rPr>
        <w:t xml:space="preserve"> </w:t>
      </w:r>
      <w:r>
        <w:t>misuse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labels.</w:t>
      </w:r>
    </w:p>
    <w:p w14:paraId="5F65DE85" w14:textId="77777777" w:rsidR="004863D4" w:rsidRDefault="004863D4">
      <w:pPr>
        <w:spacing w:line="275" w:lineRule="auto"/>
        <w:sectPr w:rsidR="004863D4">
          <w:pgSz w:w="11910" w:h="16840"/>
          <w:pgMar w:top="1340" w:right="1220" w:bottom="640" w:left="1300" w:header="0" w:footer="0" w:gutter="0"/>
          <w:cols w:space="720"/>
        </w:sectPr>
      </w:pPr>
    </w:p>
    <w:p w14:paraId="5F65DE86" w14:textId="77777777" w:rsidR="004863D4" w:rsidRDefault="009328F2">
      <w:pPr>
        <w:pStyle w:val="BodyText"/>
        <w:spacing w:before="58" w:line="276" w:lineRule="auto"/>
        <w:ind w:right="195"/>
      </w:pPr>
      <w:r>
        <w:rPr>
          <w:spacing w:val="-1"/>
        </w:rPr>
        <w:t xml:space="preserve">There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multiple accredited</w:t>
      </w:r>
      <w:r>
        <w:rPr>
          <w:spacing w:val="1"/>
        </w:rPr>
        <w:t xml:space="preserve"> </w:t>
      </w:r>
      <w:r>
        <w:rPr>
          <w:spacing w:val="-1"/>
        </w:rPr>
        <w:t>organisations.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reflect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NRSIEE,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example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marine engines</w:t>
      </w:r>
      <w:r>
        <w:t xml:space="preserve"> </w:t>
      </w:r>
      <w:r>
        <w:rPr>
          <w:spacing w:val="-1"/>
        </w:rPr>
        <w:t>accredited</w:t>
      </w:r>
      <w:r>
        <w:rPr>
          <w:spacing w:val="1"/>
        </w:rPr>
        <w:t xml:space="preserve"> </w:t>
      </w:r>
      <w:r>
        <w:rPr>
          <w:spacing w:val="-1"/>
        </w:rPr>
        <w:t>organisation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outdoor</w:t>
      </w:r>
      <w:r>
        <w:rPr>
          <w:spacing w:val="55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accredited organisation.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could,</w:t>
      </w:r>
      <w:r>
        <w:rPr>
          <w:spacing w:val="-2"/>
        </w:rPr>
        <w:t xml:space="preserve"> </w:t>
      </w:r>
      <w:r>
        <w:rPr>
          <w:spacing w:val="-1"/>
        </w:rPr>
        <w:t>alternatively,</w:t>
      </w:r>
      <w:r>
        <w:t xml:space="preserve"> reflect</w:t>
      </w:r>
      <w:r>
        <w:rPr>
          <w:spacing w:val="-2"/>
        </w:rPr>
        <w:t xml:space="preserve"> </w:t>
      </w:r>
      <w:r>
        <w:rPr>
          <w:spacing w:val="-1"/>
        </w:rPr>
        <w:t>outboard</w:t>
      </w:r>
      <w:r>
        <w:rPr>
          <w:spacing w:val="55"/>
        </w:rPr>
        <w:t xml:space="preserve"> </w:t>
      </w:r>
      <w:r>
        <w:rPr>
          <w:spacing w:val="-1"/>
        </w:rPr>
        <w:t>marine engines</w:t>
      </w:r>
      <w:r>
        <w:t xml:space="preserve"> </w:t>
      </w:r>
      <w:r>
        <w:rPr>
          <w:spacing w:val="-1"/>
        </w:rPr>
        <w:t>retailers,</w:t>
      </w:r>
      <w:r>
        <w:t xml:space="preserve"> or</w:t>
      </w:r>
      <w:r>
        <w:rPr>
          <w:spacing w:val="-1"/>
        </w:rPr>
        <w:t xml:space="preserve"> home</w:t>
      </w:r>
      <w:r>
        <w:rPr>
          <w:spacing w:val="1"/>
        </w:rPr>
        <w:t xml:space="preserve"> </w:t>
      </w:r>
      <w:r>
        <w:rPr>
          <w:spacing w:val="-1"/>
        </w:rPr>
        <w:t>garden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importers,</w:t>
      </w:r>
      <w:r>
        <w:t xml:space="preserve"> or</w:t>
      </w:r>
      <w:r>
        <w:rPr>
          <w:spacing w:val="49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operators.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aspect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response from</w:t>
      </w:r>
      <w:r>
        <w:rPr>
          <w:spacing w:val="65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approach.</w:t>
      </w:r>
    </w:p>
    <w:p w14:paraId="5F65DE87" w14:textId="77777777" w:rsidR="004863D4" w:rsidRDefault="009328F2">
      <w:pPr>
        <w:pStyle w:val="BodyText"/>
        <w:spacing w:before="202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importers,</w:t>
      </w:r>
      <w:r>
        <w:t xml:space="preserve"> </w:t>
      </w:r>
      <w:r>
        <w:rPr>
          <w:spacing w:val="-1"/>
        </w:rPr>
        <w:t>retailers) will</w:t>
      </w:r>
      <w:r>
        <w:t xml:space="preserve"> be:</w:t>
      </w:r>
    </w:p>
    <w:p w14:paraId="5F65DE88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8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226" w:firstLine="0"/>
      </w:pPr>
      <w:r>
        <w:rPr>
          <w:spacing w:val="-1"/>
        </w:rPr>
        <w:t>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voluntarily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label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their products,</w:t>
      </w:r>
      <w:r>
        <w:rPr>
          <w:spacing w:val="57"/>
        </w:rPr>
        <w:t xml:space="preserve"> </w:t>
      </w:r>
      <w:r>
        <w:t>and</w:t>
      </w:r>
    </w:p>
    <w:p w14:paraId="5F65DE8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604" w:firstLine="0"/>
      </w:pPr>
      <w:r>
        <w:rPr>
          <w:spacing w:val="-1"/>
        </w:rPr>
        <w:t xml:space="preserve">expected </w:t>
      </w:r>
      <w:r>
        <w:t>to</w:t>
      </w:r>
      <w:r>
        <w:rPr>
          <w:spacing w:val="-1"/>
        </w:rPr>
        <w:t xml:space="preserve"> only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label</w:t>
      </w:r>
      <w:r>
        <w:t xml:space="preserve"> </w:t>
      </w:r>
      <w:r>
        <w:rPr>
          <w:spacing w:val="-1"/>
        </w:rPr>
        <w:t>signifying 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65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approval</w:t>
      </w:r>
      <w:r>
        <w:t xml:space="preserve"> </w:t>
      </w:r>
      <w:r>
        <w:rPr>
          <w:spacing w:val="-1"/>
        </w:rPr>
        <w:t xml:space="preserve">from </w:t>
      </w:r>
      <w:r>
        <w:t>an</w:t>
      </w:r>
      <w:r>
        <w:rPr>
          <w:spacing w:val="-1"/>
        </w:rPr>
        <w:t xml:space="preserve"> accredited</w:t>
      </w:r>
      <w:r>
        <w:rPr>
          <w:spacing w:val="1"/>
        </w:rPr>
        <w:t xml:space="preserve"> </w:t>
      </w:r>
      <w:r>
        <w:rPr>
          <w:spacing w:val="-1"/>
        </w:rPr>
        <w:t xml:space="preserve">organisation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specific</w:t>
      </w:r>
      <w:r>
        <w:rPr>
          <w:spacing w:val="63"/>
        </w:rPr>
        <w:t xml:space="preserve"> </w:t>
      </w:r>
      <w:r>
        <w:rPr>
          <w:spacing w:val="-1"/>
        </w:rPr>
        <w:t>product.</w:t>
      </w:r>
    </w:p>
    <w:p w14:paraId="5F65DE8B" w14:textId="77777777" w:rsidR="004863D4" w:rsidRDefault="009328F2">
      <w:pPr>
        <w:pStyle w:val="BodyText"/>
        <w:spacing w:before="202" w:line="275" w:lineRule="auto"/>
        <w:ind w:right="136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t xml:space="preserve"> the</w:t>
      </w:r>
      <w:r>
        <w:rPr>
          <w:spacing w:val="-1"/>
        </w:rPr>
        <w:t xml:space="preserve"> consumer with</w:t>
      </w:r>
      <w:r>
        <w:rPr>
          <w:spacing w:val="1"/>
        </w:rPr>
        <w:t xml:space="preserve"> </w:t>
      </w:r>
      <w:r>
        <w:rPr>
          <w:spacing w:val="-1"/>
        </w:rPr>
        <w:t>surety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labelled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59"/>
        </w:rPr>
        <w:t xml:space="preserve"> </w:t>
      </w:r>
      <w:r>
        <w:rPr>
          <w:spacing w:val="-1"/>
        </w:rPr>
        <w:t>emission standards.</w:t>
      </w:r>
    </w:p>
    <w:p w14:paraId="5F65DE8C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01" w:name="4.5.3_Role_of_the_Consumer"/>
      <w:bookmarkEnd w:id="101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 xml:space="preserve">of </w:t>
      </w:r>
      <w:r>
        <w:rPr>
          <w:rFonts w:ascii="Arial"/>
          <w:i/>
        </w:rPr>
        <w:t xml:space="preserve">the </w:t>
      </w:r>
      <w:r>
        <w:rPr>
          <w:rFonts w:ascii="Arial"/>
          <w:i/>
          <w:spacing w:val="-2"/>
        </w:rPr>
        <w:t>Consumer</w:t>
      </w:r>
    </w:p>
    <w:p w14:paraId="5F65DE8D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DE8E" w14:textId="77777777" w:rsidR="004863D4" w:rsidRDefault="009328F2">
      <w:pPr>
        <w:pStyle w:val="BodyText"/>
        <w:spacing w:line="276" w:lineRule="auto"/>
        <w:ind w:right="10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promotes</w:t>
      </w:r>
      <w:r>
        <w:t xml:space="preserve"> </w:t>
      </w:r>
      <w:r>
        <w:rPr>
          <w:spacing w:val="-1"/>
        </w:rPr>
        <w:t xml:space="preserve">decision making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reducing 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consumer,</w:t>
      </w:r>
      <w:r>
        <w:t xml:space="preserve"> </w:t>
      </w:r>
      <w:r>
        <w:rPr>
          <w:spacing w:val="-1"/>
        </w:rPr>
        <w:t>through access</w:t>
      </w:r>
      <w:r>
        <w:t xml:space="preserve"> </w:t>
      </w:r>
      <w:r>
        <w:rPr>
          <w:spacing w:val="-1"/>
        </w:rPr>
        <w:t xml:space="preserve">to information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sale</w:t>
      </w:r>
      <w:r>
        <w:rPr>
          <w:spacing w:val="1"/>
        </w:rPr>
        <w:t xml:space="preserve"> </w:t>
      </w:r>
      <w:r>
        <w:rPr>
          <w:spacing w:val="-1"/>
        </w:rPr>
        <w:t>(i.e.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label),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empowered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choose</w:t>
      </w:r>
      <w:r>
        <w:rPr>
          <w:spacing w:val="1"/>
        </w:rPr>
        <w:t xml:space="preserve"> </w:t>
      </w:r>
      <w:r>
        <w:rPr>
          <w:spacing w:val="-1"/>
        </w:rPr>
        <w:t xml:space="preserve">whether </w:t>
      </w:r>
      <w:r>
        <w:t>to</w:t>
      </w:r>
      <w:r>
        <w:rPr>
          <w:spacing w:val="-1"/>
        </w:rPr>
        <w:t xml:space="preserve"> purchase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lower-emission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t xml:space="preserve"> or</w:t>
      </w:r>
      <w:r>
        <w:rPr>
          <w:spacing w:val="-3"/>
        </w:rPr>
        <w:t xml:space="preserve"> </w:t>
      </w:r>
      <w:r>
        <w:t>not.</w:t>
      </w:r>
    </w:p>
    <w:p w14:paraId="5F65DE8F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1"/>
        <w:rPr>
          <w:rFonts w:ascii="Arial" w:eastAsia="Arial" w:hAnsi="Arial" w:cs="Arial"/>
        </w:rPr>
      </w:pPr>
      <w:bookmarkStart w:id="102" w:name="4.6_Option_3_–_Co-Regulation"/>
      <w:bookmarkEnd w:id="102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3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2"/>
        </w:rPr>
        <w:t>Co-Regulation</w:t>
      </w:r>
    </w:p>
    <w:p w14:paraId="5F65DE90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91" w14:textId="77777777" w:rsidR="004863D4" w:rsidRDefault="009328F2">
      <w:pPr>
        <w:pStyle w:val="BodyText"/>
        <w:spacing w:line="276" w:lineRule="auto"/>
        <w:ind w:right="13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Co-Regulation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shares</w:t>
      </w:r>
      <w:r>
        <w:t xml:space="preserve"> </w:t>
      </w:r>
      <w:r>
        <w:rPr>
          <w:spacing w:val="-1"/>
        </w:rPr>
        <w:t>some of</w:t>
      </w:r>
      <w:r>
        <w:rPr>
          <w:spacing w:val="3"/>
        </w:rPr>
        <w:t xml:space="preserve"> </w:t>
      </w:r>
      <w:r>
        <w:rPr>
          <w:spacing w:val="-1"/>
        </w:rPr>
        <w:t>the same</w:t>
      </w:r>
      <w:r>
        <w:rPr>
          <w:spacing w:val="1"/>
        </w:rP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5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mandating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mean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complied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63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allowed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sold 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</w:p>
    <w:p w14:paraId="5F65DE92" w14:textId="77777777" w:rsidR="004863D4" w:rsidRDefault="009328F2">
      <w:pPr>
        <w:pStyle w:val="BodyText"/>
        <w:spacing w:before="202" w:line="275" w:lineRule="auto"/>
        <w:ind w:right="195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1"/>
        </w:rPr>
        <w:t xml:space="preserve"> </w:t>
      </w:r>
      <w:r>
        <w:rPr>
          <w:spacing w:val="-1"/>
        </w:rPr>
        <w:t>with,</w:t>
      </w:r>
      <w:r>
        <w:t xml:space="preserve"> or</w:t>
      </w:r>
      <w:r>
        <w:rPr>
          <w:spacing w:val="-1"/>
        </w:rPr>
        <w:t xml:space="preserve"> similar</w:t>
      </w:r>
      <w:r>
        <w:rPr>
          <w:spacing w:val="55"/>
        </w:rPr>
        <w:t xml:space="preserve"> </w:t>
      </w:r>
      <w:r>
        <w:t xml:space="preserve">to,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</w:p>
    <w:p w14:paraId="5F65DE93" w14:textId="77777777" w:rsidR="004863D4" w:rsidRDefault="009328F2">
      <w:pPr>
        <w:pStyle w:val="BodyText"/>
        <w:spacing w:before="200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provide </w:t>
      </w:r>
      <w:r>
        <w:t>for</w:t>
      </w:r>
      <w:r>
        <w:rPr>
          <w:spacing w:val="-1"/>
        </w:rPr>
        <w:t xml:space="preserve"> the:</w:t>
      </w:r>
    </w:p>
    <w:p w14:paraId="5F65DE94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9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setting 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standards;</w:t>
      </w:r>
    </w:p>
    <w:p w14:paraId="5F65DE96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9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co-regulatory</w:t>
      </w:r>
      <w:r>
        <w:rPr>
          <w:spacing w:val="-2"/>
        </w:rPr>
        <w:t xml:space="preserve"> </w:t>
      </w:r>
      <w:r>
        <w:rPr>
          <w:spacing w:val="-1"/>
        </w:rPr>
        <w:t>arrangements;</w:t>
      </w:r>
    </w:p>
    <w:p w14:paraId="5F65DE98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9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519" w:firstLine="0"/>
      </w:pPr>
      <w:r>
        <w:rPr>
          <w:spacing w:val="-1"/>
        </w:rPr>
        <w:t>accreditation of</w:t>
      </w:r>
      <w:r>
        <w:rPr>
          <w:spacing w:val="3"/>
        </w:rPr>
        <w:t xml:space="preserve"> </w:t>
      </w:r>
      <w:r>
        <w:rPr>
          <w:spacing w:val="-1"/>
        </w:rPr>
        <w:t>organisations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administer the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arrangements;</w:t>
      </w:r>
      <w:r>
        <w:rPr>
          <w:spacing w:val="69"/>
        </w:rPr>
        <w:t xml:space="preserve"> </w:t>
      </w:r>
      <w:r>
        <w:t>and</w:t>
      </w:r>
    </w:p>
    <w:p w14:paraId="5F65DE9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490" w:firstLine="0"/>
      </w:pP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role,</w:t>
      </w:r>
      <w: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 powers</w:t>
      </w:r>
      <w:r>
        <w:t xml:space="preserve"> of </w:t>
      </w:r>
      <w:r>
        <w:rPr>
          <w:spacing w:val="-1"/>
        </w:rPr>
        <w:t>accredited</w:t>
      </w:r>
      <w:r>
        <w:rPr>
          <w:spacing w:val="55"/>
        </w:rPr>
        <w:t xml:space="preserve"> </w:t>
      </w:r>
      <w:r>
        <w:rPr>
          <w:spacing w:val="-1"/>
        </w:rPr>
        <w:t>organisations.</w:t>
      </w:r>
    </w:p>
    <w:p w14:paraId="5F65DE9B" w14:textId="77777777" w:rsidR="004863D4" w:rsidRDefault="009328F2">
      <w:pPr>
        <w:pStyle w:val="BodyText"/>
        <w:spacing w:before="202" w:line="275" w:lineRule="auto"/>
        <w:ind w:right="195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minimise</w:t>
      </w:r>
      <w:r>
        <w:rPr>
          <w:spacing w:val="1"/>
        </w:rPr>
        <w:t xml:space="preserve"> </w:t>
      </w:r>
      <w:r>
        <w:rPr>
          <w:spacing w:val="-1"/>
        </w:rPr>
        <w:t>regulation while</w:t>
      </w:r>
      <w:r>
        <w:rPr>
          <w:spacing w:val="1"/>
        </w:rPr>
        <w:t xml:space="preserve"> </w:t>
      </w:r>
      <w:r>
        <w:rPr>
          <w:spacing w:val="-1"/>
        </w:rPr>
        <w:t>ensuring only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sale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compliant</w:t>
      </w:r>
      <w:r>
        <w:rPr>
          <w:spacing w:val="63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oversight.</w:t>
      </w:r>
    </w:p>
    <w:p w14:paraId="5F65DE9C" w14:textId="77777777" w:rsidR="004863D4" w:rsidRDefault="004863D4">
      <w:pPr>
        <w:spacing w:line="275" w:lineRule="auto"/>
        <w:sectPr w:rsidR="004863D4">
          <w:pgSz w:w="11910" w:h="16840"/>
          <w:pgMar w:top="1340" w:right="1200" w:bottom="640" w:left="1300" w:header="0" w:footer="0" w:gutter="0"/>
          <w:cols w:space="720"/>
        </w:sectPr>
      </w:pPr>
    </w:p>
    <w:p w14:paraId="5F65DE9D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57"/>
        <w:rPr>
          <w:rFonts w:ascii="Arial" w:eastAsia="Arial" w:hAnsi="Arial" w:cs="Arial"/>
        </w:rPr>
      </w:pPr>
      <w:bookmarkStart w:id="103" w:name="4.6.1_Role_of_Government"/>
      <w:bookmarkEnd w:id="103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of Government</w:t>
      </w:r>
    </w:p>
    <w:p w14:paraId="5F65DE9E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DE9F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role of</w:t>
      </w:r>
      <w:r>
        <w:rPr>
          <w:spacing w:val="3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to:</w:t>
      </w:r>
    </w:p>
    <w:p w14:paraId="5F65DEA0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A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establish </w:t>
      </w:r>
      <w:r>
        <w:t>the</w:t>
      </w:r>
      <w:r>
        <w:rPr>
          <w:spacing w:val="-1"/>
        </w:rPr>
        <w:t xml:space="preserve"> NRSIEE</w:t>
      </w:r>
      <w:r>
        <w:rPr>
          <w:spacing w:val="-4"/>
        </w:rPr>
        <w:t xml:space="preserve"> </w:t>
      </w:r>
      <w:r>
        <w:rPr>
          <w:spacing w:val="-1"/>
        </w:rPr>
        <w:t>emission standards,</w:t>
      </w:r>
      <w:r>
        <w:t xml:space="preserve"> </w:t>
      </w:r>
      <w:r>
        <w:rPr>
          <w:spacing w:val="-1"/>
        </w:rPr>
        <w:t>in 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stakeholders;</w:t>
      </w:r>
    </w:p>
    <w:p w14:paraId="5F65DEA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A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1551" w:firstLine="0"/>
      </w:pPr>
      <w:r>
        <w:rPr>
          <w:spacing w:val="-1"/>
        </w:rPr>
        <w:t>develop,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industry,</w:t>
      </w:r>
      <w: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co-regulatory</w:t>
      </w:r>
      <w:r>
        <w:rPr>
          <w:spacing w:val="49"/>
        </w:rPr>
        <w:t xml:space="preserve"> </w:t>
      </w:r>
      <w:r>
        <w:rPr>
          <w:spacing w:val="-1"/>
        </w:rPr>
        <w:t>arrangements;</w:t>
      </w:r>
    </w:p>
    <w:p w14:paraId="5F65DEA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7" w:lineRule="auto"/>
        <w:ind w:right="938" w:firstLine="0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administer the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governing the</w:t>
      </w:r>
      <w:r>
        <w:rPr>
          <w:spacing w:val="1"/>
        </w:rPr>
        <w:t xml:space="preserve"> </w:t>
      </w:r>
      <w:r>
        <w:t>co-</w:t>
      </w:r>
      <w:r>
        <w:rPr>
          <w:spacing w:val="49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approach;</w:t>
      </w:r>
    </w:p>
    <w:p w14:paraId="5F65DEA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rPr>
          <w:spacing w:val="-1"/>
        </w:rPr>
        <w:t>accredit</w:t>
      </w:r>
      <w:r>
        <w:t xml:space="preserve"> </w:t>
      </w:r>
      <w:r>
        <w:rPr>
          <w:spacing w:val="-1"/>
        </w:rPr>
        <w:t>suitable organisations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co-regulators;</w:t>
      </w:r>
      <w:r>
        <w:t xml:space="preserve"> </w:t>
      </w:r>
      <w:r>
        <w:rPr>
          <w:spacing w:val="-1"/>
        </w:rPr>
        <w:t>and</w:t>
      </w:r>
    </w:p>
    <w:p w14:paraId="5F65DEA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A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accredited</w:t>
      </w:r>
      <w:r>
        <w:rPr>
          <w:spacing w:val="1"/>
        </w:rPr>
        <w:t xml:space="preserve"> </w:t>
      </w:r>
      <w:r>
        <w:rPr>
          <w:spacing w:val="-1"/>
        </w:rPr>
        <w:t>co-regulators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regulations.</w:t>
      </w:r>
    </w:p>
    <w:p w14:paraId="5F65DEA8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A9" w14:textId="77777777" w:rsidR="004863D4" w:rsidRDefault="009328F2">
      <w:pPr>
        <w:pStyle w:val="BodyText"/>
        <w:spacing w:line="277" w:lineRule="auto"/>
        <w:ind w:right="191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approach,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taking</w:t>
      </w:r>
      <w:r>
        <w:rPr>
          <w:spacing w:val="65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roles</w:t>
      </w:r>
      <w:r>
        <w:t xml:space="preserve"> </w:t>
      </w:r>
      <w:r>
        <w:rPr>
          <w:spacing w:val="-1"/>
        </w:rPr>
        <w:t>outlined above.</w:t>
      </w:r>
    </w:p>
    <w:p w14:paraId="5F65DEAA" w14:textId="77777777" w:rsidR="004863D4" w:rsidRDefault="009328F2">
      <w:pPr>
        <w:numPr>
          <w:ilvl w:val="2"/>
          <w:numId w:val="12"/>
        </w:numPr>
        <w:tabs>
          <w:tab w:val="left" w:pos="901"/>
        </w:tabs>
        <w:spacing w:before="197"/>
        <w:ind w:left="900" w:hanging="782"/>
        <w:rPr>
          <w:rFonts w:ascii="Arial" w:eastAsia="Arial" w:hAnsi="Arial" w:cs="Arial"/>
        </w:rPr>
      </w:pPr>
      <w:bookmarkStart w:id="104" w:name="4.6.2__Role_of_Industry"/>
      <w:bookmarkEnd w:id="104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of Industry</w:t>
      </w:r>
    </w:p>
    <w:p w14:paraId="5F65DEAB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DEAC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role of</w:t>
      </w:r>
      <w:r>
        <w:rPr>
          <w:spacing w:val="3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to:</w:t>
      </w:r>
    </w:p>
    <w:p w14:paraId="5F65DEAD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A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458" w:firstLine="0"/>
      </w:pPr>
      <w:r>
        <w:rPr>
          <w:spacing w:val="-1"/>
        </w:rPr>
        <w:t>consult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47"/>
        </w:rPr>
        <w:t xml:space="preserve"> </w:t>
      </w:r>
      <w:r>
        <w:rPr>
          <w:spacing w:val="-1"/>
        </w:rPr>
        <w:t>and/or guidelines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co-regulatory</w:t>
      </w:r>
      <w:r>
        <w:rPr>
          <w:spacing w:val="-2"/>
        </w:rPr>
        <w:t xml:space="preserve"> </w:t>
      </w:r>
      <w:r>
        <w:rPr>
          <w:spacing w:val="-1"/>
        </w:rPr>
        <w:t>arrangements;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14:paraId="5F65DEA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 xml:space="preserve">one </w:t>
      </w:r>
      <w:r>
        <w:t>or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 xml:space="preserve">accredited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government.</w:t>
      </w:r>
    </w:p>
    <w:p w14:paraId="5F65DEB0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B1" w14:textId="77777777" w:rsidR="004863D4" w:rsidRDefault="009328F2">
      <w:pPr>
        <w:pStyle w:val="BodyText"/>
        <w:spacing w:line="275" w:lineRule="auto"/>
        <w:ind w:right="191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 xml:space="preserve">organisation </w:t>
      </w:r>
      <w:r>
        <w:t>or</w:t>
      </w:r>
      <w:r>
        <w:rPr>
          <w:spacing w:val="-1"/>
        </w:rPr>
        <w:t xml:space="preserve"> industry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become </w:t>
      </w:r>
      <w:r>
        <w:t>an</w:t>
      </w:r>
      <w:r>
        <w:rPr>
          <w:spacing w:val="47"/>
        </w:rPr>
        <w:t xml:space="preserve"> </w:t>
      </w:r>
      <w:r>
        <w:rPr>
          <w:spacing w:val="-1"/>
        </w:rPr>
        <w:t>accredited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organisation.</w:t>
      </w:r>
      <w:r>
        <w:t xml:space="preserve"> 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accredited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organisation,</w:t>
      </w:r>
      <w:r>
        <w:t xml:space="preserve"> </w:t>
      </w:r>
      <w:r>
        <w:rPr>
          <w:spacing w:val="-1"/>
        </w:rPr>
        <w:t>it</w:t>
      </w:r>
      <w:r>
        <w:rPr>
          <w:spacing w:val="69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responsibility,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regulations,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administer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45"/>
        </w:rPr>
        <w:t xml:space="preserve"> </w:t>
      </w:r>
      <w:r>
        <w:rPr>
          <w:spacing w:val="-1"/>
        </w:rPr>
        <w:t>arrangement,</w:t>
      </w:r>
      <w:r>
        <w:t xml:space="preserve"> </w:t>
      </w:r>
      <w:r>
        <w:rPr>
          <w:spacing w:val="-1"/>
        </w:rPr>
        <w:t>including:</w:t>
      </w:r>
    </w:p>
    <w:p w14:paraId="5F65DEB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11" w:firstLine="0"/>
      </w:pPr>
      <w:r>
        <w:rPr>
          <w:spacing w:val="-1"/>
        </w:rPr>
        <w:t xml:space="preserve">promoting understanding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compliance 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education,</w:t>
      </w:r>
      <w:r>
        <w:rPr>
          <w:spacing w:val="59"/>
        </w:rPr>
        <w:t xml:space="preserve"> </w:t>
      </w:r>
      <w:r>
        <w:rPr>
          <w:spacing w:val="-1"/>
        </w:rPr>
        <w:t>information dissemination</w:t>
      </w:r>
      <w:r>
        <w:rPr>
          <w:spacing w:val="1"/>
        </w:rPr>
        <w:t xml:space="preserve"> </w:t>
      </w:r>
      <w:r>
        <w:rPr>
          <w:spacing w:val="-1"/>
        </w:rPr>
        <w:t>and marketing;</w:t>
      </w:r>
    </w:p>
    <w:p w14:paraId="5F65DEB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assessing applications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import/sell</w:t>
      </w:r>
      <w: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products;</w:t>
      </w:r>
      <w:r>
        <w:rPr>
          <w:spacing w:val="-2"/>
        </w:rPr>
        <w:t xml:space="preserve"> </w:t>
      </w:r>
      <w:r>
        <w:t>and</w:t>
      </w:r>
    </w:p>
    <w:p w14:paraId="5F65DEB4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B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undertaking compliance functions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adherence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regulations.</w:t>
      </w:r>
    </w:p>
    <w:p w14:paraId="5F65DEB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B7" w14:textId="77777777" w:rsidR="004863D4" w:rsidRDefault="009328F2">
      <w:pPr>
        <w:pStyle w:val="BodyText"/>
        <w:spacing w:line="276" w:lineRule="auto"/>
        <w:ind w:right="191"/>
      </w:pPr>
      <w:r>
        <w:rPr>
          <w:spacing w:val="-1"/>
        </w:rPr>
        <w:t xml:space="preserve">There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multiple accredited</w:t>
      </w:r>
      <w:r>
        <w:rPr>
          <w:spacing w:val="1"/>
        </w:rPr>
        <w:t xml:space="preserve"> </w:t>
      </w:r>
      <w:r>
        <w:rPr>
          <w:spacing w:val="-1"/>
        </w:rPr>
        <w:t>organisations.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reflect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product,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accrediting organisation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59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accrediting organisation.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could,</w:t>
      </w:r>
      <w:r>
        <w:t xml:space="preserve"> </w:t>
      </w:r>
      <w:r>
        <w:rPr>
          <w:spacing w:val="-1"/>
        </w:rPr>
        <w:t>alternatively,</w:t>
      </w:r>
      <w:r>
        <w:t xml:space="preserve"> reflect</w:t>
      </w:r>
      <w:r>
        <w:rPr>
          <w:spacing w:val="53"/>
        </w:rPr>
        <w:t xml:space="preserve"> </w:t>
      </w:r>
      <w:r>
        <w:rPr>
          <w:spacing w:val="-1"/>
        </w:rPr>
        <w:t>outboard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retailers,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home garden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importers,</w:t>
      </w:r>
      <w:r>
        <w:t xml:space="preserve"> or</w:t>
      </w:r>
      <w:r>
        <w:rPr>
          <w:spacing w:val="65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operators.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aspect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59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 opportunities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approach.</w:t>
      </w:r>
    </w:p>
    <w:p w14:paraId="5F65DEB8" w14:textId="77777777" w:rsidR="004863D4" w:rsidRDefault="009328F2">
      <w:pPr>
        <w:pStyle w:val="BodyText"/>
        <w:spacing w:before="202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manufacturers,</w:t>
      </w:r>
      <w:r>
        <w:t xml:space="preserve"> </w:t>
      </w:r>
      <w:r>
        <w:rPr>
          <w:spacing w:val="-1"/>
        </w:rPr>
        <w:t>importers,</w:t>
      </w:r>
      <w:r>
        <w:t xml:space="preserve"> </w:t>
      </w:r>
      <w:r>
        <w:rPr>
          <w:spacing w:val="-1"/>
        </w:rPr>
        <w:t>retailers) 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required</w:t>
      </w:r>
      <w:r>
        <w:rPr>
          <w:spacing w:val="1"/>
        </w:rPr>
        <w:t xml:space="preserve"> </w:t>
      </w:r>
      <w:r>
        <w:rPr>
          <w:spacing w:val="-1"/>
        </w:rPr>
        <w:t>to:</w:t>
      </w:r>
    </w:p>
    <w:p w14:paraId="5F65DEB9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B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791" w:firstLine="0"/>
      </w:pPr>
      <w:r>
        <w:rPr>
          <w:spacing w:val="-1"/>
        </w:rPr>
        <w:t>apply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approval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accrediting organisation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manufacture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import</w:t>
      </w:r>
      <w:r>
        <w:rPr>
          <w:spacing w:val="5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sale;</w:t>
      </w:r>
    </w:p>
    <w:p w14:paraId="5F65DEBB" w14:textId="77777777" w:rsidR="004863D4" w:rsidRDefault="004863D4">
      <w:pPr>
        <w:spacing w:line="275" w:lineRule="auto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EB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58" w:line="275" w:lineRule="auto"/>
        <w:ind w:right="781" w:firstLine="0"/>
      </w:pPr>
      <w:r>
        <w:rPr>
          <w:spacing w:val="-1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and maintain evidence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certification</w:t>
      </w:r>
      <w:r>
        <w:rPr>
          <w:spacing w:val="1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equivalent;</w:t>
      </w:r>
      <w:r>
        <w:t xml:space="preserve"> </w:t>
      </w:r>
      <w:r>
        <w:rPr>
          <w:spacing w:val="-1"/>
        </w:rPr>
        <w:t>and</w:t>
      </w:r>
    </w:p>
    <w:p w14:paraId="5F65DEB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369" w:firstLine="0"/>
      </w:pPr>
      <w:r>
        <w:rPr>
          <w:spacing w:val="-1"/>
        </w:rPr>
        <w:t>maintain</w:t>
      </w:r>
      <w:r>
        <w:rPr>
          <w:spacing w:val="1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manufactured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compliance purposes.</w:t>
      </w:r>
    </w:p>
    <w:p w14:paraId="5F65DEBE" w14:textId="77777777" w:rsidR="004863D4" w:rsidRDefault="009328F2">
      <w:pPr>
        <w:pStyle w:val="BodyText"/>
        <w:spacing w:before="200" w:line="276" w:lineRule="auto"/>
        <w:ind w:right="158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businesses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 xml:space="preserve">expected </w:t>
      </w:r>
      <w:r>
        <w:t>to</w:t>
      </w:r>
      <w:r>
        <w:rPr>
          <w:spacing w:val="-1"/>
        </w:rPr>
        <w:t xml:space="preserve"> only</w:t>
      </w:r>
      <w:r>
        <w:rPr>
          <w:spacing w:val="-2"/>
        </w:rPr>
        <w:t xml:space="preserve"> </w:t>
      </w:r>
      <w:r>
        <w:rPr>
          <w:spacing w:val="-1"/>
        </w:rPr>
        <w:t>sell</w:t>
      </w:r>
      <w: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approved</w:t>
      </w:r>
      <w:r>
        <w:rPr>
          <w:spacing w:val="7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accredited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organisation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meeting 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67"/>
        </w:rPr>
        <w:t xml:space="preserve"> </w:t>
      </w:r>
      <w:r>
        <w:rPr>
          <w:spacing w:val="-1"/>
        </w:rPr>
        <w:t>standard/s.</w:t>
      </w:r>
    </w:p>
    <w:p w14:paraId="5F65DEBF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201"/>
        <w:rPr>
          <w:rFonts w:ascii="Arial" w:eastAsia="Arial" w:hAnsi="Arial" w:cs="Arial"/>
        </w:rPr>
      </w:pPr>
      <w:bookmarkStart w:id="105" w:name="4.6.3_Role_of_the_Consumer"/>
      <w:bookmarkEnd w:id="105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 xml:space="preserve">of </w:t>
      </w:r>
      <w:r>
        <w:rPr>
          <w:rFonts w:ascii="Arial"/>
          <w:i/>
        </w:rPr>
        <w:t xml:space="preserve">the </w:t>
      </w:r>
      <w:r>
        <w:rPr>
          <w:rFonts w:ascii="Arial"/>
          <w:i/>
          <w:spacing w:val="-2"/>
        </w:rPr>
        <w:t>Consumer</w:t>
      </w:r>
    </w:p>
    <w:p w14:paraId="5F65DEC0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DEC1" w14:textId="77777777" w:rsidR="004863D4" w:rsidRDefault="009328F2">
      <w:pPr>
        <w:pStyle w:val="BodyText"/>
        <w:spacing w:line="275" w:lineRule="auto"/>
        <w:ind w:right="26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co-regulation</w:t>
      </w:r>
      <w:r>
        <w:rPr>
          <w:spacing w:val="1"/>
        </w:rPr>
        <w:t xml:space="preserve"> </w:t>
      </w:r>
      <w:r>
        <w:rPr>
          <w:spacing w:val="-1"/>
        </w:rPr>
        <w:t>approach assures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consumer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imported and/or</w:t>
      </w:r>
      <w:r>
        <w:rPr>
          <w:spacing w:val="75"/>
        </w:rPr>
        <w:t xml:space="preserve"> </w:t>
      </w:r>
      <w:r>
        <w:rPr>
          <w:spacing w:val="-1"/>
        </w:rPr>
        <w:t xml:space="preserve">offered </w:t>
      </w:r>
      <w:r>
        <w:t>for</w:t>
      </w:r>
      <w:r>
        <w:rPr>
          <w:spacing w:val="-1"/>
        </w:rPr>
        <w:t xml:space="preserve"> sale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standard/s.</w:t>
      </w:r>
    </w:p>
    <w:p w14:paraId="5F65DEC2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06" w:name="4.7_Option_4_–_Regulation"/>
      <w:bookmarkEnd w:id="106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4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1"/>
        </w:rPr>
        <w:t>Regulation</w:t>
      </w:r>
    </w:p>
    <w:p w14:paraId="5F65DEC3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C4" w14:textId="77777777" w:rsidR="004863D4" w:rsidRDefault="009328F2">
      <w:pPr>
        <w:pStyle w:val="BodyText"/>
        <w:spacing w:line="276" w:lineRule="auto"/>
        <w:ind w:right="36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setting of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69"/>
        </w:rPr>
        <w:t xml:space="preserve"> </w:t>
      </w:r>
      <w:r>
        <w:rPr>
          <w:spacing w:val="-1"/>
        </w:rPr>
        <w:t>regulation.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rPr>
          <w:spacing w:val="65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allowed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 sold.</w:t>
      </w:r>
    </w:p>
    <w:p w14:paraId="5F65DEC5" w14:textId="77777777" w:rsidR="004863D4" w:rsidRDefault="009328F2">
      <w:pPr>
        <w:pStyle w:val="BodyText"/>
        <w:spacing w:before="199" w:line="277" w:lineRule="auto"/>
        <w:ind w:right="104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1"/>
        </w:rPr>
        <w:t xml:space="preserve"> </w:t>
      </w:r>
      <w:r>
        <w:rPr>
          <w:spacing w:val="-1"/>
        </w:rPr>
        <w:t>with,</w:t>
      </w:r>
      <w:r>
        <w:t xml:space="preserve"> or</w:t>
      </w:r>
      <w:r>
        <w:rPr>
          <w:spacing w:val="-1"/>
        </w:rPr>
        <w:t xml:space="preserve"> similar</w:t>
      </w:r>
      <w:r>
        <w:rPr>
          <w:spacing w:val="55"/>
        </w:rPr>
        <w:t xml:space="preserve"> </w:t>
      </w:r>
      <w:r>
        <w:t xml:space="preserve">to,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</w:p>
    <w:p w14:paraId="5F65DEC6" w14:textId="77777777" w:rsidR="004863D4" w:rsidRDefault="009328F2">
      <w:pPr>
        <w:pStyle w:val="BodyText"/>
        <w:spacing w:before="198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provide </w:t>
      </w:r>
      <w:r>
        <w:t>for</w:t>
      </w:r>
      <w:r>
        <w:rPr>
          <w:spacing w:val="-1"/>
        </w:rPr>
        <w:t xml:space="preserve"> the:</w:t>
      </w:r>
    </w:p>
    <w:p w14:paraId="5F65DEC7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C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setting 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standards;</w:t>
      </w:r>
      <w:r>
        <w:t xml:space="preserve"> </w:t>
      </w:r>
      <w:r>
        <w:rPr>
          <w:spacing w:val="-1"/>
        </w:rPr>
        <w:t>and</w:t>
      </w:r>
    </w:p>
    <w:p w14:paraId="5F65DEC9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C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7" w:lineRule="auto"/>
        <w:ind w:right="158" w:firstLine="0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 xml:space="preserve">establishing </w:t>
      </w:r>
      <w:r>
        <w:t>the</w:t>
      </w:r>
      <w:r>
        <w:rPr>
          <w:spacing w:val="-1"/>
        </w:rPr>
        <w:t xml:space="preserve"> role,</w:t>
      </w:r>
      <w:r>
        <w:t xml:space="preserve"> </w:t>
      </w:r>
      <w:r>
        <w:rPr>
          <w:spacing w:val="-1"/>
        </w:rPr>
        <w:t>responsibilities</w:t>
      </w:r>
      <w:r>
        <w:rPr>
          <w:spacing w:val="53"/>
        </w:rPr>
        <w:t xml:space="preserve"> </w:t>
      </w:r>
      <w:r>
        <w:t>and</w:t>
      </w:r>
      <w:r>
        <w:rPr>
          <w:spacing w:val="-1"/>
        </w:rPr>
        <w:t xml:space="preserve"> powers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regulator.</w:t>
      </w:r>
    </w:p>
    <w:p w14:paraId="5F65DECB" w14:textId="77777777" w:rsidR="004863D4" w:rsidRDefault="009328F2">
      <w:pPr>
        <w:pStyle w:val="BodyText"/>
        <w:spacing w:before="198" w:line="276" w:lineRule="auto"/>
        <w:ind w:right="104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minimise</w:t>
      </w:r>
      <w:r>
        <w:rPr>
          <w:spacing w:val="1"/>
        </w:rPr>
        <w:t xml:space="preserve"> </w:t>
      </w:r>
      <w:r>
        <w:rPr>
          <w:spacing w:val="-1"/>
        </w:rPr>
        <w:t xml:space="preserve">regulation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complexity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 xml:space="preserve">instituting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single</w:t>
      </w:r>
      <w:r>
        <w:rPr>
          <w:spacing w:val="57"/>
        </w:rPr>
        <w:t xml:space="preserve"> </w:t>
      </w:r>
      <w:r>
        <w:rPr>
          <w:spacing w:val="-1"/>
        </w:rPr>
        <w:t>regulator while</w:t>
      </w:r>
      <w:r>
        <w:rPr>
          <w:spacing w:val="1"/>
        </w:rPr>
        <w:t xml:space="preserve"> </w:t>
      </w:r>
      <w:r>
        <w:rPr>
          <w:spacing w:val="-1"/>
        </w:rPr>
        <w:t>ensuring only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69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sold.</w:t>
      </w:r>
    </w:p>
    <w:p w14:paraId="5F65DECC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199"/>
        <w:rPr>
          <w:rFonts w:ascii="Arial" w:eastAsia="Arial" w:hAnsi="Arial" w:cs="Arial"/>
        </w:rPr>
      </w:pPr>
      <w:bookmarkStart w:id="107" w:name="4.7.1_Role_of_Government"/>
      <w:bookmarkEnd w:id="107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of Government</w:t>
      </w:r>
    </w:p>
    <w:p w14:paraId="5F65DECD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DECE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role of</w:t>
      </w:r>
      <w:r>
        <w:rPr>
          <w:spacing w:val="3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to:</w:t>
      </w:r>
    </w:p>
    <w:p w14:paraId="5F65DECF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D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establish </w:t>
      </w:r>
      <w:r>
        <w:t>the</w:t>
      </w:r>
      <w:r>
        <w:rPr>
          <w:spacing w:val="-1"/>
        </w:rPr>
        <w:t xml:space="preserve"> NRSIEE</w:t>
      </w:r>
      <w:r>
        <w:rPr>
          <w:spacing w:val="-4"/>
        </w:rPr>
        <w:t xml:space="preserve"> </w:t>
      </w:r>
      <w:r>
        <w:rPr>
          <w:spacing w:val="-1"/>
        </w:rPr>
        <w:t>emission standards,</w:t>
      </w:r>
      <w:r>
        <w:t xml:space="preserve"> </w:t>
      </w:r>
      <w:r>
        <w:rPr>
          <w:spacing w:val="-1"/>
        </w:rPr>
        <w:t>in 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stakeholders</w:t>
      </w:r>
    </w:p>
    <w:p w14:paraId="5F65DED1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D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839" w:firstLine="0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administer the</w:t>
      </w:r>
      <w:r>
        <w:rPr>
          <w:spacing w:val="1"/>
        </w:rPr>
        <w:t xml:space="preserve"> </w:t>
      </w:r>
      <w:r>
        <w:rPr>
          <w:spacing w:val="-1"/>
        </w:rPr>
        <w:t>legislation and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t xml:space="preserve"> to</w:t>
      </w:r>
      <w:r>
        <w:rPr>
          <w:spacing w:val="51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legislation</w:t>
      </w:r>
    </w:p>
    <w:p w14:paraId="5F65DED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692" w:firstLine="0"/>
      </w:pPr>
      <w:r>
        <w:rPr>
          <w:spacing w:val="-1"/>
        </w:rPr>
        <w:t xml:space="preserve">promote understanding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legislation</w:t>
      </w:r>
      <w:r>
        <w:rPr>
          <w:spacing w:val="49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education and information dissemination</w:t>
      </w:r>
    </w:p>
    <w:p w14:paraId="5F65DED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legislation </w:t>
      </w:r>
      <w:r>
        <w:t>and</w:t>
      </w:r>
      <w:r>
        <w:rPr>
          <w:spacing w:val="-1"/>
        </w:rPr>
        <w:t xml:space="preserve"> regulations.</w:t>
      </w:r>
    </w:p>
    <w:p w14:paraId="5F65DED5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D6" w14:textId="77777777" w:rsidR="004863D4" w:rsidRDefault="009328F2">
      <w:pPr>
        <w:pStyle w:val="BodyText"/>
        <w:spacing w:line="275" w:lineRule="auto"/>
        <w:ind w:right="268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approach,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taking</w:t>
      </w:r>
      <w:r>
        <w:rPr>
          <w:spacing w:val="65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roles</w:t>
      </w:r>
      <w:r>
        <w:t xml:space="preserve"> </w:t>
      </w:r>
      <w:r>
        <w:rPr>
          <w:spacing w:val="-1"/>
        </w:rPr>
        <w:t>outlined above.</w:t>
      </w:r>
    </w:p>
    <w:p w14:paraId="5F65DED7" w14:textId="77777777" w:rsidR="004863D4" w:rsidRDefault="004863D4">
      <w:pPr>
        <w:spacing w:line="275" w:lineRule="auto"/>
        <w:sectPr w:rsidR="004863D4">
          <w:pgSz w:w="11910" w:h="16840"/>
          <w:pgMar w:top="1340" w:right="1240" w:bottom="640" w:left="1300" w:header="0" w:footer="0" w:gutter="0"/>
          <w:cols w:space="720"/>
        </w:sectPr>
      </w:pPr>
    </w:p>
    <w:p w14:paraId="5F65DED8" w14:textId="77777777" w:rsidR="004863D4" w:rsidRDefault="009328F2">
      <w:pPr>
        <w:numPr>
          <w:ilvl w:val="2"/>
          <w:numId w:val="12"/>
        </w:numPr>
        <w:tabs>
          <w:tab w:val="left" w:pos="901"/>
        </w:tabs>
        <w:spacing w:before="57"/>
        <w:ind w:left="900" w:hanging="782"/>
        <w:rPr>
          <w:rFonts w:ascii="Arial" w:eastAsia="Arial" w:hAnsi="Arial" w:cs="Arial"/>
        </w:rPr>
      </w:pPr>
      <w:bookmarkStart w:id="108" w:name="4.7.2__Role_of_Industry"/>
      <w:bookmarkEnd w:id="108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of Industry</w:t>
      </w:r>
    </w:p>
    <w:p w14:paraId="5F65DED9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DEDA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role of</w:t>
      </w:r>
      <w:r>
        <w:rPr>
          <w:spacing w:val="3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to:</w:t>
      </w:r>
    </w:p>
    <w:p w14:paraId="5F65DEDB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D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consult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guidelines;</w:t>
      </w:r>
    </w:p>
    <w:p w14:paraId="5F65DEDD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D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compliance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and regulations.</w:t>
      </w:r>
    </w:p>
    <w:p w14:paraId="5F65DEDF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E0" w14:textId="77777777" w:rsidR="004863D4" w:rsidRDefault="009328F2">
      <w:pPr>
        <w:pStyle w:val="BodyText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manufacturers,</w:t>
      </w:r>
      <w:r>
        <w:t xml:space="preserve"> </w:t>
      </w:r>
      <w:r>
        <w:rPr>
          <w:spacing w:val="-1"/>
        </w:rPr>
        <w:t>importers,</w:t>
      </w:r>
      <w:r>
        <w:t xml:space="preserve"> </w:t>
      </w:r>
      <w:r>
        <w:rPr>
          <w:spacing w:val="-1"/>
        </w:rPr>
        <w:t>retailers) 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required</w:t>
      </w:r>
      <w:r>
        <w:rPr>
          <w:spacing w:val="1"/>
        </w:rPr>
        <w:t xml:space="preserve"> </w:t>
      </w:r>
      <w:r>
        <w:rPr>
          <w:spacing w:val="-1"/>
        </w:rPr>
        <w:t>to:</w:t>
      </w:r>
    </w:p>
    <w:p w14:paraId="5F65DEE1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E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regulator to</w:t>
      </w:r>
      <w:r>
        <w:rPr>
          <w:spacing w:val="1"/>
        </w:rPr>
        <w:t xml:space="preserve"> </w:t>
      </w:r>
      <w:r>
        <w:rPr>
          <w:spacing w:val="-1"/>
        </w:rPr>
        <w:t>manufacture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import</w:t>
      </w:r>
      <w: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sale;</w:t>
      </w:r>
    </w:p>
    <w:p w14:paraId="5F65DEE3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E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325" w:firstLine="0"/>
      </w:pPr>
      <w:r>
        <w:rPr>
          <w:spacing w:val="-1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and maintain evidence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 xml:space="preserve">certification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equivalent;</w:t>
      </w:r>
    </w:p>
    <w:p w14:paraId="5F65DEE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375" w:firstLine="0"/>
      </w:pPr>
      <w:r>
        <w:rPr>
          <w:spacing w:val="-1"/>
        </w:rPr>
        <w:t>maintain</w:t>
      </w:r>
      <w:r>
        <w:rPr>
          <w:spacing w:val="1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manufactured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compliance purposes.</w:t>
      </w:r>
    </w:p>
    <w:p w14:paraId="5F65DEE6" w14:textId="77777777" w:rsidR="004863D4" w:rsidRDefault="009328F2">
      <w:pPr>
        <w:pStyle w:val="BodyText"/>
        <w:spacing w:before="202" w:line="275" w:lineRule="auto"/>
        <w:ind w:right="111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businesses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 xml:space="preserve">expected </w:t>
      </w:r>
      <w:r>
        <w:t>to</w:t>
      </w:r>
      <w:r>
        <w:rPr>
          <w:spacing w:val="-1"/>
        </w:rPr>
        <w:t xml:space="preserve"> only</w:t>
      </w:r>
      <w:r>
        <w:rPr>
          <w:spacing w:val="-2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sale products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65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standard/s.</w:t>
      </w:r>
    </w:p>
    <w:p w14:paraId="5F65DEE7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09" w:name="4.7.3_Role_of_the_Consumer"/>
      <w:bookmarkEnd w:id="109"/>
      <w:r>
        <w:rPr>
          <w:rFonts w:ascii="Arial"/>
          <w:i/>
          <w:spacing w:val="-1"/>
        </w:rPr>
        <w:t>Role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 xml:space="preserve">of </w:t>
      </w:r>
      <w:r>
        <w:rPr>
          <w:rFonts w:ascii="Arial"/>
          <w:i/>
        </w:rPr>
        <w:t xml:space="preserve">the </w:t>
      </w:r>
      <w:r>
        <w:rPr>
          <w:rFonts w:ascii="Arial"/>
          <w:i/>
          <w:spacing w:val="-2"/>
        </w:rPr>
        <w:t>Consumer</w:t>
      </w:r>
    </w:p>
    <w:p w14:paraId="5F65DEE8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DEE9" w14:textId="77777777" w:rsidR="004863D4" w:rsidRDefault="009328F2">
      <w:pPr>
        <w:pStyle w:val="BodyText"/>
        <w:spacing w:line="275" w:lineRule="auto"/>
        <w:ind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rPr>
          <w:spacing w:val="-1"/>
        </w:rPr>
        <w:t>assures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1"/>
        </w:rPr>
        <w:t>and/or offered</w:t>
      </w:r>
      <w:r>
        <w:rPr>
          <w:spacing w:val="67"/>
        </w:rPr>
        <w:t xml:space="preserve"> </w:t>
      </w:r>
      <w:r>
        <w:t>for</w:t>
      </w:r>
      <w:r>
        <w:rPr>
          <w:spacing w:val="-1"/>
        </w:rPr>
        <w:t xml:space="preserve"> sale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meet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relevant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standard/s.</w:t>
      </w:r>
    </w:p>
    <w:p w14:paraId="5F65DEEA" w14:textId="77777777" w:rsidR="004863D4" w:rsidRDefault="004863D4">
      <w:pPr>
        <w:spacing w:line="275" w:lineRule="auto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EEB" w14:textId="77777777" w:rsidR="004863D4" w:rsidRDefault="009328F2">
      <w:pPr>
        <w:numPr>
          <w:ilvl w:val="0"/>
          <w:numId w:val="12"/>
        </w:numPr>
        <w:tabs>
          <w:tab w:val="left" w:pos="839"/>
        </w:tabs>
        <w:spacing w:before="55"/>
        <w:ind w:hanging="720"/>
        <w:rPr>
          <w:rFonts w:ascii="Arial" w:eastAsia="Arial" w:hAnsi="Arial" w:cs="Arial"/>
        </w:rPr>
      </w:pPr>
      <w:bookmarkStart w:id="110" w:name="5_APPROACH_TO_THE_IMPACT_ANALYSIS"/>
      <w:bookmarkStart w:id="111" w:name="_bookmark50"/>
      <w:bookmarkEnd w:id="110"/>
      <w:bookmarkEnd w:id="111"/>
      <w:r>
        <w:rPr>
          <w:rFonts w:ascii="Arial"/>
          <w:b/>
          <w:spacing w:val="-1"/>
        </w:rPr>
        <w:t>APPROACH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TO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IMPACT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>ANALYSIS</w:t>
      </w:r>
    </w:p>
    <w:p w14:paraId="5F65DEEC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F65DEED" w14:textId="77777777" w:rsidR="004863D4" w:rsidRDefault="009328F2">
      <w:pPr>
        <w:pStyle w:val="BodyText"/>
        <w:spacing w:line="276" w:lineRule="auto"/>
        <w:ind w:right="268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cost-benefit</w:t>
      </w:r>
      <w:r>
        <w:t xml:space="preserve"> </w:t>
      </w:r>
      <w:r>
        <w:rPr>
          <w:spacing w:val="-1"/>
        </w:rPr>
        <w:t>analysis</w:t>
      </w:r>
      <w:r>
        <w:rPr>
          <w:spacing w:val="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four</w:t>
      </w:r>
      <w:r>
        <w:rPr>
          <w:spacing w:val="-1"/>
        </w:rPr>
        <w:t xml:space="preserve"> identified</w:t>
      </w:r>
      <w:r>
        <w:rPr>
          <w:spacing w:val="1"/>
        </w:rPr>
        <w:t xml:space="preserve"> </w:t>
      </w:r>
      <w:r>
        <w:rPr>
          <w:spacing w:val="-1"/>
        </w:rPr>
        <w:t>options.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 xml:space="preserve">Section </w:t>
      </w:r>
      <w:r>
        <w:t>sets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 xml:space="preserve">underpinning </w:t>
      </w:r>
      <w:r>
        <w:t>the</w:t>
      </w:r>
      <w:r>
        <w:rPr>
          <w:spacing w:val="-1"/>
        </w:rPr>
        <w:t xml:space="preserve"> analysis.</w:t>
      </w:r>
    </w:p>
    <w:p w14:paraId="5F65DEEE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199"/>
        <w:rPr>
          <w:rFonts w:ascii="Arial" w:eastAsia="Arial" w:hAnsi="Arial" w:cs="Arial"/>
        </w:rPr>
      </w:pPr>
      <w:bookmarkStart w:id="112" w:name="5.1_Methodology_and_Key_Assumptions"/>
      <w:bookmarkEnd w:id="112"/>
      <w:r>
        <w:rPr>
          <w:rFonts w:ascii="Arial"/>
          <w:b/>
          <w:i/>
          <w:spacing w:val="-1"/>
        </w:rPr>
        <w:t>Methodology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and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Key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Assumptions</w:t>
      </w:r>
    </w:p>
    <w:p w14:paraId="5F65DEEF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EF0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is</w:t>
      </w:r>
      <w:r>
        <w:t xml:space="preserve"> set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equation</w:t>
      </w:r>
      <w:r>
        <w:rPr>
          <w:spacing w:val="1"/>
        </w:rPr>
        <w:t xml:space="preserve"> </w:t>
      </w:r>
      <w:r>
        <w:rPr>
          <w:spacing w:val="-1"/>
        </w:rPr>
        <w:t>below:</w:t>
      </w:r>
    </w:p>
    <w:p w14:paraId="5F65DEF1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F2" w14:textId="77777777" w:rsidR="004863D4" w:rsidRDefault="009328F2">
      <w:pPr>
        <w:pStyle w:val="BodyText"/>
        <w:spacing w:line="275" w:lineRule="auto"/>
        <w:ind w:right="104"/>
      </w:pPr>
      <w:r>
        <w:rPr>
          <w:spacing w:val="-1"/>
        </w:rPr>
        <w:t>NPVoption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PVmonetised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+</w:t>
      </w:r>
      <w:r>
        <w:rPr>
          <w:spacing w:val="-3"/>
        </w:rPr>
        <w:t xml:space="preserve"> </w:t>
      </w:r>
      <w:r>
        <w:rPr>
          <w:spacing w:val="-1"/>
        </w:rPr>
        <w:t>PVchange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consumer surplus</w:t>
      </w:r>
      <w:r>
        <w:t xml:space="preserve"> +</w:t>
      </w:r>
      <w:r>
        <w:rPr>
          <w:spacing w:val="55"/>
        </w:rPr>
        <w:t xml:space="preserve"> </w:t>
      </w:r>
      <w:r>
        <w:rPr>
          <w:spacing w:val="-1"/>
        </w:rPr>
        <w:t>PVchange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producer</w:t>
      </w:r>
      <w:r>
        <w:rPr>
          <w:spacing w:val="-3"/>
        </w:rPr>
        <w:t xml:space="preserve"> </w:t>
      </w:r>
      <w:r>
        <w:rPr>
          <w:spacing w:val="-1"/>
        </w:rPr>
        <w:t>surplus</w:t>
      </w:r>
      <w:r>
        <w:t xml:space="preserve"> +</w:t>
      </w:r>
      <w:r>
        <w:rPr>
          <w:spacing w:val="-1"/>
        </w:rPr>
        <w:t xml:space="preserve"> PVchange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service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fuel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PVcompliance</w:t>
      </w:r>
      <w:r>
        <w:rPr>
          <w:spacing w:val="51"/>
        </w:rPr>
        <w:t xml:space="preserve"> </w:t>
      </w:r>
      <w:r>
        <w:t>cost to</w:t>
      </w:r>
      <w:r>
        <w:rPr>
          <w:spacing w:val="-1"/>
        </w:rPr>
        <w:t xml:space="preserve"> business</w:t>
      </w:r>
      <w:r>
        <w:t xml:space="preserve"> +</w:t>
      </w:r>
      <w:r>
        <w:rPr>
          <w:spacing w:val="-1"/>
        </w:rPr>
        <w:t xml:space="preserve"> PVcompliance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government</w:t>
      </w:r>
    </w:p>
    <w:p w14:paraId="5F65DEF3" w14:textId="77777777" w:rsidR="004863D4" w:rsidRDefault="009328F2">
      <w:pPr>
        <w:pStyle w:val="BodyText"/>
        <w:spacing w:before="202" w:line="448" w:lineRule="auto"/>
        <w:ind w:right="369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NPV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the</w:t>
      </w:r>
      <w:r>
        <w:rPr>
          <w:spacing w:val="-1"/>
        </w:rPr>
        <w:t xml:space="preserve"> net</w:t>
      </w:r>
      <w: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rPr>
          <w:spacing w:val="-1"/>
        </w:rPr>
        <w:t>value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changes,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PV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value.</w:t>
      </w:r>
      <w:r>
        <w:rPr>
          <w:spacing w:val="4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standard factors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14:paraId="5F65DEF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9"/>
        <w:ind w:left="838"/>
      </w:pP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options</w:t>
      </w:r>
    </w:p>
    <w:p w14:paraId="5F65DEF5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F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Period of</w:t>
      </w:r>
      <w:r>
        <w:rPr>
          <w:spacing w:val="3"/>
        </w:rPr>
        <w:t xml:space="preserve"> </w:t>
      </w:r>
      <w:r>
        <w:rPr>
          <w:spacing w:val="-1"/>
        </w:rPr>
        <w:t>analysis</w:t>
      </w:r>
    </w:p>
    <w:p w14:paraId="5F65DEF7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F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Population modelling</w:t>
      </w:r>
    </w:p>
    <w:p w14:paraId="5F65DEF9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EF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profile of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engines</w:t>
      </w:r>
    </w:p>
    <w:p w14:paraId="5F65DEFB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F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and equipment</w:t>
      </w:r>
      <w:r>
        <w:rPr>
          <w:spacing w:val="-2"/>
        </w:rPr>
        <w:t xml:space="preserve"> </w:t>
      </w:r>
      <w:r>
        <w:t>costs</w:t>
      </w:r>
    </w:p>
    <w:p w14:paraId="5F65DEFD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EF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NSIREE</w:t>
      </w:r>
      <w:r>
        <w:rPr>
          <w:spacing w:val="1"/>
        </w:rPr>
        <w:t xml:space="preserve"> </w:t>
      </w:r>
      <w:r>
        <w:rPr>
          <w:spacing w:val="-1"/>
        </w:rPr>
        <w:t xml:space="preserve">demand response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changes</w:t>
      </w:r>
    </w:p>
    <w:p w14:paraId="5F65DEFF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F0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emissions;</w:t>
      </w:r>
    </w:p>
    <w:p w14:paraId="5F65DF01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F0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Fuel</w:t>
      </w:r>
      <w:r>
        <w:t xml:space="preserve"> costs;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14:paraId="5F65DF03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F0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t>costs.</w:t>
      </w:r>
    </w:p>
    <w:p w14:paraId="5F65DF05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F06" w14:textId="77777777" w:rsidR="004863D4" w:rsidRDefault="009328F2">
      <w:pPr>
        <w:pStyle w:val="BodyText"/>
      </w:pPr>
      <w:r>
        <w:t>Other</w:t>
      </w:r>
      <w:r>
        <w:rPr>
          <w:spacing w:val="-1"/>
        </w:rPr>
        <w:t xml:space="preserve"> standard assumptions</w:t>
      </w:r>
      <w:r>
        <w:t xml:space="preserve"> </w:t>
      </w:r>
      <w:r>
        <w:rPr>
          <w:spacing w:val="-1"/>
        </w:rPr>
        <w:t>include that</w:t>
      </w:r>
      <w:r>
        <w:t xml:space="preserve"> </w:t>
      </w:r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be:</w:t>
      </w:r>
    </w:p>
    <w:p w14:paraId="5F65DF07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F0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7" w:lineRule="auto"/>
        <w:ind w:right="573" w:firstLine="0"/>
      </w:pPr>
      <w:r>
        <w:t>no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shift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combustion engine</w:t>
      </w:r>
      <w:r>
        <w:rPr>
          <w:spacing w:val="1"/>
        </w:rPr>
        <w:t xml:space="preserve"> </w:t>
      </w:r>
      <w:r>
        <w:rPr>
          <w:spacing w:val="-1"/>
        </w:rPr>
        <w:t>technology,</w:t>
      </w:r>
      <w:r>
        <w:t xml:space="preserve"> as </w:t>
      </w:r>
      <w:r>
        <w:rPr>
          <w:spacing w:val="-1"/>
        </w:rPr>
        <w:t>well</w:t>
      </w:r>
      <w:r>
        <w:t xml:space="preserve"> as no</w:t>
      </w:r>
      <w:r>
        <w:rPr>
          <w:spacing w:val="-1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 xml:space="preserve">demand </w:t>
      </w:r>
      <w:r>
        <w:t>to</w:t>
      </w:r>
      <w:r>
        <w:rPr>
          <w:spacing w:val="-1"/>
        </w:rPr>
        <w:t xml:space="preserve"> non-combustion</w:t>
      </w:r>
      <w:r>
        <w:rPr>
          <w:spacing w:val="1"/>
        </w:rPr>
        <w:t xml:space="preserve"> </w:t>
      </w:r>
      <w:r>
        <w:rPr>
          <w:spacing w:val="-1"/>
        </w:rPr>
        <w:t>motors</w:t>
      </w:r>
      <w:r>
        <w:t xml:space="preserve"> </w:t>
      </w:r>
      <w:r>
        <w:rPr>
          <w:spacing w:val="-1"/>
        </w:rPr>
        <w:t>(i.e.</w:t>
      </w:r>
      <w:r>
        <w:rPr>
          <w:spacing w:val="-2"/>
        </w:rPr>
        <w:t xml:space="preserve"> </w:t>
      </w:r>
      <w:r>
        <w:rPr>
          <w:spacing w:val="-1"/>
        </w:rPr>
        <w:t>battery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electrically</w:t>
      </w:r>
      <w:r>
        <w:rPr>
          <w:spacing w:val="-2"/>
        </w:rPr>
        <w:t xml:space="preserve"> </w:t>
      </w:r>
      <w:r>
        <w:rPr>
          <w:spacing w:val="-1"/>
        </w:rPr>
        <w:t>operated)</w:t>
      </w:r>
    </w:p>
    <w:p w14:paraId="5F65DF0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t>on</w:t>
      </w:r>
      <w:r>
        <w:rPr>
          <w:spacing w:val="1"/>
        </w:rPr>
        <w:t xml:space="preserve"> </w:t>
      </w:r>
      <w:r>
        <w:rPr>
          <w:spacing w:val="-1"/>
        </w:rPr>
        <w:t>advice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2"/>
        </w:rPr>
        <w:t>industry,</w:t>
      </w:r>
      <w:r>
        <w:t xml:space="preserve"> </w:t>
      </w:r>
      <w:r>
        <w:rPr>
          <w:spacing w:val="-1"/>
        </w:rPr>
        <w:t>little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Australian manufacturing of</w:t>
      </w:r>
      <w:r>
        <w:rPr>
          <w:spacing w:val="3"/>
        </w:rPr>
        <w:t xml:space="preserve"> </w:t>
      </w:r>
      <w:r>
        <w:rPr>
          <w:spacing w:val="-1"/>
        </w:rPr>
        <w:t>NRSIEE.</w:t>
      </w:r>
    </w:p>
    <w:p w14:paraId="5F65DF0A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F0B" w14:textId="77777777" w:rsidR="004863D4" w:rsidRDefault="009328F2">
      <w:pPr>
        <w:numPr>
          <w:ilvl w:val="1"/>
          <w:numId w:val="12"/>
        </w:numPr>
        <w:tabs>
          <w:tab w:val="left" w:pos="839"/>
        </w:tabs>
        <w:rPr>
          <w:rFonts w:ascii="Arial" w:eastAsia="Arial" w:hAnsi="Arial" w:cs="Arial"/>
        </w:rPr>
      </w:pPr>
      <w:bookmarkStart w:id="113" w:name="5.2_Compliance_Rates"/>
      <w:bookmarkEnd w:id="113"/>
      <w:r>
        <w:rPr>
          <w:rFonts w:ascii="Arial"/>
          <w:b/>
          <w:i/>
          <w:spacing w:val="-1"/>
        </w:rPr>
        <w:t>Compliance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Rates</w:t>
      </w:r>
    </w:p>
    <w:p w14:paraId="5F65DF0C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0D" w14:textId="77777777" w:rsidR="004863D4" w:rsidRDefault="009328F2">
      <w:pPr>
        <w:pStyle w:val="BodyText"/>
        <w:spacing w:line="277" w:lineRule="auto"/>
        <w:ind w:right="104"/>
      </w:pP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analysis,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be fully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1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rPr>
          <w:spacing w:val="57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</w:p>
    <w:p w14:paraId="5F65DF0E" w14:textId="77777777" w:rsidR="004863D4" w:rsidRDefault="009328F2">
      <w:pPr>
        <w:pStyle w:val="BodyText"/>
        <w:spacing w:before="198" w:line="276" w:lineRule="auto"/>
        <w:ind w:right="158"/>
      </w:pPr>
      <w:r>
        <w:t xml:space="preserve">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unrealistic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some businesses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1"/>
        </w:rPr>
        <w:t>opt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standard.</w:t>
      </w:r>
      <w:r>
        <w:rPr>
          <w:spacing w:val="-2"/>
        </w:rPr>
        <w:t xml:space="preserve"> </w:t>
      </w:r>
      <w:r>
        <w:rPr>
          <w:spacing w:val="-1"/>
        </w:rPr>
        <w:t>The modelling,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tests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differing level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compliance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setting </w:t>
      </w:r>
      <w:r>
        <w:t>a</w:t>
      </w:r>
      <w:r>
        <w:rPr>
          <w:spacing w:val="75"/>
        </w:rPr>
        <w:t xml:space="preserve"> </w:t>
      </w:r>
      <w:r>
        <w:rPr>
          <w:spacing w:val="-1"/>
        </w:rPr>
        <w:t xml:space="preserve">parameter value </w:t>
      </w:r>
      <w:r>
        <w:t>for</w:t>
      </w:r>
      <w:r>
        <w:rPr>
          <w:spacing w:val="-1"/>
        </w:rPr>
        <w:t xml:space="preserve"> different</w:t>
      </w:r>
      <w:r>
        <w:t xml:space="preserve"> </w:t>
      </w:r>
      <w:r>
        <w:rPr>
          <w:spacing w:val="-2"/>
        </w:rPr>
        <w:t>levels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engine populations</w:t>
      </w:r>
      <w:r>
        <w:t xml:space="preserve"> </w:t>
      </w:r>
      <w:r>
        <w:rPr>
          <w:spacing w:val="-1"/>
        </w:rPr>
        <w:t>(not</w:t>
      </w:r>
      <w:r>
        <w:rPr>
          <w:spacing w:val="67"/>
        </w:rPr>
        <w:t xml:space="preserve"> </w:t>
      </w:r>
      <w:r>
        <w:rPr>
          <w:spacing w:val="-1"/>
        </w:rPr>
        <w:t>businesses).</w:t>
      </w:r>
    </w:p>
    <w:p w14:paraId="5F65DF0F" w14:textId="77777777" w:rsidR="004863D4" w:rsidRDefault="004863D4">
      <w:pPr>
        <w:spacing w:line="276" w:lineRule="auto"/>
        <w:sectPr w:rsidR="004863D4">
          <w:pgSz w:w="11910" w:h="16840"/>
          <w:pgMar w:top="1340" w:right="1240" w:bottom="640" w:left="1300" w:header="0" w:footer="0" w:gutter="0"/>
          <w:cols w:space="720"/>
        </w:sectPr>
      </w:pPr>
    </w:p>
    <w:p w14:paraId="5F65DF10" w14:textId="77777777" w:rsidR="004863D4" w:rsidRDefault="009328F2">
      <w:pPr>
        <w:pStyle w:val="BodyText"/>
        <w:spacing w:before="58" w:line="276" w:lineRule="auto"/>
        <w:ind w:right="19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complexity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administration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regimes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levels,</w:t>
      </w:r>
      <w: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Co-Regulation</w:t>
      </w:r>
      <w:r>
        <w:rPr>
          <w:spacing w:val="1"/>
        </w:rPr>
        <w:t xml:space="preserve"> </w:t>
      </w:r>
      <w:r>
        <w:rPr>
          <w:spacing w:val="-1"/>
        </w:rPr>
        <w:t>option,</w:t>
      </w:r>
      <w:r>
        <w:t xml:space="preserve"> as </w:t>
      </w:r>
      <w:r>
        <w:rPr>
          <w:spacing w:val="-1"/>
        </w:rPr>
        <w:t>complexity</w:t>
      </w:r>
      <w:r>
        <w:rPr>
          <w:spacing w:val="49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provide opportunities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avoidance.</w:t>
      </w:r>
      <w:r>
        <w:rPr>
          <w:spacing w:val="-2"/>
        </w:rPr>
        <w:t xml:space="preserve"> </w:t>
      </w:r>
      <w:r>
        <w:rPr>
          <w:spacing w:val="-1"/>
        </w:rPr>
        <w:t>The Co-Regulation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assumption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compliance activity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2"/>
        </w:rPr>
        <w:t>levels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parties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-1"/>
        </w:rPr>
        <w:t xml:space="preserve"> higher rates</w:t>
      </w:r>
      <w:r>
        <w:rPr>
          <w:spacing w:val="79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non-compliance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option.</w:t>
      </w:r>
    </w:p>
    <w:p w14:paraId="5F65DF11" w14:textId="77777777" w:rsidR="004863D4" w:rsidRDefault="009328F2">
      <w:pPr>
        <w:pStyle w:val="BodyText"/>
        <w:spacing w:before="20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are:</w:t>
      </w:r>
    </w:p>
    <w:p w14:paraId="5F65DF1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DF1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787" w:firstLine="0"/>
      </w:pPr>
      <w:r>
        <w:t>100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engines</w:t>
      </w:r>
      <w:r>
        <w:t xml:space="preserve"> 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option mainly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 xml:space="preserve">Commonwealth administering </w:t>
      </w:r>
      <w:r>
        <w:t>the</w:t>
      </w:r>
      <w:r>
        <w:rPr>
          <w:spacing w:val="-1"/>
        </w:rPr>
        <w:t xml:space="preserve"> arrangement,</w:t>
      </w:r>
      <w:r>
        <w:t xml:space="preserve"> </w:t>
      </w:r>
      <w:r>
        <w:rPr>
          <w:spacing w:val="-1"/>
        </w:rPr>
        <w:t>including compliance</w:t>
      </w:r>
      <w:r>
        <w:rPr>
          <w:spacing w:val="1"/>
        </w:rPr>
        <w:t xml:space="preserve"> </w:t>
      </w:r>
      <w:r>
        <w:rPr>
          <w:spacing w:val="-1"/>
        </w:rPr>
        <w:t>measures;</w:t>
      </w:r>
    </w:p>
    <w:p w14:paraId="5F65DF1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58" w:firstLine="0"/>
      </w:pPr>
      <w:r>
        <w:t>80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Co-Regulation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 xml:space="preserve">reflecting </w:t>
      </w:r>
      <w:r>
        <w:t>the</w:t>
      </w:r>
      <w:r>
        <w:rPr>
          <w:spacing w:val="-1"/>
        </w:rPr>
        <w:t xml:space="preserve"> multiple</w:t>
      </w:r>
      <w:r>
        <w:rPr>
          <w:spacing w:val="1"/>
        </w:rP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-1"/>
        </w:rPr>
        <w:t>compliance</w:t>
      </w:r>
      <w:r>
        <w:rPr>
          <w:spacing w:val="61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 xml:space="preserve">some avoidance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place;</w:t>
      </w:r>
      <w:r>
        <w:t xml:space="preserve"> </w:t>
      </w:r>
      <w:r>
        <w:rPr>
          <w:spacing w:val="-1"/>
        </w:rPr>
        <w:t>and</w:t>
      </w:r>
    </w:p>
    <w:p w14:paraId="5F65DF1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801" w:firstLine="0"/>
      </w:pPr>
      <w:r>
        <w:t>50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Voluntary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reflecting overseas</w:t>
      </w:r>
      <w:r>
        <w:t xml:space="preserve"> </w:t>
      </w:r>
      <w:r>
        <w:rPr>
          <w:spacing w:val="-1"/>
        </w:rPr>
        <w:t>experience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57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nature.</w:t>
      </w:r>
    </w:p>
    <w:p w14:paraId="5F65DF16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0"/>
        <w:rPr>
          <w:rFonts w:ascii="Arial" w:eastAsia="Arial" w:hAnsi="Arial" w:cs="Arial"/>
        </w:rPr>
      </w:pPr>
      <w:bookmarkStart w:id="114" w:name="5.3_Period_of_analysis"/>
      <w:bookmarkEnd w:id="114"/>
      <w:r>
        <w:rPr>
          <w:rFonts w:ascii="Arial"/>
          <w:b/>
          <w:i/>
          <w:spacing w:val="-1"/>
        </w:rPr>
        <w:t>Period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2"/>
        </w:rPr>
        <w:t>of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analysis</w:t>
      </w:r>
    </w:p>
    <w:p w14:paraId="5F65DF17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18" w14:textId="77777777" w:rsidR="004863D4" w:rsidRDefault="009328F2">
      <w:pPr>
        <w:pStyle w:val="BodyText"/>
        <w:spacing w:line="275" w:lineRule="auto"/>
        <w:ind w:right="143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assume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date of</w:t>
      </w:r>
      <w:r>
        <w:rPr>
          <w:spacing w:val="3"/>
        </w:rPr>
        <w:t xml:space="preserve"> </w:t>
      </w:r>
      <w:r>
        <w:rPr>
          <w:spacing w:val="-1"/>
        </w:rPr>
        <w:t>2016,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year period of</w:t>
      </w:r>
      <w:r>
        <w:t xml:space="preserve"> </w:t>
      </w:r>
      <w:r>
        <w:rPr>
          <w:spacing w:val="-1"/>
        </w:rPr>
        <w:t>analysis.</w:t>
      </w:r>
      <w:r>
        <w:t xml:space="preserve"> That </w:t>
      </w:r>
      <w:r>
        <w:rPr>
          <w:spacing w:val="-1"/>
        </w:rPr>
        <w:t>is,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 xml:space="preserve">each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cohort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2016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2035</w:t>
      </w:r>
      <w:r>
        <w:rPr>
          <w:spacing w:val="1"/>
        </w:rPr>
        <w:t xml:space="preserve"> </w:t>
      </w:r>
      <w:r>
        <w:rPr>
          <w:spacing w:val="-1"/>
        </w:rPr>
        <w:t>(inclusive) are</w:t>
      </w:r>
      <w:r>
        <w:rPr>
          <w:spacing w:val="1"/>
        </w:rPr>
        <w:t xml:space="preserve"> </w:t>
      </w:r>
      <w:r>
        <w:rPr>
          <w:spacing w:val="-1"/>
        </w:rPr>
        <w:t>examined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analysis.</w:t>
      </w:r>
    </w:p>
    <w:p w14:paraId="5F65DF19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15" w:name="5.4_Population_Modelling"/>
      <w:bookmarkEnd w:id="115"/>
      <w:r>
        <w:rPr>
          <w:rFonts w:ascii="Arial"/>
          <w:b/>
          <w:i/>
          <w:spacing w:val="-1"/>
        </w:rPr>
        <w:t>Population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"/>
        </w:rPr>
        <w:t>Modelling</w:t>
      </w:r>
    </w:p>
    <w:p w14:paraId="5F65DF1A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1B" w14:textId="77777777" w:rsidR="004863D4" w:rsidRDefault="009328F2">
      <w:pPr>
        <w:pStyle w:val="BodyText"/>
        <w:spacing w:line="270" w:lineRule="auto"/>
        <w:ind w:right="143"/>
      </w:pPr>
      <w:r>
        <w:rPr>
          <w:spacing w:val="-1"/>
        </w:rPr>
        <w:t>Population modelling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options</w:t>
      </w:r>
      <w:r>
        <w:rPr>
          <w:spacing w:val="-2"/>
        </w:rPr>
        <w:t xml:space="preserve"> </w:t>
      </w:r>
      <w:r>
        <w:rPr>
          <w:spacing w:val="-1"/>
        </w:rPr>
        <w:t>estimates</w:t>
      </w:r>
      <w:r>
        <w:t xml:space="preserve"> the</w:t>
      </w:r>
      <w:r>
        <w:rPr>
          <w:spacing w:val="-1"/>
        </w:rPr>
        <w:t xml:space="preserve"> annual</w:t>
      </w:r>
      <w:r>
        <w:rPr>
          <w:spacing w:val="-3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operating</w:t>
      </w:r>
      <w:r>
        <w:rPr>
          <w:spacing w:val="69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non-compliant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 period of</w:t>
      </w:r>
      <w:r>
        <w:rPr>
          <w:spacing w:val="3"/>
        </w:rPr>
        <w:t xml:space="preserve"> </w:t>
      </w:r>
      <w:r>
        <w:rPr>
          <w:spacing w:val="-1"/>
        </w:rPr>
        <w:t>interest,</w:t>
      </w:r>
      <w:r>
        <w:rPr>
          <w:spacing w:val="-2"/>
        </w:rPr>
        <w:t xml:space="preserve"> </w:t>
      </w:r>
      <w:r>
        <w:rPr>
          <w:spacing w:val="-1"/>
        </w:rPr>
        <w:t>2016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2035.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both</w:t>
      </w:r>
      <w:r>
        <w:rPr>
          <w:spacing w:val="-4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trend analysis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historical</w:t>
      </w:r>
      <w:r>
        <w:rPr>
          <w:spacing w:val="67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trade data for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period 1989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2012.</w:t>
      </w:r>
      <w:r>
        <w:t xml:space="preserve"> </w:t>
      </w:r>
      <w:r>
        <w:rPr>
          <w:spacing w:val="-1"/>
        </w:rPr>
        <w:t>‘Scrappage’</w:t>
      </w:r>
      <w:r>
        <w:rPr>
          <w:spacing w:val="-3"/>
        </w:rPr>
        <w:t xml:space="preserve"> </w:t>
      </w:r>
      <w:r>
        <w:rPr>
          <w:spacing w:val="-1"/>
        </w:rPr>
        <w:t>distributions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spacing w:val="-1"/>
        </w:rPr>
        <w:t>incorporated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 models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remove</w:t>
      </w:r>
      <w:r>
        <w:rPr>
          <w:spacing w:val="1"/>
        </w:rPr>
        <w:t xml:space="preserve"> </w:t>
      </w:r>
      <w:r>
        <w:rPr>
          <w:spacing w:val="-1"/>
        </w:rPr>
        <w:t>aging engines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 xml:space="preserve">the population over </w:t>
      </w:r>
      <w:r>
        <w:t>time,</w:t>
      </w:r>
      <w:r>
        <w:rPr>
          <w:spacing w:val="59"/>
        </w:rPr>
        <w:t xml:space="preserve"> </w:t>
      </w:r>
      <w:r>
        <w:t>and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sourced from</w:t>
      </w:r>
      <w:r>
        <w:rPr>
          <w:spacing w:val="-3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8"/>
        </w:rPr>
        <w:t xml:space="preserve"> </w:t>
      </w:r>
      <w:hyperlink w:anchor="_bookmark51" w:history="1">
        <w:r>
          <w:rPr>
            <w:spacing w:val="-1"/>
            <w:position w:val="11"/>
            <w:sz w:val="16"/>
            <w:szCs w:val="16"/>
          </w:rPr>
          <w:t>44</w:t>
        </w:r>
      </w:hyperlink>
      <w:r>
        <w:rPr>
          <w:spacing w:val="-1"/>
        </w:rPr>
        <w:t>.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population models</w:t>
      </w:r>
      <w:r>
        <w:t xml:space="preserve"> </w:t>
      </w:r>
      <w:r>
        <w:rPr>
          <w:spacing w:val="-1"/>
        </w:rPr>
        <w:t>estimate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population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t>the</w:t>
      </w:r>
      <w:r>
        <w:rPr>
          <w:spacing w:val="-1"/>
        </w:rPr>
        <w:t xml:space="preserve"> other options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applied.</w:t>
      </w:r>
    </w:p>
    <w:p w14:paraId="5F65DF1C" w14:textId="77777777" w:rsidR="004863D4" w:rsidRDefault="009328F2">
      <w:pPr>
        <w:pStyle w:val="BodyText"/>
        <w:spacing w:before="208" w:line="276" w:lineRule="auto"/>
        <w:ind w:right="109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marine engines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approximately</w:t>
      </w:r>
      <w:r>
        <w:rPr>
          <w:spacing w:val="-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outdoor</w:t>
      </w:r>
      <w:r>
        <w:rPr>
          <w:spacing w:val="5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covered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analysis.</w:t>
      </w:r>
      <w:r>
        <w:t xml:space="preserve"> This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mainly</w:t>
      </w:r>
      <w:r>
        <w:rPr>
          <w:spacing w:val="-2"/>
        </w:rPr>
        <w:t xml:space="preserve"> </w:t>
      </w:r>
      <w:r>
        <w:rPr>
          <w:spacing w:val="-1"/>
        </w:rPr>
        <w:t>outboard</w:t>
      </w:r>
      <w:r>
        <w:rPr>
          <w:spacing w:val="55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 handheld garden</w:t>
      </w:r>
      <w:r>
        <w:rPr>
          <w:spacing w:val="1"/>
        </w:rP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1"/>
        </w:rPr>
        <w:t>including trimmers,</w:t>
      </w:r>
      <w:r>
        <w:t xml:space="preserve"> </w:t>
      </w:r>
      <w:r>
        <w:rPr>
          <w:spacing w:val="-1"/>
        </w:rPr>
        <w:t>brushcutters,</w:t>
      </w:r>
      <w:r>
        <w:rPr>
          <w:spacing w:val="-2"/>
        </w:rPr>
        <w:t xml:space="preserve"> </w:t>
      </w:r>
      <w:r>
        <w:rPr>
          <w:spacing w:val="-1"/>
        </w:rPr>
        <w:t>blowers,</w:t>
      </w:r>
      <w:r>
        <w:rPr>
          <w:spacing w:val="67"/>
        </w:rPr>
        <w:t xml:space="preserve"> </w:t>
      </w:r>
      <w:r>
        <w:rPr>
          <w:spacing w:val="-1"/>
        </w:rPr>
        <w:t>vacuums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chainsaws.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 xml:space="preserve">include </w:t>
      </w:r>
      <w:r>
        <w:t>the</w:t>
      </w:r>
      <w:r>
        <w:rPr>
          <w:spacing w:val="-1"/>
        </w:rPr>
        <w:t xml:space="preserve"> majority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67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other international</w:t>
      </w:r>
      <w:r>
        <w:t xml:space="preserve"> </w:t>
      </w:r>
      <w:r>
        <w:rPr>
          <w:spacing w:val="-1"/>
        </w:rPr>
        <w:t>standards.</w:t>
      </w:r>
    </w:p>
    <w:p w14:paraId="5F65DF1D" w14:textId="77777777" w:rsidR="004863D4" w:rsidRDefault="009328F2">
      <w:pPr>
        <w:pStyle w:val="BodyText"/>
        <w:spacing w:before="200" w:line="277" w:lineRule="auto"/>
        <w:ind w:right="143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relation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equipment,</w:t>
      </w:r>
      <w:r>
        <w:rPr>
          <w:spacing w:val="-2"/>
        </w:rPr>
        <w:t xml:space="preserve"> </w:t>
      </w:r>
      <w:r>
        <w:rPr>
          <w:spacing w:val="-1"/>
        </w:rPr>
        <w:t>lawnmowers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pumps/generators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excluded 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cost-benefit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reliable data.</w:t>
      </w:r>
    </w:p>
    <w:p w14:paraId="5F65DF1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6" w:lineRule="auto"/>
        <w:ind w:right="199" w:firstLine="0"/>
      </w:pPr>
      <w:r>
        <w:rPr>
          <w:spacing w:val="-1"/>
        </w:rPr>
        <w:t>For lawnmowers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significant</w:t>
      </w:r>
      <w:r>
        <w:rPr>
          <w:spacing w:val="-2"/>
        </w:rPr>
        <w:t xml:space="preserve"> </w:t>
      </w:r>
      <w:r>
        <w:rPr>
          <w:spacing w:val="-1"/>
        </w:rPr>
        <w:t xml:space="preserve">problem </w:t>
      </w:r>
      <w:r>
        <w:t xml:space="preserve">as </w:t>
      </w:r>
      <w:r>
        <w:rPr>
          <w:spacing w:val="-1"/>
        </w:rPr>
        <w:t>industry</w:t>
      </w:r>
      <w:r>
        <w:rPr>
          <w:spacing w:val="57"/>
        </w:rPr>
        <w:t xml:space="preserve"> </w:t>
      </w:r>
      <w:r>
        <w:rPr>
          <w:spacing w:val="-1"/>
        </w:rPr>
        <w:t>advises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vast</w:t>
      </w:r>
      <w: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Australian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are already</w:t>
      </w:r>
      <w:r>
        <w:rPr>
          <w:spacing w:val="6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t xml:space="preserve"> As </w:t>
      </w:r>
      <w:r>
        <w:rPr>
          <w:spacing w:val="-1"/>
        </w:rPr>
        <w:t>such,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inclusion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lawnmowers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and benefits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options.</w:t>
      </w:r>
    </w:p>
    <w:p w14:paraId="5F65DF1F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20" w14:textId="77777777" w:rsidR="004863D4" w:rsidRDefault="004863D4">
      <w:pPr>
        <w:spacing w:before="6"/>
        <w:rPr>
          <w:rFonts w:ascii="Arial" w:eastAsia="Arial" w:hAnsi="Arial" w:cs="Arial"/>
          <w:sz w:val="24"/>
          <w:szCs w:val="24"/>
        </w:rPr>
      </w:pPr>
    </w:p>
    <w:p w14:paraId="5F65DF21" w14:textId="3CCCBC4A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09" wp14:editId="07E6D02B">
                <wp:extent cx="1837690" cy="8890"/>
                <wp:effectExtent l="4445" t="8255" r="5715" b="1905"/>
                <wp:docPr id="793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794" name="Group 77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795" name="Freeform 7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47A46" id="Group 775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ASBsoGAAwAA2wgAAA4AAAAAAAAAAAAAAAAALgIAAGRycy9lMm9E&#10;b2MueG1sUEsBAi0AFAAGAAgAAAAhAGlE+X/bAAAAAwEAAA8AAAAAAAAAAAAAAAAA2gUAAGRycy9k&#10;b3ducmV2LnhtbFBLBQYAAAAABAAEAPMAAADiBgAAAAA=&#10;">
                <v:group id="Group 776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77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2jsMA&#10;AADcAAAADwAAAGRycy9kb3ducmV2LnhtbESPUWvCQBCE3wv+h2OFvtWLAW2beooIYsE+WNsfsOTW&#10;JJrbC3drTP99Tyj0cZiZb5jFanCt6inExrOB6SQDRVx623Bl4Ptr+/QCKgqyxdYzGfihCKvl6GGB&#10;hfU3/qT+KJVKEI4FGqhFukLrWNbkME58R5y8kw8OJclQaRvwluCu1XmWzbXDhtNCjR1taiovx6sz&#10;cDjk2UVy7Hd715/DHu3HjMSYx/GwfgMlNMh/+K/9bg08v87gfiYd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K2js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F22" w14:textId="77777777" w:rsidR="004863D4" w:rsidRDefault="009328F2">
      <w:pPr>
        <w:spacing w:before="71"/>
        <w:ind w:left="118" w:right="109"/>
        <w:rPr>
          <w:rFonts w:ascii="Arial" w:eastAsia="Arial" w:hAnsi="Arial" w:cs="Arial"/>
          <w:sz w:val="24"/>
          <w:szCs w:val="24"/>
        </w:rPr>
      </w:pPr>
      <w:bookmarkStart w:id="116" w:name="_bookmark51"/>
      <w:bookmarkEnd w:id="116"/>
      <w:r>
        <w:rPr>
          <w:rFonts w:ascii="Arial"/>
          <w:spacing w:val="-1"/>
          <w:position w:val="10"/>
          <w:sz w:val="13"/>
        </w:rPr>
        <w:t>44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US</w:t>
      </w:r>
      <w:r>
        <w:rPr>
          <w:rFonts w:ascii="Arial"/>
          <w:sz w:val="24"/>
        </w:rPr>
        <w:t xml:space="preserve"> EPA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2005,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 xml:space="preserve">Calculation </w:t>
      </w:r>
      <w:r>
        <w:rPr>
          <w:rFonts w:ascii="Arial"/>
          <w:i/>
          <w:sz w:val="24"/>
        </w:rPr>
        <w:t xml:space="preserve">of </w:t>
      </w:r>
      <w:r>
        <w:rPr>
          <w:rFonts w:ascii="Arial"/>
          <w:i/>
          <w:spacing w:val="-1"/>
          <w:sz w:val="24"/>
        </w:rPr>
        <w:t>Age distributions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Nonroad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Model: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growth and</w:t>
      </w:r>
      <w:r>
        <w:rPr>
          <w:rFonts w:ascii="Arial"/>
          <w:i/>
          <w:spacing w:val="55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scrappage</w:t>
      </w:r>
      <w:r>
        <w:rPr>
          <w:rFonts w:ascii="Arial"/>
          <w:spacing w:val="-1"/>
          <w:sz w:val="24"/>
        </w:rPr>
        <w:t>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EPA420-R-05-018,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December.</w:t>
      </w:r>
    </w:p>
    <w:p w14:paraId="5F65DF23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DF2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58" w:line="275" w:lineRule="auto"/>
        <w:ind w:right="104" w:firstLine="0"/>
      </w:pPr>
      <w:r>
        <w:rPr>
          <w:spacing w:val="-1"/>
        </w:rPr>
        <w:t>For pumps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generators,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models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 market</w:t>
      </w:r>
      <w: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t xml:space="preserve"> </w:t>
      </w:r>
      <w:r>
        <w:rPr>
          <w:spacing w:val="-1"/>
        </w:rPr>
        <w:t>However,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emissions</w:t>
      </w:r>
      <w:r>
        <w:t xml:space="preserve"> </w:t>
      </w:r>
      <w:r>
        <w:rPr>
          <w:spacing w:val="-1"/>
        </w:rPr>
        <w:t>profile and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rPr>
          <w:spacing w:val="-3"/>
        </w:rPr>
        <w:t xml:space="preserve"> </w:t>
      </w:r>
      <w:r>
        <w:rPr>
          <w:spacing w:val="-1"/>
        </w:rPr>
        <w:t>enough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outdoor</w:t>
      </w:r>
      <w:r>
        <w:rPr>
          <w:spacing w:val="55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included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that </w:t>
      </w:r>
      <w:r>
        <w:rPr>
          <w:spacing w:val="-1"/>
        </w:rPr>
        <w:t>their inclusion,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55"/>
        </w:rPr>
        <w:t xml:space="preserve"> </w:t>
      </w:r>
      <w:r>
        <w:t>the</w:t>
      </w:r>
      <w:r>
        <w:rPr>
          <w:spacing w:val="-1"/>
        </w:rPr>
        <w:t xml:space="preserve"> magnitude of</w:t>
      </w:r>
      <w:r>
        <w:rPr>
          <w:spacing w:val="3"/>
        </w:rPr>
        <w:t xml:space="preserve"> </w:t>
      </w:r>
      <w:r>
        <w:rPr>
          <w:spacing w:val="-1"/>
        </w:rPr>
        <w:t>the modelled impacts,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2"/>
        </w:rPr>
        <w:t>change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direction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impacts.</w:t>
      </w:r>
      <w:r>
        <w:rPr>
          <w:spacing w:val="63"/>
        </w:rPr>
        <w:t xml:space="preserve"> </w:t>
      </w:r>
      <w:r>
        <w:t xml:space="preserve">That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1"/>
        </w:rPr>
        <w:t xml:space="preserve"> </w:t>
      </w:r>
      <w:r>
        <w:rPr>
          <w:spacing w:val="-1"/>
        </w:rPr>
        <w:t xml:space="preserve">idea </w:t>
      </w:r>
      <w:r>
        <w:t>for</w:t>
      </w:r>
      <w:r>
        <w:rPr>
          <w:spacing w:val="-1"/>
        </w:rPr>
        <w:t xml:space="preserve"> blowers,</w:t>
      </w:r>
      <w:r>
        <w:t xml:space="preserve"> </w:t>
      </w:r>
      <w:r>
        <w:rPr>
          <w:spacing w:val="-1"/>
        </w:rPr>
        <w:t>trimmers</w:t>
      </w:r>
      <w: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chainsaws,</w:t>
      </w:r>
      <w:r>
        <w:t xml:space="preserve"> 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good</w:t>
      </w:r>
      <w:r>
        <w:rPr>
          <w:spacing w:val="1"/>
        </w:rPr>
        <w:t xml:space="preserve"> </w:t>
      </w:r>
      <w:r>
        <w:rPr>
          <w:spacing w:val="-1"/>
        </w:rPr>
        <w:t xml:space="preserve">idea </w:t>
      </w:r>
      <w:r>
        <w:t>for</w:t>
      </w:r>
      <w:r>
        <w:rPr>
          <w:spacing w:val="-1"/>
        </w:rPr>
        <w:t xml:space="preserve"> pumps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generators.</w:t>
      </w:r>
    </w:p>
    <w:p w14:paraId="5F65DF25" w14:textId="77777777" w:rsidR="004863D4" w:rsidRDefault="009328F2">
      <w:pPr>
        <w:pStyle w:val="BodyText"/>
        <w:spacing w:before="202" w:line="275" w:lineRule="auto"/>
        <w:ind w:right="158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introduced</w:t>
      </w:r>
      <w:r>
        <w:rPr>
          <w:spacing w:val="1"/>
        </w:rP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-1"/>
        </w:rPr>
        <w:t xml:space="preserve"> marine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model.</w:t>
      </w:r>
      <w:r>
        <w:rPr>
          <w:spacing w:val="55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supplied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t xml:space="preserve"> that </w:t>
      </w:r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49"/>
        </w:rPr>
        <w:t xml:space="preserve"> </w:t>
      </w:r>
      <w:r>
        <w:rPr>
          <w:spacing w:val="-1"/>
        </w:rPr>
        <w:t>observable</w:t>
      </w:r>
      <w:r>
        <w:rPr>
          <w:spacing w:val="1"/>
        </w:rPr>
        <w:t xml:space="preserve"> </w:t>
      </w:r>
      <w:r>
        <w:rPr>
          <w:spacing w:val="-1"/>
        </w:rPr>
        <w:t>trend away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carburetted</w:t>
      </w:r>
      <w:r>
        <w:rPr>
          <w:spacing w:val="1"/>
        </w:rPr>
        <w:t xml:space="preserve"> </w:t>
      </w:r>
      <w:r>
        <w:rPr>
          <w:spacing w:val="-1"/>
        </w:rPr>
        <w:t>two-stroke motors</w:t>
      </w:r>
      <w:r>
        <w:t xml:space="preserve"> to</w:t>
      </w:r>
      <w:r>
        <w:rPr>
          <w:spacing w:val="-1"/>
        </w:rPr>
        <w:t xml:space="preserve"> direct</w:t>
      </w:r>
      <w:r>
        <w:rPr>
          <w:spacing w:val="-2"/>
        </w:rPr>
        <w:t xml:space="preserve"> </w:t>
      </w:r>
      <w:r>
        <w:rPr>
          <w:spacing w:val="-1"/>
        </w:rPr>
        <w:t>injection two-</w:t>
      </w:r>
      <w:r>
        <w:rPr>
          <w:spacing w:val="65"/>
        </w:rPr>
        <w:t xml:space="preserve"> </w:t>
      </w:r>
      <w:r>
        <w:rPr>
          <w:spacing w:val="-1"/>
        </w:rPr>
        <w:t>stroke</w:t>
      </w:r>
      <w:r>
        <w:rPr>
          <w:spacing w:val="1"/>
        </w:rPr>
        <w:t xml:space="preserve"> </w:t>
      </w:r>
      <w:r>
        <w:rPr>
          <w:spacing w:val="-1"/>
        </w:rPr>
        <w:t>and four-stroke motors.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captured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models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compounding </w:t>
      </w:r>
      <w:r>
        <w:t>2</w:t>
      </w:r>
      <w:r>
        <w:rPr>
          <w:spacing w:val="-1"/>
        </w:rPr>
        <w:t xml:space="preserve"> </w:t>
      </w:r>
      <w:r>
        <w:t>per</w:t>
      </w:r>
      <w:r>
        <w:rPr>
          <w:spacing w:val="69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displacement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carburetted two-stroke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(non-</w:t>
      </w:r>
      <w:r>
        <w:rPr>
          <w:spacing w:val="59"/>
        </w:rPr>
        <w:t xml:space="preserve"> </w:t>
      </w:r>
      <w:r>
        <w:rPr>
          <w:spacing w:val="-1"/>
        </w:rPr>
        <w:t xml:space="preserve">compliant)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“rest”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(direct</w:t>
      </w:r>
      <w:r>
        <w:t xml:space="preserve"> </w:t>
      </w:r>
      <w:r>
        <w:rPr>
          <w:spacing w:val="-1"/>
        </w:rPr>
        <w:t>injection</w:t>
      </w:r>
      <w:r>
        <w:rPr>
          <w:spacing w:val="1"/>
        </w:rPr>
        <w:t xml:space="preserve"> </w:t>
      </w:r>
      <w:r>
        <w:rPr>
          <w:spacing w:val="-1"/>
        </w:rPr>
        <w:t>two-stroke</w:t>
      </w:r>
      <w:r>
        <w:rPr>
          <w:spacing w:val="1"/>
        </w:rPr>
        <w:t xml:space="preserve"> </w:t>
      </w:r>
      <w:r>
        <w:rPr>
          <w:spacing w:val="-1"/>
        </w:rPr>
        <w:t>and four-</w:t>
      </w:r>
      <w:r>
        <w:rPr>
          <w:spacing w:val="81"/>
        </w:rPr>
        <w:t xml:space="preserve"> </w:t>
      </w:r>
      <w:r>
        <w:rPr>
          <w:spacing w:val="-1"/>
        </w:rPr>
        <w:t>stroke motors),</w:t>
      </w:r>
      <w: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usual.</w:t>
      </w:r>
    </w:p>
    <w:p w14:paraId="5F65DF26" w14:textId="77777777" w:rsidR="004863D4" w:rsidRDefault="009328F2">
      <w:pPr>
        <w:pStyle w:val="BodyText"/>
        <w:spacing w:before="202" w:line="275" w:lineRule="auto"/>
        <w:ind w:right="104"/>
      </w:pPr>
      <w:r>
        <w:rPr>
          <w:spacing w:val="-1"/>
        </w:rPr>
        <w:t>Appendix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 xml:space="preserve">further information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NRISEE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57"/>
        </w:rPr>
        <w:t xml:space="preserve"> </w:t>
      </w:r>
      <w:r>
        <w:rPr>
          <w:spacing w:val="-1"/>
        </w:rPr>
        <w:t>NRISEE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covered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analysis</w:t>
      </w:r>
      <w:r>
        <w:t xml:space="preserve"> for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rPr>
          <w:spacing w:val="-1"/>
        </w:rPr>
        <w:t>RIS.</w:t>
      </w:r>
    </w:p>
    <w:p w14:paraId="5F65DF27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17" w:name="5.5_Emissions_profile_of_available_engin"/>
      <w:bookmarkEnd w:id="117"/>
      <w:r>
        <w:rPr>
          <w:rFonts w:ascii="Arial"/>
          <w:b/>
          <w:i/>
          <w:spacing w:val="-1"/>
        </w:rPr>
        <w:t>Emissions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profile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2"/>
        </w:rPr>
        <w:t>of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available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engines</w:t>
      </w:r>
    </w:p>
    <w:p w14:paraId="5F65DF28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29" w14:textId="77777777" w:rsidR="004863D4" w:rsidRDefault="009328F2">
      <w:pPr>
        <w:pStyle w:val="BodyText"/>
        <w:spacing w:line="269" w:lineRule="auto"/>
        <w:ind w:right="16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pollutant</w:t>
      </w:r>
      <w: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engine classes</w:t>
      </w:r>
      <w:r>
        <w:t xml:space="preserve"> –</w:t>
      </w:r>
      <w:r>
        <w:rPr>
          <w:spacing w:val="-1"/>
        </w:rPr>
        <w:t xml:space="preserve"> both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marine and</w:t>
      </w:r>
      <w:r>
        <w:rPr>
          <w:spacing w:val="53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sectors</w:t>
      </w:r>
      <w:r>
        <w:t xml:space="preserve"> –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8"/>
        </w:rPr>
        <w:t xml:space="preserve"> </w:t>
      </w:r>
      <w:hyperlink w:anchor="_bookmark52" w:history="1">
        <w:r>
          <w:rPr>
            <w:spacing w:val="-1"/>
            <w:position w:val="11"/>
            <w:sz w:val="16"/>
            <w:szCs w:val="16"/>
          </w:rPr>
          <w:t>45</w:t>
        </w:r>
      </w:hyperlink>
      <w:r>
        <w:rPr>
          <w:spacing w:val="-1"/>
        </w:rPr>
        <w:t>,</w:t>
      </w:r>
      <w:r>
        <w:rPr>
          <w:spacing w:val="10"/>
        </w:rPr>
        <w:t xml:space="preserve"> </w:t>
      </w:r>
      <w:hyperlink w:anchor="_bookmark53" w:history="1">
        <w:r>
          <w:rPr>
            <w:spacing w:val="-1"/>
            <w:position w:val="11"/>
            <w:sz w:val="16"/>
            <w:szCs w:val="16"/>
          </w:rPr>
          <w:t>46</w:t>
        </w:r>
      </w:hyperlink>
      <w:r>
        <w:rPr>
          <w:spacing w:val="-1"/>
        </w:rPr>
        <w:t>.</w:t>
      </w:r>
      <w:r>
        <w:t xml:space="preserve"> 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5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purposes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4-stroke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2-stroke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injection</w:t>
      </w:r>
      <w:r>
        <w:rPr>
          <w:spacing w:val="57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2"/>
        </w:rPr>
        <w:t>will</w:t>
      </w:r>
      <w:r>
        <w:t xml:space="preserve"> comply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standards,</w:t>
      </w:r>
      <w:r>
        <w:t xml:space="preserve"> </w:t>
      </w:r>
      <w:r>
        <w:rPr>
          <w:spacing w:val="-1"/>
        </w:rPr>
        <w:t xml:space="preserve">and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2-stroke</w:t>
      </w:r>
      <w:r>
        <w:rPr>
          <w:spacing w:val="67"/>
        </w:rPr>
        <w:t xml:space="preserve"> </w:t>
      </w:r>
      <w:r>
        <w:rPr>
          <w:spacing w:val="-1"/>
        </w:rPr>
        <w:t xml:space="preserve">carburetted </w:t>
      </w:r>
      <w:r>
        <w:t>and</w:t>
      </w:r>
      <w:r>
        <w:rPr>
          <w:spacing w:val="-1"/>
        </w:rPr>
        <w:t xml:space="preserve"> indirect</w:t>
      </w:r>
      <w:r>
        <w:t xml:space="preserve"> </w:t>
      </w:r>
      <w:r>
        <w:rPr>
          <w:spacing w:val="-1"/>
        </w:rPr>
        <w:t>injection</w:t>
      </w:r>
      <w:r>
        <w:rPr>
          <w:spacing w:val="1"/>
        </w:rPr>
        <w:t xml:space="preserve"> </w:t>
      </w:r>
      <w:r>
        <w:rPr>
          <w:spacing w:val="-1"/>
        </w:rPr>
        <w:t>marine engines</w:t>
      </w:r>
      <w:r>
        <w:t xml:space="preserve"> </w:t>
      </w:r>
      <w:r>
        <w:rPr>
          <w:spacing w:val="-2"/>
        </w:rPr>
        <w:t>will</w:t>
      </w:r>
      <w:r>
        <w:t xml:space="preserve"> not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67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2-stroke</w:t>
      </w:r>
      <w:r>
        <w:rPr>
          <w:spacing w:val="1"/>
        </w:rPr>
        <w:t xml:space="preserve"> </w:t>
      </w:r>
      <w:r>
        <w:rPr>
          <w:spacing w:val="-1"/>
        </w:rPr>
        <w:t>carburetted handheld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improvements</w:t>
      </w:r>
      <w:r>
        <w:t xml:space="preserve"> </w:t>
      </w:r>
      <w:r>
        <w:rPr>
          <w:spacing w:val="-1"/>
        </w:rPr>
        <w:t>to meet</w:t>
      </w:r>
    </w:p>
    <w:p w14:paraId="5F65DF2A" w14:textId="77777777" w:rsidR="004863D4" w:rsidRDefault="009328F2">
      <w:pPr>
        <w:pStyle w:val="BodyText"/>
        <w:spacing w:before="10"/>
      </w:pPr>
      <w:r>
        <w:t>the</w:t>
      </w:r>
      <w:r>
        <w:rPr>
          <w:spacing w:val="-1"/>
        </w:rPr>
        <w:t xml:space="preserve"> proposed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evaporative</w:t>
      </w:r>
      <w:r>
        <w:rPr>
          <w:spacing w:val="1"/>
        </w:rPr>
        <w:t xml:space="preserve"> </w:t>
      </w:r>
      <w:r>
        <w:rPr>
          <w:spacing w:val="-1"/>
        </w:rPr>
        <w:t>losses.</w:t>
      </w:r>
    </w:p>
    <w:p w14:paraId="5F65DF2B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DF2C" w14:textId="77777777" w:rsidR="004863D4" w:rsidRDefault="009328F2">
      <w:pPr>
        <w:numPr>
          <w:ilvl w:val="1"/>
          <w:numId w:val="12"/>
        </w:numPr>
        <w:tabs>
          <w:tab w:val="left" w:pos="839"/>
        </w:tabs>
        <w:rPr>
          <w:rFonts w:ascii="Arial" w:eastAsia="Arial" w:hAnsi="Arial" w:cs="Arial"/>
        </w:rPr>
      </w:pPr>
      <w:bookmarkStart w:id="118" w:name="5.6_Purchase_Costs"/>
      <w:bookmarkEnd w:id="118"/>
      <w:r>
        <w:rPr>
          <w:rFonts w:ascii="Arial"/>
          <w:b/>
          <w:i/>
          <w:spacing w:val="-1"/>
        </w:rPr>
        <w:t>Purchase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Costs</w:t>
      </w:r>
    </w:p>
    <w:p w14:paraId="5F65DF2D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2E" w14:textId="77777777" w:rsidR="004863D4" w:rsidRDefault="009328F2">
      <w:pPr>
        <w:pStyle w:val="BodyText"/>
        <w:spacing w:line="265" w:lineRule="auto"/>
        <w:ind w:right="175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price of</w:t>
      </w:r>
      <w:r>
        <w:rPr>
          <w:spacing w:val="3"/>
        </w:rPr>
        <w:t xml:space="preserve"> </w:t>
      </w:r>
      <w:r>
        <w:rPr>
          <w:spacing w:val="-1"/>
        </w:rPr>
        <w:t>the two</w:t>
      </w:r>
      <w:r>
        <w:rPr>
          <w:spacing w:val="1"/>
        </w:rPr>
        <w:t xml:space="preserve"> </w:t>
      </w:r>
      <w:r>
        <w:rPr>
          <w:spacing w:val="-1"/>
        </w:rPr>
        <w:t>classes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marine engines,</w:t>
      </w:r>
      <w:r>
        <w:t xml:space="preserve"> </w:t>
      </w:r>
      <w:r>
        <w:rPr>
          <w:spacing w:val="-1"/>
        </w:rPr>
        <w:t>i.e.</w:t>
      </w:r>
      <w:r>
        <w:rPr>
          <w:spacing w:val="-2"/>
        </w:rPr>
        <w:t xml:space="preserve"> </w:t>
      </w:r>
      <w:r>
        <w:rPr>
          <w:spacing w:val="-1"/>
        </w:rPr>
        <w:t>non-compliant</w:t>
      </w:r>
      <w:r>
        <w:rPr>
          <w:spacing w:val="-4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(2-stroke</w:t>
      </w:r>
      <w:r>
        <w:rPr>
          <w:spacing w:val="73"/>
        </w:rPr>
        <w:t xml:space="preserve"> </w:t>
      </w:r>
      <w:r>
        <w:rPr>
          <w:spacing w:val="-1"/>
        </w:rPr>
        <w:t>carburetted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 xml:space="preserve">2C)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2013 prices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404 models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outboard motors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Australia </w:t>
      </w:r>
      <w:r>
        <w:t>and</w:t>
      </w:r>
      <w:r>
        <w:rPr>
          <w:spacing w:val="-1"/>
        </w:rPr>
        <w:t xml:space="preserve"> reported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 online</w:t>
      </w:r>
      <w:r>
        <w:rPr>
          <w:spacing w:val="1"/>
        </w:rPr>
        <w:t xml:space="preserve"> </w:t>
      </w:r>
      <w:r>
        <w:rPr>
          <w:spacing w:val="-1"/>
        </w:rPr>
        <w:t>pricing site,</w:t>
      </w:r>
      <w:r>
        <w:rPr>
          <w:spacing w:val="55"/>
        </w:rPr>
        <w:t xml:space="preserve"> </w:t>
      </w:r>
      <w:r>
        <w:rPr>
          <w:spacing w:val="-1"/>
        </w:rPr>
        <w:t>Redbook</w:t>
      </w:r>
      <w:r>
        <w:rPr>
          <w:spacing w:val="7"/>
        </w:rPr>
        <w:t xml:space="preserve"> </w:t>
      </w:r>
      <w:hyperlink w:anchor="_bookmark54" w:history="1">
        <w:r>
          <w:rPr>
            <w:spacing w:val="-1"/>
            <w:position w:val="11"/>
            <w:sz w:val="16"/>
          </w:rPr>
          <w:t>47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 xml:space="preserve">grouped according </w:t>
      </w:r>
      <w:r>
        <w:t>to</w:t>
      </w:r>
      <w:r>
        <w:rPr>
          <w:spacing w:val="-1"/>
        </w:rPr>
        <w:t xml:space="preserve"> their 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power </w:t>
      </w:r>
      <w:r>
        <w:t>band.</w:t>
      </w:r>
    </w:p>
    <w:p w14:paraId="5F65DF2F" w14:textId="77777777" w:rsidR="004863D4" w:rsidRDefault="009328F2">
      <w:pPr>
        <w:pStyle w:val="BodyText"/>
        <w:spacing w:before="210" w:line="276" w:lineRule="auto"/>
        <w:ind w:right="104"/>
      </w:pPr>
      <w:r>
        <w:t>The</w:t>
      </w:r>
      <w:r>
        <w:rPr>
          <w:spacing w:val="-1"/>
        </w:rPr>
        <w:t xml:space="preserve"> median</w:t>
      </w:r>
      <w:r>
        <w:rPr>
          <w:spacing w:val="1"/>
        </w:rPr>
        <w:t xml:space="preserve"> </w:t>
      </w:r>
      <w:r>
        <w:rPr>
          <w:spacing w:val="-1"/>
        </w:rPr>
        <w:t>price is</w:t>
      </w:r>
      <w:r>
        <w:t xml:space="preserve"> </w:t>
      </w:r>
      <w:r>
        <w:rPr>
          <w:spacing w:val="-1"/>
        </w:rPr>
        <w:t xml:space="preserve">determined </w:t>
      </w:r>
      <w:r>
        <w:t>for</w:t>
      </w:r>
      <w:r>
        <w:rPr>
          <w:spacing w:val="-1"/>
        </w:rPr>
        <w:t xml:space="preserve"> each</w:t>
      </w:r>
      <w:r>
        <w:rPr>
          <w:spacing w:val="1"/>
        </w:rPr>
        <w:t xml:space="preserve"> </w:t>
      </w:r>
      <w:r>
        <w:rPr>
          <w:spacing w:val="-1"/>
        </w:rPr>
        <w:t>group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 xml:space="preserve">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for</w:t>
      </w:r>
      <w:r>
        <w:rPr>
          <w:spacing w:val="-1"/>
        </w:rPr>
        <w:t xml:space="preserve"> comparison.</w:t>
      </w:r>
      <w:r>
        <w:rPr>
          <w:spacing w:val="47"/>
        </w:rPr>
        <w:t xml:space="preserve"> </w:t>
      </w:r>
      <w:r>
        <w:rPr>
          <w:spacing w:val="-1"/>
        </w:rPr>
        <w:t>Group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varies</w:t>
      </w:r>
      <w:r>
        <w:t xml:space="preserve"> </w:t>
      </w:r>
      <w:r>
        <w:rPr>
          <w:spacing w:val="-1"/>
        </w:rPr>
        <w:t>considerably,</w:t>
      </w:r>
      <w:r>
        <w:t xml:space="preserve"> and</w:t>
      </w:r>
      <w:r>
        <w:rPr>
          <w:spacing w:val="-1"/>
        </w:rPr>
        <w:t xml:space="preserve"> some</w:t>
      </w:r>
      <w:r>
        <w:rPr>
          <w:spacing w:val="1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exhibit</w:t>
      </w:r>
      <w:r>
        <w:t xml:space="preserve"> a</w:t>
      </w:r>
      <w:r>
        <w:rPr>
          <w:spacing w:val="-1"/>
        </w:rPr>
        <w:t xml:space="preserve"> large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values</w:t>
      </w:r>
      <w:r>
        <w:t xml:space="preserve"> or</w:t>
      </w:r>
      <w:r>
        <w:rPr>
          <w:spacing w:val="37"/>
        </w:rPr>
        <w:t xml:space="preserve"> </w:t>
      </w:r>
      <w:r>
        <w:rPr>
          <w:spacing w:val="-1"/>
        </w:rPr>
        <w:t>extreme</w:t>
      </w:r>
      <w:r>
        <w:rPr>
          <w:spacing w:val="1"/>
        </w:rPr>
        <w:t xml:space="preserve"> </w:t>
      </w:r>
      <w:r>
        <w:rPr>
          <w:spacing w:val="-1"/>
        </w:rPr>
        <w:t>prices.</w:t>
      </w:r>
      <w:r>
        <w:rPr>
          <w:spacing w:val="-2"/>
        </w:rPr>
        <w:t xml:space="preserve"> </w:t>
      </w:r>
      <w:r>
        <w:rPr>
          <w:spacing w:val="-1"/>
        </w:rPr>
        <w:t>Outliers</w:t>
      </w:r>
      <w:r>
        <w:t xml:space="preserve"> and</w:t>
      </w:r>
      <w:r>
        <w:rPr>
          <w:spacing w:val="-1"/>
        </w:rPr>
        <w:t xml:space="preserve"> large</w:t>
      </w:r>
      <w:r>
        <w:rPr>
          <w:spacing w:val="1"/>
        </w:rPr>
        <w:t xml:space="preserve"> </w:t>
      </w:r>
      <w:r>
        <w:rPr>
          <w:spacing w:val="-1"/>
        </w:rPr>
        <w:t>ranges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in small</w:t>
      </w:r>
      <w: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bias</w:t>
      </w:r>
      <w:r>
        <w:t xml:space="preserve"> the</w:t>
      </w:r>
      <w:r>
        <w:rPr>
          <w:spacing w:val="-1"/>
        </w:rPr>
        <w:t xml:space="preserve"> mean</w:t>
      </w:r>
      <w:r>
        <w:rPr>
          <w:spacing w:val="65"/>
        </w:rPr>
        <w:t xml:space="preserve"> </w:t>
      </w:r>
      <w:r>
        <w:rPr>
          <w:spacing w:val="-1"/>
        </w:rPr>
        <w:t>rather than median.</w:t>
      </w:r>
      <w:r>
        <w:rPr>
          <w:spacing w:val="-2"/>
        </w:rPr>
        <w:t xml:space="preserve"> </w:t>
      </w:r>
      <w:r>
        <w:rPr>
          <w:spacing w:val="-1"/>
        </w:rPr>
        <w:t xml:space="preserve">Therefore </w:t>
      </w:r>
      <w:r>
        <w:t>the</w:t>
      </w:r>
      <w:r>
        <w:rPr>
          <w:spacing w:val="-1"/>
        </w:rPr>
        <w:t xml:space="preserve"> median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are used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current</w:t>
      </w:r>
      <w:r>
        <w:t xml:space="preserve"> </w:t>
      </w:r>
      <w:r>
        <w:rPr>
          <w:spacing w:val="-1"/>
        </w:rPr>
        <w:t>analysis.</w:t>
      </w:r>
    </w:p>
    <w:p w14:paraId="5F65DF30" w14:textId="77777777" w:rsidR="004863D4" w:rsidRDefault="009328F2">
      <w:pPr>
        <w:pStyle w:val="BodyText"/>
        <w:spacing w:line="276" w:lineRule="auto"/>
        <w:ind w:right="102"/>
      </w:pPr>
      <w:r>
        <w:rPr>
          <w:spacing w:val="-1"/>
        </w:rPr>
        <w:t>Submissions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 price</w:t>
      </w:r>
      <w:r>
        <w:rPr>
          <w:spacing w:val="1"/>
        </w:rPr>
        <w:t xml:space="preserve"> </w:t>
      </w:r>
      <w:r>
        <w:rPr>
          <w:spacing w:val="-1"/>
        </w:rPr>
        <w:t>difference between compliant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1"/>
        </w:rPr>
        <w:t xml:space="preserve"> </w:t>
      </w:r>
      <w:r>
        <w:rPr>
          <w:spacing w:val="-1"/>
        </w:rPr>
        <w:t>around $1,500 across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 xml:space="preserve">power </w:t>
      </w:r>
      <w:r>
        <w:t>bands;</w:t>
      </w:r>
      <w:r>
        <w:rPr>
          <w:spacing w:val="6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position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supported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of </w:t>
      </w:r>
      <w:r>
        <w:rPr>
          <w:spacing w:val="-1"/>
        </w:rPr>
        <w:t>median prices</w:t>
      </w:r>
      <w:r>
        <w:t xml:space="preserve"> </w:t>
      </w:r>
      <w:r>
        <w:rPr>
          <w:spacing w:val="-1"/>
        </w:rPr>
        <w:t>discussed above.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such,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price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compliant</w:t>
      </w:r>
      <w:r>
        <w:rPr>
          <w:spacing w:val="-4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($7,866.11) is</w:t>
      </w:r>
      <w:r>
        <w:rPr>
          <w:spacing w:val="-2"/>
        </w:rPr>
        <w:t xml:space="preserve"> </w:t>
      </w:r>
      <w:r>
        <w:rPr>
          <w:spacing w:val="-1"/>
        </w:rPr>
        <w:t xml:space="preserve">assumed </w:t>
      </w:r>
      <w:r>
        <w:t>to</w:t>
      </w:r>
      <w:r>
        <w:rPr>
          <w:spacing w:val="-1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average,</w:t>
      </w:r>
      <w:r>
        <w:t xml:space="preserve"> </w:t>
      </w:r>
      <w:r>
        <w:rPr>
          <w:spacing w:val="-1"/>
        </w:rPr>
        <w:t>$1,503.19</w:t>
      </w:r>
    </w:p>
    <w:p w14:paraId="5F65DF31" w14:textId="77777777" w:rsidR="004863D4" w:rsidRDefault="004863D4">
      <w:pPr>
        <w:spacing w:before="6"/>
        <w:rPr>
          <w:rFonts w:ascii="Arial" w:eastAsia="Arial" w:hAnsi="Arial" w:cs="Arial"/>
          <w:sz w:val="14"/>
          <w:szCs w:val="14"/>
        </w:rPr>
      </w:pPr>
    </w:p>
    <w:p w14:paraId="5F65DF32" w14:textId="4274C0D6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0B" wp14:editId="71937ECF">
                <wp:extent cx="1837690" cy="8890"/>
                <wp:effectExtent l="4445" t="2540" r="5715" b="7620"/>
                <wp:docPr id="790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791" name="Group 7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792" name="Freeform 7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18479" id="Group 772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CWNQ1yAAwAA2wgAAA4AAAAAAAAAAAAAAAAALgIAAGRycy9lMm9E&#10;b2MueG1sUEsBAi0AFAAGAAgAAAAhAGlE+X/bAAAAAwEAAA8AAAAAAAAAAAAAAAAA2gUAAGRycy9k&#10;b3ducmV2LnhtbFBLBQYAAAAABAAEAPMAAADiBgAAAAA=&#10;">
                <v:group id="Group 773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74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u+sQA&#10;AADcAAAADwAAAGRycy9kb3ducmV2LnhtbESP3WrCQBSE74W+w3IKvdONgVobXUWE0oK98KcPcMge&#10;k2j2bNg9jenbd4VCL4eZ+YZZrgfXqp5CbDwbmE4yUMSltw1XBr5Ob+M5qCjIFlvPZOCHIqxXD6Ml&#10;Ftbf+ED9USqVIBwLNFCLdIXWsazJYZz4jjh5Zx8cSpKh0jbgLcFdq/Msm2mHDaeFGjva1lRej9/O&#10;wH6fZ1fJsX/fuf4Sdmg/n0mMeXocNgtQQoP8h//aH9bAy2sO9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LvrEAAAA3AAAAA8AAAAAAAAAAAAAAAAAmAIAAGRycy9k&#10;b3ducmV2LnhtbFBLBQYAAAAABAAEAPUAAACJ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F33" w14:textId="77777777" w:rsidR="004863D4" w:rsidRDefault="009328F2">
      <w:pPr>
        <w:spacing w:before="71"/>
        <w:ind w:left="118" w:right="104"/>
        <w:rPr>
          <w:rFonts w:ascii="Arial" w:eastAsia="Arial" w:hAnsi="Arial" w:cs="Arial"/>
          <w:sz w:val="24"/>
          <w:szCs w:val="24"/>
        </w:rPr>
      </w:pPr>
      <w:bookmarkStart w:id="119" w:name="_bookmark52"/>
      <w:bookmarkEnd w:id="119"/>
      <w:r>
        <w:rPr>
          <w:rFonts w:ascii="Arial" w:eastAsia="Arial" w:hAnsi="Arial" w:cs="Arial"/>
          <w:spacing w:val="-1"/>
          <w:position w:val="10"/>
          <w:sz w:val="13"/>
          <w:szCs w:val="13"/>
        </w:rPr>
        <w:t>45</w:t>
      </w:r>
      <w:r>
        <w:rPr>
          <w:rFonts w:ascii="Arial" w:eastAsia="Arial" w:hAnsi="Arial" w:cs="Arial"/>
          <w:spacing w:val="18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 xml:space="preserve"> EPA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2010,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Exhaust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emission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factors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for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Nonroad engine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modelling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–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spark</w:t>
      </w:r>
      <w:r>
        <w:rPr>
          <w:rFonts w:ascii="Arial" w:eastAsia="Arial" w:hAnsi="Arial" w:cs="Arial"/>
          <w:i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ignition</w:t>
      </w:r>
      <w:r>
        <w:rPr>
          <w:rFonts w:ascii="Arial" w:eastAsia="Arial" w:hAnsi="Arial" w:cs="Arial"/>
          <w:spacing w:val="-1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EPA420-R-10-019,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July.</w:t>
      </w:r>
    </w:p>
    <w:p w14:paraId="5F65DF34" w14:textId="77777777" w:rsidR="004863D4" w:rsidRDefault="009328F2">
      <w:pPr>
        <w:ind w:left="118" w:right="268"/>
        <w:rPr>
          <w:rFonts w:ascii="Arial" w:eastAsia="Arial" w:hAnsi="Arial" w:cs="Arial"/>
          <w:sz w:val="24"/>
          <w:szCs w:val="24"/>
        </w:rPr>
      </w:pPr>
      <w:bookmarkStart w:id="120" w:name="_bookmark53"/>
      <w:bookmarkEnd w:id="120"/>
      <w:r>
        <w:rPr>
          <w:rFonts w:ascii="Arial"/>
          <w:spacing w:val="-1"/>
          <w:position w:val="10"/>
          <w:sz w:val="13"/>
        </w:rPr>
        <w:t>46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US</w:t>
      </w:r>
      <w:r>
        <w:rPr>
          <w:rFonts w:ascii="Arial"/>
          <w:sz w:val="24"/>
        </w:rPr>
        <w:t xml:space="preserve"> EPA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2010,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Median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life,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annual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activity,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load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factor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values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for Nonroad</w:t>
      </w:r>
      <w:r>
        <w:rPr>
          <w:rFonts w:ascii="Arial"/>
          <w:i/>
          <w:spacing w:val="57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engine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emissions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modelling,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EPA420-R-10-016,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July.</w:t>
      </w:r>
    </w:p>
    <w:p w14:paraId="5F65DF35" w14:textId="77777777" w:rsidR="004863D4" w:rsidRDefault="009328F2">
      <w:pPr>
        <w:pStyle w:val="BodyText"/>
        <w:spacing w:before="2"/>
      </w:pPr>
      <w:bookmarkStart w:id="121" w:name="_bookmark54"/>
      <w:bookmarkEnd w:id="121"/>
      <w:r>
        <w:rPr>
          <w:spacing w:val="-1"/>
          <w:position w:val="10"/>
          <w:sz w:val="13"/>
        </w:rPr>
        <w:t>47</w:t>
      </w:r>
      <w:r>
        <w:rPr>
          <w:spacing w:val="29"/>
          <w:position w:val="10"/>
          <w:sz w:val="13"/>
        </w:rPr>
        <w:t xml:space="preserve"> </w:t>
      </w:r>
      <w:hyperlink r:id="rId60">
        <w:r>
          <w:rPr>
            <w:color w:val="0000FF"/>
            <w:spacing w:val="-1"/>
            <w:u w:val="single" w:color="0000FF"/>
          </w:rPr>
          <w:t>Online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pricing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site,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Redbook</w:t>
        </w:r>
      </w:hyperlink>
      <w:r>
        <w:rPr>
          <w:spacing w:val="-1"/>
        </w:rPr>
        <w:t>, accessed 8/05/2014</w:t>
      </w:r>
    </w:p>
    <w:p w14:paraId="5F65DF36" w14:textId="77777777" w:rsidR="004863D4" w:rsidRDefault="004863D4">
      <w:pPr>
        <w:sectPr w:rsidR="004863D4">
          <w:pgSz w:w="11910" w:h="16840"/>
          <w:pgMar w:top="1340" w:right="1240" w:bottom="640" w:left="1300" w:header="0" w:footer="0" w:gutter="0"/>
          <w:cols w:space="720"/>
        </w:sectPr>
      </w:pPr>
    </w:p>
    <w:p w14:paraId="5F65DF37" w14:textId="77777777" w:rsidR="004863D4" w:rsidRDefault="009328F2">
      <w:pPr>
        <w:pStyle w:val="BodyText"/>
        <w:spacing w:before="58" w:line="275" w:lineRule="auto"/>
        <w:ind w:right="583"/>
      </w:pPr>
      <w:r>
        <w:rPr>
          <w:spacing w:val="-1"/>
        </w:rPr>
        <w:t>higher than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price of</w:t>
      </w:r>
      <w:r>
        <w:t xml:space="preserve"> </w:t>
      </w:r>
      <w:r>
        <w:rPr>
          <w:spacing w:val="-1"/>
        </w:rPr>
        <w:t>non-compliant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($6,362.92)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purposes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cost-benefit</w:t>
      </w:r>
      <w:r>
        <w:rPr>
          <w:spacing w:val="-2"/>
        </w:rP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1"/>
        </w:rPr>
        <w:t xml:space="preserve"> </w:t>
      </w:r>
      <w:r>
        <w:rPr>
          <w:spacing w:val="-1"/>
        </w:rPr>
        <w:t>increase of</w:t>
      </w:r>
      <w:r>
        <w:t xml:space="preserve"> 24%.</w:t>
      </w:r>
    </w:p>
    <w:p w14:paraId="5F65DF38" w14:textId="77777777" w:rsidR="004863D4" w:rsidRDefault="009328F2">
      <w:pPr>
        <w:pStyle w:val="BodyText"/>
        <w:spacing w:before="202" w:line="269" w:lineRule="auto"/>
        <w:ind w:right="412"/>
      </w:pP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prices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sourced from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online pricing</w:t>
      </w:r>
      <w:r>
        <w:rPr>
          <w:spacing w:val="67"/>
        </w:rPr>
        <w:t xml:space="preserve"> </w:t>
      </w:r>
      <w:r>
        <w:rPr>
          <w:spacing w:val="-1"/>
        </w:rPr>
        <w:t>site</w:t>
      </w:r>
      <w:r>
        <w:rPr>
          <w:spacing w:val="11"/>
        </w:rPr>
        <w:t xml:space="preserve"> </w:t>
      </w:r>
      <w:hyperlink w:anchor="_bookmark55" w:history="1">
        <w:r>
          <w:rPr>
            <w:spacing w:val="-1"/>
            <w:position w:val="11"/>
            <w:sz w:val="16"/>
          </w:rPr>
          <w:t>48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collated into appropriate engine</w:t>
      </w:r>
      <w:r>
        <w:rPr>
          <w:spacing w:val="1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rPr>
          <w:spacing w:val="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mean,</w:t>
      </w:r>
      <w:r>
        <w:rPr>
          <w:spacing w:val="-2"/>
        </w:rPr>
        <w:t xml:space="preserve"> </w:t>
      </w:r>
      <w:r>
        <w:rPr>
          <w:spacing w:val="-1"/>
        </w:rPr>
        <w:t xml:space="preserve">median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inter-quartile</w:t>
      </w:r>
      <w:r>
        <w:rPr>
          <w:spacing w:val="1"/>
        </w:rPr>
        <w:t xml:space="preserve"> </w:t>
      </w:r>
      <w:r>
        <w:rPr>
          <w:spacing w:val="-1"/>
        </w:rPr>
        <w:t>prices</w:t>
      </w:r>
      <w:r>
        <w:t xml:space="preserve"> </w:t>
      </w:r>
      <w:r>
        <w:rPr>
          <w:spacing w:val="-1"/>
        </w:rPr>
        <w:t>determined.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 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55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distinction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non-compliant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is</w:t>
      </w:r>
      <w:r>
        <w:rPr>
          <w:spacing w:val="6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rPr>
          <w:spacing w:val="-1"/>
        </w:rPr>
        <w:t xml:space="preserve">upon </w:t>
      </w:r>
      <w:r>
        <w:t>a</w:t>
      </w:r>
      <w:r>
        <w:rPr>
          <w:spacing w:val="-1"/>
        </w:rPr>
        <w:t xml:space="preserve"> difference</w:t>
      </w:r>
      <w:r>
        <w:rPr>
          <w:spacing w:val="1"/>
        </w:rPr>
        <w:t xml:space="preserve"> </w:t>
      </w:r>
      <w:r>
        <w:rPr>
          <w:spacing w:val="-1"/>
        </w:rPr>
        <w:t>in engine technology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marine engines.</w:t>
      </w:r>
      <w:r>
        <w:rPr>
          <w:spacing w:val="67"/>
        </w:rPr>
        <w:t xml:space="preserve"> </w:t>
      </w:r>
      <w:r>
        <w:rPr>
          <w:spacing w:val="-1"/>
        </w:rPr>
        <w:t>Rather,</w:t>
      </w:r>
      <w:r>
        <w:rPr>
          <w:spacing w:val="-2"/>
        </w:rPr>
        <w:t xml:space="preserve"> </w:t>
      </w:r>
      <w:r>
        <w:rPr>
          <w:spacing w:val="-1"/>
        </w:rPr>
        <w:t>engine build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having evaporative</w:t>
      </w:r>
      <w:r>
        <w:rPr>
          <w:spacing w:val="1"/>
        </w:rPr>
        <w:t xml:space="preserve"> </w:t>
      </w:r>
      <w:r>
        <w:rPr>
          <w:spacing w:val="-1"/>
        </w:rPr>
        <w:t>emission compliant</w:t>
      </w:r>
      <w:r>
        <w:t xml:space="preserve"> </w:t>
      </w:r>
      <w:r>
        <w:rPr>
          <w:spacing w:val="-1"/>
        </w:rPr>
        <w:t>(more</w:t>
      </w:r>
    </w:p>
    <w:p w14:paraId="5F65DF39" w14:textId="77777777" w:rsidR="004863D4" w:rsidRDefault="009328F2">
      <w:pPr>
        <w:pStyle w:val="BodyText"/>
        <w:spacing w:before="8" w:line="276" w:lineRule="auto"/>
        <w:ind w:right="116"/>
      </w:pPr>
      <w:r>
        <w:rPr>
          <w:spacing w:val="-1"/>
        </w:rPr>
        <w:t>expensive) parts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 factors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determine their 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69"/>
        </w:rPr>
        <w:t xml:space="preserve"> </w:t>
      </w:r>
      <w:r>
        <w:t>EPA</w:t>
      </w:r>
      <w:r>
        <w:rPr>
          <w:spacing w:val="1"/>
        </w:rPr>
        <w:t xml:space="preserve"> </w:t>
      </w:r>
      <w:r>
        <w:rPr>
          <w:spacing w:val="-1"/>
        </w:rPr>
        <w:t>emission standards.</w:t>
      </w:r>
      <w: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considered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1"/>
        </w:rPr>
        <w:t xml:space="preserve"> </w:t>
      </w:r>
      <w:r>
        <w:rPr>
          <w:spacing w:val="-1"/>
        </w:rPr>
        <w:t>indicator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distinguish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non-compliant</w:t>
      </w:r>
      <w:r>
        <w:rPr>
          <w:spacing w:val="47"/>
        </w:rPr>
        <w:t xml:space="preserve"> </w:t>
      </w:r>
      <w:r>
        <w:rPr>
          <w:spacing w:val="-1"/>
        </w:rPr>
        <w:t>models;</w:t>
      </w:r>
      <w: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analysis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taken as</w:t>
      </w:r>
      <w:r>
        <w:t xml:space="preserve"> the</w:t>
      </w:r>
      <w:r>
        <w:rPr>
          <w:spacing w:val="-1"/>
        </w:rPr>
        <w:t xml:space="preserve"> median price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available models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Australian market</w:t>
      </w:r>
      <w:r>
        <w:t xml:space="preserve"> </w:t>
      </w:r>
      <w:r>
        <w:rPr>
          <w:spacing w:val="-1"/>
        </w:rPr>
        <w:t>($348.31),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price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compliant</w:t>
      </w:r>
      <w:r>
        <w:rPr>
          <w:spacing w:val="55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taken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equal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third</w:t>
      </w:r>
      <w:r>
        <w:rPr>
          <w:spacing w:val="1"/>
        </w:rPr>
        <w:t xml:space="preserve"> </w:t>
      </w:r>
      <w:r>
        <w:rPr>
          <w:spacing w:val="-1"/>
        </w:rPr>
        <w:t>quartile</w:t>
      </w:r>
      <w:r>
        <w:rPr>
          <w:spacing w:val="1"/>
        </w:rPr>
        <w:t xml:space="preserve"> </w:t>
      </w:r>
      <w:r>
        <w:rPr>
          <w:spacing w:val="-1"/>
        </w:rPr>
        <w:t>(75th</w:t>
      </w:r>
      <w:r>
        <w:rPr>
          <w:spacing w:val="1"/>
        </w:rPr>
        <w:t xml:space="preserve"> </w:t>
      </w:r>
      <w:r>
        <w:rPr>
          <w:spacing w:val="-1"/>
        </w:rPr>
        <w:t>percentile)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prices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($585.20),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average</w:t>
      </w:r>
      <w:r>
        <w:rPr>
          <w:spacing w:val="1"/>
        </w:rPr>
        <w:t xml:space="preserve"> </w:t>
      </w:r>
      <w:r>
        <w:rPr>
          <w:spacing w:val="-1"/>
        </w:rPr>
        <w:t>increase of</w:t>
      </w:r>
      <w:r>
        <w:t xml:space="preserve"> 68%.</w:t>
      </w:r>
    </w:p>
    <w:p w14:paraId="5F65DF3A" w14:textId="77777777" w:rsidR="004863D4" w:rsidRDefault="009328F2">
      <w:pPr>
        <w:pStyle w:val="BodyText"/>
        <w:spacing w:before="199" w:line="259" w:lineRule="auto"/>
        <w:ind w:right="16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petrol</w:t>
      </w:r>
      <w: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price of</w:t>
      </w:r>
      <w:r>
        <w:t xml:space="preserve"> </w:t>
      </w:r>
      <w:r>
        <w:rPr>
          <w:spacing w:val="-1"/>
        </w:rPr>
        <w:t>unleaded</w:t>
      </w:r>
      <w:r>
        <w:rPr>
          <w:spacing w:val="1"/>
        </w:rPr>
        <w:t xml:space="preserve"> </w:t>
      </w:r>
      <w:r>
        <w:rPr>
          <w:spacing w:val="-1"/>
        </w:rPr>
        <w:t>petrol</w:t>
      </w:r>
      <w:r>
        <w:t xml:space="preserve"> </w:t>
      </w:r>
      <w:r>
        <w:rPr>
          <w:spacing w:val="-1"/>
        </w:rPr>
        <w:t>(ULP)</w:t>
      </w:r>
      <w:r>
        <w:rPr>
          <w:spacing w:val="55"/>
        </w:rPr>
        <w:t xml:space="preserve"> </w:t>
      </w:r>
      <w:r>
        <w:t xml:space="preserve">as </w:t>
      </w:r>
      <w:r>
        <w:rPr>
          <w:spacing w:val="-1"/>
        </w:rPr>
        <w:t xml:space="preserve">reported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Institute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Petroleum</w:t>
      </w:r>
      <w:r>
        <w:rPr>
          <w:spacing w:val="9"/>
        </w:rPr>
        <w:t xml:space="preserve"> </w:t>
      </w:r>
      <w:hyperlink w:anchor="_bookmark56" w:history="1">
        <w:r>
          <w:rPr>
            <w:spacing w:val="-1"/>
            <w:position w:val="11"/>
            <w:sz w:val="16"/>
          </w:rPr>
          <w:t>49</w:t>
        </w:r>
      </w:hyperlink>
      <w:r>
        <w:rPr>
          <w:spacing w:val="-1"/>
        </w:rPr>
        <w:t>.</w:t>
      </w:r>
      <w:r>
        <w:t xml:space="preserve"> This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$1.4791</w:t>
      </w:r>
      <w:r>
        <w:rPr>
          <w:spacing w:val="1"/>
        </w:rPr>
        <w:t xml:space="preserve"> </w:t>
      </w:r>
      <w:r>
        <w:rPr>
          <w:spacing w:val="-1"/>
        </w:rPr>
        <w:t>(2013</w:t>
      </w:r>
      <w:r>
        <w:rPr>
          <w:spacing w:val="37"/>
        </w:rPr>
        <w:t xml:space="preserve"> </w:t>
      </w:r>
      <w:r>
        <w:rPr>
          <w:spacing w:val="-1"/>
        </w:rPr>
        <w:t>AUD) 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analysis.</w:t>
      </w:r>
    </w:p>
    <w:p w14:paraId="5F65DF3B" w14:textId="77777777" w:rsidR="004863D4" w:rsidRDefault="004863D4">
      <w:pPr>
        <w:spacing w:before="11"/>
        <w:rPr>
          <w:rFonts w:ascii="Arial" w:eastAsia="Arial" w:hAnsi="Arial" w:cs="Arial"/>
          <w:sz w:val="18"/>
          <w:szCs w:val="18"/>
        </w:rPr>
      </w:pPr>
    </w:p>
    <w:p w14:paraId="5F65DF3C" w14:textId="77777777" w:rsidR="004863D4" w:rsidRDefault="009328F2">
      <w:pPr>
        <w:numPr>
          <w:ilvl w:val="1"/>
          <w:numId w:val="12"/>
        </w:numPr>
        <w:tabs>
          <w:tab w:val="left" w:pos="839"/>
        </w:tabs>
        <w:rPr>
          <w:rFonts w:ascii="Arial" w:eastAsia="Arial" w:hAnsi="Arial" w:cs="Arial"/>
        </w:rPr>
      </w:pPr>
      <w:bookmarkStart w:id="122" w:name="5.7_NRSIEE_demand_response_to_regulatory"/>
      <w:bookmarkEnd w:id="122"/>
      <w:r>
        <w:rPr>
          <w:rFonts w:ascii="Arial"/>
          <w:b/>
          <w:i/>
          <w:spacing w:val="-1"/>
        </w:rPr>
        <w:t>NRSIEE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demand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response</w:t>
      </w:r>
      <w:r>
        <w:rPr>
          <w:rFonts w:ascii="Arial"/>
          <w:b/>
          <w:i/>
        </w:rPr>
        <w:t xml:space="preserve"> to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regulatory</w:t>
      </w:r>
      <w:r>
        <w:rPr>
          <w:rFonts w:ascii="Arial"/>
          <w:b/>
          <w:i/>
          <w:spacing w:val="-2"/>
        </w:rPr>
        <w:t xml:space="preserve"> changes</w:t>
      </w:r>
    </w:p>
    <w:p w14:paraId="5F65DF3D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3E" w14:textId="77777777" w:rsidR="004863D4" w:rsidRDefault="009328F2">
      <w:pPr>
        <w:pStyle w:val="BodyText"/>
        <w:spacing w:line="276" w:lineRule="auto"/>
        <w:ind w:right="195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modelled</w:t>
      </w:r>
      <w:r>
        <w:rPr>
          <w:spacing w:val="1"/>
        </w:rP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2"/>
        </w:rPr>
        <w:t>analysis</w:t>
      </w:r>
      <w: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non-</w:t>
      </w:r>
      <w:r>
        <w:rPr>
          <w:spacing w:val="59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 equipment.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regulation option</w:t>
      </w:r>
      <w:r>
        <w:rPr>
          <w:spacing w:val="1"/>
        </w:rPr>
        <w:t xml:space="preserve"> </w:t>
      </w:r>
      <w:r>
        <w:rPr>
          <w:spacing w:val="-1"/>
        </w:rPr>
        <w:t>(Option</w:t>
      </w:r>
      <w:r>
        <w:rPr>
          <w:spacing w:val="-4"/>
        </w:rPr>
        <w:t xml:space="preserve"> </w:t>
      </w:r>
      <w:r>
        <w:rPr>
          <w:spacing w:val="-1"/>
        </w:rPr>
        <w:t>4),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7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 xml:space="preserve">per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non-compliant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affected;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co-</w:t>
      </w:r>
      <w:r>
        <w:rPr>
          <w:spacing w:val="49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the proportions</w:t>
      </w:r>
      <w:r>
        <w:t xml:space="preserve"> </w:t>
      </w:r>
      <w:r>
        <w:rPr>
          <w:spacing w:val="-1"/>
        </w:rPr>
        <w:t xml:space="preserve">are </w:t>
      </w:r>
      <w:r>
        <w:t>80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1"/>
        </w:rPr>
        <w:t xml:space="preserve">and </w:t>
      </w:r>
      <w:r>
        <w:t>50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cent,</w:t>
      </w:r>
      <w:r>
        <w:rPr>
          <w:spacing w:val="55"/>
        </w:rPr>
        <w:t xml:space="preserve"> </w:t>
      </w:r>
      <w:r>
        <w:rPr>
          <w:spacing w:val="-1"/>
        </w:rPr>
        <w:t>respectively.</w:t>
      </w:r>
    </w:p>
    <w:p w14:paraId="5F65DF3F" w14:textId="77777777" w:rsidR="004863D4" w:rsidRDefault="009328F2">
      <w:pPr>
        <w:pStyle w:val="BodyText"/>
        <w:spacing w:before="200" w:line="269" w:lineRule="auto"/>
        <w:ind w:right="136"/>
      </w:pPr>
      <w:r>
        <w:rPr>
          <w:spacing w:val="-1"/>
        </w:rPr>
        <w:t>Affected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-1"/>
        </w:rPr>
        <w:t xml:space="preserve"> faced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choice:</w:t>
      </w:r>
      <w: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higher price for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equivalent</w:t>
      </w:r>
      <w:r>
        <w:rPr>
          <w:spacing w:val="57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buy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all.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elasticity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demand </w:t>
      </w:r>
      <w:r>
        <w:t>for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65"/>
        </w:rPr>
        <w:t xml:space="preserve"> </w:t>
      </w:r>
      <w:r>
        <w:rPr>
          <w:spacing w:val="-1"/>
        </w:rPr>
        <w:t xml:space="preserve">determine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2"/>
        </w:rPr>
        <w:t>leave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market</w:t>
      </w:r>
      <w:r>
        <w:t xml:space="preserve"> </w:t>
      </w:r>
      <w:r>
        <w:rPr>
          <w:spacing w:val="-1"/>
        </w:rPr>
        <w:t xml:space="preserve">and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rPr>
          <w:spacing w:val="-1"/>
        </w:rPr>
        <w:t>opt</w:t>
      </w:r>
      <w:r>
        <w:t xml:space="preserve"> to</w:t>
      </w:r>
      <w:r>
        <w:rPr>
          <w:spacing w:val="-1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53"/>
        </w:rPr>
        <w:t xml:space="preserve"> </w:t>
      </w:r>
      <w:r>
        <w:rPr>
          <w:spacing w:val="-1"/>
        </w:rPr>
        <w:t>expensive</w:t>
      </w:r>
      <w:r>
        <w:rPr>
          <w:spacing w:val="1"/>
        </w:rPr>
        <w:t xml:space="preserve"> </w:t>
      </w:r>
      <w:r>
        <w:rPr>
          <w:spacing w:val="-1"/>
        </w:rPr>
        <w:t>engine.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data in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EPA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7"/>
        </w:rPr>
        <w:t xml:space="preserve"> </w:t>
      </w:r>
      <w:hyperlink w:anchor="_bookmark57" w:history="1">
        <w:r>
          <w:rPr>
            <w:spacing w:val="-1"/>
            <w:position w:val="11"/>
            <w:sz w:val="16"/>
          </w:rPr>
          <w:t>50</w:t>
        </w:r>
      </w:hyperlink>
      <w:r>
        <w:rPr>
          <w:spacing w:val="22"/>
          <w:position w:val="11"/>
          <w:sz w:val="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consultations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industry,</w:t>
      </w:r>
      <w:r>
        <w:t xml:space="preserve"> the</w:t>
      </w:r>
      <w:r>
        <w:rPr>
          <w:spacing w:val="-1"/>
        </w:rPr>
        <w:t xml:space="preserve"> demand elasticity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1"/>
        </w:rPr>
        <w:t>in Australia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taken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-1.2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central</w:t>
      </w:r>
      <w:r>
        <w:rPr>
          <w:spacing w:val="67"/>
        </w:rPr>
        <w:t xml:space="preserve"> </w:t>
      </w:r>
      <w:r>
        <w:rPr>
          <w:spacing w:val="-1"/>
        </w:rPr>
        <w:t>assumption,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elasticities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-1.0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-1.4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sensitivity</w:t>
      </w:r>
      <w:r>
        <w:rPr>
          <w:spacing w:val="-2"/>
        </w:rPr>
        <w:t xml:space="preserve"> </w:t>
      </w:r>
      <w:r>
        <w:rPr>
          <w:spacing w:val="-1"/>
        </w:rPr>
        <w:t>analysis.</w:t>
      </w:r>
    </w:p>
    <w:p w14:paraId="5F65DF4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5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6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7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A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4C" w14:textId="77777777" w:rsidR="004863D4" w:rsidRDefault="004863D4">
      <w:pPr>
        <w:rPr>
          <w:rFonts w:ascii="Arial" w:eastAsia="Arial" w:hAnsi="Arial" w:cs="Arial"/>
          <w:sz w:val="25"/>
          <w:szCs w:val="25"/>
        </w:rPr>
      </w:pPr>
    </w:p>
    <w:p w14:paraId="5F65DF4D" w14:textId="30096FB8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0D" wp14:editId="710D8DE5">
                <wp:extent cx="1837690" cy="8890"/>
                <wp:effectExtent l="4445" t="3175" r="5715" b="6985"/>
                <wp:docPr id="787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788" name="Group 77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789" name="Freeform 7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11BA3D" id="Group 769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">
                <v:group id="Group 770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71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RBMYA&#10;AADcAAAADwAAAGRycy9kb3ducmV2LnhtbESPzWrCQBSF94LvMFzBTakTrViNjtIWIlIKturC5SVz&#10;TYKZOzEz1eTtO0LB5eH8fJzFqjGluFLtCssKhoMIBHFqdcGZgsM+eZ6CcB5ZY2mZFLTkYLXsdhYY&#10;a3vjH7rufCbCCLsYFeTeV7GULs3JoBvYijh4J1sb9EHWmdQ13sK4KeUoiibSYMGBkGNFHzml592v&#10;CVw5Xkft8fvin5L3YvuSfNqv9qJUv9e8zUF4avwj/N/eaAWv0xn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4RBMYAAADcAAAADwAAAAAAAAAAAAAAAACYAgAAZHJz&#10;L2Rvd25yZXYueG1sUEsFBgAAAAAEAAQA9QAAAIsDAAAAAA==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F4E" w14:textId="77777777" w:rsidR="004863D4" w:rsidRDefault="009328F2">
      <w:pPr>
        <w:pStyle w:val="BodyText"/>
        <w:spacing w:before="73"/>
      </w:pPr>
      <w:bookmarkStart w:id="123" w:name="_bookmark55"/>
      <w:bookmarkEnd w:id="123"/>
      <w:r>
        <w:rPr>
          <w:spacing w:val="-1"/>
          <w:position w:val="10"/>
          <w:sz w:val="13"/>
        </w:rPr>
        <w:t>48</w:t>
      </w:r>
      <w:r>
        <w:rPr>
          <w:spacing w:val="17"/>
          <w:position w:val="10"/>
          <w:sz w:val="13"/>
        </w:rPr>
        <w:t xml:space="preserve"> </w:t>
      </w:r>
      <w:hyperlink r:id="rId61">
        <w:r>
          <w:rPr>
            <w:color w:val="0000FF"/>
            <w:spacing w:val="-1"/>
            <w:u w:val="single" w:color="0000FF"/>
          </w:rPr>
          <w:t>Australian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online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pricing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site,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Myshopping</w:t>
        </w:r>
      </w:hyperlink>
      <w:r>
        <w:rPr>
          <w:spacing w:val="-1"/>
        </w:rPr>
        <w:t>, accessed 20/02/2014</w:t>
      </w:r>
    </w:p>
    <w:p w14:paraId="5F65DF4F" w14:textId="77777777" w:rsidR="004863D4" w:rsidRDefault="009328F2">
      <w:pPr>
        <w:pStyle w:val="BodyText"/>
        <w:spacing w:line="275" w:lineRule="exact"/>
      </w:pPr>
      <w:bookmarkStart w:id="124" w:name="_bookmark56"/>
      <w:bookmarkEnd w:id="124"/>
      <w:r>
        <w:rPr>
          <w:spacing w:val="-1"/>
          <w:position w:val="10"/>
          <w:sz w:val="13"/>
        </w:rPr>
        <w:t>49</w:t>
      </w:r>
      <w:r>
        <w:rPr>
          <w:spacing w:val="17"/>
          <w:position w:val="10"/>
          <w:sz w:val="13"/>
        </w:rPr>
        <w:t xml:space="preserve"> </w:t>
      </w:r>
      <w:hyperlink r:id="rId62">
        <w:r>
          <w:rPr>
            <w:color w:val="0000FF"/>
            <w:spacing w:val="-1"/>
            <w:u w:val="single" w:color="0000FF"/>
          </w:rPr>
          <w:t>Australian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Institute of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Petroleum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, accessed 14/05/2014</w:t>
      </w:r>
    </w:p>
    <w:p w14:paraId="5F65DF50" w14:textId="77777777" w:rsidR="004863D4" w:rsidRDefault="009328F2">
      <w:pPr>
        <w:ind w:left="118" w:right="195"/>
        <w:rPr>
          <w:rFonts w:ascii="Arial" w:eastAsia="Arial" w:hAnsi="Arial" w:cs="Arial"/>
          <w:sz w:val="24"/>
          <w:szCs w:val="24"/>
        </w:rPr>
      </w:pPr>
      <w:bookmarkStart w:id="125" w:name="_bookmark57"/>
      <w:bookmarkEnd w:id="125"/>
      <w:r>
        <w:rPr>
          <w:rFonts w:ascii="Arial"/>
          <w:spacing w:val="-1"/>
          <w:position w:val="10"/>
          <w:sz w:val="13"/>
        </w:rPr>
        <w:t>50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US</w:t>
      </w:r>
      <w:r>
        <w:rPr>
          <w:rFonts w:ascii="Arial"/>
          <w:sz w:val="24"/>
        </w:rPr>
        <w:t xml:space="preserve"> EPA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2008,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Control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 xml:space="preserve">of </w:t>
      </w:r>
      <w:r>
        <w:rPr>
          <w:rFonts w:ascii="Arial"/>
          <w:i/>
          <w:spacing w:val="-1"/>
          <w:sz w:val="24"/>
        </w:rPr>
        <w:t>emissions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from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marine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SI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and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 xml:space="preserve">small </w:t>
      </w:r>
      <w:r>
        <w:rPr>
          <w:rFonts w:ascii="Arial"/>
          <w:i/>
          <w:sz w:val="24"/>
        </w:rPr>
        <w:t xml:space="preserve">SI </w:t>
      </w:r>
      <w:r>
        <w:rPr>
          <w:rFonts w:ascii="Arial"/>
          <w:i/>
          <w:spacing w:val="-1"/>
          <w:sz w:val="24"/>
        </w:rPr>
        <w:t>engines,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vessels</w:t>
      </w:r>
      <w:r>
        <w:rPr>
          <w:rFonts w:ascii="Arial"/>
          <w:i/>
          <w:spacing w:val="51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"/>
          <w:sz w:val="24"/>
        </w:rPr>
        <w:t xml:space="preserve"> equipment: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final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regulatory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impact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analysis</w:t>
      </w:r>
      <w:r>
        <w:rPr>
          <w:rFonts w:ascii="Arial"/>
          <w:spacing w:val="-1"/>
          <w:sz w:val="24"/>
        </w:rPr>
        <w:t>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EPA420-R-08-014,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September.</w:t>
      </w:r>
    </w:p>
    <w:p w14:paraId="5F65DF51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200" w:bottom="640" w:left="1300" w:header="0" w:footer="0" w:gutter="0"/>
          <w:cols w:space="720"/>
        </w:sectPr>
      </w:pPr>
    </w:p>
    <w:p w14:paraId="5F65DF52" w14:textId="0736A026" w:rsidR="004863D4" w:rsidRDefault="00B00323">
      <w:pPr>
        <w:spacing w:before="57"/>
        <w:ind w:left="11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5F65E50E" wp14:editId="23080F10">
                <wp:simplePos x="0" y="0"/>
                <wp:positionH relativeFrom="page">
                  <wp:posOffset>915035</wp:posOffset>
                </wp:positionH>
                <wp:positionV relativeFrom="paragraph">
                  <wp:posOffset>344170</wp:posOffset>
                </wp:positionV>
                <wp:extent cx="5705475" cy="3286125"/>
                <wp:effectExtent l="635" t="4445" r="8890" b="5080"/>
                <wp:wrapNone/>
                <wp:docPr id="739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3286125"/>
                          <a:chOff x="1441" y="542"/>
                          <a:chExt cx="8985" cy="5175"/>
                        </a:xfrm>
                      </wpg:grpSpPr>
                      <wpg:grpSp>
                        <wpg:cNvPr id="740" name="Group 767"/>
                        <wpg:cNvGrpSpPr>
                          <a:grpSpLocks/>
                        </wpg:cNvGrpSpPr>
                        <wpg:grpSpPr bwMode="auto">
                          <a:xfrm>
                            <a:off x="2837" y="4300"/>
                            <a:ext cx="5244" cy="2"/>
                            <a:chOff x="2837" y="4300"/>
                            <a:chExt cx="5244" cy="2"/>
                          </a:xfrm>
                        </wpg:grpSpPr>
                        <wps:wsp>
                          <wps:cNvPr id="741" name="Freeform 768"/>
                          <wps:cNvSpPr>
                            <a:spLocks/>
                          </wps:cNvSpPr>
                          <wps:spPr bwMode="auto">
                            <a:xfrm>
                              <a:off x="2837" y="4300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65"/>
                        <wpg:cNvGrpSpPr>
                          <a:grpSpLocks/>
                        </wpg:cNvGrpSpPr>
                        <wpg:grpSpPr bwMode="auto">
                          <a:xfrm>
                            <a:off x="2837" y="3976"/>
                            <a:ext cx="5244" cy="2"/>
                            <a:chOff x="2837" y="3976"/>
                            <a:chExt cx="5244" cy="2"/>
                          </a:xfrm>
                        </wpg:grpSpPr>
                        <wps:wsp>
                          <wps:cNvPr id="743" name="Freeform 766"/>
                          <wps:cNvSpPr>
                            <a:spLocks/>
                          </wps:cNvSpPr>
                          <wps:spPr bwMode="auto">
                            <a:xfrm>
                              <a:off x="2837" y="3976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63"/>
                        <wpg:cNvGrpSpPr>
                          <a:grpSpLocks/>
                        </wpg:cNvGrpSpPr>
                        <wpg:grpSpPr bwMode="auto">
                          <a:xfrm>
                            <a:off x="2837" y="3652"/>
                            <a:ext cx="5244" cy="2"/>
                            <a:chOff x="2837" y="3652"/>
                            <a:chExt cx="5244" cy="2"/>
                          </a:xfrm>
                        </wpg:grpSpPr>
                        <wps:wsp>
                          <wps:cNvPr id="745" name="Freeform 764"/>
                          <wps:cNvSpPr>
                            <a:spLocks/>
                          </wps:cNvSpPr>
                          <wps:spPr bwMode="auto">
                            <a:xfrm>
                              <a:off x="2837" y="3652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61"/>
                        <wpg:cNvGrpSpPr>
                          <a:grpSpLocks/>
                        </wpg:cNvGrpSpPr>
                        <wpg:grpSpPr bwMode="auto">
                          <a:xfrm>
                            <a:off x="2837" y="3331"/>
                            <a:ext cx="5244" cy="2"/>
                            <a:chOff x="2837" y="3331"/>
                            <a:chExt cx="5244" cy="2"/>
                          </a:xfrm>
                        </wpg:grpSpPr>
                        <wps:wsp>
                          <wps:cNvPr id="747" name="Freeform 762"/>
                          <wps:cNvSpPr>
                            <a:spLocks/>
                          </wps:cNvSpPr>
                          <wps:spPr bwMode="auto">
                            <a:xfrm>
                              <a:off x="2837" y="3331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59"/>
                        <wpg:cNvGrpSpPr>
                          <a:grpSpLocks/>
                        </wpg:cNvGrpSpPr>
                        <wpg:grpSpPr bwMode="auto">
                          <a:xfrm>
                            <a:off x="2837" y="3007"/>
                            <a:ext cx="5244" cy="2"/>
                            <a:chOff x="2837" y="3007"/>
                            <a:chExt cx="5244" cy="2"/>
                          </a:xfrm>
                        </wpg:grpSpPr>
                        <wps:wsp>
                          <wps:cNvPr id="749" name="Freeform 760"/>
                          <wps:cNvSpPr>
                            <a:spLocks/>
                          </wps:cNvSpPr>
                          <wps:spPr bwMode="auto">
                            <a:xfrm>
                              <a:off x="2837" y="3007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57"/>
                        <wpg:cNvGrpSpPr>
                          <a:grpSpLocks/>
                        </wpg:cNvGrpSpPr>
                        <wpg:grpSpPr bwMode="auto">
                          <a:xfrm>
                            <a:off x="2837" y="2683"/>
                            <a:ext cx="5244" cy="2"/>
                            <a:chOff x="2837" y="2683"/>
                            <a:chExt cx="5244" cy="2"/>
                          </a:xfrm>
                        </wpg:grpSpPr>
                        <wps:wsp>
                          <wps:cNvPr id="751" name="Freeform 758"/>
                          <wps:cNvSpPr>
                            <a:spLocks/>
                          </wps:cNvSpPr>
                          <wps:spPr bwMode="auto">
                            <a:xfrm>
                              <a:off x="2837" y="2683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55"/>
                        <wpg:cNvGrpSpPr>
                          <a:grpSpLocks/>
                        </wpg:cNvGrpSpPr>
                        <wpg:grpSpPr bwMode="auto">
                          <a:xfrm>
                            <a:off x="2837" y="2361"/>
                            <a:ext cx="5244" cy="2"/>
                            <a:chOff x="2837" y="2361"/>
                            <a:chExt cx="5244" cy="2"/>
                          </a:xfrm>
                        </wpg:grpSpPr>
                        <wps:wsp>
                          <wps:cNvPr id="753" name="Freeform 756"/>
                          <wps:cNvSpPr>
                            <a:spLocks/>
                          </wps:cNvSpPr>
                          <wps:spPr bwMode="auto">
                            <a:xfrm>
                              <a:off x="2837" y="2361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53"/>
                        <wpg:cNvGrpSpPr>
                          <a:grpSpLocks/>
                        </wpg:cNvGrpSpPr>
                        <wpg:grpSpPr bwMode="auto">
                          <a:xfrm>
                            <a:off x="2837" y="2037"/>
                            <a:ext cx="5244" cy="2"/>
                            <a:chOff x="2837" y="2037"/>
                            <a:chExt cx="5244" cy="2"/>
                          </a:xfrm>
                        </wpg:grpSpPr>
                        <wps:wsp>
                          <wps:cNvPr id="755" name="Freeform 754"/>
                          <wps:cNvSpPr>
                            <a:spLocks/>
                          </wps:cNvSpPr>
                          <wps:spPr bwMode="auto">
                            <a:xfrm>
                              <a:off x="2837" y="2037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51"/>
                        <wpg:cNvGrpSpPr>
                          <a:grpSpLocks/>
                        </wpg:cNvGrpSpPr>
                        <wpg:grpSpPr bwMode="auto">
                          <a:xfrm>
                            <a:off x="2837" y="1713"/>
                            <a:ext cx="5244" cy="2"/>
                            <a:chOff x="2837" y="1713"/>
                            <a:chExt cx="5244" cy="2"/>
                          </a:xfrm>
                        </wpg:grpSpPr>
                        <wps:wsp>
                          <wps:cNvPr id="757" name="Freeform 752"/>
                          <wps:cNvSpPr>
                            <a:spLocks/>
                          </wps:cNvSpPr>
                          <wps:spPr bwMode="auto">
                            <a:xfrm>
                              <a:off x="2837" y="1713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47"/>
                        <wpg:cNvGrpSpPr>
                          <a:grpSpLocks/>
                        </wpg:cNvGrpSpPr>
                        <wpg:grpSpPr bwMode="auto">
                          <a:xfrm>
                            <a:off x="3120" y="1639"/>
                            <a:ext cx="4962" cy="2984"/>
                            <a:chOff x="3120" y="1639"/>
                            <a:chExt cx="4962" cy="2984"/>
                          </a:xfrm>
                        </wpg:grpSpPr>
                        <wps:wsp>
                          <wps:cNvPr id="759" name="Freeform 750"/>
                          <wps:cNvSpPr>
                            <a:spLocks/>
                          </wps:cNvSpPr>
                          <wps:spPr bwMode="auto">
                            <a:xfrm>
                              <a:off x="3120" y="1639"/>
                              <a:ext cx="4962" cy="2984"/>
                            </a:xfrm>
                            <a:custGeom>
                              <a:avLst/>
                              <a:gdLst>
                                <a:gd name="T0" fmla="+- 0 5530 3120"/>
                                <a:gd name="T1" fmla="*/ T0 w 4962"/>
                                <a:gd name="T2" fmla="+- 0 3353 1639"/>
                                <a:gd name="T3" fmla="*/ 3353 h 2984"/>
                                <a:gd name="T4" fmla="+- 0 5388 3120"/>
                                <a:gd name="T5" fmla="*/ T4 w 4962"/>
                                <a:gd name="T6" fmla="+- 0 3433 1639"/>
                                <a:gd name="T7" fmla="*/ 3433 h 2984"/>
                                <a:gd name="T8" fmla="+- 0 5246 3120"/>
                                <a:gd name="T9" fmla="*/ T8 w 4962"/>
                                <a:gd name="T10" fmla="+- 0 3587 1639"/>
                                <a:gd name="T11" fmla="*/ 3587 h 2984"/>
                                <a:gd name="T12" fmla="+- 0 5105 3120"/>
                                <a:gd name="T13" fmla="*/ T12 w 4962"/>
                                <a:gd name="T14" fmla="+- 0 3683 1639"/>
                                <a:gd name="T15" fmla="*/ 3683 h 2984"/>
                                <a:gd name="T16" fmla="+- 0 4963 3120"/>
                                <a:gd name="T17" fmla="*/ T16 w 4962"/>
                                <a:gd name="T18" fmla="+- 0 3776 1639"/>
                                <a:gd name="T19" fmla="*/ 3776 h 2984"/>
                                <a:gd name="T20" fmla="+- 0 4821 3120"/>
                                <a:gd name="T21" fmla="*/ T20 w 4962"/>
                                <a:gd name="T22" fmla="+- 0 3992 1639"/>
                                <a:gd name="T23" fmla="*/ 3992 h 2984"/>
                                <a:gd name="T24" fmla="+- 0 4679 3120"/>
                                <a:gd name="T25" fmla="*/ T24 w 4962"/>
                                <a:gd name="T26" fmla="+- 0 4037 1639"/>
                                <a:gd name="T27" fmla="*/ 4037 h 2984"/>
                                <a:gd name="T28" fmla="+- 0 4538 3120"/>
                                <a:gd name="T29" fmla="*/ T28 w 4962"/>
                                <a:gd name="T30" fmla="+- 0 4141 1639"/>
                                <a:gd name="T31" fmla="*/ 4141 h 2984"/>
                                <a:gd name="T32" fmla="+- 0 4396 3120"/>
                                <a:gd name="T33" fmla="*/ T32 w 4962"/>
                                <a:gd name="T34" fmla="+- 0 4192 1639"/>
                                <a:gd name="T35" fmla="*/ 4192 h 2984"/>
                                <a:gd name="T36" fmla="+- 0 4254 3120"/>
                                <a:gd name="T37" fmla="*/ T36 w 4962"/>
                                <a:gd name="T38" fmla="+- 0 4218 1639"/>
                                <a:gd name="T39" fmla="*/ 4218 h 2984"/>
                                <a:gd name="T40" fmla="+- 0 4112 3120"/>
                                <a:gd name="T41" fmla="*/ T40 w 4962"/>
                                <a:gd name="T42" fmla="+- 0 4333 1639"/>
                                <a:gd name="T43" fmla="*/ 4333 h 2984"/>
                                <a:gd name="T44" fmla="+- 0 3971 3120"/>
                                <a:gd name="T45" fmla="*/ T44 w 4962"/>
                                <a:gd name="T46" fmla="+- 0 4389 1639"/>
                                <a:gd name="T47" fmla="*/ 4389 h 2984"/>
                                <a:gd name="T48" fmla="+- 0 3829 3120"/>
                                <a:gd name="T49" fmla="*/ T48 w 4962"/>
                                <a:gd name="T50" fmla="+- 0 4439 1639"/>
                                <a:gd name="T51" fmla="*/ 4439 h 2984"/>
                                <a:gd name="T52" fmla="+- 0 3687 3120"/>
                                <a:gd name="T53" fmla="*/ T52 w 4962"/>
                                <a:gd name="T54" fmla="+- 0 4475 1639"/>
                                <a:gd name="T55" fmla="*/ 4475 h 2984"/>
                                <a:gd name="T56" fmla="+- 0 3545 3120"/>
                                <a:gd name="T57" fmla="*/ T56 w 4962"/>
                                <a:gd name="T58" fmla="+- 0 4523 1639"/>
                                <a:gd name="T59" fmla="*/ 4523 h 2984"/>
                                <a:gd name="T60" fmla="+- 0 3404 3120"/>
                                <a:gd name="T61" fmla="*/ T60 w 4962"/>
                                <a:gd name="T62" fmla="+- 0 4565 1639"/>
                                <a:gd name="T63" fmla="*/ 4565 h 2984"/>
                                <a:gd name="T64" fmla="+- 0 3262 3120"/>
                                <a:gd name="T65" fmla="*/ T64 w 4962"/>
                                <a:gd name="T66" fmla="+- 0 4600 1639"/>
                                <a:gd name="T67" fmla="*/ 4600 h 2984"/>
                                <a:gd name="T68" fmla="+- 0 3120 3120"/>
                                <a:gd name="T69" fmla="*/ T68 w 4962"/>
                                <a:gd name="T70" fmla="+- 0 4622 1639"/>
                                <a:gd name="T71" fmla="*/ 4622 h 2984"/>
                                <a:gd name="T72" fmla="+- 0 8081 3120"/>
                                <a:gd name="T73" fmla="*/ T72 w 4962"/>
                                <a:gd name="T74" fmla="+- 0 4622 1639"/>
                                <a:gd name="T75" fmla="*/ 4622 h 2984"/>
                                <a:gd name="T76" fmla="+- 0 8081 3120"/>
                                <a:gd name="T77" fmla="*/ T76 w 4962"/>
                                <a:gd name="T78" fmla="+- 0 3769 1639"/>
                                <a:gd name="T79" fmla="*/ 3769 h 2984"/>
                                <a:gd name="T80" fmla="+- 0 5813 3120"/>
                                <a:gd name="T81" fmla="*/ T80 w 4962"/>
                                <a:gd name="T82" fmla="+- 0 3769 1639"/>
                                <a:gd name="T83" fmla="*/ 3769 h 2984"/>
                                <a:gd name="T84" fmla="+- 0 5672 3120"/>
                                <a:gd name="T85" fmla="*/ T84 w 4962"/>
                                <a:gd name="T86" fmla="+- 0 3390 1639"/>
                                <a:gd name="T87" fmla="*/ 3390 h 2984"/>
                                <a:gd name="T88" fmla="+- 0 5530 3120"/>
                                <a:gd name="T89" fmla="*/ T88 w 4962"/>
                                <a:gd name="T90" fmla="+- 0 3353 1639"/>
                                <a:gd name="T91" fmla="*/ 3353 h 2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962" h="2984">
                                  <a:moveTo>
                                    <a:pt x="2410" y="1714"/>
                                  </a:moveTo>
                                  <a:lnTo>
                                    <a:pt x="2268" y="1794"/>
                                  </a:lnTo>
                                  <a:lnTo>
                                    <a:pt x="2126" y="1948"/>
                                  </a:lnTo>
                                  <a:lnTo>
                                    <a:pt x="1985" y="2044"/>
                                  </a:lnTo>
                                  <a:lnTo>
                                    <a:pt x="1843" y="2137"/>
                                  </a:lnTo>
                                  <a:lnTo>
                                    <a:pt x="1701" y="2353"/>
                                  </a:lnTo>
                                  <a:lnTo>
                                    <a:pt x="1559" y="2398"/>
                                  </a:lnTo>
                                  <a:lnTo>
                                    <a:pt x="1418" y="2502"/>
                                  </a:lnTo>
                                  <a:lnTo>
                                    <a:pt x="1276" y="2553"/>
                                  </a:lnTo>
                                  <a:lnTo>
                                    <a:pt x="1134" y="2579"/>
                                  </a:lnTo>
                                  <a:lnTo>
                                    <a:pt x="992" y="2694"/>
                                  </a:lnTo>
                                  <a:lnTo>
                                    <a:pt x="851" y="2750"/>
                                  </a:lnTo>
                                  <a:lnTo>
                                    <a:pt x="709" y="2800"/>
                                  </a:lnTo>
                                  <a:lnTo>
                                    <a:pt x="567" y="2836"/>
                                  </a:lnTo>
                                  <a:lnTo>
                                    <a:pt x="425" y="2884"/>
                                  </a:lnTo>
                                  <a:lnTo>
                                    <a:pt x="284" y="2926"/>
                                  </a:lnTo>
                                  <a:lnTo>
                                    <a:pt x="142" y="2961"/>
                                  </a:lnTo>
                                  <a:lnTo>
                                    <a:pt x="0" y="2983"/>
                                  </a:lnTo>
                                  <a:lnTo>
                                    <a:pt x="4961" y="2983"/>
                                  </a:lnTo>
                                  <a:lnTo>
                                    <a:pt x="4961" y="2130"/>
                                  </a:lnTo>
                                  <a:lnTo>
                                    <a:pt x="2693" y="2130"/>
                                  </a:lnTo>
                                  <a:lnTo>
                                    <a:pt x="2552" y="1751"/>
                                  </a:lnTo>
                                  <a:lnTo>
                                    <a:pt x="2410" y="1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49"/>
                          <wps:cNvSpPr>
                            <a:spLocks/>
                          </wps:cNvSpPr>
                          <wps:spPr bwMode="auto">
                            <a:xfrm>
                              <a:off x="3120" y="1639"/>
                              <a:ext cx="4962" cy="2984"/>
                            </a:xfrm>
                            <a:custGeom>
                              <a:avLst/>
                              <a:gdLst>
                                <a:gd name="T0" fmla="+- 0 5955 3120"/>
                                <a:gd name="T1" fmla="*/ T0 w 4962"/>
                                <a:gd name="T2" fmla="+- 0 3444 1639"/>
                                <a:gd name="T3" fmla="*/ 3444 h 2984"/>
                                <a:gd name="T4" fmla="+- 0 5813 3120"/>
                                <a:gd name="T5" fmla="*/ T4 w 4962"/>
                                <a:gd name="T6" fmla="+- 0 3769 1639"/>
                                <a:gd name="T7" fmla="*/ 3769 h 2984"/>
                                <a:gd name="T8" fmla="+- 0 8081 3120"/>
                                <a:gd name="T9" fmla="*/ T8 w 4962"/>
                                <a:gd name="T10" fmla="+- 0 3769 1639"/>
                                <a:gd name="T11" fmla="*/ 3769 h 2984"/>
                                <a:gd name="T12" fmla="+- 0 8081 3120"/>
                                <a:gd name="T13" fmla="*/ T12 w 4962"/>
                                <a:gd name="T14" fmla="+- 0 3521 1639"/>
                                <a:gd name="T15" fmla="*/ 3521 h 2984"/>
                                <a:gd name="T16" fmla="+- 0 6097 3120"/>
                                <a:gd name="T17" fmla="*/ T16 w 4962"/>
                                <a:gd name="T18" fmla="+- 0 3521 1639"/>
                                <a:gd name="T19" fmla="*/ 3521 h 2984"/>
                                <a:gd name="T20" fmla="+- 0 5955 3120"/>
                                <a:gd name="T21" fmla="*/ T20 w 4962"/>
                                <a:gd name="T22" fmla="+- 0 3444 1639"/>
                                <a:gd name="T23" fmla="*/ 3444 h 2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62" h="2984">
                                  <a:moveTo>
                                    <a:pt x="2835" y="1805"/>
                                  </a:moveTo>
                                  <a:lnTo>
                                    <a:pt x="2693" y="2130"/>
                                  </a:lnTo>
                                  <a:lnTo>
                                    <a:pt x="4961" y="2130"/>
                                  </a:lnTo>
                                  <a:lnTo>
                                    <a:pt x="4961" y="1882"/>
                                  </a:lnTo>
                                  <a:lnTo>
                                    <a:pt x="2977" y="1882"/>
                                  </a:lnTo>
                                  <a:lnTo>
                                    <a:pt x="2835" y="18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48"/>
                          <wps:cNvSpPr>
                            <a:spLocks/>
                          </wps:cNvSpPr>
                          <wps:spPr bwMode="auto">
                            <a:xfrm>
                              <a:off x="3120" y="1639"/>
                              <a:ext cx="4962" cy="2984"/>
                            </a:xfrm>
                            <a:custGeom>
                              <a:avLst/>
                              <a:gdLst>
                                <a:gd name="T0" fmla="+- 0 8081 3120"/>
                                <a:gd name="T1" fmla="*/ T0 w 4962"/>
                                <a:gd name="T2" fmla="+- 0 1639 1639"/>
                                <a:gd name="T3" fmla="*/ 1639 h 2984"/>
                                <a:gd name="T4" fmla="+- 0 6806 3120"/>
                                <a:gd name="T5" fmla="*/ T4 w 4962"/>
                                <a:gd name="T6" fmla="+- 0 2114 1639"/>
                                <a:gd name="T7" fmla="*/ 2114 h 2984"/>
                                <a:gd name="T8" fmla="+- 0 6664 3120"/>
                                <a:gd name="T9" fmla="*/ T8 w 4962"/>
                                <a:gd name="T10" fmla="+- 0 2892 1639"/>
                                <a:gd name="T11" fmla="*/ 2892 h 2984"/>
                                <a:gd name="T12" fmla="+- 0 6522 3120"/>
                                <a:gd name="T13" fmla="*/ T12 w 4962"/>
                                <a:gd name="T14" fmla="+- 0 2968 1639"/>
                                <a:gd name="T15" fmla="*/ 2968 h 2984"/>
                                <a:gd name="T16" fmla="+- 0 6380 3120"/>
                                <a:gd name="T17" fmla="*/ T16 w 4962"/>
                                <a:gd name="T18" fmla="+- 0 3303 1639"/>
                                <a:gd name="T19" fmla="*/ 3303 h 2984"/>
                                <a:gd name="T20" fmla="+- 0 6239 3120"/>
                                <a:gd name="T21" fmla="*/ T20 w 4962"/>
                                <a:gd name="T22" fmla="+- 0 3383 1639"/>
                                <a:gd name="T23" fmla="*/ 3383 h 2984"/>
                                <a:gd name="T24" fmla="+- 0 6097 3120"/>
                                <a:gd name="T25" fmla="*/ T24 w 4962"/>
                                <a:gd name="T26" fmla="+- 0 3521 1639"/>
                                <a:gd name="T27" fmla="*/ 3521 h 2984"/>
                                <a:gd name="T28" fmla="+- 0 8081 3120"/>
                                <a:gd name="T29" fmla="*/ T28 w 4962"/>
                                <a:gd name="T30" fmla="+- 0 3521 1639"/>
                                <a:gd name="T31" fmla="*/ 3521 h 2984"/>
                                <a:gd name="T32" fmla="+- 0 8081 3120"/>
                                <a:gd name="T33" fmla="*/ T32 w 4962"/>
                                <a:gd name="T34" fmla="+- 0 1639 1639"/>
                                <a:gd name="T35" fmla="*/ 1639 h 2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62" h="2984">
                                  <a:moveTo>
                                    <a:pt x="4961" y="0"/>
                                  </a:moveTo>
                                  <a:lnTo>
                                    <a:pt x="3686" y="475"/>
                                  </a:lnTo>
                                  <a:lnTo>
                                    <a:pt x="3544" y="1253"/>
                                  </a:lnTo>
                                  <a:lnTo>
                                    <a:pt x="3402" y="1329"/>
                                  </a:lnTo>
                                  <a:lnTo>
                                    <a:pt x="3260" y="1664"/>
                                  </a:lnTo>
                                  <a:lnTo>
                                    <a:pt x="3119" y="1744"/>
                                  </a:lnTo>
                                  <a:lnTo>
                                    <a:pt x="2977" y="1882"/>
                                  </a:lnTo>
                                  <a:lnTo>
                                    <a:pt x="4961" y="1882"/>
                                  </a:lnTo>
                                  <a:lnTo>
                                    <a:pt x="49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38"/>
                        <wpg:cNvGrpSpPr>
                          <a:grpSpLocks/>
                        </wpg:cNvGrpSpPr>
                        <wpg:grpSpPr bwMode="auto">
                          <a:xfrm>
                            <a:off x="2837" y="1803"/>
                            <a:ext cx="3970" cy="2820"/>
                            <a:chOff x="2837" y="1803"/>
                            <a:chExt cx="3970" cy="2820"/>
                          </a:xfrm>
                        </wpg:grpSpPr>
                        <wps:wsp>
                          <wps:cNvPr id="763" name="Freeform 746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3970"/>
                                <a:gd name="T2" fmla="+- 0 3434 1803"/>
                                <a:gd name="T3" fmla="*/ 3434 h 2820"/>
                                <a:gd name="T4" fmla="+- 0 2837 2837"/>
                                <a:gd name="T5" fmla="*/ T4 w 3970"/>
                                <a:gd name="T6" fmla="+- 0 4622 1803"/>
                                <a:gd name="T7" fmla="*/ 4622 h 2820"/>
                                <a:gd name="T8" fmla="+- 0 3120 2837"/>
                                <a:gd name="T9" fmla="*/ T8 w 3970"/>
                                <a:gd name="T10" fmla="+- 0 4622 1803"/>
                                <a:gd name="T11" fmla="*/ 4622 h 2820"/>
                                <a:gd name="T12" fmla="+- 0 3262 2837"/>
                                <a:gd name="T13" fmla="*/ T12 w 3970"/>
                                <a:gd name="T14" fmla="+- 0 4600 1803"/>
                                <a:gd name="T15" fmla="*/ 4600 h 2820"/>
                                <a:gd name="T16" fmla="+- 0 3404 2837"/>
                                <a:gd name="T17" fmla="*/ T16 w 3970"/>
                                <a:gd name="T18" fmla="+- 0 4565 1803"/>
                                <a:gd name="T19" fmla="*/ 4565 h 2820"/>
                                <a:gd name="T20" fmla="+- 0 3545 2837"/>
                                <a:gd name="T21" fmla="*/ T20 w 3970"/>
                                <a:gd name="T22" fmla="+- 0 4523 1803"/>
                                <a:gd name="T23" fmla="*/ 4523 h 2820"/>
                                <a:gd name="T24" fmla="+- 0 3687 2837"/>
                                <a:gd name="T25" fmla="*/ T24 w 3970"/>
                                <a:gd name="T26" fmla="+- 0 4475 1803"/>
                                <a:gd name="T27" fmla="*/ 4475 h 2820"/>
                                <a:gd name="T28" fmla="+- 0 3829 2837"/>
                                <a:gd name="T29" fmla="*/ T28 w 3970"/>
                                <a:gd name="T30" fmla="+- 0 4439 1803"/>
                                <a:gd name="T31" fmla="*/ 4439 h 2820"/>
                                <a:gd name="T32" fmla="+- 0 3971 2837"/>
                                <a:gd name="T33" fmla="*/ T32 w 3970"/>
                                <a:gd name="T34" fmla="+- 0 4389 1803"/>
                                <a:gd name="T35" fmla="*/ 4389 h 2820"/>
                                <a:gd name="T36" fmla="+- 0 4112 2837"/>
                                <a:gd name="T37" fmla="*/ T36 w 3970"/>
                                <a:gd name="T38" fmla="+- 0 4333 1803"/>
                                <a:gd name="T39" fmla="*/ 4333 h 2820"/>
                                <a:gd name="T40" fmla="+- 0 4254 2837"/>
                                <a:gd name="T41" fmla="*/ T40 w 3970"/>
                                <a:gd name="T42" fmla="+- 0 4218 1803"/>
                                <a:gd name="T43" fmla="*/ 4218 h 2820"/>
                                <a:gd name="T44" fmla="+- 0 4396 2837"/>
                                <a:gd name="T45" fmla="*/ T44 w 3970"/>
                                <a:gd name="T46" fmla="+- 0 4192 1803"/>
                                <a:gd name="T47" fmla="*/ 4192 h 2820"/>
                                <a:gd name="T48" fmla="+- 0 4538 2837"/>
                                <a:gd name="T49" fmla="*/ T48 w 3970"/>
                                <a:gd name="T50" fmla="+- 0 4141 1803"/>
                                <a:gd name="T51" fmla="*/ 4141 h 2820"/>
                                <a:gd name="T52" fmla="+- 0 4679 2837"/>
                                <a:gd name="T53" fmla="*/ T52 w 3970"/>
                                <a:gd name="T54" fmla="+- 0 4037 1803"/>
                                <a:gd name="T55" fmla="*/ 4037 h 2820"/>
                                <a:gd name="T56" fmla="+- 0 4821 2837"/>
                                <a:gd name="T57" fmla="*/ T56 w 3970"/>
                                <a:gd name="T58" fmla="+- 0 3992 1803"/>
                                <a:gd name="T59" fmla="*/ 3992 h 2820"/>
                                <a:gd name="T60" fmla="+- 0 4963 2837"/>
                                <a:gd name="T61" fmla="*/ T60 w 3970"/>
                                <a:gd name="T62" fmla="+- 0 3776 1803"/>
                                <a:gd name="T63" fmla="*/ 3776 h 2820"/>
                                <a:gd name="T64" fmla="+- 0 5081 2837"/>
                                <a:gd name="T65" fmla="*/ T64 w 3970"/>
                                <a:gd name="T66" fmla="+- 0 3698 1803"/>
                                <a:gd name="T67" fmla="*/ 3698 h 2820"/>
                                <a:gd name="T68" fmla="+- 0 3120 2837"/>
                                <a:gd name="T69" fmla="*/ T68 w 3970"/>
                                <a:gd name="T70" fmla="+- 0 3698 1803"/>
                                <a:gd name="T71" fmla="*/ 3698 h 2820"/>
                                <a:gd name="T72" fmla="+- 0 2978 2837"/>
                                <a:gd name="T73" fmla="*/ T72 w 3970"/>
                                <a:gd name="T74" fmla="+- 0 3612 1803"/>
                                <a:gd name="T75" fmla="*/ 3612 h 2820"/>
                                <a:gd name="T76" fmla="+- 0 2837 2837"/>
                                <a:gd name="T77" fmla="*/ T76 w 3970"/>
                                <a:gd name="T78" fmla="+- 0 3434 1803"/>
                                <a:gd name="T79" fmla="*/ 3434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0" y="1631"/>
                                  </a:moveTo>
                                  <a:lnTo>
                                    <a:pt x="0" y="2819"/>
                                  </a:lnTo>
                                  <a:lnTo>
                                    <a:pt x="283" y="2819"/>
                                  </a:lnTo>
                                  <a:lnTo>
                                    <a:pt x="425" y="2797"/>
                                  </a:lnTo>
                                  <a:lnTo>
                                    <a:pt x="567" y="2762"/>
                                  </a:lnTo>
                                  <a:lnTo>
                                    <a:pt x="708" y="2720"/>
                                  </a:lnTo>
                                  <a:lnTo>
                                    <a:pt x="850" y="2672"/>
                                  </a:lnTo>
                                  <a:lnTo>
                                    <a:pt x="992" y="2636"/>
                                  </a:lnTo>
                                  <a:lnTo>
                                    <a:pt x="1134" y="2586"/>
                                  </a:lnTo>
                                  <a:lnTo>
                                    <a:pt x="1275" y="2530"/>
                                  </a:lnTo>
                                  <a:lnTo>
                                    <a:pt x="1417" y="2415"/>
                                  </a:lnTo>
                                  <a:lnTo>
                                    <a:pt x="1559" y="2389"/>
                                  </a:lnTo>
                                  <a:lnTo>
                                    <a:pt x="1701" y="2338"/>
                                  </a:lnTo>
                                  <a:lnTo>
                                    <a:pt x="1842" y="2234"/>
                                  </a:lnTo>
                                  <a:lnTo>
                                    <a:pt x="1984" y="2189"/>
                                  </a:lnTo>
                                  <a:lnTo>
                                    <a:pt x="2126" y="1973"/>
                                  </a:lnTo>
                                  <a:lnTo>
                                    <a:pt x="2244" y="1895"/>
                                  </a:lnTo>
                                  <a:lnTo>
                                    <a:pt x="283" y="1895"/>
                                  </a:lnTo>
                                  <a:lnTo>
                                    <a:pt x="141" y="1809"/>
                                  </a:lnTo>
                                  <a:lnTo>
                                    <a:pt x="0" y="1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45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6292 2837"/>
                                <a:gd name="T1" fmla="*/ T0 w 3970"/>
                                <a:gd name="T2" fmla="+- 0 3353 1803"/>
                                <a:gd name="T3" fmla="*/ 3353 h 2820"/>
                                <a:gd name="T4" fmla="+- 0 5530 2837"/>
                                <a:gd name="T5" fmla="*/ T4 w 3970"/>
                                <a:gd name="T6" fmla="+- 0 3353 1803"/>
                                <a:gd name="T7" fmla="*/ 3353 h 2820"/>
                                <a:gd name="T8" fmla="+- 0 5672 2837"/>
                                <a:gd name="T9" fmla="*/ T8 w 3970"/>
                                <a:gd name="T10" fmla="+- 0 3390 1803"/>
                                <a:gd name="T11" fmla="*/ 3390 h 2820"/>
                                <a:gd name="T12" fmla="+- 0 5813 2837"/>
                                <a:gd name="T13" fmla="*/ T12 w 3970"/>
                                <a:gd name="T14" fmla="+- 0 3769 1803"/>
                                <a:gd name="T15" fmla="*/ 3769 h 2820"/>
                                <a:gd name="T16" fmla="+- 0 5955 2837"/>
                                <a:gd name="T17" fmla="*/ T16 w 3970"/>
                                <a:gd name="T18" fmla="+- 0 3444 1803"/>
                                <a:gd name="T19" fmla="*/ 3444 h 2820"/>
                                <a:gd name="T20" fmla="+- 0 6176 2837"/>
                                <a:gd name="T21" fmla="*/ T20 w 3970"/>
                                <a:gd name="T22" fmla="+- 0 3444 1803"/>
                                <a:gd name="T23" fmla="*/ 3444 h 2820"/>
                                <a:gd name="T24" fmla="+- 0 6239 2837"/>
                                <a:gd name="T25" fmla="*/ T24 w 3970"/>
                                <a:gd name="T26" fmla="+- 0 3383 1803"/>
                                <a:gd name="T27" fmla="*/ 3383 h 2820"/>
                                <a:gd name="T28" fmla="+- 0 6292 2837"/>
                                <a:gd name="T29" fmla="*/ T28 w 3970"/>
                                <a:gd name="T30" fmla="+- 0 3353 1803"/>
                                <a:gd name="T31" fmla="*/ 3353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3455" y="1550"/>
                                  </a:moveTo>
                                  <a:lnTo>
                                    <a:pt x="2693" y="1550"/>
                                  </a:lnTo>
                                  <a:lnTo>
                                    <a:pt x="2835" y="1587"/>
                                  </a:lnTo>
                                  <a:lnTo>
                                    <a:pt x="2976" y="1966"/>
                                  </a:lnTo>
                                  <a:lnTo>
                                    <a:pt x="3118" y="1641"/>
                                  </a:lnTo>
                                  <a:lnTo>
                                    <a:pt x="3339" y="1641"/>
                                  </a:lnTo>
                                  <a:lnTo>
                                    <a:pt x="3402" y="1580"/>
                                  </a:lnTo>
                                  <a:lnTo>
                                    <a:pt x="3455" y="1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44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3687 2837"/>
                                <a:gd name="T1" fmla="*/ T0 w 3970"/>
                                <a:gd name="T2" fmla="+- 0 2694 1803"/>
                                <a:gd name="T3" fmla="*/ 2694 h 2820"/>
                                <a:gd name="T4" fmla="+- 0 3545 2837"/>
                                <a:gd name="T5" fmla="*/ T4 w 3970"/>
                                <a:gd name="T6" fmla="+- 0 2847 1803"/>
                                <a:gd name="T7" fmla="*/ 2847 h 2820"/>
                                <a:gd name="T8" fmla="+- 0 3404 2837"/>
                                <a:gd name="T9" fmla="*/ T8 w 3970"/>
                                <a:gd name="T10" fmla="+- 0 2998 1803"/>
                                <a:gd name="T11" fmla="*/ 2998 h 2820"/>
                                <a:gd name="T12" fmla="+- 0 3262 2837"/>
                                <a:gd name="T13" fmla="*/ T12 w 3970"/>
                                <a:gd name="T14" fmla="+- 0 3129 1803"/>
                                <a:gd name="T15" fmla="*/ 3129 h 2820"/>
                                <a:gd name="T16" fmla="+- 0 3120 2837"/>
                                <a:gd name="T17" fmla="*/ T16 w 3970"/>
                                <a:gd name="T18" fmla="+- 0 3698 1803"/>
                                <a:gd name="T19" fmla="*/ 3698 h 2820"/>
                                <a:gd name="T20" fmla="+- 0 5081 2837"/>
                                <a:gd name="T21" fmla="*/ T20 w 3970"/>
                                <a:gd name="T22" fmla="+- 0 3698 1803"/>
                                <a:gd name="T23" fmla="*/ 3698 h 2820"/>
                                <a:gd name="T24" fmla="+- 0 5105 2837"/>
                                <a:gd name="T25" fmla="*/ T24 w 3970"/>
                                <a:gd name="T26" fmla="+- 0 3683 1803"/>
                                <a:gd name="T27" fmla="*/ 3683 h 2820"/>
                                <a:gd name="T28" fmla="+- 0 5246 2837"/>
                                <a:gd name="T29" fmla="*/ T28 w 3970"/>
                                <a:gd name="T30" fmla="+- 0 3587 1803"/>
                                <a:gd name="T31" fmla="*/ 3587 h 2820"/>
                                <a:gd name="T32" fmla="+- 0 5388 2837"/>
                                <a:gd name="T33" fmla="*/ T32 w 3970"/>
                                <a:gd name="T34" fmla="+- 0 3433 1803"/>
                                <a:gd name="T35" fmla="*/ 3433 h 2820"/>
                                <a:gd name="T36" fmla="+- 0 5530 2837"/>
                                <a:gd name="T37" fmla="*/ T36 w 3970"/>
                                <a:gd name="T38" fmla="+- 0 3353 1803"/>
                                <a:gd name="T39" fmla="*/ 3353 h 2820"/>
                                <a:gd name="T40" fmla="+- 0 6292 2837"/>
                                <a:gd name="T41" fmla="*/ T40 w 3970"/>
                                <a:gd name="T42" fmla="+- 0 3353 1803"/>
                                <a:gd name="T43" fmla="*/ 3353 h 2820"/>
                                <a:gd name="T44" fmla="+- 0 6380 2837"/>
                                <a:gd name="T45" fmla="*/ T44 w 3970"/>
                                <a:gd name="T46" fmla="+- 0 3303 1803"/>
                                <a:gd name="T47" fmla="*/ 3303 h 2820"/>
                                <a:gd name="T48" fmla="+- 0 6522 2837"/>
                                <a:gd name="T49" fmla="*/ T48 w 3970"/>
                                <a:gd name="T50" fmla="+- 0 2968 1803"/>
                                <a:gd name="T51" fmla="*/ 2968 h 2820"/>
                                <a:gd name="T52" fmla="+- 0 6549 2837"/>
                                <a:gd name="T53" fmla="*/ T52 w 3970"/>
                                <a:gd name="T54" fmla="+- 0 2954 1803"/>
                                <a:gd name="T55" fmla="*/ 2954 h 2820"/>
                                <a:gd name="T56" fmla="+- 0 5813 2837"/>
                                <a:gd name="T57" fmla="*/ T56 w 3970"/>
                                <a:gd name="T58" fmla="+- 0 2954 1803"/>
                                <a:gd name="T59" fmla="*/ 2954 h 2820"/>
                                <a:gd name="T60" fmla="+- 0 5774 2837"/>
                                <a:gd name="T61" fmla="*/ T60 w 3970"/>
                                <a:gd name="T62" fmla="+- 0 2722 1803"/>
                                <a:gd name="T63" fmla="*/ 2722 h 2820"/>
                                <a:gd name="T64" fmla="+- 0 3829 2837"/>
                                <a:gd name="T65" fmla="*/ T64 w 3970"/>
                                <a:gd name="T66" fmla="+- 0 2722 1803"/>
                                <a:gd name="T67" fmla="*/ 2722 h 2820"/>
                                <a:gd name="T68" fmla="+- 0 3687 2837"/>
                                <a:gd name="T69" fmla="*/ T68 w 3970"/>
                                <a:gd name="T70" fmla="+- 0 2694 1803"/>
                                <a:gd name="T71" fmla="*/ 2694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850" y="891"/>
                                  </a:moveTo>
                                  <a:lnTo>
                                    <a:pt x="708" y="1044"/>
                                  </a:lnTo>
                                  <a:lnTo>
                                    <a:pt x="567" y="1195"/>
                                  </a:lnTo>
                                  <a:lnTo>
                                    <a:pt x="425" y="1326"/>
                                  </a:lnTo>
                                  <a:lnTo>
                                    <a:pt x="283" y="1895"/>
                                  </a:lnTo>
                                  <a:lnTo>
                                    <a:pt x="2244" y="1895"/>
                                  </a:lnTo>
                                  <a:lnTo>
                                    <a:pt x="2268" y="1880"/>
                                  </a:lnTo>
                                  <a:lnTo>
                                    <a:pt x="2409" y="1784"/>
                                  </a:lnTo>
                                  <a:lnTo>
                                    <a:pt x="2551" y="1630"/>
                                  </a:lnTo>
                                  <a:lnTo>
                                    <a:pt x="2693" y="1550"/>
                                  </a:lnTo>
                                  <a:lnTo>
                                    <a:pt x="3455" y="1550"/>
                                  </a:lnTo>
                                  <a:lnTo>
                                    <a:pt x="3543" y="1500"/>
                                  </a:lnTo>
                                  <a:lnTo>
                                    <a:pt x="3685" y="1165"/>
                                  </a:lnTo>
                                  <a:lnTo>
                                    <a:pt x="3712" y="1151"/>
                                  </a:lnTo>
                                  <a:lnTo>
                                    <a:pt x="2976" y="1151"/>
                                  </a:lnTo>
                                  <a:lnTo>
                                    <a:pt x="2937" y="919"/>
                                  </a:lnTo>
                                  <a:lnTo>
                                    <a:pt x="992" y="919"/>
                                  </a:lnTo>
                                  <a:lnTo>
                                    <a:pt x="850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43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6176 2837"/>
                                <a:gd name="T1" fmla="*/ T0 w 3970"/>
                                <a:gd name="T2" fmla="+- 0 3444 1803"/>
                                <a:gd name="T3" fmla="*/ 3444 h 2820"/>
                                <a:gd name="T4" fmla="+- 0 5955 2837"/>
                                <a:gd name="T5" fmla="*/ T4 w 3970"/>
                                <a:gd name="T6" fmla="+- 0 3444 1803"/>
                                <a:gd name="T7" fmla="*/ 3444 h 2820"/>
                                <a:gd name="T8" fmla="+- 0 6097 2837"/>
                                <a:gd name="T9" fmla="*/ T8 w 3970"/>
                                <a:gd name="T10" fmla="+- 0 3521 1803"/>
                                <a:gd name="T11" fmla="*/ 3521 h 2820"/>
                                <a:gd name="T12" fmla="+- 0 6176 2837"/>
                                <a:gd name="T13" fmla="*/ T12 w 3970"/>
                                <a:gd name="T14" fmla="+- 0 3444 1803"/>
                                <a:gd name="T15" fmla="*/ 3444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3339" y="1641"/>
                                  </a:moveTo>
                                  <a:lnTo>
                                    <a:pt x="3118" y="1641"/>
                                  </a:lnTo>
                                  <a:lnTo>
                                    <a:pt x="3260" y="1718"/>
                                  </a:lnTo>
                                  <a:lnTo>
                                    <a:pt x="3339" y="1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42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5955 2837"/>
                                <a:gd name="T1" fmla="*/ T0 w 3970"/>
                                <a:gd name="T2" fmla="+- 0 2414 1803"/>
                                <a:gd name="T3" fmla="*/ 2414 h 2820"/>
                                <a:gd name="T4" fmla="+- 0 5813 2837"/>
                                <a:gd name="T5" fmla="*/ T4 w 3970"/>
                                <a:gd name="T6" fmla="+- 0 2954 1803"/>
                                <a:gd name="T7" fmla="*/ 2954 h 2820"/>
                                <a:gd name="T8" fmla="+- 0 6549 2837"/>
                                <a:gd name="T9" fmla="*/ T8 w 3970"/>
                                <a:gd name="T10" fmla="+- 0 2954 1803"/>
                                <a:gd name="T11" fmla="*/ 2954 h 2820"/>
                                <a:gd name="T12" fmla="+- 0 6664 2837"/>
                                <a:gd name="T13" fmla="*/ T12 w 3970"/>
                                <a:gd name="T14" fmla="+- 0 2892 1803"/>
                                <a:gd name="T15" fmla="*/ 2892 h 2820"/>
                                <a:gd name="T16" fmla="+- 0 6710 2837"/>
                                <a:gd name="T17" fmla="*/ T16 w 3970"/>
                                <a:gd name="T18" fmla="+- 0 2639 1803"/>
                                <a:gd name="T19" fmla="*/ 2639 h 2820"/>
                                <a:gd name="T20" fmla="+- 0 6097 2837"/>
                                <a:gd name="T21" fmla="*/ T20 w 3970"/>
                                <a:gd name="T22" fmla="+- 0 2639 1803"/>
                                <a:gd name="T23" fmla="*/ 2639 h 2820"/>
                                <a:gd name="T24" fmla="+- 0 5955 2837"/>
                                <a:gd name="T25" fmla="*/ T24 w 3970"/>
                                <a:gd name="T26" fmla="+- 0 2414 1803"/>
                                <a:gd name="T27" fmla="*/ 2414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3118" y="611"/>
                                  </a:moveTo>
                                  <a:lnTo>
                                    <a:pt x="2976" y="1151"/>
                                  </a:lnTo>
                                  <a:lnTo>
                                    <a:pt x="3712" y="1151"/>
                                  </a:lnTo>
                                  <a:lnTo>
                                    <a:pt x="3827" y="1089"/>
                                  </a:lnTo>
                                  <a:lnTo>
                                    <a:pt x="3873" y="836"/>
                                  </a:lnTo>
                                  <a:lnTo>
                                    <a:pt x="3260" y="836"/>
                                  </a:lnTo>
                                  <a:lnTo>
                                    <a:pt x="3118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41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4396 2837"/>
                                <a:gd name="T1" fmla="*/ T0 w 3970"/>
                                <a:gd name="T2" fmla="+- 0 2107 1803"/>
                                <a:gd name="T3" fmla="*/ 2107 h 2820"/>
                                <a:gd name="T4" fmla="+- 0 4254 2837"/>
                                <a:gd name="T5" fmla="*/ T4 w 3970"/>
                                <a:gd name="T6" fmla="+- 0 2128 1803"/>
                                <a:gd name="T7" fmla="*/ 2128 h 2820"/>
                                <a:gd name="T8" fmla="+- 0 4112 2837"/>
                                <a:gd name="T9" fmla="*/ T8 w 3970"/>
                                <a:gd name="T10" fmla="+- 0 2524 1803"/>
                                <a:gd name="T11" fmla="*/ 2524 h 2820"/>
                                <a:gd name="T12" fmla="+- 0 3971 2837"/>
                                <a:gd name="T13" fmla="*/ T12 w 3970"/>
                                <a:gd name="T14" fmla="+- 0 2627 1803"/>
                                <a:gd name="T15" fmla="*/ 2627 h 2820"/>
                                <a:gd name="T16" fmla="+- 0 3829 2837"/>
                                <a:gd name="T17" fmla="*/ T16 w 3970"/>
                                <a:gd name="T18" fmla="+- 0 2722 1803"/>
                                <a:gd name="T19" fmla="*/ 2722 h 2820"/>
                                <a:gd name="T20" fmla="+- 0 5774 2837"/>
                                <a:gd name="T21" fmla="*/ T20 w 3970"/>
                                <a:gd name="T22" fmla="+- 0 2722 1803"/>
                                <a:gd name="T23" fmla="*/ 2722 h 2820"/>
                                <a:gd name="T24" fmla="+- 0 5738 2837"/>
                                <a:gd name="T25" fmla="*/ T24 w 3970"/>
                                <a:gd name="T26" fmla="+- 0 2505 1803"/>
                                <a:gd name="T27" fmla="*/ 2505 h 2820"/>
                                <a:gd name="T28" fmla="+- 0 4679 2837"/>
                                <a:gd name="T29" fmla="*/ T28 w 3970"/>
                                <a:gd name="T30" fmla="+- 0 2505 1803"/>
                                <a:gd name="T31" fmla="*/ 2505 h 2820"/>
                                <a:gd name="T32" fmla="+- 0 4538 2837"/>
                                <a:gd name="T33" fmla="*/ T32 w 3970"/>
                                <a:gd name="T34" fmla="+- 0 2253 1803"/>
                                <a:gd name="T35" fmla="*/ 2253 h 2820"/>
                                <a:gd name="T36" fmla="+- 0 4396 2837"/>
                                <a:gd name="T37" fmla="*/ T36 w 3970"/>
                                <a:gd name="T38" fmla="+- 0 2107 1803"/>
                                <a:gd name="T39" fmla="*/ 2107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1559" y="304"/>
                                  </a:moveTo>
                                  <a:lnTo>
                                    <a:pt x="1417" y="325"/>
                                  </a:lnTo>
                                  <a:lnTo>
                                    <a:pt x="1275" y="721"/>
                                  </a:lnTo>
                                  <a:lnTo>
                                    <a:pt x="1134" y="824"/>
                                  </a:lnTo>
                                  <a:lnTo>
                                    <a:pt x="992" y="919"/>
                                  </a:lnTo>
                                  <a:lnTo>
                                    <a:pt x="2937" y="919"/>
                                  </a:lnTo>
                                  <a:lnTo>
                                    <a:pt x="2901" y="702"/>
                                  </a:lnTo>
                                  <a:lnTo>
                                    <a:pt x="1842" y="702"/>
                                  </a:lnTo>
                                  <a:lnTo>
                                    <a:pt x="1701" y="450"/>
                                  </a:lnTo>
                                  <a:lnTo>
                                    <a:pt x="155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40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6664 2837"/>
                                <a:gd name="T1" fmla="*/ T0 w 3970"/>
                                <a:gd name="T2" fmla="+- 0 1881 1803"/>
                                <a:gd name="T3" fmla="*/ 1881 h 2820"/>
                                <a:gd name="T4" fmla="+- 0 6522 2837"/>
                                <a:gd name="T5" fmla="*/ T4 w 3970"/>
                                <a:gd name="T6" fmla="+- 0 1926 1803"/>
                                <a:gd name="T7" fmla="*/ 1926 h 2820"/>
                                <a:gd name="T8" fmla="+- 0 6380 2837"/>
                                <a:gd name="T9" fmla="*/ T8 w 3970"/>
                                <a:gd name="T10" fmla="+- 0 2405 1803"/>
                                <a:gd name="T11" fmla="*/ 2405 h 2820"/>
                                <a:gd name="T12" fmla="+- 0 6239 2837"/>
                                <a:gd name="T13" fmla="*/ T12 w 3970"/>
                                <a:gd name="T14" fmla="+- 0 2468 1803"/>
                                <a:gd name="T15" fmla="*/ 2468 h 2820"/>
                                <a:gd name="T16" fmla="+- 0 6097 2837"/>
                                <a:gd name="T17" fmla="*/ T16 w 3970"/>
                                <a:gd name="T18" fmla="+- 0 2639 1803"/>
                                <a:gd name="T19" fmla="*/ 2639 h 2820"/>
                                <a:gd name="T20" fmla="+- 0 6710 2837"/>
                                <a:gd name="T21" fmla="*/ T20 w 3970"/>
                                <a:gd name="T22" fmla="+- 0 2639 1803"/>
                                <a:gd name="T23" fmla="*/ 2639 h 2820"/>
                                <a:gd name="T24" fmla="+- 0 6806 2837"/>
                                <a:gd name="T25" fmla="*/ T24 w 3970"/>
                                <a:gd name="T26" fmla="+- 0 2114 1803"/>
                                <a:gd name="T27" fmla="*/ 2114 h 2820"/>
                                <a:gd name="T28" fmla="+- 0 6664 2837"/>
                                <a:gd name="T29" fmla="*/ T28 w 3970"/>
                                <a:gd name="T30" fmla="+- 0 1881 1803"/>
                                <a:gd name="T31" fmla="*/ 1881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3827" y="78"/>
                                  </a:moveTo>
                                  <a:lnTo>
                                    <a:pt x="3685" y="123"/>
                                  </a:lnTo>
                                  <a:lnTo>
                                    <a:pt x="3543" y="602"/>
                                  </a:lnTo>
                                  <a:lnTo>
                                    <a:pt x="3402" y="665"/>
                                  </a:lnTo>
                                  <a:lnTo>
                                    <a:pt x="3260" y="836"/>
                                  </a:lnTo>
                                  <a:lnTo>
                                    <a:pt x="3873" y="836"/>
                                  </a:lnTo>
                                  <a:lnTo>
                                    <a:pt x="3969" y="311"/>
                                  </a:lnTo>
                                  <a:lnTo>
                                    <a:pt x="382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39"/>
                          <wps:cNvSpPr>
                            <a:spLocks/>
                          </wps:cNvSpPr>
                          <wps:spPr bwMode="auto">
                            <a:xfrm>
                              <a:off x="2837" y="1803"/>
                              <a:ext cx="3970" cy="2820"/>
                            </a:xfrm>
                            <a:custGeom>
                              <a:avLst/>
                              <a:gdLst>
                                <a:gd name="T0" fmla="+- 0 5388 2837"/>
                                <a:gd name="T1" fmla="*/ T0 w 3970"/>
                                <a:gd name="T2" fmla="+- 0 1803 1803"/>
                                <a:gd name="T3" fmla="*/ 1803 h 2820"/>
                                <a:gd name="T4" fmla="+- 0 5246 2837"/>
                                <a:gd name="T5" fmla="*/ T4 w 3970"/>
                                <a:gd name="T6" fmla="+- 0 1850 1803"/>
                                <a:gd name="T7" fmla="*/ 1850 h 2820"/>
                                <a:gd name="T8" fmla="+- 0 5105 2837"/>
                                <a:gd name="T9" fmla="*/ T8 w 3970"/>
                                <a:gd name="T10" fmla="+- 0 1887 1803"/>
                                <a:gd name="T11" fmla="*/ 1887 h 2820"/>
                                <a:gd name="T12" fmla="+- 0 4963 2837"/>
                                <a:gd name="T13" fmla="*/ T12 w 3970"/>
                                <a:gd name="T14" fmla="+- 0 2017 1803"/>
                                <a:gd name="T15" fmla="*/ 2017 h 2820"/>
                                <a:gd name="T16" fmla="+- 0 4821 2837"/>
                                <a:gd name="T17" fmla="*/ T16 w 3970"/>
                                <a:gd name="T18" fmla="+- 0 2220 1803"/>
                                <a:gd name="T19" fmla="*/ 2220 h 2820"/>
                                <a:gd name="T20" fmla="+- 0 4679 2837"/>
                                <a:gd name="T21" fmla="*/ T20 w 3970"/>
                                <a:gd name="T22" fmla="+- 0 2505 1803"/>
                                <a:gd name="T23" fmla="*/ 2505 h 2820"/>
                                <a:gd name="T24" fmla="+- 0 5738 2837"/>
                                <a:gd name="T25" fmla="*/ T24 w 3970"/>
                                <a:gd name="T26" fmla="+- 0 2505 1803"/>
                                <a:gd name="T27" fmla="*/ 2505 h 2820"/>
                                <a:gd name="T28" fmla="+- 0 5672 2837"/>
                                <a:gd name="T29" fmla="*/ T28 w 3970"/>
                                <a:gd name="T30" fmla="+- 0 2114 1803"/>
                                <a:gd name="T31" fmla="*/ 2114 h 2820"/>
                                <a:gd name="T32" fmla="+- 0 5530 2837"/>
                                <a:gd name="T33" fmla="*/ T32 w 3970"/>
                                <a:gd name="T34" fmla="+- 0 1863 1803"/>
                                <a:gd name="T35" fmla="*/ 1863 h 2820"/>
                                <a:gd name="T36" fmla="+- 0 5388 2837"/>
                                <a:gd name="T37" fmla="*/ T36 w 3970"/>
                                <a:gd name="T38" fmla="+- 0 1803 1803"/>
                                <a:gd name="T39" fmla="*/ 1803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70" h="2820">
                                  <a:moveTo>
                                    <a:pt x="2551" y="0"/>
                                  </a:moveTo>
                                  <a:lnTo>
                                    <a:pt x="2409" y="47"/>
                                  </a:lnTo>
                                  <a:lnTo>
                                    <a:pt x="2268" y="84"/>
                                  </a:lnTo>
                                  <a:lnTo>
                                    <a:pt x="2126" y="214"/>
                                  </a:lnTo>
                                  <a:lnTo>
                                    <a:pt x="1984" y="417"/>
                                  </a:lnTo>
                                  <a:lnTo>
                                    <a:pt x="1842" y="702"/>
                                  </a:lnTo>
                                  <a:lnTo>
                                    <a:pt x="2901" y="702"/>
                                  </a:lnTo>
                                  <a:lnTo>
                                    <a:pt x="2835" y="311"/>
                                  </a:lnTo>
                                  <a:lnTo>
                                    <a:pt x="2693" y="60"/>
                                  </a:lnTo>
                                  <a:lnTo>
                                    <a:pt x="2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36"/>
                        <wpg:cNvGrpSpPr>
                          <a:grpSpLocks/>
                        </wpg:cNvGrpSpPr>
                        <wpg:grpSpPr bwMode="auto">
                          <a:xfrm>
                            <a:off x="2837" y="1391"/>
                            <a:ext cx="5244" cy="2"/>
                            <a:chOff x="2837" y="1391"/>
                            <a:chExt cx="5244" cy="2"/>
                          </a:xfrm>
                        </wpg:grpSpPr>
                        <wps:wsp>
                          <wps:cNvPr id="772" name="Freeform 737"/>
                          <wps:cNvSpPr>
                            <a:spLocks/>
                          </wps:cNvSpPr>
                          <wps:spPr bwMode="auto">
                            <a:xfrm>
                              <a:off x="2837" y="1391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34"/>
                        <wpg:cNvGrpSpPr>
                          <a:grpSpLocks/>
                        </wpg:cNvGrpSpPr>
                        <wpg:grpSpPr bwMode="auto">
                          <a:xfrm>
                            <a:off x="2837" y="1391"/>
                            <a:ext cx="2" cy="3231"/>
                            <a:chOff x="2837" y="1391"/>
                            <a:chExt cx="2" cy="3231"/>
                          </a:xfrm>
                        </wpg:grpSpPr>
                        <wps:wsp>
                          <wps:cNvPr id="774" name="Freeform 735"/>
                          <wps:cNvSpPr>
                            <a:spLocks/>
                          </wps:cNvSpPr>
                          <wps:spPr bwMode="auto">
                            <a:xfrm>
                              <a:off x="2837" y="1391"/>
                              <a:ext cx="2" cy="3231"/>
                            </a:xfrm>
                            <a:custGeom>
                              <a:avLst/>
                              <a:gdLst>
                                <a:gd name="T0" fmla="+- 0 4622 1391"/>
                                <a:gd name="T1" fmla="*/ 4622 h 3231"/>
                                <a:gd name="T2" fmla="+- 0 1391 1391"/>
                                <a:gd name="T3" fmla="*/ 1391 h 3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1">
                                  <a:moveTo>
                                    <a:pt x="0" y="3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32"/>
                        <wpg:cNvGrpSpPr>
                          <a:grpSpLocks/>
                        </wpg:cNvGrpSpPr>
                        <wpg:grpSpPr bwMode="auto">
                          <a:xfrm>
                            <a:off x="2837" y="4622"/>
                            <a:ext cx="5244" cy="2"/>
                            <a:chOff x="2837" y="4622"/>
                            <a:chExt cx="5244" cy="2"/>
                          </a:xfrm>
                        </wpg:grpSpPr>
                        <wps:wsp>
                          <wps:cNvPr id="776" name="Freeform 733"/>
                          <wps:cNvSpPr>
                            <a:spLocks/>
                          </wps:cNvSpPr>
                          <wps:spPr bwMode="auto">
                            <a:xfrm>
                              <a:off x="2837" y="4622"/>
                              <a:ext cx="5244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5244"/>
                                <a:gd name="T2" fmla="+- 0 8081 2837"/>
                                <a:gd name="T3" fmla="*/ T2 w 5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4">
                                  <a:moveTo>
                                    <a:pt x="0" y="0"/>
                                  </a:moveTo>
                                  <a:lnTo>
                                    <a:pt x="52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30"/>
                        <wpg:cNvGrpSpPr>
                          <a:grpSpLocks/>
                        </wpg:cNvGrpSpPr>
                        <wpg:grpSpPr bwMode="auto">
                          <a:xfrm>
                            <a:off x="8402" y="3203"/>
                            <a:ext cx="108" cy="111"/>
                            <a:chOff x="8402" y="3203"/>
                            <a:chExt cx="108" cy="111"/>
                          </a:xfrm>
                        </wpg:grpSpPr>
                        <wps:wsp>
                          <wps:cNvPr id="778" name="Freeform 731"/>
                          <wps:cNvSpPr>
                            <a:spLocks/>
                          </wps:cNvSpPr>
                          <wps:spPr bwMode="auto">
                            <a:xfrm>
                              <a:off x="8402" y="3203"/>
                              <a:ext cx="108" cy="111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108"/>
                                <a:gd name="T2" fmla="+- 0 3203 3203"/>
                                <a:gd name="T3" fmla="*/ 3203 h 111"/>
                                <a:gd name="T4" fmla="+- 0 8510 8402"/>
                                <a:gd name="T5" fmla="*/ T4 w 108"/>
                                <a:gd name="T6" fmla="+- 0 3203 3203"/>
                                <a:gd name="T7" fmla="*/ 3203 h 111"/>
                                <a:gd name="T8" fmla="+- 0 8510 8402"/>
                                <a:gd name="T9" fmla="*/ T8 w 108"/>
                                <a:gd name="T10" fmla="+- 0 3314 3203"/>
                                <a:gd name="T11" fmla="*/ 3314 h 111"/>
                                <a:gd name="T12" fmla="+- 0 8402 8402"/>
                                <a:gd name="T13" fmla="*/ T12 w 108"/>
                                <a:gd name="T14" fmla="+- 0 3314 3203"/>
                                <a:gd name="T15" fmla="*/ 3314 h 111"/>
                                <a:gd name="T16" fmla="+- 0 8402 8402"/>
                                <a:gd name="T17" fmla="*/ T16 w 108"/>
                                <a:gd name="T18" fmla="+- 0 3203 3203"/>
                                <a:gd name="T19" fmla="*/ 320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1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28"/>
                        <wpg:cNvGrpSpPr>
                          <a:grpSpLocks/>
                        </wpg:cNvGrpSpPr>
                        <wpg:grpSpPr bwMode="auto">
                          <a:xfrm>
                            <a:off x="8402" y="3566"/>
                            <a:ext cx="108" cy="108"/>
                            <a:chOff x="8402" y="3566"/>
                            <a:chExt cx="108" cy="108"/>
                          </a:xfrm>
                        </wpg:grpSpPr>
                        <wps:wsp>
                          <wps:cNvPr id="780" name="Freeform 729"/>
                          <wps:cNvSpPr>
                            <a:spLocks/>
                          </wps:cNvSpPr>
                          <wps:spPr bwMode="auto">
                            <a:xfrm>
                              <a:off x="8402" y="3566"/>
                              <a:ext cx="108" cy="108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108"/>
                                <a:gd name="T2" fmla="+- 0 3566 3566"/>
                                <a:gd name="T3" fmla="*/ 3566 h 108"/>
                                <a:gd name="T4" fmla="+- 0 8510 8402"/>
                                <a:gd name="T5" fmla="*/ T4 w 108"/>
                                <a:gd name="T6" fmla="+- 0 3566 3566"/>
                                <a:gd name="T7" fmla="*/ 3566 h 108"/>
                                <a:gd name="T8" fmla="+- 0 8510 8402"/>
                                <a:gd name="T9" fmla="*/ T8 w 108"/>
                                <a:gd name="T10" fmla="+- 0 3674 3566"/>
                                <a:gd name="T11" fmla="*/ 3674 h 108"/>
                                <a:gd name="T12" fmla="+- 0 8402 8402"/>
                                <a:gd name="T13" fmla="*/ T12 w 108"/>
                                <a:gd name="T14" fmla="+- 0 3674 3566"/>
                                <a:gd name="T15" fmla="*/ 3674 h 108"/>
                                <a:gd name="T16" fmla="+- 0 8402 8402"/>
                                <a:gd name="T17" fmla="*/ T16 w 108"/>
                                <a:gd name="T18" fmla="+- 0 3566 3566"/>
                                <a:gd name="T19" fmla="*/ 356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22"/>
                        <wpg:cNvGrpSpPr>
                          <a:grpSpLocks/>
                        </wpg:cNvGrpSpPr>
                        <wpg:grpSpPr bwMode="auto">
                          <a:xfrm>
                            <a:off x="1448" y="550"/>
                            <a:ext cx="8970" cy="5160"/>
                            <a:chOff x="1448" y="550"/>
                            <a:chExt cx="8970" cy="5160"/>
                          </a:xfrm>
                        </wpg:grpSpPr>
                        <wps:wsp>
                          <wps:cNvPr id="782" name="Freeform 727"/>
                          <wps:cNvSpPr>
                            <a:spLocks/>
                          </wps:cNvSpPr>
                          <wps:spPr bwMode="auto">
                            <a:xfrm>
                              <a:off x="1448" y="550"/>
                              <a:ext cx="8970" cy="5160"/>
                            </a:xfrm>
                            <a:custGeom>
                              <a:avLst/>
                              <a:gdLst>
                                <a:gd name="T0" fmla="+- 0 1448 1448"/>
                                <a:gd name="T1" fmla="*/ T0 w 8970"/>
                                <a:gd name="T2" fmla="+- 0 550 550"/>
                                <a:gd name="T3" fmla="*/ 550 h 5160"/>
                                <a:gd name="T4" fmla="+- 0 10418 1448"/>
                                <a:gd name="T5" fmla="*/ T4 w 8970"/>
                                <a:gd name="T6" fmla="+- 0 550 550"/>
                                <a:gd name="T7" fmla="*/ 550 h 5160"/>
                                <a:gd name="T8" fmla="+- 0 10418 1448"/>
                                <a:gd name="T9" fmla="*/ T8 w 8970"/>
                                <a:gd name="T10" fmla="+- 0 5710 550"/>
                                <a:gd name="T11" fmla="*/ 5710 h 5160"/>
                                <a:gd name="T12" fmla="+- 0 1448 1448"/>
                                <a:gd name="T13" fmla="*/ T12 w 8970"/>
                                <a:gd name="T14" fmla="+- 0 5710 550"/>
                                <a:gd name="T15" fmla="*/ 5710 h 5160"/>
                                <a:gd name="T16" fmla="+- 0 1448 1448"/>
                                <a:gd name="T17" fmla="*/ T16 w 8970"/>
                                <a:gd name="T18" fmla="+- 0 550 550"/>
                                <a:gd name="T19" fmla="*/ 550 h 5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70" h="5160">
                                  <a:moveTo>
                                    <a:pt x="0" y="0"/>
                                  </a:moveTo>
                                  <a:lnTo>
                                    <a:pt x="8970" y="0"/>
                                  </a:lnTo>
                                  <a:lnTo>
                                    <a:pt x="8970" y="5160"/>
                                  </a:lnTo>
                                  <a:lnTo>
                                    <a:pt x="0" y="5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8" y="773"/>
                              <a:ext cx="299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74" w14:textId="77777777" w:rsidR="009328F2" w:rsidRDefault="009328F2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6"/>
                                  </w:rPr>
                                  <w:t>Marine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6"/>
                                  </w:rPr>
                                  <w:t>engine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6"/>
                                  </w:rPr>
                                  <w:t>sales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4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8" y="1299"/>
                              <a:ext cx="557" cy="3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75" w14:textId="77777777" w:rsidR="009328F2" w:rsidRDefault="009328F2">
                                <w:pPr>
                                  <w:spacing w:line="203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50,000</w:t>
                                </w:r>
                              </w:p>
                              <w:p w14:paraId="5F65E576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45,000</w:t>
                                </w:r>
                              </w:p>
                              <w:p w14:paraId="5F65E577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40,000</w:t>
                                </w:r>
                              </w:p>
                              <w:p w14:paraId="5F65E578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35,000</w:t>
                                </w:r>
                              </w:p>
                              <w:p w14:paraId="5F65E579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30,000</w:t>
                                </w:r>
                              </w:p>
                              <w:p w14:paraId="5F65E57A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25,000</w:t>
                                </w:r>
                              </w:p>
                              <w:p w14:paraId="5F65E57B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20,000</w:t>
                                </w:r>
                              </w:p>
                              <w:p w14:paraId="5F65E57C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15,000</w:t>
                                </w:r>
                              </w:p>
                              <w:p w14:paraId="5F65E57D" w14:textId="77777777" w:rsidR="009328F2" w:rsidRDefault="009328F2">
                                <w:pPr>
                                  <w:spacing w:before="79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10,000</w:t>
                                </w:r>
                              </w:p>
                              <w:p w14:paraId="5F65E57E" w14:textId="77777777" w:rsidR="009328F2" w:rsidRDefault="009328F2">
                                <w:pPr>
                                  <w:spacing w:before="79"/>
                                  <w:ind w:left="99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5,000</w:t>
                                </w:r>
                              </w:p>
                              <w:p w14:paraId="5F65E57F" w14:textId="77777777" w:rsidR="009328F2" w:rsidRDefault="009328F2">
                                <w:pPr>
                                  <w:spacing w:before="79" w:line="240" w:lineRule="exact"/>
                                  <w:ind w:right="88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5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7" y="3166"/>
                              <a:ext cx="1658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80" w14:textId="77777777" w:rsidR="009328F2" w:rsidRDefault="009328F2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Non-compliant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sales</w:t>
                                </w:r>
                              </w:p>
                              <w:p w14:paraId="5F65E581" w14:textId="77777777" w:rsidR="009328F2" w:rsidRDefault="009328F2">
                                <w:pPr>
                                  <w:spacing w:before="117"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Compliant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sales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6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5256"/>
                              <a:ext cx="37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82" w14:textId="77777777" w:rsidR="009328F2" w:rsidRDefault="009328F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Year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E50E" id="Group 721" o:spid="_x0000_s1051" style="position:absolute;left:0;text-align:left;margin-left:72.05pt;margin-top:27.1pt;width:449.25pt;height:258.75pt;z-index:1816;mso-position-horizontal-relative:page" coordorigin="1441,542" coordsize="8985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">
                <v:group id="Group 767" o:spid="_x0000_s1052" style="position:absolute;left:2837;top:4300;width:5244;height:2" coordorigin="2837,4300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68" o:spid="_x0000_s1053" style="position:absolute;left:2837;top:4300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necUA&#10;AADcAAAADwAAAGRycy9kb3ducmV2LnhtbESPQYvCMBSE78L+h/AWvMiaVkSlGmVZEUS8WAvr8dE8&#10;22LzUppU6783wsIeh5n5hlltelOLO7WusqwgHkcgiHOrKy4UZOfd1wKE88gaa8uk4EkONuuPwQoT&#10;bR98onvqCxEg7BJUUHrfJFK6vCSDbmwb4uBdbWvQB9kWUrf4CHBTy0kUzaTBisNCiQ39lJTf0s4o&#10;WJxG+bm7NMfp79HHWdbNdlt5UGr42X8vQXjq/X/4r73XCubTGN5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2d5xQAAANwAAAAPAAAAAAAAAAAAAAAAAJgCAABkcnMv&#10;ZG93bnJldi54bWxQSwUGAAAAAAQABAD1AAAAigMAAAAA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65" o:spid="_x0000_s1054" style="position:absolute;left:2837;top:3976;width:5244;height:2" coordorigin="2837,3976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66" o:spid="_x0000_s1055" style="position:absolute;left:2837;top:3976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clcYA&#10;AADcAAAADwAAAGRycy9kb3ducmV2LnhtbESPQWvCQBSE70L/w/IKvUjdpEqU6CqlJSDFSzRQj4/s&#10;axKafRuyG5P++26h4HGYmW+Y3WEyrbhR7xrLCuJFBIK4tLrhSkFxyZ43IJxH1thaJgU/5OCwf5jt&#10;MNV25JxuZ1+JAGGXooLa+y6V0pU1GXQL2xEH78v2Bn2QfSV1j2OAm1a+RFEiDTYcFmrs6K2m8vs8&#10;GAWbfF5ehmt3Wn2efFwUQ5K9yw+lnh6n1y0IT5O/h//bR61gvVrC35l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lclcYAAADcAAAADwAAAAAAAAAAAAAAAACYAgAAZHJz&#10;L2Rvd25yZXYueG1sUEsFBgAAAAAEAAQA9QAAAIs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63" o:spid="_x0000_s1056" style="position:absolute;left:2837;top:3652;width:5244;height:2" coordorigin="2837,3652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64" o:spid="_x0000_s1057" style="position:absolute;left:2837;top:3652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hesYA&#10;AADcAAAADwAAAGRycy9kb3ducmV2LnhtbESPQWvCQBSE7wX/w/KEXopuLKmV6CpiCZTixSSgx0f2&#10;mQSzb0N2o+m/7xYKPQ4z8w2z2Y2mFXfqXWNZwWIegSAurW64UlDk6WwFwnlkja1lUvBNDnbbydMG&#10;E20ffKJ75isRIOwSVFB73yVSurImg25uO+LgXW1v0AfZV1L3+Ahw08rXKFpKgw2HhRo7OtRU3rLB&#10;KFidXsp8uHTH+Hz0i6IYlumH/FLqeTru1yA8jf4//Nf+1Are4z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xhesYAAADcAAAADwAAAAAAAAAAAAAAAACYAgAAZHJz&#10;L2Rvd25yZXYueG1sUEsFBgAAAAAEAAQA9QAAAIs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61" o:spid="_x0000_s1058" style="position:absolute;left:2837;top:3331;width:5244;height:2" coordorigin="2837,3331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62" o:spid="_x0000_s1059" style="position:absolute;left:2837;top:3331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lsMA&#10;AADcAAAADwAAAGRycy9kb3ducmV2LnhtbESPQYvCMBSE74L/ITzBi2jqIirVKOIiiHhRC3p8NM+2&#10;2LyUJtXuv98IgsdhZr5hluvWlOJJtSssKxiPIhDEqdUFZwqSy244B+E8ssbSMin4IwfrVbezxFjb&#10;F5/oefaZCBB2MSrIva9iKV2ak0E3shVx8O62NuiDrDOpa3wFuCnlTxRNpcGCw0KOFW1zSh/nxiiY&#10;nwbppblVx8n16MdJ0kx3v/KgVL/XbhYgPLX+G/6091rBbDKD9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lsMAAADcAAAADwAAAAAAAAAAAAAAAACYAgAAZHJzL2Rv&#10;d25yZXYueG1sUEsFBgAAAAAEAAQA9QAAAIg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59" o:spid="_x0000_s1060" style="position:absolute;left:2837;top:3007;width:5244;height:2" coordorigin="2837,3007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60" o:spid="_x0000_s1061" style="position:absolute;left:2837;top:3007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Frf8YA&#10;AADcAAAADwAAAGRycy9kb3ducmV2LnhtbESPQWvCQBSE7wX/w/KEXopuLCHV6CrSIpSSSzSgx0f2&#10;mQSzb0N2o+m/7xYKPQ4z8w2z2Y2mFXfqXWNZwWIegSAurW64UlCcDrMlCOeRNbaWScE3OdhtJ08b&#10;TLV9cE73o69EgLBLUUHtfZdK6cqaDLq57YiDd7W9QR9kX0nd4yPATStfoyiRBhsOCzV29F5TeTsO&#10;RsEyfylPw6XL4nPmF0UxJIcP+aXU83Tcr0F4Gv1/+K/9qRW8xS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Frf8YAAADcAAAADwAAAAAAAAAAAAAAAACYAgAAZHJz&#10;L2Rvd25yZXYueG1sUEsFBgAAAAAEAAQA9QAAAIs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57" o:spid="_x0000_s1062" style="position:absolute;left:2837;top:2683;width:5244;height:2" coordorigin="2837,2683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58" o:spid="_x0000_s1063" style="position:absolute;left:2837;top:2683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xpMYA&#10;AADcAAAADwAAAGRycy9kb3ducmV2LnhtbESPQWvCQBSE74X+h+UVeil1k2JTia6htAhFvBgDenxk&#10;n0lo9m3Ibkz6712h4HGYmW+YVTaZVlyod41lBfEsAkFcWt1wpaA4bF4XIJxH1thaJgV/5CBbPz6s&#10;MNV25D1dcl+JAGGXooLa+y6V0pU1GXQz2xEH72x7gz7IvpK6xzHATSvfoiiRBhsOCzV29FVT+ZsP&#10;RsFi/1IehlO3mx93Pi6KIdl8y61Sz0/T5xKEp8nfw//tH63g4z2G25l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7xpMYAAADcAAAADwAAAAAAAAAAAAAAAACYAgAAZHJz&#10;L2Rvd25yZXYueG1sUEsFBgAAAAAEAAQA9QAAAIs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55" o:spid="_x0000_s1064" style="position:absolute;left:2837;top:2361;width:5244;height:2" coordorigin="2837,2361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56" o:spid="_x0000_s1065" style="position:absolute;left:2837;top:2361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KSMcA&#10;AADcAAAADwAAAGRycy9kb3ducmV2LnhtbESPW2vCQBSE3wv+h+UU+lJ0Yy9RoqtIiyDFF01AHw/Z&#10;YxKaPRuym0v/vVso9HGYmW+Y9XY0teipdZVlBfNZBII4t7riQkGW7qdLEM4ja6wtk4IfcrDdTB7W&#10;mGg78In6sy9EgLBLUEHpfZNI6fKSDLqZbYiDd7OtQR9kW0jd4hDgppYvURRLgxWHhRIb+igp/z53&#10;RsHy9Jyn3bU5vl2Ofp5lXbz/lF9KPT2OuxUIT6P/D/+1D1rB4v0Vfs+EI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AykjHAAAA3AAAAA8AAAAAAAAAAAAAAAAAmAIAAGRy&#10;cy9kb3ducmV2LnhtbFBLBQYAAAAABAAEAPUAAACMAwAAAAA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53" o:spid="_x0000_s1066" style="position:absolute;left:2837;top:2037;width:5244;height:2" coordorigin="2837,2037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54" o:spid="_x0000_s1067" style="position:absolute;left:2837;top:2037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3p8YA&#10;AADcAAAADwAAAGRycy9kb3ducmV2LnhtbESPQWvCQBSE70L/w/IKvUjdpGiU6CqlJSDFSzRQj4/s&#10;axKafRuyG5P++26h4HGYmW+Y3WEyrbhR7xrLCuJFBIK4tLrhSkFxyZ43IJxH1thaJgU/5OCwf5jt&#10;MNV25JxuZ1+JAGGXooLa+y6V0pU1GXQL2xEH78v2Bn2QfSV1j2OAm1a+RFEiDTYcFmrs6K2m8vs8&#10;GAWbfF5ehmt3Wn6efFwUQ5K9yw+lnh6n1y0IT5O/h//bR61gvVrB35l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X3p8YAAADcAAAADwAAAAAAAAAAAAAAAACYAgAAZHJz&#10;L2Rvd25yZXYueG1sUEsFBgAAAAAEAAQA9QAAAIs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51" o:spid="_x0000_s1068" style="position:absolute;left:2837;top:1713;width:5244;height:2" coordorigin="2837,1713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52" o:spid="_x0000_s1069" style="position:absolute;left:2837;top:1713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MS8YA&#10;AADcAAAADwAAAGRycy9kb3ducmV2LnhtbESPQWvCQBSE74X+h+UVeil1Y9Eo0VWKEijFi0mgPT6y&#10;zyQ0+zZkNyb9925B6HGYmW+Y7X4yrbhS7xrLCuazCARxaXXDlYIiT1/XIJxH1thaJgW/5GC/e3zY&#10;YqLtyGe6Zr4SAcIuQQW1910ipStrMuhmtiMO3sX2Bn2QfSV1j2OAm1a+RVEsDTYcFmrs6FBT+ZMN&#10;RsH6/FLmw3d3Wnyd/Lwohjg9yk+lnp+m9w0IT5P/D9/bH1rBarmCvzPhCMjd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vMS8YAAADcAAAADwAAAAAAAAAAAAAAAACYAgAAZHJz&#10;L2Rvd25yZXYueG1sUEsFBgAAAAAEAAQA9QAAAIs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47" o:spid="_x0000_s1070" style="position:absolute;left:3120;top:1639;width:4962;height:2984" coordorigin="3120,1639" coordsize="4962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50" o:spid="_x0000_s1071" style="position:absolute;left:3120;top:1639;width:4962;height:2984;visibility:visible;mso-wrap-style:square;v-text-anchor:top" coordsize="4962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SCscA&#10;AADcAAAADwAAAGRycy9kb3ducmV2LnhtbESPT2vCQBTE74V+h+UVvNWNBbVN3YRSDKgH8U8LPT6y&#10;r0lo9m3Mrib66V1B6HGYmd8ws7Q3tThR6yrLCkbDCARxbnXFhYKvffb8CsJ5ZI21ZVJwJgdp8vgw&#10;w1jbjrd02vlCBAi7GBWU3jexlC4vyaAb2oY4eL+2NeiDbAupW+wC3NTyJYom0mDFYaHEhj5Lyv92&#10;R6NgW3/38+Ukw26fjQ6X1c/mPF5vlBo89R/vIDz1/j98by+0gun4DW5nwhGQ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mkgrHAAAA3AAAAA8AAAAAAAAAAAAAAAAAmAIAAGRy&#10;cy9kb3ducmV2LnhtbFBLBQYAAAAABAAEAPUAAACMAwAAAAA=&#10;" path="m2410,1714r-142,80l2126,1948r-141,96l1843,2137r-142,216l1559,2398r-141,104l1276,2553r-142,26l992,2694r-141,56l709,2800r-142,36l425,2884r-141,42l142,2961,,2983r4961,l4961,2130r-2268,l2552,1751r-142,-37xe" fillcolor="#4f81bd" stroked="f">
                    <v:path arrowok="t" o:connecttype="custom" o:connectlocs="2410,3353;2268,3433;2126,3587;1985,3683;1843,3776;1701,3992;1559,4037;1418,4141;1276,4192;1134,4218;992,4333;851,4389;709,4439;567,4475;425,4523;284,4565;142,4600;0,4622;4961,4622;4961,3769;2693,3769;2552,3390;2410,3353" o:connectangles="0,0,0,0,0,0,0,0,0,0,0,0,0,0,0,0,0,0,0,0,0,0,0"/>
                  </v:shape>
                  <v:shape id="Freeform 749" o:spid="_x0000_s1072" style="position:absolute;left:3120;top:1639;width:4962;height:2984;visibility:visible;mso-wrap-style:square;v-text-anchor:top" coordsize="4962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xKsMA&#10;AADcAAAADwAAAGRycy9kb3ducmV2LnhtbERPy2rCQBTdF/yH4Qru6sSCaYmOItKAdSE+weUlc02C&#10;mTsxMzXRr3cWhS4P5z2dd6YSd2pcaVnBaBiBIM6sLjlXcDyk718gnEfWWFkmBQ9yMJ/13qaYaNvy&#10;ju57n4sQwi5BBYX3dSKlywoy6Ia2Jg7cxTYGfYBNLnWDbQg3lfyIolgaLDk0FFjTsqDsuv81CnbV&#10;qfv+iVNsD+no9lyft4/xZqvUoN8tJiA8df5f/OdeaQWfcZgf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xKsMAAADcAAAADwAAAAAAAAAAAAAAAACYAgAAZHJzL2Rv&#10;d25yZXYueG1sUEsFBgAAAAAEAAQA9QAAAIgDAAAAAA==&#10;" path="m2835,1805r-142,325l4961,2130r,-248l2977,1882r-142,-77xe" fillcolor="#4f81bd" stroked="f">
                    <v:path arrowok="t" o:connecttype="custom" o:connectlocs="2835,3444;2693,3769;4961,3769;4961,3521;2977,3521;2835,3444" o:connectangles="0,0,0,0,0,0"/>
                  </v:shape>
                  <v:shape id="Freeform 748" o:spid="_x0000_s1073" style="position:absolute;left:3120;top:1639;width:4962;height:2984;visibility:visible;mso-wrap-style:square;v-text-anchor:top" coordsize="4962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UscYA&#10;AADcAAAADwAAAGRycy9kb3ducmV2LnhtbESPT2vCQBTE74V+h+UVvNVNBGOJrlKKAduD+Bc8PrKv&#10;SWj2bcxuTeyndwWhx2FmfsPMFr2pxYVaV1lWEA8jEMS51RUXCg777PUNhPPIGmvLpOBKDhbz56cZ&#10;ptp2vKXLzhciQNilqKD0vkmldHlJBt3QNsTB+7atQR9kW0jdYhfgppajKEqkwYrDQokNfZSU/+x+&#10;jYJtfeyXn0mG3T6Lz39fp811vN4oNXjp36cgPPX+P/xor7SCSRL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xUscYAAADcAAAADwAAAAAAAAAAAAAAAACYAgAAZHJz&#10;L2Rvd25yZXYueG1sUEsFBgAAAAAEAAQA9QAAAIsDAAAAAA==&#10;" path="m4961,l3686,475r-142,778l3402,1329r-142,335l3119,1744r-142,138l4961,1882,4961,xe" fillcolor="#4f81bd" stroked="f">
                    <v:path arrowok="t" o:connecttype="custom" o:connectlocs="4961,1639;3686,2114;3544,2892;3402,2968;3260,3303;3119,3383;2977,3521;4961,3521;4961,1639" o:connectangles="0,0,0,0,0,0,0,0,0"/>
                  </v:shape>
                </v:group>
                <v:group id="Group 738" o:spid="_x0000_s1074" style="position:absolute;left:2837;top:1803;width:3970;height:2820" coordorigin="2837,1803" coordsize="3970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46" o:spid="_x0000_s1075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0BU8UA&#10;AADcAAAADwAAAGRycy9kb3ducmV2LnhtbESPQWvCQBSE74L/YXmCN92ooBJdRaTSngpGe/D2yD6z&#10;0ezbkF1j2l/vFgo9DjPzDbPedrYSLTW+dKxgMk5AEOdOl1woOJ8OoyUIH5A1Vo5JwTd52G76vTWm&#10;2j35SG0WChEh7FNUYEKoUyl9bsiiH7uaOHpX11gMUTaF1A0+I9xWcpokc2mx5LhgsKa9ofyePayC&#10;8vI4TOn8Jt8vi0lmlp+3U/v1o9Rw0O1WIAJ14T/81/7QChbzGfyei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FTxQAAANwAAAAPAAAAAAAAAAAAAAAAAJgCAABkcnMv&#10;ZG93bnJldi54bWxQSwUGAAAAAAQABAD1AAAAigMAAAAA&#10;" path="m,1631l,2819r283,l425,2797r142,-35l708,2720r142,-48l992,2636r142,-50l1275,2530r142,-115l1559,2389r142,-51l1842,2234r142,-45l2126,1973r118,-78l283,1895,141,1809,,1631xe" fillcolor="#c0504d" stroked="f">
                    <v:path arrowok="t" o:connecttype="custom" o:connectlocs="0,3434;0,4622;283,4622;425,4600;567,4565;708,4523;850,4475;992,4439;1134,4389;1275,4333;1417,4218;1559,4192;1701,4141;1842,4037;1984,3992;2126,3776;2244,3698;283,3698;141,3612;0,3434" o:connectangles="0,0,0,0,0,0,0,0,0,0,0,0,0,0,0,0,0,0,0,0"/>
                  </v:shape>
                  <v:shape id="Freeform 745" o:spid="_x0000_s1076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ZJ8UA&#10;AADcAAAADwAAAGRycy9kb3ducmV2LnhtbESPQWvCQBSE74L/YXmCN90oohJdRaTSngpGe/D2yD6z&#10;0ezbkF1j2l/vFgo9DjPzDbPedrYSLTW+dKxgMk5AEOdOl1woOJ8OoyUIH5A1Vo5JwTd52G76vTWm&#10;2j35SG0WChEh7FNUYEKoUyl9bsiiH7uaOHpX11gMUTaF1A0+I9xWcpokc2mx5LhgsKa9ofyePayC&#10;8vI4TOn8Jt8vi0lmlp+3U/v1o9Rw0O1WIAJ14T/81/7QChbzGfyei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JknxQAAANwAAAAPAAAAAAAAAAAAAAAAAJgCAABkcnMv&#10;ZG93bnJldi54bWxQSwUGAAAAAAQABAD1AAAAigMAAAAA&#10;" path="m3455,1550r-762,l2835,1587r141,379l3118,1641r221,l3402,1580r53,-30xe" fillcolor="#c0504d" stroked="f">
                    <v:path arrowok="t" o:connecttype="custom" o:connectlocs="3455,3353;2693,3353;2835,3390;2976,3769;3118,3444;3339,3444;3402,3383;3455,3353" o:connectangles="0,0,0,0,0,0,0,0"/>
                  </v:shape>
                  <v:shape id="Freeform 744" o:spid="_x0000_s1077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8vMUA&#10;AADcAAAADwAAAGRycy9kb3ducmV2LnhtbESPT4vCMBTE74LfITzBm6YK/qEaRWRl97RgdQ/eHs2z&#10;qTYvpYm1u5/eLCzscZiZ3zDrbWcr0VLjS8cKJuMEBHHudMmFgvPpMFqC8AFZY+WYFHyTh+2m31tj&#10;qt2Tj9RmoRARwj5FBSaEOpXS54Ys+rGriaN3dY3FEGVTSN3gM8JtJadJMpcWS44LBmvaG8rv2cMq&#10;KC+Pw5TOb/L9sphkZvl5O7VfP0oNB91uBSJQF/7Df+0PrWAxn8Hv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Dy8xQAAANwAAAAPAAAAAAAAAAAAAAAAAJgCAABkcnMv&#10;ZG93bnJldi54bWxQSwUGAAAAAAQABAD1AAAAigMAAAAA&#10;" path="m850,891l708,1044,567,1195,425,1326,283,1895r1961,l2268,1880r141,-96l2551,1630r142,-80l3455,1550r88,-50l3685,1165r27,-14l2976,1151,2937,919r-1945,l850,891xe" fillcolor="#c0504d" stroked="f">
                    <v:path arrowok="t" o:connecttype="custom" o:connectlocs="850,2694;708,2847;567,2998;425,3129;283,3698;2244,3698;2268,3683;2409,3587;2551,3433;2693,3353;3455,3353;3543,3303;3685,2968;3712,2954;2976,2954;2937,2722;992,2722;850,2694" o:connectangles="0,0,0,0,0,0,0,0,0,0,0,0,0,0,0,0,0,0"/>
                  </v:shape>
                  <v:shape id="Freeform 743" o:spid="_x0000_s1078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iy8UA&#10;AADcAAAADwAAAGRycy9kb3ducmV2LnhtbESPQWvCQBSE74L/YXlCb7rRQ5TUVUQUeyoY9eDtkX3N&#10;ps2+Ddk1pv31XUHwOMzMN8xy3dtadNT6yrGC6SQBQVw4XXGp4HzajxcgfEDWWDsmBb/kYb0aDpaY&#10;aXfnI3V5KEWEsM9QgQmhyaT0hSGLfuIa4uh9udZiiLItpW7xHuG2lrMkSaXFiuOCwYa2hoqf/GYV&#10;VNfbfkbnnTxc59PcLD6/T93lT6m3Ub95BxGoD6/ws/2hFczTFB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qLLxQAAANwAAAAPAAAAAAAAAAAAAAAAAJgCAABkcnMv&#10;ZG93bnJldi54bWxQSwUGAAAAAAQABAD1AAAAigMAAAAA&#10;" path="m3339,1641r-221,l3260,1718r79,-77xe" fillcolor="#c0504d" stroked="f">
                    <v:path arrowok="t" o:connecttype="custom" o:connectlocs="3339,3444;3118,3444;3260,3521;3339,3444" o:connectangles="0,0,0,0"/>
                  </v:shape>
                  <v:shape id="Freeform 742" o:spid="_x0000_s1079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HUMUA&#10;AADcAAAADwAAAGRycy9kb3ducmV2LnhtbESPQWvCQBSE7wX/w/IEb3WjByOpq4goehKMevD2yL5m&#10;02bfhuwaY399Vyj0OMzMN8xi1dtadNT6yrGCyTgBQVw4XXGp4HLevc9B+ICssXZMCp7kYbUcvC0w&#10;0+7BJ+ryUIoIYZ+hAhNCk0npC0MW/dg1xNH7dK3FEGVbSt3iI8JtLadJMpMWK44LBhvaGCq+87tV&#10;UN3uuyldtnJ/Sye5mR+/zt31R6nRsF9/gAjUh//wX/ugFaSzFF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gdQxQAAANwAAAAPAAAAAAAAAAAAAAAAAJgCAABkcnMv&#10;ZG93bnJldi54bWxQSwUGAAAAAAQABAD1AAAAigMAAAAA&#10;" path="m3118,611r-142,540l3712,1151r115,-62l3873,836r-613,l3118,611xe" fillcolor="#c0504d" stroked="f">
                    <v:path arrowok="t" o:connecttype="custom" o:connectlocs="3118,2414;2976,2954;3712,2954;3827,2892;3873,2639;3260,2639;3118,2414" o:connectangles="0,0,0,0,0,0,0"/>
                  </v:shape>
                  <v:shape id="Freeform 741" o:spid="_x0000_s1080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TIsIA&#10;AADcAAAADwAAAGRycy9kb3ducmV2LnhtbERPTYvCMBC9C/sfwizsTVM9qFSjyLKiJ8FaD96GZrbp&#10;2kxKE2vXX28OgsfH+16ue1uLjlpfOVYwHiUgiAunKy4V5KftcA7CB2SNtWNS8E8e1quPwRJT7e58&#10;pC4LpYgh7FNUYEJoUil9YciiH7mGOHK/rrUYImxLqVu8x3Bby0mSTKXFimODwYa+DRXX7GYVVJfb&#10;dkL5j9xdZuPMzA9/p+78UOrrs98sQATqw1v8cu+1gtk0ro1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ZMiwgAAANwAAAAPAAAAAAAAAAAAAAAAAJgCAABkcnMvZG93&#10;bnJldi54bWxQSwUGAAAAAAQABAD1AAAAhwMAAAAA&#10;" path="m1559,304r-142,21l1275,721,1134,824,992,919r1945,l2901,702r-1059,l1701,450,1559,304xe" fillcolor="#c0504d" stroked="f">
                    <v:path arrowok="t" o:connecttype="custom" o:connectlocs="1559,2107;1417,2128;1275,2524;1134,2627;992,2722;2937,2722;2901,2505;1842,2505;1701,2253;1559,2107" o:connectangles="0,0,0,0,0,0,0,0,0,0"/>
                  </v:shape>
                  <v:shape id="Freeform 740" o:spid="_x0000_s1081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ucUA&#10;AADcAAAADwAAAGRycy9kb3ducmV2LnhtbESPQWvCQBSE7wX/w/IEb3WjB7Wpq4goeioY7cHbI/vM&#10;RrNvQ3aNsb/eLRR6HGbmG2a+7GwlWmp86VjBaJiAIM6dLrlQcDpu32cgfEDWWDkmBU/ysFz03uaY&#10;avfgA7VZKESEsE9RgQmhTqX0uSGLfuhq4uhdXGMxRNkUUjf4iHBbyXGSTKTFkuOCwZrWhvJbdrcK&#10;yvN9O6bTRu7O01FmZl/XY/v9o9Sg360+QQTqwn/4r73XCqaTD/g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Ta5xQAAANwAAAAPAAAAAAAAAAAAAAAAAJgCAABkcnMv&#10;ZG93bnJldi54bWxQSwUGAAAAAAQABAD1AAAAigMAAAAA&#10;" path="m3827,78r-142,45l3543,602r-141,63l3260,836r613,l3969,311,3827,78xe" fillcolor="#c0504d" stroked="f">
                    <v:path arrowok="t" o:connecttype="custom" o:connectlocs="3827,1881;3685,1926;3543,2405;3402,2468;3260,2639;3873,2639;3969,2114;3827,1881" o:connectangles="0,0,0,0,0,0,0,0"/>
                  </v:shape>
                  <v:shape id="Freeform 739" o:spid="_x0000_s1082" style="position:absolute;left:2837;top:1803;width:3970;height:2820;visibility:visible;mso-wrap-style:square;v-text-anchor:top" coordsize="397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J+cEA&#10;AADcAAAADwAAAGRycy9kb3ducmV2LnhtbERPTYvCMBC9C/6HMII3TfWwla5RlmVl9yRY9eBtaGab&#10;ajMpTazVX28OgsfH+16ue1uLjlpfOVYwmyYgiAunKy4VHPabyQKED8gaa8ek4E4e1qvhYImZdjfe&#10;UZeHUsQQ9hkqMCE0mZS+MGTRT11DHLl/11oMEbal1C3eYrit5TxJPqTFimODwYa+DRWX/GoVVKfr&#10;Zk6HH/l7Sme5WWzP++74UGo86r8+QQTqw1v8cv9pBWka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WCfnBAAAA3AAAAA8AAAAAAAAAAAAAAAAAmAIAAGRycy9kb3du&#10;cmV2LnhtbFBLBQYAAAAABAAEAPUAAACGAwAAAAA=&#10;" path="m2551,l2409,47,2268,84,2126,214,1984,417,1842,702r1059,l2835,311,2693,60,2551,xe" fillcolor="#c0504d" stroked="f">
                    <v:path arrowok="t" o:connecttype="custom" o:connectlocs="2551,1803;2409,1850;2268,1887;2126,2017;1984,2220;1842,2505;2901,2505;2835,2114;2693,1863;2551,1803" o:connectangles="0,0,0,0,0,0,0,0,0,0"/>
                  </v:shape>
                </v:group>
                <v:group id="Group 736" o:spid="_x0000_s1083" style="position:absolute;left:2837;top:1391;width:5244;height:2" coordorigin="2837,1391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37" o:spid="_x0000_s1084" style="position:absolute;left:2837;top:1391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zs8YA&#10;AADcAAAADwAAAGRycy9kb3ducmV2LnhtbESPQWuDQBSE74X+h+UVeinJqpQk2KxSWoQSckkipMeH&#10;+6IS9624q7H/Plso9DjMzDfMNp9NJyYaXGtZQbyMQBBXVrdcKyhPxWIDwnlkjZ1lUvBDDvLs8WGL&#10;qbY3PtB09LUIEHYpKmi871MpXdWQQbe0PXHwLnYw6IMcaqkHvAW46WQSRStpsOWw0GBPHw1V1+No&#10;FGwOL9Vp/O73r+e9j8tyXBWfcqfU89P8/gbC0+z/w3/tL61gvU7g90w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kzs8YAAADcAAAADwAAAAAAAAAAAAAAAACYAgAAZHJz&#10;L2Rvd25yZXYueG1sUEsFBgAAAAAEAAQA9QAAAIsDAAAAAA==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34" o:spid="_x0000_s1085" style="position:absolute;left:2837;top:1391;width:2;height:3231" coordorigin="2837,1391" coordsize="2,3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35" o:spid="_x0000_s1086" style="position:absolute;left:2837;top:1391;width:2;height:3231;visibility:visible;mso-wrap-style:square;v-text-anchor:top" coordsize="2,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48MMA&#10;AADcAAAADwAAAGRycy9kb3ducmV2LnhtbESP0YrCMBRE3wX/IVxhX0RTXVGpRhHBXX3bVT/g0lzb&#10;anJTm6jdv98Igo/DzJxh5svGGnGn2peOFQz6CQjizOmScwXHw6Y3BeEDskbjmBT8kYflot2aY6rd&#10;g3/pvg+5iBD2KSooQqhSKX1WkEXfdxVx9E6uthiirHOpa3xEuDVymCRjabHkuFBgReuCssv+ZhWY&#10;4+nnluFllzBdN+cuf5qv8bdSH51mNQMRqAnv8Ku91Qomkx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248MMAAADcAAAADwAAAAAAAAAAAAAAAACYAgAAZHJzL2Rv&#10;d25yZXYueG1sUEsFBgAAAAAEAAQA9QAAAIgDAAAAAA==&#10;" path="m,3231l,e" filled="f" strokecolor="#878787" strokeweight=".72pt">
                    <v:path arrowok="t" o:connecttype="custom" o:connectlocs="0,4622;0,1391" o:connectangles="0,0"/>
                  </v:shape>
                </v:group>
                <v:group id="Group 732" o:spid="_x0000_s1087" style="position:absolute;left:2837;top:4622;width:5244;height:2" coordorigin="2837,4622" coordsize="5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33" o:spid="_x0000_s1088" style="position:absolute;left:2837;top:4622;width:5244;height:2;visibility:visible;mso-wrap-style:square;v-text-anchor:top" coordsize="5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1sMUA&#10;AADcAAAADwAAAGRycy9kb3ducmV2LnhtbESPQYvCMBSE78L+h/CEvciaukiVapRFERbxYi24x0fz&#10;bIvNS2lS7f57Iwgeh5n5hlmue1OLG7WusqxgMo5AEOdWV1woyE67rzkI55E11pZJwT85WK8+BktM&#10;tL3zkW6pL0SAsEtQQel9k0jp8pIMurFtiIN3sa1BH2RbSN3iPcBNLb+jKJYGKw4LJTa0KSm/pp1R&#10;MD+O8lP31xym54OfZFkX77Zyr9TnsP9ZgPDU+3f41f7VCmazG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jWwxQAAANwAAAAPAAAAAAAAAAAAAAAAAJgCAABkcnMv&#10;ZG93bnJldi54bWxQSwUGAAAAAAQABAD1AAAAigMAAAAA&#10;" path="m,l5244,e" filled="f" strokecolor="#878787" strokeweight=".72pt">
                    <v:path arrowok="t" o:connecttype="custom" o:connectlocs="0,0;5244,0" o:connectangles="0,0"/>
                  </v:shape>
                </v:group>
                <v:group id="Group 730" o:spid="_x0000_s1089" style="position:absolute;left:8402;top:3203;width:108;height:111" coordorigin="8402,3203" coordsize="10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31" o:spid="_x0000_s1090" style="position:absolute;left:8402;top:3203;width:108;height:111;visibility:visible;mso-wrap-style:square;v-text-anchor:top" coordsize="10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m/8EA&#10;AADcAAAADwAAAGRycy9kb3ducmV2LnhtbERPTYvCMBC9L+x/CCN4W1OLWOkaRRZWvalV8Do0s22x&#10;mZQkq9Vfbw6Cx8f7ni9704orOd9YVjAeJSCIS6sbrhScjr9fMxA+IGtsLZOCO3lYLj4/5phre+MD&#10;XYtQiRjCPkcFdQhdLqUvazLoR7YjjtyfdQZDhK6S2uEthptWpkkylQYbjg01dvRTU3kp/o2CyWaX&#10;rlfb0yw7H1K3u+wf9uGPSg0H/eobRKA+vMUv91YryLK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J5v/BAAAA3AAAAA8AAAAAAAAAAAAAAAAAmAIAAGRycy9kb3du&#10;cmV2LnhtbFBLBQYAAAAABAAEAPUAAACGAwAAAAA=&#10;" path="m,l108,r,111l,111,,xe" fillcolor="#c0504d" stroked="f">
                    <v:path arrowok="t" o:connecttype="custom" o:connectlocs="0,3203;108,3203;108,3314;0,3314;0,3203" o:connectangles="0,0,0,0,0"/>
                  </v:shape>
                </v:group>
                <v:group id="Group 728" o:spid="_x0000_s1091" style="position:absolute;left:8402;top:3566;width:108;height:108" coordorigin="8402,3566" coordsize="10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29" o:spid="_x0000_s1092" style="position:absolute;left:8402;top:3566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058MA&#10;AADcAAAADwAAAGRycy9kb3ducmV2LnhtbERPy2rCQBTdC/7DcAV3OlGwCdFRRBCK0NCmPraXzDUJ&#10;Zu6kmalJ/76zKHR5OO/NbjCNeFLnassKFvMIBHFhdc2lgvPncZaAcB5ZY2OZFPyQg912PNpgqm3P&#10;H/TMfSlCCLsUFVTet6mUrqjIoJvbljhwd9sZ9AF2pdQd9iHcNHIZRS/SYM2hocKWDhUVj/zbKLjS&#10;6e12ia9fWeLN6j68X7JTe1RqOhn2axCeBv8v/nO/agVxEuaH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D058MAAADcAAAADwAAAAAAAAAAAAAAAACYAgAAZHJzL2Rv&#10;d25yZXYueG1sUEsFBgAAAAAEAAQA9QAAAIgDAAAAAA==&#10;" path="m,l108,r,108l,108,,xe" fillcolor="#4f81bd" stroked="f">
                    <v:path arrowok="t" o:connecttype="custom" o:connectlocs="0,3566;108,3566;108,3674;0,3674;0,3566" o:connectangles="0,0,0,0,0"/>
                  </v:shape>
                </v:group>
                <v:group id="Group 722" o:spid="_x0000_s1093" style="position:absolute;left:1448;top:550;width:8970;height:5160" coordorigin="1448,550" coordsize="8970,5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27" o:spid="_x0000_s1094" style="position:absolute;left:1448;top:550;width:8970;height:5160;visibility:visible;mso-wrap-style:square;v-text-anchor:top" coordsize="8970,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h+cYA&#10;AADcAAAADwAAAGRycy9kb3ducmV2LnhtbESPzWrDMBCE74G+g9hCL6GR60Ia3CjGmBZ6CAlx8gCL&#10;tbXdWitjyT99+6gQyHGYmW+YbTqbVozUu8aygpdVBIK4tLrhSsHl/Pm8AeE8ssbWMin4Iwfp7mGx&#10;xUTbiU80Fr4SAcIuQQW1910ipStrMuhWtiMO3rftDfog+0rqHqcAN62Mo2gtDTYcFmrsKK+p/C0G&#10;oyCf9vrixtdi8svzMf/5GA5NtlTq6XHO3kF4mv09fGt/aQVvmxj+z4Qj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/h+cYAAADcAAAADwAAAAAAAAAAAAAAAACYAgAAZHJz&#10;L2Rvd25yZXYueG1sUEsFBgAAAAAEAAQA9QAAAIsDAAAAAA==&#10;" path="m,l8970,r,5160l,5160,,xe" filled="f" strokecolor="#878787">
                    <v:path arrowok="t" o:connecttype="custom" o:connectlocs="0,550;8970,550;8970,5710;0,5710;0,550" o:connectangles="0,0,0,0,0"/>
                  </v:shape>
                  <v:shape id="Text Box 726" o:spid="_x0000_s1095" type="#_x0000_t202" style="position:absolute;left:4438;top:773;width:29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  <v:textbox inset="0,0,0,0">
                      <w:txbxContent>
                        <w:p w14:paraId="5F65E574" w14:textId="77777777" w:rsidR="009328F2" w:rsidRDefault="009328F2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36"/>
                            </w:rPr>
                            <w:t>Marine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6"/>
                            </w:rPr>
                            <w:t>engine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6"/>
                            </w:rPr>
                            <w:t>sales</w:t>
                          </w:r>
                        </w:p>
                      </w:txbxContent>
                    </v:textbox>
                  </v:shape>
                  <v:shape id="Text Box 725" o:spid="_x0000_s1096" type="#_x0000_t202" style="position:absolute;left:2048;top:1299;width:557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WTs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ZZOxQAAANwAAAAPAAAAAAAAAAAAAAAAAJgCAABkcnMv&#10;ZG93bnJldi54bWxQSwUGAAAAAAQABAD1AAAAigMAAAAA&#10;" filled="f" stroked="f">
                    <v:textbox inset="0,0,0,0">
                      <w:txbxContent>
                        <w:p w14:paraId="5F65E575" w14:textId="77777777" w:rsidR="009328F2" w:rsidRDefault="009328F2">
                          <w:pPr>
                            <w:spacing w:line="203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50,000</w:t>
                          </w:r>
                        </w:p>
                        <w:p w14:paraId="5F65E576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45,000</w:t>
                          </w:r>
                        </w:p>
                        <w:p w14:paraId="5F65E577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40,000</w:t>
                          </w:r>
                        </w:p>
                        <w:p w14:paraId="5F65E578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35,000</w:t>
                          </w:r>
                        </w:p>
                        <w:p w14:paraId="5F65E579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30,000</w:t>
                          </w:r>
                        </w:p>
                        <w:p w14:paraId="5F65E57A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25,000</w:t>
                          </w:r>
                        </w:p>
                        <w:p w14:paraId="5F65E57B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20,000</w:t>
                          </w:r>
                        </w:p>
                        <w:p w14:paraId="5F65E57C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15,000</w:t>
                          </w:r>
                        </w:p>
                        <w:p w14:paraId="5F65E57D" w14:textId="77777777" w:rsidR="009328F2" w:rsidRDefault="009328F2">
                          <w:pPr>
                            <w:spacing w:before="79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10,000</w:t>
                          </w:r>
                        </w:p>
                        <w:p w14:paraId="5F65E57E" w14:textId="77777777" w:rsidR="009328F2" w:rsidRDefault="009328F2">
                          <w:pPr>
                            <w:spacing w:before="79"/>
                            <w:ind w:left="99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5,000</w:t>
                          </w:r>
                        </w:p>
                        <w:p w14:paraId="5F65E57F" w14:textId="77777777" w:rsidR="009328F2" w:rsidRDefault="009328F2">
                          <w:pPr>
                            <w:spacing w:before="79" w:line="240" w:lineRule="exact"/>
                            <w:ind w:right="88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724" o:spid="_x0000_s1097" type="#_x0000_t202" style="position:absolute;left:8557;top:3166;width:165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z1c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PVxQAAANwAAAAPAAAAAAAAAAAAAAAAAJgCAABkcnMv&#10;ZG93bnJldi54bWxQSwUGAAAAAAQABAD1AAAAigMAAAAA&#10;" filled="f" stroked="f">
                    <v:textbox inset="0,0,0,0">
                      <w:txbxContent>
                        <w:p w14:paraId="5F65E580" w14:textId="77777777" w:rsidR="009328F2" w:rsidRDefault="009328F2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Non-compliant</w:t>
                          </w:r>
                          <w:r>
                            <w:rPr>
                              <w:rFonts w:ascii="Calibri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sales</w:t>
                          </w:r>
                        </w:p>
                        <w:p w14:paraId="5F65E581" w14:textId="77777777" w:rsidR="009328F2" w:rsidRDefault="009328F2">
                          <w:pPr>
                            <w:spacing w:before="117"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Compliant</w:t>
                          </w:r>
                          <w:r>
                            <w:rPr>
                              <w:rFonts w:ascii="Calibri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sales</w:t>
                          </w:r>
                        </w:p>
                      </w:txbxContent>
                    </v:textbox>
                  </v:shape>
                  <v:shape id="Text Box 723" o:spid="_x0000_s1098" type="#_x0000_t202" style="position:absolute;left:5270;top:5256;width:3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os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qa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62ixQAAANwAAAAPAAAAAAAAAAAAAAAAAJgCAABkcnMv&#10;ZG93bnJldi54bWxQSwUGAAAAAAQABAD1AAAAigMAAAAA&#10;" filled="f" stroked="f">
                    <v:textbox inset="0,0,0,0">
                      <w:txbxContent>
                        <w:p w14:paraId="5F65E582" w14:textId="77777777" w:rsidR="009328F2" w:rsidRDefault="009328F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Year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5F65E50F" wp14:editId="451C9766">
                <wp:simplePos x="0" y="0"/>
                <wp:positionH relativeFrom="page">
                  <wp:posOffset>1090295</wp:posOffset>
                </wp:positionH>
                <wp:positionV relativeFrom="paragraph">
                  <wp:posOffset>1553210</wp:posOffset>
                </wp:positionV>
                <wp:extent cx="152400" cy="713740"/>
                <wp:effectExtent l="4445" t="3810" r="0" b="0"/>
                <wp:wrapNone/>
                <wp:docPr id="738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583" w14:textId="77777777" w:rsidR="009328F2" w:rsidRDefault="009328F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0"/>
                              </w:rPr>
                              <w:t>Engines/year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0F" id="Text Box 720" o:spid="_x0000_s1099" type="#_x0000_t202" style="position:absolute;left:0;text-align:left;margin-left:85.85pt;margin-top:122.3pt;width:12pt;height:56.2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5F65E583" w14:textId="77777777" w:rsidR="009328F2" w:rsidRDefault="009328F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0"/>
                        </w:rPr>
                        <w:t>Engines/year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6" w:name="Fig_5-1:_Modelled_impact_of_mandatory_st"/>
      <w:bookmarkEnd w:id="126"/>
      <w:r w:rsidR="009328F2">
        <w:rPr>
          <w:rFonts w:ascii="Arial"/>
          <w:b/>
          <w:i/>
        </w:rPr>
        <w:t xml:space="preserve">Fig </w:t>
      </w:r>
      <w:r w:rsidR="009328F2">
        <w:rPr>
          <w:rFonts w:ascii="Arial"/>
          <w:b/>
          <w:i/>
          <w:spacing w:val="-1"/>
        </w:rPr>
        <w:t>5-1: Modelled</w:t>
      </w:r>
      <w:r w:rsidR="009328F2">
        <w:rPr>
          <w:rFonts w:ascii="Arial"/>
          <w:b/>
          <w:i/>
          <w:spacing w:val="-2"/>
        </w:rPr>
        <w:t xml:space="preserve"> impact</w:t>
      </w:r>
      <w:r w:rsidR="009328F2">
        <w:rPr>
          <w:rFonts w:ascii="Arial"/>
          <w:b/>
          <w:i/>
          <w:spacing w:val="2"/>
        </w:rPr>
        <w:t xml:space="preserve"> </w:t>
      </w:r>
      <w:r w:rsidR="009328F2">
        <w:rPr>
          <w:rFonts w:ascii="Arial"/>
          <w:b/>
          <w:i/>
          <w:spacing w:val="-1"/>
        </w:rPr>
        <w:t>of</w:t>
      </w:r>
      <w:r w:rsidR="009328F2">
        <w:rPr>
          <w:rFonts w:ascii="Arial"/>
          <w:b/>
          <w:i/>
          <w:spacing w:val="-3"/>
        </w:rPr>
        <w:t xml:space="preserve"> </w:t>
      </w:r>
      <w:r w:rsidR="009328F2">
        <w:rPr>
          <w:rFonts w:ascii="Arial"/>
          <w:b/>
          <w:i/>
          <w:spacing w:val="-1"/>
        </w:rPr>
        <w:t>mandatory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standards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on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marine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engine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sales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(Option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4)</w:t>
      </w:r>
    </w:p>
    <w:p w14:paraId="5F65DF53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4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5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6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7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8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9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A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B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C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D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E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5F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0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1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2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3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4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5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6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7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8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9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A" w14:textId="77777777" w:rsidR="004863D4" w:rsidRDefault="004863D4">
      <w:pPr>
        <w:spacing w:before="5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5F65DF6B" w14:textId="4B18939B" w:rsidR="004863D4" w:rsidRDefault="00B00323">
      <w:pPr>
        <w:ind w:left="11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 wp14:anchorId="5F65E510" wp14:editId="23FD6501">
                <wp:simplePos x="0" y="0"/>
                <wp:positionH relativeFrom="page">
                  <wp:posOffset>915035</wp:posOffset>
                </wp:positionH>
                <wp:positionV relativeFrom="paragraph">
                  <wp:posOffset>307975</wp:posOffset>
                </wp:positionV>
                <wp:extent cx="5705475" cy="3228975"/>
                <wp:effectExtent l="635" t="7620" r="8890" b="1905"/>
                <wp:wrapNone/>
                <wp:docPr id="678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3228975"/>
                          <a:chOff x="1441" y="485"/>
                          <a:chExt cx="8985" cy="5085"/>
                        </a:xfrm>
                      </wpg:grpSpPr>
                      <wpg:grpSp>
                        <wpg:cNvPr id="679" name="Group 718"/>
                        <wpg:cNvGrpSpPr>
                          <a:grpSpLocks/>
                        </wpg:cNvGrpSpPr>
                        <wpg:grpSpPr bwMode="auto">
                          <a:xfrm>
                            <a:off x="3089" y="4162"/>
                            <a:ext cx="4992" cy="2"/>
                            <a:chOff x="3089" y="4162"/>
                            <a:chExt cx="4992" cy="2"/>
                          </a:xfrm>
                        </wpg:grpSpPr>
                        <wps:wsp>
                          <wps:cNvPr id="680" name="Freeform 719"/>
                          <wps:cNvSpPr>
                            <a:spLocks/>
                          </wps:cNvSpPr>
                          <wps:spPr bwMode="auto">
                            <a:xfrm>
                              <a:off x="3089" y="4162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16"/>
                        <wpg:cNvGrpSpPr>
                          <a:grpSpLocks/>
                        </wpg:cNvGrpSpPr>
                        <wpg:grpSpPr bwMode="auto">
                          <a:xfrm>
                            <a:off x="3089" y="3847"/>
                            <a:ext cx="4992" cy="2"/>
                            <a:chOff x="3089" y="3847"/>
                            <a:chExt cx="4992" cy="2"/>
                          </a:xfrm>
                        </wpg:grpSpPr>
                        <wps:wsp>
                          <wps:cNvPr id="682" name="Freeform 717"/>
                          <wps:cNvSpPr>
                            <a:spLocks/>
                          </wps:cNvSpPr>
                          <wps:spPr bwMode="auto">
                            <a:xfrm>
                              <a:off x="3089" y="3847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14"/>
                        <wpg:cNvGrpSpPr>
                          <a:grpSpLocks/>
                        </wpg:cNvGrpSpPr>
                        <wpg:grpSpPr bwMode="auto">
                          <a:xfrm>
                            <a:off x="3089" y="3533"/>
                            <a:ext cx="4992" cy="2"/>
                            <a:chOff x="3089" y="3533"/>
                            <a:chExt cx="4992" cy="2"/>
                          </a:xfrm>
                        </wpg:grpSpPr>
                        <wps:wsp>
                          <wps:cNvPr id="684" name="Freeform 715"/>
                          <wps:cNvSpPr>
                            <a:spLocks/>
                          </wps:cNvSpPr>
                          <wps:spPr bwMode="auto">
                            <a:xfrm>
                              <a:off x="3089" y="3533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12"/>
                        <wpg:cNvGrpSpPr>
                          <a:grpSpLocks/>
                        </wpg:cNvGrpSpPr>
                        <wpg:grpSpPr bwMode="auto">
                          <a:xfrm>
                            <a:off x="3089" y="3218"/>
                            <a:ext cx="4992" cy="2"/>
                            <a:chOff x="3089" y="3218"/>
                            <a:chExt cx="4992" cy="2"/>
                          </a:xfrm>
                        </wpg:grpSpPr>
                        <wps:wsp>
                          <wps:cNvPr id="686" name="Freeform 713"/>
                          <wps:cNvSpPr>
                            <a:spLocks/>
                          </wps:cNvSpPr>
                          <wps:spPr bwMode="auto">
                            <a:xfrm>
                              <a:off x="3089" y="3218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03"/>
                        <wpg:cNvGrpSpPr>
                          <a:grpSpLocks/>
                        </wpg:cNvGrpSpPr>
                        <wpg:grpSpPr bwMode="auto">
                          <a:xfrm>
                            <a:off x="3089" y="3018"/>
                            <a:ext cx="4993" cy="1457"/>
                            <a:chOff x="3089" y="3018"/>
                            <a:chExt cx="4993" cy="1457"/>
                          </a:xfrm>
                        </wpg:grpSpPr>
                        <wps:wsp>
                          <wps:cNvPr id="688" name="Freeform 711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3224 3089"/>
                                <a:gd name="T1" fmla="*/ T0 w 4993"/>
                                <a:gd name="T2" fmla="+- 0 4257 3018"/>
                                <a:gd name="T3" fmla="*/ 4257 h 1457"/>
                                <a:gd name="T4" fmla="+- 0 3089 3089"/>
                                <a:gd name="T5" fmla="*/ T4 w 4993"/>
                                <a:gd name="T6" fmla="+- 0 4316 3018"/>
                                <a:gd name="T7" fmla="*/ 4316 h 1457"/>
                                <a:gd name="T8" fmla="+- 0 3089 3089"/>
                                <a:gd name="T9" fmla="*/ T8 w 4993"/>
                                <a:gd name="T10" fmla="+- 0 4475 3018"/>
                                <a:gd name="T11" fmla="*/ 4475 h 1457"/>
                                <a:gd name="T12" fmla="+- 0 8081 3089"/>
                                <a:gd name="T13" fmla="*/ T12 w 4993"/>
                                <a:gd name="T14" fmla="+- 0 4475 3018"/>
                                <a:gd name="T15" fmla="*/ 4475 h 1457"/>
                                <a:gd name="T16" fmla="+- 0 8081 3089"/>
                                <a:gd name="T17" fmla="*/ T16 w 4993"/>
                                <a:gd name="T18" fmla="+- 0 4313 3018"/>
                                <a:gd name="T19" fmla="*/ 4313 h 1457"/>
                                <a:gd name="T20" fmla="+- 0 3494 3089"/>
                                <a:gd name="T21" fmla="*/ T20 w 4993"/>
                                <a:gd name="T22" fmla="+- 0 4313 3018"/>
                                <a:gd name="T23" fmla="*/ 4313 h 1457"/>
                                <a:gd name="T24" fmla="+- 0 3359 3089"/>
                                <a:gd name="T25" fmla="*/ T24 w 4993"/>
                                <a:gd name="T26" fmla="+- 0 4304 3018"/>
                                <a:gd name="T27" fmla="*/ 4304 h 1457"/>
                                <a:gd name="T28" fmla="+- 0 3224 3089"/>
                                <a:gd name="T29" fmla="*/ T28 w 4993"/>
                                <a:gd name="T30" fmla="+- 0 4257 3018"/>
                                <a:gd name="T31" fmla="*/ 4257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135" y="1239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0" y="1457"/>
                                  </a:lnTo>
                                  <a:lnTo>
                                    <a:pt x="4992" y="1457"/>
                                  </a:lnTo>
                                  <a:lnTo>
                                    <a:pt x="4992" y="1295"/>
                                  </a:lnTo>
                                  <a:lnTo>
                                    <a:pt x="405" y="1295"/>
                                  </a:lnTo>
                                  <a:lnTo>
                                    <a:pt x="270" y="1286"/>
                                  </a:lnTo>
                                  <a:lnTo>
                                    <a:pt x="135" y="1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10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3764 3089"/>
                                <a:gd name="T1" fmla="*/ T0 w 4993"/>
                                <a:gd name="T2" fmla="+- 0 4212 3018"/>
                                <a:gd name="T3" fmla="*/ 4212 h 1457"/>
                                <a:gd name="T4" fmla="+- 0 3629 3089"/>
                                <a:gd name="T5" fmla="*/ T4 w 4993"/>
                                <a:gd name="T6" fmla="+- 0 4311 3018"/>
                                <a:gd name="T7" fmla="*/ 4311 h 1457"/>
                                <a:gd name="T8" fmla="+- 0 3494 3089"/>
                                <a:gd name="T9" fmla="*/ T8 w 4993"/>
                                <a:gd name="T10" fmla="+- 0 4313 3018"/>
                                <a:gd name="T11" fmla="*/ 4313 h 1457"/>
                                <a:gd name="T12" fmla="+- 0 8081 3089"/>
                                <a:gd name="T13" fmla="*/ T12 w 4993"/>
                                <a:gd name="T14" fmla="+- 0 4313 3018"/>
                                <a:gd name="T15" fmla="*/ 4313 h 1457"/>
                                <a:gd name="T16" fmla="+- 0 8081 3089"/>
                                <a:gd name="T17" fmla="*/ T16 w 4993"/>
                                <a:gd name="T18" fmla="+- 0 4311 3018"/>
                                <a:gd name="T19" fmla="*/ 4311 h 1457"/>
                                <a:gd name="T20" fmla="+- 0 4034 3089"/>
                                <a:gd name="T21" fmla="*/ T20 w 4993"/>
                                <a:gd name="T22" fmla="+- 0 4311 3018"/>
                                <a:gd name="T23" fmla="*/ 4311 h 1457"/>
                                <a:gd name="T24" fmla="+- 0 3899 3089"/>
                                <a:gd name="T25" fmla="*/ T24 w 4993"/>
                                <a:gd name="T26" fmla="+- 0 4220 3018"/>
                                <a:gd name="T27" fmla="*/ 4220 h 1457"/>
                                <a:gd name="T28" fmla="+- 0 3764 3089"/>
                                <a:gd name="T29" fmla="*/ T28 w 4993"/>
                                <a:gd name="T30" fmla="+- 0 4212 3018"/>
                                <a:gd name="T31" fmla="*/ 4212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675" y="1194"/>
                                  </a:moveTo>
                                  <a:lnTo>
                                    <a:pt x="540" y="1293"/>
                                  </a:lnTo>
                                  <a:lnTo>
                                    <a:pt x="405" y="1295"/>
                                  </a:lnTo>
                                  <a:lnTo>
                                    <a:pt x="4992" y="1295"/>
                                  </a:lnTo>
                                  <a:lnTo>
                                    <a:pt x="4992" y="1293"/>
                                  </a:lnTo>
                                  <a:lnTo>
                                    <a:pt x="945" y="1293"/>
                                  </a:lnTo>
                                  <a:lnTo>
                                    <a:pt x="810" y="1202"/>
                                  </a:lnTo>
                                  <a:lnTo>
                                    <a:pt x="675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09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4169 3089"/>
                                <a:gd name="T1" fmla="*/ T0 w 4993"/>
                                <a:gd name="T2" fmla="+- 0 4160 3018"/>
                                <a:gd name="T3" fmla="*/ 4160 h 1457"/>
                                <a:gd name="T4" fmla="+- 0 4034 3089"/>
                                <a:gd name="T5" fmla="*/ T4 w 4993"/>
                                <a:gd name="T6" fmla="+- 0 4311 3018"/>
                                <a:gd name="T7" fmla="*/ 4311 h 1457"/>
                                <a:gd name="T8" fmla="+- 0 8081 3089"/>
                                <a:gd name="T9" fmla="*/ T8 w 4993"/>
                                <a:gd name="T10" fmla="+- 0 4311 3018"/>
                                <a:gd name="T11" fmla="*/ 4311 h 1457"/>
                                <a:gd name="T12" fmla="+- 0 8081 3089"/>
                                <a:gd name="T13" fmla="*/ T12 w 4993"/>
                                <a:gd name="T14" fmla="+- 0 4232 3018"/>
                                <a:gd name="T15" fmla="*/ 4232 h 1457"/>
                                <a:gd name="T16" fmla="+- 0 4304 3089"/>
                                <a:gd name="T17" fmla="*/ T16 w 4993"/>
                                <a:gd name="T18" fmla="+- 0 4232 3018"/>
                                <a:gd name="T19" fmla="*/ 4232 h 1457"/>
                                <a:gd name="T20" fmla="+- 0 4169 3089"/>
                                <a:gd name="T21" fmla="*/ T20 w 4993"/>
                                <a:gd name="T22" fmla="+- 0 4160 3018"/>
                                <a:gd name="T23" fmla="*/ 4160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1080" y="1142"/>
                                  </a:moveTo>
                                  <a:lnTo>
                                    <a:pt x="945" y="1293"/>
                                  </a:lnTo>
                                  <a:lnTo>
                                    <a:pt x="4992" y="1293"/>
                                  </a:lnTo>
                                  <a:lnTo>
                                    <a:pt x="4992" y="1214"/>
                                  </a:lnTo>
                                  <a:lnTo>
                                    <a:pt x="1215" y="1214"/>
                                  </a:lnTo>
                                  <a:lnTo>
                                    <a:pt x="1080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08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4708 3089"/>
                                <a:gd name="T1" fmla="*/ T0 w 4993"/>
                                <a:gd name="T2" fmla="+- 0 4150 3018"/>
                                <a:gd name="T3" fmla="*/ 4150 h 1457"/>
                                <a:gd name="T4" fmla="+- 0 4573 3089"/>
                                <a:gd name="T5" fmla="*/ T4 w 4993"/>
                                <a:gd name="T6" fmla="+- 0 4179 3018"/>
                                <a:gd name="T7" fmla="*/ 4179 h 1457"/>
                                <a:gd name="T8" fmla="+- 0 4438 3089"/>
                                <a:gd name="T9" fmla="*/ T8 w 4993"/>
                                <a:gd name="T10" fmla="+- 0 4190 3018"/>
                                <a:gd name="T11" fmla="*/ 4190 h 1457"/>
                                <a:gd name="T12" fmla="+- 0 4304 3089"/>
                                <a:gd name="T13" fmla="*/ T12 w 4993"/>
                                <a:gd name="T14" fmla="+- 0 4232 3018"/>
                                <a:gd name="T15" fmla="*/ 4232 h 1457"/>
                                <a:gd name="T16" fmla="+- 0 8081 3089"/>
                                <a:gd name="T17" fmla="*/ T16 w 4993"/>
                                <a:gd name="T18" fmla="+- 0 4232 3018"/>
                                <a:gd name="T19" fmla="*/ 4232 h 1457"/>
                                <a:gd name="T20" fmla="+- 0 8081 3089"/>
                                <a:gd name="T21" fmla="*/ T20 w 4993"/>
                                <a:gd name="T22" fmla="+- 0 4179 3018"/>
                                <a:gd name="T23" fmla="*/ 4179 h 1457"/>
                                <a:gd name="T24" fmla="+- 0 4843 3089"/>
                                <a:gd name="T25" fmla="*/ T24 w 4993"/>
                                <a:gd name="T26" fmla="+- 0 4179 3018"/>
                                <a:gd name="T27" fmla="*/ 4179 h 1457"/>
                                <a:gd name="T28" fmla="+- 0 4708 3089"/>
                                <a:gd name="T29" fmla="*/ T28 w 4993"/>
                                <a:gd name="T30" fmla="+- 0 4150 3018"/>
                                <a:gd name="T31" fmla="*/ 4150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1619" y="1132"/>
                                  </a:moveTo>
                                  <a:lnTo>
                                    <a:pt x="1484" y="1161"/>
                                  </a:lnTo>
                                  <a:lnTo>
                                    <a:pt x="1349" y="1172"/>
                                  </a:lnTo>
                                  <a:lnTo>
                                    <a:pt x="1215" y="1214"/>
                                  </a:lnTo>
                                  <a:lnTo>
                                    <a:pt x="4992" y="1214"/>
                                  </a:lnTo>
                                  <a:lnTo>
                                    <a:pt x="4992" y="1161"/>
                                  </a:lnTo>
                                  <a:lnTo>
                                    <a:pt x="1754" y="1161"/>
                                  </a:lnTo>
                                  <a:lnTo>
                                    <a:pt x="1619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07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5518 3089"/>
                                <a:gd name="T1" fmla="*/ T0 w 4993"/>
                                <a:gd name="T2" fmla="+- 0 3858 3018"/>
                                <a:gd name="T3" fmla="*/ 3858 h 1457"/>
                                <a:gd name="T4" fmla="+- 0 5383 3089"/>
                                <a:gd name="T5" fmla="*/ T4 w 4993"/>
                                <a:gd name="T6" fmla="+- 0 3917 3018"/>
                                <a:gd name="T7" fmla="*/ 3917 h 1457"/>
                                <a:gd name="T8" fmla="+- 0 5248 3089"/>
                                <a:gd name="T9" fmla="*/ T8 w 4993"/>
                                <a:gd name="T10" fmla="+- 0 3931 3018"/>
                                <a:gd name="T11" fmla="*/ 3931 h 1457"/>
                                <a:gd name="T12" fmla="+- 0 5113 3089"/>
                                <a:gd name="T13" fmla="*/ T12 w 4993"/>
                                <a:gd name="T14" fmla="+- 0 4060 3018"/>
                                <a:gd name="T15" fmla="*/ 4060 h 1457"/>
                                <a:gd name="T16" fmla="+- 0 4978 3089"/>
                                <a:gd name="T17" fmla="*/ T16 w 4993"/>
                                <a:gd name="T18" fmla="+- 0 4130 3018"/>
                                <a:gd name="T19" fmla="*/ 4130 h 1457"/>
                                <a:gd name="T20" fmla="+- 0 4843 3089"/>
                                <a:gd name="T21" fmla="*/ T20 w 4993"/>
                                <a:gd name="T22" fmla="+- 0 4179 3018"/>
                                <a:gd name="T23" fmla="*/ 4179 h 1457"/>
                                <a:gd name="T24" fmla="+- 0 8081 3089"/>
                                <a:gd name="T25" fmla="*/ T24 w 4993"/>
                                <a:gd name="T26" fmla="+- 0 4179 3018"/>
                                <a:gd name="T27" fmla="*/ 4179 h 1457"/>
                                <a:gd name="T28" fmla="+- 0 8081 3089"/>
                                <a:gd name="T29" fmla="*/ T28 w 4993"/>
                                <a:gd name="T30" fmla="+- 0 3947 3018"/>
                                <a:gd name="T31" fmla="*/ 3947 h 1457"/>
                                <a:gd name="T32" fmla="+- 0 5653 3089"/>
                                <a:gd name="T33" fmla="*/ T32 w 4993"/>
                                <a:gd name="T34" fmla="+- 0 3947 3018"/>
                                <a:gd name="T35" fmla="*/ 3947 h 1457"/>
                                <a:gd name="T36" fmla="+- 0 5518 3089"/>
                                <a:gd name="T37" fmla="*/ T36 w 4993"/>
                                <a:gd name="T38" fmla="+- 0 3858 3018"/>
                                <a:gd name="T39" fmla="*/ 3858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2429" y="840"/>
                                  </a:moveTo>
                                  <a:lnTo>
                                    <a:pt x="2294" y="899"/>
                                  </a:lnTo>
                                  <a:lnTo>
                                    <a:pt x="2159" y="913"/>
                                  </a:lnTo>
                                  <a:lnTo>
                                    <a:pt x="2024" y="1042"/>
                                  </a:lnTo>
                                  <a:lnTo>
                                    <a:pt x="1889" y="1112"/>
                                  </a:lnTo>
                                  <a:lnTo>
                                    <a:pt x="1754" y="1161"/>
                                  </a:lnTo>
                                  <a:lnTo>
                                    <a:pt x="4992" y="1161"/>
                                  </a:lnTo>
                                  <a:lnTo>
                                    <a:pt x="4992" y="929"/>
                                  </a:lnTo>
                                  <a:lnTo>
                                    <a:pt x="2564" y="929"/>
                                  </a:lnTo>
                                  <a:lnTo>
                                    <a:pt x="2429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06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5788 3089"/>
                                <a:gd name="T1" fmla="*/ T0 w 4993"/>
                                <a:gd name="T2" fmla="+- 0 3881 3018"/>
                                <a:gd name="T3" fmla="*/ 3881 h 1457"/>
                                <a:gd name="T4" fmla="+- 0 5653 3089"/>
                                <a:gd name="T5" fmla="*/ T4 w 4993"/>
                                <a:gd name="T6" fmla="+- 0 3947 3018"/>
                                <a:gd name="T7" fmla="*/ 3947 h 1457"/>
                                <a:gd name="T8" fmla="+- 0 8081 3089"/>
                                <a:gd name="T9" fmla="*/ T8 w 4993"/>
                                <a:gd name="T10" fmla="+- 0 3947 3018"/>
                                <a:gd name="T11" fmla="*/ 3947 h 1457"/>
                                <a:gd name="T12" fmla="+- 0 8081 3089"/>
                                <a:gd name="T13" fmla="*/ T12 w 4993"/>
                                <a:gd name="T14" fmla="+- 0 3907 3018"/>
                                <a:gd name="T15" fmla="*/ 3907 h 1457"/>
                                <a:gd name="T16" fmla="+- 0 6058 3089"/>
                                <a:gd name="T17" fmla="*/ T16 w 4993"/>
                                <a:gd name="T18" fmla="+- 0 3907 3018"/>
                                <a:gd name="T19" fmla="*/ 3907 h 1457"/>
                                <a:gd name="T20" fmla="+- 0 5923 3089"/>
                                <a:gd name="T21" fmla="*/ T20 w 4993"/>
                                <a:gd name="T22" fmla="+- 0 3906 3018"/>
                                <a:gd name="T23" fmla="*/ 3906 h 1457"/>
                                <a:gd name="T24" fmla="+- 0 5788 3089"/>
                                <a:gd name="T25" fmla="*/ T24 w 4993"/>
                                <a:gd name="T26" fmla="+- 0 3881 3018"/>
                                <a:gd name="T27" fmla="*/ 3881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2699" y="863"/>
                                  </a:moveTo>
                                  <a:lnTo>
                                    <a:pt x="2564" y="929"/>
                                  </a:lnTo>
                                  <a:lnTo>
                                    <a:pt x="4992" y="929"/>
                                  </a:lnTo>
                                  <a:lnTo>
                                    <a:pt x="4992" y="889"/>
                                  </a:lnTo>
                                  <a:lnTo>
                                    <a:pt x="2969" y="889"/>
                                  </a:lnTo>
                                  <a:lnTo>
                                    <a:pt x="2834" y="888"/>
                                  </a:lnTo>
                                  <a:lnTo>
                                    <a:pt x="2699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05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6193 3089"/>
                                <a:gd name="T1" fmla="*/ T0 w 4993"/>
                                <a:gd name="T2" fmla="+- 0 3687 3018"/>
                                <a:gd name="T3" fmla="*/ 3687 h 1457"/>
                                <a:gd name="T4" fmla="+- 0 6058 3089"/>
                                <a:gd name="T5" fmla="*/ T4 w 4993"/>
                                <a:gd name="T6" fmla="+- 0 3907 3018"/>
                                <a:gd name="T7" fmla="*/ 3907 h 1457"/>
                                <a:gd name="T8" fmla="+- 0 8081 3089"/>
                                <a:gd name="T9" fmla="*/ T8 w 4993"/>
                                <a:gd name="T10" fmla="+- 0 3907 3018"/>
                                <a:gd name="T11" fmla="*/ 3907 h 1457"/>
                                <a:gd name="T12" fmla="+- 0 8081 3089"/>
                                <a:gd name="T13" fmla="*/ T12 w 4993"/>
                                <a:gd name="T14" fmla="+- 0 3802 3018"/>
                                <a:gd name="T15" fmla="*/ 3802 h 1457"/>
                                <a:gd name="T16" fmla="+- 0 6327 3089"/>
                                <a:gd name="T17" fmla="*/ T16 w 4993"/>
                                <a:gd name="T18" fmla="+- 0 3802 3018"/>
                                <a:gd name="T19" fmla="*/ 3802 h 1457"/>
                                <a:gd name="T20" fmla="+- 0 6193 3089"/>
                                <a:gd name="T21" fmla="*/ T20 w 4993"/>
                                <a:gd name="T22" fmla="+- 0 3687 3018"/>
                                <a:gd name="T23" fmla="*/ 3687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3104" y="669"/>
                                  </a:moveTo>
                                  <a:lnTo>
                                    <a:pt x="2969" y="889"/>
                                  </a:lnTo>
                                  <a:lnTo>
                                    <a:pt x="4992" y="889"/>
                                  </a:lnTo>
                                  <a:lnTo>
                                    <a:pt x="4992" y="784"/>
                                  </a:lnTo>
                                  <a:lnTo>
                                    <a:pt x="3238" y="784"/>
                                  </a:lnTo>
                                  <a:lnTo>
                                    <a:pt x="310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04"/>
                          <wps:cNvSpPr>
                            <a:spLocks/>
                          </wps:cNvSpPr>
                          <wps:spPr bwMode="auto">
                            <a:xfrm>
                              <a:off x="3089" y="3018"/>
                              <a:ext cx="4993" cy="1457"/>
                            </a:xfrm>
                            <a:custGeom>
                              <a:avLst/>
                              <a:gdLst>
                                <a:gd name="T0" fmla="+- 0 8081 3089"/>
                                <a:gd name="T1" fmla="*/ T0 w 4993"/>
                                <a:gd name="T2" fmla="+- 0 3018 3018"/>
                                <a:gd name="T3" fmla="*/ 3018 h 1457"/>
                                <a:gd name="T4" fmla="+- 0 6867 3089"/>
                                <a:gd name="T5" fmla="*/ T4 w 4993"/>
                                <a:gd name="T6" fmla="+- 0 3339 3018"/>
                                <a:gd name="T7" fmla="*/ 3339 h 1457"/>
                                <a:gd name="T8" fmla="+- 0 6732 3089"/>
                                <a:gd name="T9" fmla="*/ T8 w 4993"/>
                                <a:gd name="T10" fmla="+- 0 3736 3018"/>
                                <a:gd name="T11" fmla="*/ 3736 h 1457"/>
                                <a:gd name="T12" fmla="+- 0 6462 3089"/>
                                <a:gd name="T13" fmla="*/ T12 w 4993"/>
                                <a:gd name="T14" fmla="+- 0 3784 3018"/>
                                <a:gd name="T15" fmla="*/ 3784 h 1457"/>
                                <a:gd name="T16" fmla="+- 0 6327 3089"/>
                                <a:gd name="T17" fmla="*/ T16 w 4993"/>
                                <a:gd name="T18" fmla="+- 0 3802 3018"/>
                                <a:gd name="T19" fmla="*/ 3802 h 1457"/>
                                <a:gd name="T20" fmla="+- 0 8081 3089"/>
                                <a:gd name="T21" fmla="*/ T20 w 4993"/>
                                <a:gd name="T22" fmla="+- 0 3802 3018"/>
                                <a:gd name="T23" fmla="*/ 3802 h 1457"/>
                                <a:gd name="T24" fmla="+- 0 8081 3089"/>
                                <a:gd name="T25" fmla="*/ T24 w 4993"/>
                                <a:gd name="T26" fmla="+- 0 3018 3018"/>
                                <a:gd name="T27" fmla="*/ 3018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93" h="1457">
                                  <a:moveTo>
                                    <a:pt x="4992" y="0"/>
                                  </a:moveTo>
                                  <a:lnTo>
                                    <a:pt x="3778" y="321"/>
                                  </a:lnTo>
                                  <a:lnTo>
                                    <a:pt x="3643" y="718"/>
                                  </a:lnTo>
                                  <a:lnTo>
                                    <a:pt x="3373" y="766"/>
                                  </a:lnTo>
                                  <a:lnTo>
                                    <a:pt x="3238" y="784"/>
                                  </a:lnTo>
                                  <a:lnTo>
                                    <a:pt x="4992" y="784"/>
                                  </a:lnTo>
                                  <a:lnTo>
                                    <a:pt x="4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701"/>
                        <wpg:cNvGrpSpPr>
                          <a:grpSpLocks/>
                        </wpg:cNvGrpSpPr>
                        <wpg:grpSpPr bwMode="auto">
                          <a:xfrm>
                            <a:off x="3089" y="2904"/>
                            <a:ext cx="4992" cy="2"/>
                            <a:chOff x="3089" y="2904"/>
                            <a:chExt cx="4992" cy="2"/>
                          </a:xfrm>
                        </wpg:grpSpPr>
                        <wps:wsp>
                          <wps:cNvPr id="697" name="Freeform 702"/>
                          <wps:cNvSpPr>
                            <a:spLocks/>
                          </wps:cNvSpPr>
                          <wps:spPr bwMode="auto">
                            <a:xfrm>
                              <a:off x="3089" y="2904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99"/>
                        <wpg:cNvGrpSpPr>
                          <a:grpSpLocks/>
                        </wpg:cNvGrpSpPr>
                        <wpg:grpSpPr bwMode="auto">
                          <a:xfrm>
                            <a:off x="3089" y="2590"/>
                            <a:ext cx="4992" cy="2"/>
                            <a:chOff x="3089" y="2590"/>
                            <a:chExt cx="4992" cy="2"/>
                          </a:xfrm>
                        </wpg:grpSpPr>
                        <wps:wsp>
                          <wps:cNvPr id="699" name="Freeform 700"/>
                          <wps:cNvSpPr>
                            <a:spLocks/>
                          </wps:cNvSpPr>
                          <wps:spPr bwMode="auto">
                            <a:xfrm>
                              <a:off x="3089" y="2590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97"/>
                        <wpg:cNvGrpSpPr>
                          <a:grpSpLocks/>
                        </wpg:cNvGrpSpPr>
                        <wpg:grpSpPr bwMode="auto">
                          <a:xfrm>
                            <a:off x="3089" y="2275"/>
                            <a:ext cx="4992" cy="2"/>
                            <a:chOff x="3089" y="2275"/>
                            <a:chExt cx="4992" cy="2"/>
                          </a:xfrm>
                        </wpg:grpSpPr>
                        <wps:wsp>
                          <wps:cNvPr id="701" name="Freeform 698"/>
                          <wps:cNvSpPr>
                            <a:spLocks/>
                          </wps:cNvSpPr>
                          <wps:spPr bwMode="auto">
                            <a:xfrm>
                              <a:off x="3089" y="2275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95"/>
                        <wpg:cNvGrpSpPr>
                          <a:grpSpLocks/>
                        </wpg:cNvGrpSpPr>
                        <wpg:grpSpPr bwMode="auto">
                          <a:xfrm>
                            <a:off x="3089" y="1961"/>
                            <a:ext cx="4992" cy="2"/>
                            <a:chOff x="3089" y="1961"/>
                            <a:chExt cx="4992" cy="2"/>
                          </a:xfrm>
                        </wpg:grpSpPr>
                        <wps:wsp>
                          <wps:cNvPr id="703" name="Freeform 696"/>
                          <wps:cNvSpPr>
                            <a:spLocks/>
                          </wps:cNvSpPr>
                          <wps:spPr bwMode="auto">
                            <a:xfrm>
                              <a:off x="3089" y="1961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93"/>
                        <wpg:cNvGrpSpPr>
                          <a:grpSpLocks/>
                        </wpg:cNvGrpSpPr>
                        <wpg:grpSpPr bwMode="auto">
                          <a:xfrm>
                            <a:off x="3089" y="1649"/>
                            <a:ext cx="4992" cy="2"/>
                            <a:chOff x="3089" y="1649"/>
                            <a:chExt cx="4992" cy="2"/>
                          </a:xfrm>
                        </wpg:grpSpPr>
                        <wps:wsp>
                          <wps:cNvPr id="705" name="Freeform 694"/>
                          <wps:cNvSpPr>
                            <a:spLocks/>
                          </wps:cNvSpPr>
                          <wps:spPr bwMode="auto">
                            <a:xfrm>
                              <a:off x="3089" y="1649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7"/>
                        <wpg:cNvGrpSpPr>
                          <a:grpSpLocks/>
                        </wpg:cNvGrpSpPr>
                        <wpg:grpSpPr bwMode="auto">
                          <a:xfrm>
                            <a:off x="3089" y="1590"/>
                            <a:ext cx="3778" cy="2726"/>
                            <a:chOff x="3089" y="1590"/>
                            <a:chExt cx="3778" cy="2726"/>
                          </a:xfrm>
                        </wpg:grpSpPr>
                        <wps:wsp>
                          <wps:cNvPr id="707" name="Freeform 692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3224 3089"/>
                                <a:gd name="T1" fmla="*/ T0 w 3778"/>
                                <a:gd name="T2" fmla="+- 0 3675 1590"/>
                                <a:gd name="T3" fmla="*/ 3675 h 2726"/>
                                <a:gd name="T4" fmla="+- 0 3089 3089"/>
                                <a:gd name="T5" fmla="*/ T4 w 3778"/>
                                <a:gd name="T6" fmla="+- 0 3892 1590"/>
                                <a:gd name="T7" fmla="*/ 3892 h 2726"/>
                                <a:gd name="T8" fmla="+- 0 3089 3089"/>
                                <a:gd name="T9" fmla="*/ T8 w 3778"/>
                                <a:gd name="T10" fmla="+- 0 4316 1590"/>
                                <a:gd name="T11" fmla="*/ 4316 h 2726"/>
                                <a:gd name="T12" fmla="+- 0 3224 3089"/>
                                <a:gd name="T13" fmla="*/ T12 w 3778"/>
                                <a:gd name="T14" fmla="+- 0 4257 1590"/>
                                <a:gd name="T15" fmla="*/ 4257 h 2726"/>
                                <a:gd name="T16" fmla="+- 0 3702 3089"/>
                                <a:gd name="T17" fmla="*/ T16 w 3778"/>
                                <a:gd name="T18" fmla="+- 0 4257 1590"/>
                                <a:gd name="T19" fmla="*/ 4257 h 2726"/>
                                <a:gd name="T20" fmla="+- 0 3764 3089"/>
                                <a:gd name="T21" fmla="*/ T20 w 3778"/>
                                <a:gd name="T22" fmla="+- 0 4212 1590"/>
                                <a:gd name="T23" fmla="*/ 4212 h 2726"/>
                                <a:gd name="T24" fmla="+- 0 4123 3089"/>
                                <a:gd name="T25" fmla="*/ T24 w 3778"/>
                                <a:gd name="T26" fmla="+- 0 4212 1590"/>
                                <a:gd name="T27" fmla="*/ 4212 h 2726"/>
                                <a:gd name="T28" fmla="+- 0 4169 3089"/>
                                <a:gd name="T29" fmla="*/ T28 w 3778"/>
                                <a:gd name="T30" fmla="+- 0 4160 1590"/>
                                <a:gd name="T31" fmla="*/ 4160 h 2726"/>
                                <a:gd name="T32" fmla="+- 0 4660 3089"/>
                                <a:gd name="T33" fmla="*/ T32 w 3778"/>
                                <a:gd name="T34" fmla="+- 0 4160 1590"/>
                                <a:gd name="T35" fmla="*/ 4160 h 2726"/>
                                <a:gd name="T36" fmla="+- 0 4708 3089"/>
                                <a:gd name="T37" fmla="*/ T36 w 3778"/>
                                <a:gd name="T38" fmla="+- 0 4150 1590"/>
                                <a:gd name="T39" fmla="*/ 4150 h 2726"/>
                                <a:gd name="T40" fmla="+- 0 4922 3089"/>
                                <a:gd name="T41" fmla="*/ T40 w 3778"/>
                                <a:gd name="T42" fmla="+- 0 4150 1590"/>
                                <a:gd name="T43" fmla="*/ 4150 h 2726"/>
                                <a:gd name="T44" fmla="+- 0 4978 3089"/>
                                <a:gd name="T45" fmla="*/ T44 w 3778"/>
                                <a:gd name="T46" fmla="+- 0 4130 1590"/>
                                <a:gd name="T47" fmla="*/ 4130 h 2726"/>
                                <a:gd name="T48" fmla="+- 0 5113 3089"/>
                                <a:gd name="T49" fmla="*/ T48 w 3778"/>
                                <a:gd name="T50" fmla="+- 0 4060 1590"/>
                                <a:gd name="T51" fmla="*/ 4060 h 2726"/>
                                <a:gd name="T52" fmla="+- 0 5248 3089"/>
                                <a:gd name="T53" fmla="*/ T52 w 3778"/>
                                <a:gd name="T54" fmla="+- 0 3931 1590"/>
                                <a:gd name="T55" fmla="*/ 3931 h 2726"/>
                                <a:gd name="T56" fmla="+- 0 5383 3089"/>
                                <a:gd name="T57" fmla="*/ T56 w 3778"/>
                                <a:gd name="T58" fmla="+- 0 3917 1590"/>
                                <a:gd name="T59" fmla="*/ 3917 h 2726"/>
                                <a:gd name="T60" fmla="+- 0 5464 3089"/>
                                <a:gd name="T61" fmla="*/ T60 w 3778"/>
                                <a:gd name="T62" fmla="+- 0 3881 1590"/>
                                <a:gd name="T63" fmla="*/ 3881 h 2726"/>
                                <a:gd name="T64" fmla="+- 0 3494 3089"/>
                                <a:gd name="T65" fmla="*/ T64 w 3778"/>
                                <a:gd name="T66" fmla="+- 0 3881 1590"/>
                                <a:gd name="T67" fmla="*/ 3881 h 2726"/>
                                <a:gd name="T68" fmla="+- 0 3359 3089"/>
                                <a:gd name="T69" fmla="*/ T68 w 3778"/>
                                <a:gd name="T70" fmla="+- 0 3848 1590"/>
                                <a:gd name="T71" fmla="*/ 3848 h 2726"/>
                                <a:gd name="T72" fmla="+- 0 3224 3089"/>
                                <a:gd name="T73" fmla="*/ T72 w 3778"/>
                                <a:gd name="T74" fmla="+- 0 3675 1590"/>
                                <a:gd name="T75" fmla="*/ 3675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135" y="2085"/>
                                  </a:moveTo>
                                  <a:lnTo>
                                    <a:pt x="0" y="2302"/>
                                  </a:lnTo>
                                  <a:lnTo>
                                    <a:pt x="0" y="2726"/>
                                  </a:lnTo>
                                  <a:lnTo>
                                    <a:pt x="135" y="2667"/>
                                  </a:lnTo>
                                  <a:lnTo>
                                    <a:pt x="613" y="2667"/>
                                  </a:lnTo>
                                  <a:lnTo>
                                    <a:pt x="675" y="2622"/>
                                  </a:lnTo>
                                  <a:lnTo>
                                    <a:pt x="1034" y="2622"/>
                                  </a:lnTo>
                                  <a:lnTo>
                                    <a:pt x="1080" y="2570"/>
                                  </a:lnTo>
                                  <a:lnTo>
                                    <a:pt x="1571" y="2570"/>
                                  </a:lnTo>
                                  <a:lnTo>
                                    <a:pt x="1619" y="2560"/>
                                  </a:lnTo>
                                  <a:lnTo>
                                    <a:pt x="1833" y="2560"/>
                                  </a:lnTo>
                                  <a:lnTo>
                                    <a:pt x="1889" y="2540"/>
                                  </a:lnTo>
                                  <a:lnTo>
                                    <a:pt x="2024" y="2470"/>
                                  </a:lnTo>
                                  <a:lnTo>
                                    <a:pt x="2159" y="2341"/>
                                  </a:lnTo>
                                  <a:lnTo>
                                    <a:pt x="2294" y="2327"/>
                                  </a:lnTo>
                                  <a:lnTo>
                                    <a:pt x="2375" y="2291"/>
                                  </a:lnTo>
                                  <a:lnTo>
                                    <a:pt x="405" y="2291"/>
                                  </a:lnTo>
                                  <a:lnTo>
                                    <a:pt x="270" y="2258"/>
                                  </a:lnTo>
                                  <a:lnTo>
                                    <a:pt x="135" y="2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91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3702 3089"/>
                                <a:gd name="T1" fmla="*/ T0 w 3778"/>
                                <a:gd name="T2" fmla="+- 0 4257 1590"/>
                                <a:gd name="T3" fmla="*/ 4257 h 2726"/>
                                <a:gd name="T4" fmla="+- 0 3224 3089"/>
                                <a:gd name="T5" fmla="*/ T4 w 3778"/>
                                <a:gd name="T6" fmla="+- 0 4257 1590"/>
                                <a:gd name="T7" fmla="*/ 4257 h 2726"/>
                                <a:gd name="T8" fmla="+- 0 3359 3089"/>
                                <a:gd name="T9" fmla="*/ T8 w 3778"/>
                                <a:gd name="T10" fmla="+- 0 4304 1590"/>
                                <a:gd name="T11" fmla="*/ 4304 h 2726"/>
                                <a:gd name="T12" fmla="+- 0 3494 3089"/>
                                <a:gd name="T13" fmla="*/ T12 w 3778"/>
                                <a:gd name="T14" fmla="+- 0 4313 1590"/>
                                <a:gd name="T15" fmla="*/ 4313 h 2726"/>
                                <a:gd name="T16" fmla="+- 0 3629 3089"/>
                                <a:gd name="T17" fmla="*/ T16 w 3778"/>
                                <a:gd name="T18" fmla="+- 0 4311 1590"/>
                                <a:gd name="T19" fmla="*/ 4311 h 2726"/>
                                <a:gd name="T20" fmla="+- 0 3702 3089"/>
                                <a:gd name="T21" fmla="*/ T20 w 3778"/>
                                <a:gd name="T22" fmla="+- 0 4257 1590"/>
                                <a:gd name="T23" fmla="*/ 4257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613" y="2667"/>
                                  </a:moveTo>
                                  <a:lnTo>
                                    <a:pt x="135" y="2667"/>
                                  </a:lnTo>
                                  <a:lnTo>
                                    <a:pt x="270" y="2714"/>
                                  </a:lnTo>
                                  <a:lnTo>
                                    <a:pt x="405" y="2723"/>
                                  </a:lnTo>
                                  <a:lnTo>
                                    <a:pt x="540" y="2721"/>
                                  </a:lnTo>
                                  <a:lnTo>
                                    <a:pt x="613" y="2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90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4123 3089"/>
                                <a:gd name="T1" fmla="*/ T0 w 3778"/>
                                <a:gd name="T2" fmla="+- 0 4212 1590"/>
                                <a:gd name="T3" fmla="*/ 4212 h 2726"/>
                                <a:gd name="T4" fmla="+- 0 3764 3089"/>
                                <a:gd name="T5" fmla="*/ T4 w 3778"/>
                                <a:gd name="T6" fmla="+- 0 4212 1590"/>
                                <a:gd name="T7" fmla="*/ 4212 h 2726"/>
                                <a:gd name="T8" fmla="+- 0 3899 3089"/>
                                <a:gd name="T9" fmla="*/ T8 w 3778"/>
                                <a:gd name="T10" fmla="+- 0 4220 1590"/>
                                <a:gd name="T11" fmla="*/ 4220 h 2726"/>
                                <a:gd name="T12" fmla="+- 0 4034 3089"/>
                                <a:gd name="T13" fmla="*/ T12 w 3778"/>
                                <a:gd name="T14" fmla="+- 0 4311 1590"/>
                                <a:gd name="T15" fmla="*/ 4311 h 2726"/>
                                <a:gd name="T16" fmla="+- 0 4123 3089"/>
                                <a:gd name="T17" fmla="*/ T16 w 3778"/>
                                <a:gd name="T18" fmla="+- 0 4212 1590"/>
                                <a:gd name="T19" fmla="*/ 4212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1034" y="2622"/>
                                  </a:moveTo>
                                  <a:lnTo>
                                    <a:pt x="675" y="2622"/>
                                  </a:lnTo>
                                  <a:lnTo>
                                    <a:pt x="810" y="2630"/>
                                  </a:lnTo>
                                  <a:lnTo>
                                    <a:pt x="945" y="2721"/>
                                  </a:lnTo>
                                  <a:lnTo>
                                    <a:pt x="1034" y="2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89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4660 3089"/>
                                <a:gd name="T1" fmla="*/ T0 w 3778"/>
                                <a:gd name="T2" fmla="+- 0 4160 1590"/>
                                <a:gd name="T3" fmla="*/ 4160 h 2726"/>
                                <a:gd name="T4" fmla="+- 0 4169 3089"/>
                                <a:gd name="T5" fmla="*/ T4 w 3778"/>
                                <a:gd name="T6" fmla="+- 0 4160 1590"/>
                                <a:gd name="T7" fmla="*/ 4160 h 2726"/>
                                <a:gd name="T8" fmla="+- 0 4304 3089"/>
                                <a:gd name="T9" fmla="*/ T8 w 3778"/>
                                <a:gd name="T10" fmla="+- 0 4232 1590"/>
                                <a:gd name="T11" fmla="*/ 4232 h 2726"/>
                                <a:gd name="T12" fmla="+- 0 4438 3089"/>
                                <a:gd name="T13" fmla="*/ T12 w 3778"/>
                                <a:gd name="T14" fmla="+- 0 4190 1590"/>
                                <a:gd name="T15" fmla="*/ 4190 h 2726"/>
                                <a:gd name="T16" fmla="+- 0 4573 3089"/>
                                <a:gd name="T17" fmla="*/ T16 w 3778"/>
                                <a:gd name="T18" fmla="+- 0 4179 1590"/>
                                <a:gd name="T19" fmla="*/ 4179 h 2726"/>
                                <a:gd name="T20" fmla="+- 0 4660 3089"/>
                                <a:gd name="T21" fmla="*/ T20 w 3778"/>
                                <a:gd name="T22" fmla="+- 0 4160 1590"/>
                                <a:gd name="T23" fmla="*/ 4160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1571" y="2570"/>
                                  </a:moveTo>
                                  <a:lnTo>
                                    <a:pt x="1080" y="2570"/>
                                  </a:lnTo>
                                  <a:lnTo>
                                    <a:pt x="1215" y="2642"/>
                                  </a:lnTo>
                                  <a:lnTo>
                                    <a:pt x="1349" y="2600"/>
                                  </a:lnTo>
                                  <a:lnTo>
                                    <a:pt x="1484" y="2589"/>
                                  </a:lnTo>
                                  <a:lnTo>
                                    <a:pt x="1571" y="2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88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4922 3089"/>
                                <a:gd name="T1" fmla="*/ T0 w 3778"/>
                                <a:gd name="T2" fmla="+- 0 4150 1590"/>
                                <a:gd name="T3" fmla="*/ 4150 h 2726"/>
                                <a:gd name="T4" fmla="+- 0 4708 3089"/>
                                <a:gd name="T5" fmla="*/ T4 w 3778"/>
                                <a:gd name="T6" fmla="+- 0 4150 1590"/>
                                <a:gd name="T7" fmla="*/ 4150 h 2726"/>
                                <a:gd name="T8" fmla="+- 0 4843 3089"/>
                                <a:gd name="T9" fmla="*/ T8 w 3778"/>
                                <a:gd name="T10" fmla="+- 0 4179 1590"/>
                                <a:gd name="T11" fmla="*/ 4179 h 2726"/>
                                <a:gd name="T12" fmla="+- 0 4922 3089"/>
                                <a:gd name="T13" fmla="*/ T12 w 3778"/>
                                <a:gd name="T14" fmla="+- 0 4150 1590"/>
                                <a:gd name="T15" fmla="*/ 4150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1833" y="2560"/>
                                  </a:moveTo>
                                  <a:lnTo>
                                    <a:pt x="1619" y="2560"/>
                                  </a:lnTo>
                                  <a:lnTo>
                                    <a:pt x="1754" y="2589"/>
                                  </a:lnTo>
                                  <a:lnTo>
                                    <a:pt x="1833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87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6088 3089"/>
                                <a:gd name="T1" fmla="*/ T0 w 3778"/>
                                <a:gd name="T2" fmla="+- 0 3858 1590"/>
                                <a:gd name="T3" fmla="*/ 3858 h 2726"/>
                                <a:gd name="T4" fmla="+- 0 5518 3089"/>
                                <a:gd name="T5" fmla="*/ T4 w 3778"/>
                                <a:gd name="T6" fmla="+- 0 3858 1590"/>
                                <a:gd name="T7" fmla="*/ 3858 h 2726"/>
                                <a:gd name="T8" fmla="+- 0 5653 3089"/>
                                <a:gd name="T9" fmla="*/ T8 w 3778"/>
                                <a:gd name="T10" fmla="+- 0 3947 1590"/>
                                <a:gd name="T11" fmla="*/ 3947 h 2726"/>
                                <a:gd name="T12" fmla="+- 0 5788 3089"/>
                                <a:gd name="T13" fmla="*/ T12 w 3778"/>
                                <a:gd name="T14" fmla="+- 0 3881 1590"/>
                                <a:gd name="T15" fmla="*/ 3881 h 2726"/>
                                <a:gd name="T16" fmla="+- 0 6074 3089"/>
                                <a:gd name="T17" fmla="*/ T16 w 3778"/>
                                <a:gd name="T18" fmla="+- 0 3881 1590"/>
                                <a:gd name="T19" fmla="*/ 3881 h 2726"/>
                                <a:gd name="T20" fmla="+- 0 6088 3089"/>
                                <a:gd name="T21" fmla="*/ T20 w 3778"/>
                                <a:gd name="T22" fmla="+- 0 3858 1590"/>
                                <a:gd name="T23" fmla="*/ 3858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2999" y="2268"/>
                                  </a:moveTo>
                                  <a:lnTo>
                                    <a:pt x="2429" y="2268"/>
                                  </a:lnTo>
                                  <a:lnTo>
                                    <a:pt x="2564" y="2357"/>
                                  </a:lnTo>
                                  <a:lnTo>
                                    <a:pt x="2699" y="2291"/>
                                  </a:lnTo>
                                  <a:lnTo>
                                    <a:pt x="2985" y="2291"/>
                                  </a:lnTo>
                                  <a:lnTo>
                                    <a:pt x="2999" y="2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86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6074 3089"/>
                                <a:gd name="T1" fmla="*/ T0 w 3778"/>
                                <a:gd name="T2" fmla="+- 0 3881 1590"/>
                                <a:gd name="T3" fmla="*/ 3881 h 2726"/>
                                <a:gd name="T4" fmla="+- 0 5788 3089"/>
                                <a:gd name="T5" fmla="*/ T4 w 3778"/>
                                <a:gd name="T6" fmla="+- 0 3881 1590"/>
                                <a:gd name="T7" fmla="*/ 3881 h 2726"/>
                                <a:gd name="T8" fmla="+- 0 5923 3089"/>
                                <a:gd name="T9" fmla="*/ T8 w 3778"/>
                                <a:gd name="T10" fmla="+- 0 3906 1590"/>
                                <a:gd name="T11" fmla="*/ 3906 h 2726"/>
                                <a:gd name="T12" fmla="+- 0 6058 3089"/>
                                <a:gd name="T13" fmla="*/ T12 w 3778"/>
                                <a:gd name="T14" fmla="+- 0 3907 1590"/>
                                <a:gd name="T15" fmla="*/ 3907 h 2726"/>
                                <a:gd name="T16" fmla="+- 0 6074 3089"/>
                                <a:gd name="T17" fmla="*/ T16 w 3778"/>
                                <a:gd name="T18" fmla="+- 0 3881 1590"/>
                                <a:gd name="T19" fmla="*/ 3881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2985" y="2291"/>
                                  </a:moveTo>
                                  <a:lnTo>
                                    <a:pt x="2699" y="2291"/>
                                  </a:lnTo>
                                  <a:lnTo>
                                    <a:pt x="2834" y="2316"/>
                                  </a:lnTo>
                                  <a:lnTo>
                                    <a:pt x="2969" y="2317"/>
                                  </a:lnTo>
                                  <a:lnTo>
                                    <a:pt x="2985" y="2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85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3764 3089"/>
                                <a:gd name="T1" fmla="*/ T0 w 3778"/>
                                <a:gd name="T2" fmla="+- 0 3510 1590"/>
                                <a:gd name="T3" fmla="*/ 3510 h 2726"/>
                                <a:gd name="T4" fmla="+- 0 3629 3089"/>
                                <a:gd name="T5" fmla="*/ T4 w 3778"/>
                                <a:gd name="T6" fmla="+- 0 3873 1590"/>
                                <a:gd name="T7" fmla="*/ 3873 h 2726"/>
                                <a:gd name="T8" fmla="+- 0 3494 3089"/>
                                <a:gd name="T9" fmla="*/ T8 w 3778"/>
                                <a:gd name="T10" fmla="+- 0 3881 1590"/>
                                <a:gd name="T11" fmla="*/ 3881 h 2726"/>
                                <a:gd name="T12" fmla="+- 0 5464 3089"/>
                                <a:gd name="T13" fmla="*/ T12 w 3778"/>
                                <a:gd name="T14" fmla="+- 0 3881 1590"/>
                                <a:gd name="T15" fmla="*/ 3881 h 2726"/>
                                <a:gd name="T16" fmla="+- 0 5486 3089"/>
                                <a:gd name="T17" fmla="*/ T16 w 3778"/>
                                <a:gd name="T18" fmla="+- 0 3872 1590"/>
                                <a:gd name="T19" fmla="*/ 3872 h 2726"/>
                                <a:gd name="T20" fmla="+- 0 4034 3089"/>
                                <a:gd name="T21" fmla="*/ T20 w 3778"/>
                                <a:gd name="T22" fmla="+- 0 3872 1590"/>
                                <a:gd name="T23" fmla="*/ 3872 h 2726"/>
                                <a:gd name="T24" fmla="+- 0 3899 3089"/>
                                <a:gd name="T25" fmla="*/ T24 w 3778"/>
                                <a:gd name="T26" fmla="+- 0 3540 1590"/>
                                <a:gd name="T27" fmla="*/ 3540 h 2726"/>
                                <a:gd name="T28" fmla="+- 0 3764 3089"/>
                                <a:gd name="T29" fmla="*/ T28 w 3778"/>
                                <a:gd name="T30" fmla="+- 0 3510 1590"/>
                                <a:gd name="T31" fmla="*/ 3510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675" y="1920"/>
                                  </a:moveTo>
                                  <a:lnTo>
                                    <a:pt x="540" y="2283"/>
                                  </a:lnTo>
                                  <a:lnTo>
                                    <a:pt x="405" y="2291"/>
                                  </a:lnTo>
                                  <a:lnTo>
                                    <a:pt x="2375" y="2291"/>
                                  </a:lnTo>
                                  <a:lnTo>
                                    <a:pt x="2397" y="2282"/>
                                  </a:lnTo>
                                  <a:lnTo>
                                    <a:pt x="945" y="2282"/>
                                  </a:lnTo>
                                  <a:lnTo>
                                    <a:pt x="810" y="1950"/>
                                  </a:lnTo>
                                  <a:lnTo>
                                    <a:pt x="67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84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4169 3089"/>
                                <a:gd name="T1" fmla="*/ T0 w 3778"/>
                                <a:gd name="T2" fmla="+- 0 3322 1590"/>
                                <a:gd name="T3" fmla="*/ 3322 h 2726"/>
                                <a:gd name="T4" fmla="+- 0 4034 3089"/>
                                <a:gd name="T5" fmla="*/ T4 w 3778"/>
                                <a:gd name="T6" fmla="+- 0 3872 1590"/>
                                <a:gd name="T7" fmla="*/ 3872 h 2726"/>
                                <a:gd name="T8" fmla="+- 0 5486 3089"/>
                                <a:gd name="T9" fmla="*/ T8 w 3778"/>
                                <a:gd name="T10" fmla="+- 0 3872 1590"/>
                                <a:gd name="T11" fmla="*/ 3872 h 2726"/>
                                <a:gd name="T12" fmla="+- 0 5518 3089"/>
                                <a:gd name="T13" fmla="*/ T12 w 3778"/>
                                <a:gd name="T14" fmla="+- 0 3858 1590"/>
                                <a:gd name="T15" fmla="*/ 3858 h 2726"/>
                                <a:gd name="T16" fmla="+- 0 6088 3089"/>
                                <a:gd name="T17" fmla="*/ T16 w 3778"/>
                                <a:gd name="T18" fmla="+- 0 3858 1590"/>
                                <a:gd name="T19" fmla="*/ 3858 h 2726"/>
                                <a:gd name="T20" fmla="+- 0 6193 3089"/>
                                <a:gd name="T21" fmla="*/ T20 w 3778"/>
                                <a:gd name="T22" fmla="+- 0 3687 1590"/>
                                <a:gd name="T23" fmla="*/ 3687 h 2726"/>
                                <a:gd name="T24" fmla="+- 0 6749 3089"/>
                                <a:gd name="T25" fmla="*/ T24 w 3778"/>
                                <a:gd name="T26" fmla="+- 0 3687 1590"/>
                                <a:gd name="T27" fmla="*/ 3687 h 2726"/>
                                <a:gd name="T28" fmla="+- 0 6784 3089"/>
                                <a:gd name="T29" fmla="*/ T28 w 3778"/>
                                <a:gd name="T30" fmla="+- 0 3585 1590"/>
                                <a:gd name="T31" fmla="*/ 3585 h 2726"/>
                                <a:gd name="T32" fmla="+- 0 4304 3089"/>
                                <a:gd name="T33" fmla="*/ T32 w 3778"/>
                                <a:gd name="T34" fmla="+- 0 3585 1590"/>
                                <a:gd name="T35" fmla="*/ 3585 h 2726"/>
                                <a:gd name="T36" fmla="+- 0 4169 3089"/>
                                <a:gd name="T37" fmla="*/ T36 w 3778"/>
                                <a:gd name="T38" fmla="+- 0 3322 1590"/>
                                <a:gd name="T39" fmla="*/ 3322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1080" y="1732"/>
                                  </a:moveTo>
                                  <a:lnTo>
                                    <a:pt x="945" y="2282"/>
                                  </a:lnTo>
                                  <a:lnTo>
                                    <a:pt x="2397" y="2282"/>
                                  </a:lnTo>
                                  <a:lnTo>
                                    <a:pt x="2429" y="2268"/>
                                  </a:lnTo>
                                  <a:lnTo>
                                    <a:pt x="2999" y="2268"/>
                                  </a:lnTo>
                                  <a:lnTo>
                                    <a:pt x="3104" y="2097"/>
                                  </a:lnTo>
                                  <a:lnTo>
                                    <a:pt x="3660" y="2097"/>
                                  </a:lnTo>
                                  <a:lnTo>
                                    <a:pt x="3695" y="1995"/>
                                  </a:lnTo>
                                  <a:lnTo>
                                    <a:pt x="1215" y="1995"/>
                                  </a:lnTo>
                                  <a:lnTo>
                                    <a:pt x="1080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83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6749 3089"/>
                                <a:gd name="T1" fmla="*/ T0 w 3778"/>
                                <a:gd name="T2" fmla="+- 0 3687 1590"/>
                                <a:gd name="T3" fmla="*/ 3687 h 2726"/>
                                <a:gd name="T4" fmla="+- 0 6193 3089"/>
                                <a:gd name="T5" fmla="*/ T4 w 3778"/>
                                <a:gd name="T6" fmla="+- 0 3687 1590"/>
                                <a:gd name="T7" fmla="*/ 3687 h 2726"/>
                                <a:gd name="T8" fmla="+- 0 6327 3089"/>
                                <a:gd name="T9" fmla="*/ T8 w 3778"/>
                                <a:gd name="T10" fmla="+- 0 3802 1590"/>
                                <a:gd name="T11" fmla="*/ 3802 h 2726"/>
                                <a:gd name="T12" fmla="+- 0 6462 3089"/>
                                <a:gd name="T13" fmla="*/ T12 w 3778"/>
                                <a:gd name="T14" fmla="+- 0 3784 1590"/>
                                <a:gd name="T15" fmla="*/ 3784 h 2726"/>
                                <a:gd name="T16" fmla="+- 0 6732 3089"/>
                                <a:gd name="T17" fmla="*/ T16 w 3778"/>
                                <a:gd name="T18" fmla="+- 0 3736 1590"/>
                                <a:gd name="T19" fmla="*/ 3736 h 2726"/>
                                <a:gd name="T20" fmla="+- 0 6749 3089"/>
                                <a:gd name="T21" fmla="*/ T20 w 3778"/>
                                <a:gd name="T22" fmla="+- 0 3687 1590"/>
                                <a:gd name="T23" fmla="*/ 3687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3660" y="2097"/>
                                  </a:moveTo>
                                  <a:lnTo>
                                    <a:pt x="3104" y="2097"/>
                                  </a:lnTo>
                                  <a:lnTo>
                                    <a:pt x="3238" y="2212"/>
                                  </a:lnTo>
                                  <a:lnTo>
                                    <a:pt x="3373" y="2194"/>
                                  </a:lnTo>
                                  <a:lnTo>
                                    <a:pt x="3643" y="2146"/>
                                  </a:lnTo>
                                  <a:lnTo>
                                    <a:pt x="3660" y="2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82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4708 3089"/>
                                <a:gd name="T1" fmla="*/ T0 w 3778"/>
                                <a:gd name="T2" fmla="+- 0 3285 1590"/>
                                <a:gd name="T3" fmla="*/ 3285 h 2726"/>
                                <a:gd name="T4" fmla="+- 0 4573 3089"/>
                                <a:gd name="T5" fmla="*/ T4 w 3778"/>
                                <a:gd name="T6" fmla="+- 0 3389 1590"/>
                                <a:gd name="T7" fmla="*/ 3389 h 2726"/>
                                <a:gd name="T8" fmla="+- 0 4438 3089"/>
                                <a:gd name="T9" fmla="*/ T8 w 3778"/>
                                <a:gd name="T10" fmla="+- 0 3429 1590"/>
                                <a:gd name="T11" fmla="*/ 3429 h 2726"/>
                                <a:gd name="T12" fmla="+- 0 4304 3089"/>
                                <a:gd name="T13" fmla="*/ T12 w 3778"/>
                                <a:gd name="T14" fmla="+- 0 3585 1590"/>
                                <a:gd name="T15" fmla="*/ 3585 h 2726"/>
                                <a:gd name="T16" fmla="+- 0 6784 3089"/>
                                <a:gd name="T17" fmla="*/ T16 w 3778"/>
                                <a:gd name="T18" fmla="+- 0 3585 1590"/>
                                <a:gd name="T19" fmla="*/ 3585 h 2726"/>
                                <a:gd name="T20" fmla="+- 0 6849 3089"/>
                                <a:gd name="T21" fmla="*/ T20 w 3778"/>
                                <a:gd name="T22" fmla="+- 0 3391 1590"/>
                                <a:gd name="T23" fmla="*/ 3391 h 2726"/>
                                <a:gd name="T24" fmla="+- 0 4843 3089"/>
                                <a:gd name="T25" fmla="*/ T24 w 3778"/>
                                <a:gd name="T26" fmla="+- 0 3391 1590"/>
                                <a:gd name="T27" fmla="*/ 3391 h 2726"/>
                                <a:gd name="T28" fmla="+- 0 4708 3089"/>
                                <a:gd name="T29" fmla="*/ T28 w 3778"/>
                                <a:gd name="T30" fmla="+- 0 3285 1590"/>
                                <a:gd name="T31" fmla="*/ 3285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1619" y="1695"/>
                                  </a:moveTo>
                                  <a:lnTo>
                                    <a:pt x="1484" y="1799"/>
                                  </a:lnTo>
                                  <a:lnTo>
                                    <a:pt x="1349" y="1839"/>
                                  </a:lnTo>
                                  <a:lnTo>
                                    <a:pt x="1215" y="1995"/>
                                  </a:lnTo>
                                  <a:lnTo>
                                    <a:pt x="3695" y="1995"/>
                                  </a:lnTo>
                                  <a:lnTo>
                                    <a:pt x="3760" y="1801"/>
                                  </a:lnTo>
                                  <a:lnTo>
                                    <a:pt x="1754" y="1801"/>
                                  </a:lnTo>
                                  <a:lnTo>
                                    <a:pt x="1619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81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5518 3089"/>
                                <a:gd name="T1" fmla="*/ T0 w 3778"/>
                                <a:gd name="T2" fmla="+- 0 2213 1590"/>
                                <a:gd name="T3" fmla="*/ 2213 h 2726"/>
                                <a:gd name="T4" fmla="+- 0 5383 3089"/>
                                <a:gd name="T5" fmla="*/ T4 w 3778"/>
                                <a:gd name="T6" fmla="+- 0 2432 1590"/>
                                <a:gd name="T7" fmla="*/ 2432 h 2726"/>
                                <a:gd name="T8" fmla="+- 0 5248 3089"/>
                                <a:gd name="T9" fmla="*/ T8 w 3778"/>
                                <a:gd name="T10" fmla="+- 0 2482 1590"/>
                                <a:gd name="T11" fmla="*/ 2482 h 2726"/>
                                <a:gd name="T12" fmla="+- 0 5113 3089"/>
                                <a:gd name="T13" fmla="*/ T12 w 3778"/>
                                <a:gd name="T14" fmla="+- 0 2953 1590"/>
                                <a:gd name="T15" fmla="*/ 2953 h 2726"/>
                                <a:gd name="T16" fmla="+- 0 4978 3089"/>
                                <a:gd name="T17" fmla="*/ T16 w 3778"/>
                                <a:gd name="T18" fmla="+- 0 3209 1590"/>
                                <a:gd name="T19" fmla="*/ 3209 h 2726"/>
                                <a:gd name="T20" fmla="+- 0 4843 3089"/>
                                <a:gd name="T21" fmla="*/ T20 w 3778"/>
                                <a:gd name="T22" fmla="+- 0 3391 1590"/>
                                <a:gd name="T23" fmla="*/ 3391 h 2726"/>
                                <a:gd name="T24" fmla="+- 0 6849 3089"/>
                                <a:gd name="T25" fmla="*/ T24 w 3778"/>
                                <a:gd name="T26" fmla="+- 0 3391 1590"/>
                                <a:gd name="T27" fmla="*/ 3391 h 2726"/>
                                <a:gd name="T28" fmla="+- 0 6867 3089"/>
                                <a:gd name="T29" fmla="*/ T28 w 3778"/>
                                <a:gd name="T30" fmla="+- 0 3339 1590"/>
                                <a:gd name="T31" fmla="*/ 3339 h 2726"/>
                                <a:gd name="T32" fmla="+- 0 6799 3089"/>
                                <a:gd name="T33" fmla="*/ T32 w 3778"/>
                                <a:gd name="T34" fmla="+- 0 2540 1590"/>
                                <a:gd name="T35" fmla="*/ 2540 h 2726"/>
                                <a:gd name="T36" fmla="+- 0 5653 3089"/>
                                <a:gd name="T37" fmla="*/ T36 w 3778"/>
                                <a:gd name="T38" fmla="+- 0 2540 1590"/>
                                <a:gd name="T39" fmla="*/ 2540 h 2726"/>
                                <a:gd name="T40" fmla="+- 0 5518 3089"/>
                                <a:gd name="T41" fmla="*/ T40 w 3778"/>
                                <a:gd name="T42" fmla="+- 0 2213 1590"/>
                                <a:gd name="T43" fmla="*/ 2213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2429" y="623"/>
                                  </a:moveTo>
                                  <a:lnTo>
                                    <a:pt x="2294" y="842"/>
                                  </a:lnTo>
                                  <a:lnTo>
                                    <a:pt x="2159" y="892"/>
                                  </a:lnTo>
                                  <a:lnTo>
                                    <a:pt x="2024" y="1363"/>
                                  </a:lnTo>
                                  <a:lnTo>
                                    <a:pt x="1889" y="1619"/>
                                  </a:lnTo>
                                  <a:lnTo>
                                    <a:pt x="1754" y="1801"/>
                                  </a:lnTo>
                                  <a:lnTo>
                                    <a:pt x="3760" y="1801"/>
                                  </a:lnTo>
                                  <a:lnTo>
                                    <a:pt x="3778" y="1749"/>
                                  </a:lnTo>
                                  <a:lnTo>
                                    <a:pt x="3710" y="950"/>
                                  </a:lnTo>
                                  <a:lnTo>
                                    <a:pt x="2564" y="950"/>
                                  </a:lnTo>
                                  <a:lnTo>
                                    <a:pt x="2429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80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5788 3089"/>
                                <a:gd name="T1" fmla="*/ T0 w 3778"/>
                                <a:gd name="T2" fmla="+- 0 2297 1590"/>
                                <a:gd name="T3" fmla="*/ 2297 h 2726"/>
                                <a:gd name="T4" fmla="+- 0 5653 3089"/>
                                <a:gd name="T5" fmla="*/ T4 w 3778"/>
                                <a:gd name="T6" fmla="+- 0 2540 1590"/>
                                <a:gd name="T7" fmla="*/ 2540 h 2726"/>
                                <a:gd name="T8" fmla="+- 0 6799 3089"/>
                                <a:gd name="T9" fmla="*/ T8 w 3778"/>
                                <a:gd name="T10" fmla="+- 0 2540 1590"/>
                                <a:gd name="T11" fmla="*/ 2540 h 2726"/>
                                <a:gd name="T12" fmla="+- 0 6786 3089"/>
                                <a:gd name="T13" fmla="*/ T12 w 3778"/>
                                <a:gd name="T14" fmla="+- 0 2394 1590"/>
                                <a:gd name="T15" fmla="*/ 2394 h 2726"/>
                                <a:gd name="T16" fmla="+- 0 6058 3089"/>
                                <a:gd name="T17" fmla="*/ T16 w 3778"/>
                                <a:gd name="T18" fmla="+- 0 2394 1590"/>
                                <a:gd name="T19" fmla="*/ 2394 h 2726"/>
                                <a:gd name="T20" fmla="+- 0 5923 3089"/>
                                <a:gd name="T21" fmla="*/ T20 w 3778"/>
                                <a:gd name="T22" fmla="+- 0 2392 1590"/>
                                <a:gd name="T23" fmla="*/ 2392 h 2726"/>
                                <a:gd name="T24" fmla="+- 0 5788 3089"/>
                                <a:gd name="T25" fmla="*/ T24 w 3778"/>
                                <a:gd name="T26" fmla="+- 0 2297 1590"/>
                                <a:gd name="T27" fmla="*/ 2297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2699" y="707"/>
                                  </a:moveTo>
                                  <a:lnTo>
                                    <a:pt x="2564" y="950"/>
                                  </a:lnTo>
                                  <a:lnTo>
                                    <a:pt x="3710" y="950"/>
                                  </a:lnTo>
                                  <a:lnTo>
                                    <a:pt x="3697" y="804"/>
                                  </a:lnTo>
                                  <a:lnTo>
                                    <a:pt x="2969" y="804"/>
                                  </a:lnTo>
                                  <a:lnTo>
                                    <a:pt x="2834" y="802"/>
                                  </a:lnTo>
                                  <a:lnTo>
                                    <a:pt x="2699" y="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79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6193 3089"/>
                                <a:gd name="T1" fmla="*/ T0 w 3778"/>
                                <a:gd name="T2" fmla="+- 0 1590 1590"/>
                                <a:gd name="T3" fmla="*/ 1590 h 2726"/>
                                <a:gd name="T4" fmla="+- 0 6058 3089"/>
                                <a:gd name="T5" fmla="*/ T4 w 3778"/>
                                <a:gd name="T6" fmla="+- 0 2394 1590"/>
                                <a:gd name="T7" fmla="*/ 2394 h 2726"/>
                                <a:gd name="T8" fmla="+- 0 6786 3089"/>
                                <a:gd name="T9" fmla="*/ T8 w 3778"/>
                                <a:gd name="T10" fmla="+- 0 2394 1590"/>
                                <a:gd name="T11" fmla="*/ 2394 h 2726"/>
                                <a:gd name="T12" fmla="+- 0 6753 3089"/>
                                <a:gd name="T13" fmla="*/ T12 w 3778"/>
                                <a:gd name="T14" fmla="+- 0 2010 1590"/>
                                <a:gd name="T15" fmla="*/ 2010 h 2726"/>
                                <a:gd name="T16" fmla="+- 0 6327 3089"/>
                                <a:gd name="T17" fmla="*/ T16 w 3778"/>
                                <a:gd name="T18" fmla="+- 0 2010 1590"/>
                                <a:gd name="T19" fmla="*/ 2010 h 2726"/>
                                <a:gd name="T20" fmla="+- 0 6193 3089"/>
                                <a:gd name="T21" fmla="*/ T20 w 3778"/>
                                <a:gd name="T22" fmla="+- 0 1590 1590"/>
                                <a:gd name="T23" fmla="*/ 1590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3104" y="0"/>
                                  </a:moveTo>
                                  <a:lnTo>
                                    <a:pt x="2969" y="804"/>
                                  </a:lnTo>
                                  <a:lnTo>
                                    <a:pt x="3697" y="804"/>
                                  </a:lnTo>
                                  <a:lnTo>
                                    <a:pt x="3664" y="420"/>
                                  </a:lnTo>
                                  <a:lnTo>
                                    <a:pt x="3238" y="420"/>
                                  </a:lnTo>
                                  <a:lnTo>
                                    <a:pt x="3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78"/>
                          <wps:cNvSpPr>
                            <a:spLocks/>
                          </wps:cNvSpPr>
                          <wps:spPr bwMode="auto">
                            <a:xfrm>
                              <a:off x="3089" y="1590"/>
                              <a:ext cx="3778" cy="2726"/>
                            </a:xfrm>
                            <a:custGeom>
                              <a:avLst/>
                              <a:gdLst>
                                <a:gd name="T0" fmla="+- 0 6732 3089"/>
                                <a:gd name="T1" fmla="*/ T0 w 3778"/>
                                <a:gd name="T2" fmla="+- 0 1768 1590"/>
                                <a:gd name="T3" fmla="*/ 1768 h 2726"/>
                                <a:gd name="T4" fmla="+- 0 6462 3089"/>
                                <a:gd name="T5" fmla="*/ T4 w 3778"/>
                                <a:gd name="T6" fmla="+- 0 1943 1590"/>
                                <a:gd name="T7" fmla="*/ 1943 h 2726"/>
                                <a:gd name="T8" fmla="+- 0 6327 3089"/>
                                <a:gd name="T9" fmla="*/ T8 w 3778"/>
                                <a:gd name="T10" fmla="+- 0 2010 1590"/>
                                <a:gd name="T11" fmla="*/ 2010 h 2726"/>
                                <a:gd name="T12" fmla="+- 0 6753 3089"/>
                                <a:gd name="T13" fmla="*/ T12 w 3778"/>
                                <a:gd name="T14" fmla="+- 0 2010 1590"/>
                                <a:gd name="T15" fmla="*/ 2010 h 2726"/>
                                <a:gd name="T16" fmla="+- 0 6732 3089"/>
                                <a:gd name="T17" fmla="*/ T16 w 3778"/>
                                <a:gd name="T18" fmla="+- 0 1768 1590"/>
                                <a:gd name="T19" fmla="*/ 1768 h 2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8" h="2726">
                                  <a:moveTo>
                                    <a:pt x="3643" y="178"/>
                                  </a:moveTo>
                                  <a:lnTo>
                                    <a:pt x="3373" y="353"/>
                                  </a:lnTo>
                                  <a:lnTo>
                                    <a:pt x="3238" y="420"/>
                                  </a:lnTo>
                                  <a:lnTo>
                                    <a:pt x="3664" y="420"/>
                                  </a:lnTo>
                                  <a:lnTo>
                                    <a:pt x="364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75"/>
                        <wpg:cNvGrpSpPr>
                          <a:grpSpLocks/>
                        </wpg:cNvGrpSpPr>
                        <wpg:grpSpPr bwMode="auto">
                          <a:xfrm>
                            <a:off x="3089" y="1334"/>
                            <a:ext cx="4992" cy="2"/>
                            <a:chOff x="3089" y="1334"/>
                            <a:chExt cx="4992" cy="2"/>
                          </a:xfrm>
                        </wpg:grpSpPr>
                        <wps:wsp>
                          <wps:cNvPr id="723" name="Freeform 676"/>
                          <wps:cNvSpPr>
                            <a:spLocks/>
                          </wps:cNvSpPr>
                          <wps:spPr bwMode="auto">
                            <a:xfrm>
                              <a:off x="3089" y="1334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73"/>
                        <wpg:cNvGrpSpPr>
                          <a:grpSpLocks/>
                        </wpg:cNvGrpSpPr>
                        <wpg:grpSpPr bwMode="auto">
                          <a:xfrm>
                            <a:off x="3089" y="1334"/>
                            <a:ext cx="2" cy="3142"/>
                            <a:chOff x="3089" y="1334"/>
                            <a:chExt cx="2" cy="3142"/>
                          </a:xfrm>
                        </wpg:grpSpPr>
                        <wps:wsp>
                          <wps:cNvPr id="725" name="Freeform 674"/>
                          <wps:cNvSpPr>
                            <a:spLocks/>
                          </wps:cNvSpPr>
                          <wps:spPr bwMode="auto">
                            <a:xfrm>
                              <a:off x="3089" y="1334"/>
                              <a:ext cx="2" cy="3142"/>
                            </a:xfrm>
                            <a:custGeom>
                              <a:avLst/>
                              <a:gdLst>
                                <a:gd name="T0" fmla="+- 0 4476 1334"/>
                                <a:gd name="T1" fmla="*/ 4476 h 3142"/>
                                <a:gd name="T2" fmla="+- 0 1334 1334"/>
                                <a:gd name="T3" fmla="*/ 1334 h 3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2">
                                  <a:moveTo>
                                    <a:pt x="0" y="3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71"/>
                        <wpg:cNvGrpSpPr>
                          <a:grpSpLocks/>
                        </wpg:cNvGrpSpPr>
                        <wpg:grpSpPr bwMode="auto">
                          <a:xfrm>
                            <a:off x="3089" y="4476"/>
                            <a:ext cx="4992" cy="2"/>
                            <a:chOff x="3089" y="4476"/>
                            <a:chExt cx="4992" cy="2"/>
                          </a:xfrm>
                        </wpg:grpSpPr>
                        <wps:wsp>
                          <wps:cNvPr id="727" name="Freeform 672"/>
                          <wps:cNvSpPr>
                            <a:spLocks/>
                          </wps:cNvSpPr>
                          <wps:spPr bwMode="auto">
                            <a:xfrm>
                              <a:off x="3089" y="4476"/>
                              <a:ext cx="4992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4992"/>
                                <a:gd name="T2" fmla="+- 0 8081 3089"/>
                                <a:gd name="T3" fmla="*/ T2 w 4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2">
                                  <a:moveTo>
                                    <a:pt x="0" y="0"/>
                                  </a:move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69"/>
                        <wpg:cNvGrpSpPr>
                          <a:grpSpLocks/>
                        </wpg:cNvGrpSpPr>
                        <wpg:grpSpPr bwMode="auto">
                          <a:xfrm>
                            <a:off x="8402" y="3101"/>
                            <a:ext cx="108" cy="111"/>
                            <a:chOff x="8402" y="3101"/>
                            <a:chExt cx="108" cy="111"/>
                          </a:xfrm>
                        </wpg:grpSpPr>
                        <wps:wsp>
                          <wps:cNvPr id="729" name="Freeform 670"/>
                          <wps:cNvSpPr>
                            <a:spLocks/>
                          </wps:cNvSpPr>
                          <wps:spPr bwMode="auto">
                            <a:xfrm>
                              <a:off x="8402" y="3101"/>
                              <a:ext cx="108" cy="111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108"/>
                                <a:gd name="T2" fmla="+- 0 3101 3101"/>
                                <a:gd name="T3" fmla="*/ 3101 h 111"/>
                                <a:gd name="T4" fmla="+- 0 8510 8402"/>
                                <a:gd name="T5" fmla="*/ T4 w 108"/>
                                <a:gd name="T6" fmla="+- 0 3101 3101"/>
                                <a:gd name="T7" fmla="*/ 3101 h 111"/>
                                <a:gd name="T8" fmla="+- 0 8510 8402"/>
                                <a:gd name="T9" fmla="*/ T8 w 108"/>
                                <a:gd name="T10" fmla="+- 0 3211 3101"/>
                                <a:gd name="T11" fmla="*/ 3211 h 111"/>
                                <a:gd name="T12" fmla="+- 0 8402 8402"/>
                                <a:gd name="T13" fmla="*/ T12 w 108"/>
                                <a:gd name="T14" fmla="+- 0 3211 3101"/>
                                <a:gd name="T15" fmla="*/ 3211 h 111"/>
                                <a:gd name="T16" fmla="+- 0 8402 8402"/>
                                <a:gd name="T17" fmla="*/ T16 w 108"/>
                                <a:gd name="T18" fmla="+- 0 3101 3101"/>
                                <a:gd name="T19" fmla="*/ 310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1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67"/>
                        <wpg:cNvGrpSpPr>
                          <a:grpSpLocks/>
                        </wpg:cNvGrpSpPr>
                        <wpg:grpSpPr bwMode="auto">
                          <a:xfrm>
                            <a:off x="8402" y="3463"/>
                            <a:ext cx="108" cy="111"/>
                            <a:chOff x="8402" y="3463"/>
                            <a:chExt cx="108" cy="111"/>
                          </a:xfrm>
                        </wpg:grpSpPr>
                        <wps:wsp>
                          <wps:cNvPr id="731" name="Freeform 668"/>
                          <wps:cNvSpPr>
                            <a:spLocks/>
                          </wps:cNvSpPr>
                          <wps:spPr bwMode="auto">
                            <a:xfrm>
                              <a:off x="8402" y="3463"/>
                              <a:ext cx="108" cy="111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108"/>
                                <a:gd name="T2" fmla="+- 0 3463 3463"/>
                                <a:gd name="T3" fmla="*/ 3463 h 111"/>
                                <a:gd name="T4" fmla="+- 0 8510 8402"/>
                                <a:gd name="T5" fmla="*/ T4 w 108"/>
                                <a:gd name="T6" fmla="+- 0 3463 3463"/>
                                <a:gd name="T7" fmla="*/ 3463 h 111"/>
                                <a:gd name="T8" fmla="+- 0 8510 8402"/>
                                <a:gd name="T9" fmla="*/ T8 w 108"/>
                                <a:gd name="T10" fmla="+- 0 3574 3463"/>
                                <a:gd name="T11" fmla="*/ 3574 h 111"/>
                                <a:gd name="T12" fmla="+- 0 8402 8402"/>
                                <a:gd name="T13" fmla="*/ T12 w 108"/>
                                <a:gd name="T14" fmla="+- 0 3574 3463"/>
                                <a:gd name="T15" fmla="*/ 3574 h 111"/>
                                <a:gd name="T16" fmla="+- 0 8402 8402"/>
                                <a:gd name="T17" fmla="*/ T16 w 108"/>
                                <a:gd name="T18" fmla="+- 0 3463 3463"/>
                                <a:gd name="T19" fmla="*/ 34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1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61"/>
                        <wpg:cNvGrpSpPr>
                          <a:grpSpLocks/>
                        </wpg:cNvGrpSpPr>
                        <wpg:grpSpPr bwMode="auto">
                          <a:xfrm>
                            <a:off x="1448" y="492"/>
                            <a:ext cx="8970" cy="5070"/>
                            <a:chOff x="1448" y="492"/>
                            <a:chExt cx="8970" cy="5070"/>
                          </a:xfrm>
                        </wpg:grpSpPr>
                        <wps:wsp>
                          <wps:cNvPr id="733" name="Freeform 666"/>
                          <wps:cNvSpPr>
                            <a:spLocks/>
                          </wps:cNvSpPr>
                          <wps:spPr bwMode="auto">
                            <a:xfrm>
                              <a:off x="1448" y="492"/>
                              <a:ext cx="8970" cy="5070"/>
                            </a:xfrm>
                            <a:custGeom>
                              <a:avLst/>
                              <a:gdLst>
                                <a:gd name="T0" fmla="+- 0 1448 1448"/>
                                <a:gd name="T1" fmla="*/ T0 w 8970"/>
                                <a:gd name="T2" fmla="+- 0 492 492"/>
                                <a:gd name="T3" fmla="*/ 492 h 5070"/>
                                <a:gd name="T4" fmla="+- 0 10418 1448"/>
                                <a:gd name="T5" fmla="*/ T4 w 8970"/>
                                <a:gd name="T6" fmla="+- 0 492 492"/>
                                <a:gd name="T7" fmla="*/ 492 h 5070"/>
                                <a:gd name="T8" fmla="+- 0 10418 1448"/>
                                <a:gd name="T9" fmla="*/ T8 w 8970"/>
                                <a:gd name="T10" fmla="+- 0 5562 492"/>
                                <a:gd name="T11" fmla="*/ 5562 h 5070"/>
                                <a:gd name="T12" fmla="+- 0 1448 1448"/>
                                <a:gd name="T13" fmla="*/ T12 w 8970"/>
                                <a:gd name="T14" fmla="+- 0 5562 492"/>
                                <a:gd name="T15" fmla="*/ 5562 h 5070"/>
                                <a:gd name="T16" fmla="+- 0 1448 1448"/>
                                <a:gd name="T17" fmla="*/ T16 w 8970"/>
                                <a:gd name="T18" fmla="+- 0 492 492"/>
                                <a:gd name="T19" fmla="*/ 492 h 5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70" h="5070">
                                  <a:moveTo>
                                    <a:pt x="0" y="0"/>
                                  </a:moveTo>
                                  <a:lnTo>
                                    <a:pt x="8970" y="0"/>
                                  </a:lnTo>
                                  <a:lnTo>
                                    <a:pt x="8970" y="5070"/>
                                  </a:lnTo>
                                  <a:lnTo>
                                    <a:pt x="0" y="50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715"/>
                              <a:ext cx="300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84" w14:textId="77777777" w:rsidR="009328F2" w:rsidRDefault="009328F2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6"/>
                                  </w:rPr>
                                  <w:t>Garden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6"/>
                                  </w:rPr>
                                  <w:t>engine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6"/>
                                  </w:rPr>
                                  <w:t>sales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5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8" y="1241"/>
                              <a:ext cx="809" cy="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85" w14:textId="77777777" w:rsidR="009328F2" w:rsidRDefault="009328F2">
                                <w:pPr>
                                  <w:spacing w:line="20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1,000,000</w:t>
                                </w:r>
                              </w:p>
                              <w:p w14:paraId="5F65E586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900,000</w:t>
                                </w:r>
                              </w:p>
                              <w:p w14:paraId="5F65E587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800,000</w:t>
                                </w:r>
                              </w:p>
                              <w:p w14:paraId="5F65E588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700,000</w:t>
                                </w:r>
                              </w:p>
                              <w:p w14:paraId="5F65E589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600,000</w:t>
                                </w:r>
                              </w:p>
                              <w:p w14:paraId="5F65E58A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500,000</w:t>
                                </w:r>
                              </w:p>
                              <w:p w14:paraId="5F65E58B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400,000</w:t>
                                </w:r>
                              </w:p>
                              <w:p w14:paraId="5F65E58C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300,000</w:t>
                                </w:r>
                              </w:p>
                              <w:p w14:paraId="5F65E58D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200,000</w:t>
                                </w:r>
                              </w:p>
                              <w:p w14:paraId="5F65E58E" w14:textId="77777777" w:rsidR="009328F2" w:rsidRDefault="009328F2">
                                <w:pPr>
                                  <w:spacing w:before="70"/>
                                  <w:ind w:left="15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100,000</w:t>
                                </w:r>
                              </w:p>
                              <w:p w14:paraId="5F65E58F" w14:textId="77777777" w:rsidR="009328F2" w:rsidRDefault="009328F2">
                                <w:pPr>
                                  <w:spacing w:before="70" w:line="240" w:lineRule="exact"/>
                                  <w:ind w:right="87"/>
                                  <w:jc w:val="righ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6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7" y="3063"/>
                              <a:ext cx="1658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90" w14:textId="77777777" w:rsidR="009328F2" w:rsidRDefault="009328F2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Non-compliant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sales</w:t>
                                </w:r>
                              </w:p>
                              <w:p w14:paraId="5F65E591" w14:textId="77777777" w:rsidR="009328F2" w:rsidRDefault="009328F2">
                                <w:pPr>
                                  <w:spacing w:before="117"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Compliant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sales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" y="5108"/>
                              <a:ext cx="37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92" w14:textId="77777777" w:rsidR="009328F2" w:rsidRDefault="009328F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Year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E510" id="Group 660" o:spid="_x0000_s1100" style="position:absolute;left:0;text-align:left;margin-left:72.05pt;margin-top:24.25pt;width:449.25pt;height:254.25pt;z-index:1936;mso-position-horizontal-relative:page" coordorigin="1441,485" coordsize="8985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">
                <v:group id="Group 718" o:spid="_x0000_s1101" style="position:absolute;left:3089;top:4162;width:4992;height:2" coordorigin="3089,4162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19" o:spid="_x0000_s1102" style="position:absolute;left:3089;top:4162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AhsEA&#10;AADcAAAADwAAAGRycy9kb3ducmV2LnhtbERPy4rCMBTdC/5DuII7TZxFkWoUEcRh0IWPhe6uzbUt&#10;NjelydTOfL1ZCC4P5z1fdrYSLTW+dKxhMlYgiDNnSs41nE+b0RSED8gGK8ek4Y88LBf93hxT4558&#10;oPYYchFD2KeooQihTqX0WUEW/djVxJG7u8ZiiLDJpWnwGcNtJb+USqTFkmNDgTWtC8oex1+rIfyz&#10;Wl+z/f7WXk7bbnX52SlMtB4OutUMRKAufMRv97fRkEzj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wQIbBAAAA3AAAAA8AAAAAAAAAAAAAAAAAmAIAAGRycy9kb3du&#10;cmV2LnhtbFBLBQYAAAAABAAEAPUAAACGAwAAAAA=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716" o:spid="_x0000_s1103" style="position:absolute;left:3089;top:3847;width:4992;height:2" coordorigin="3089,3847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17" o:spid="_x0000_s1104" style="position:absolute;left:3089;top:3847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57asUA&#10;AADcAAAADwAAAGRycy9kb3ducmV2LnhtbESPT4vCMBTE78J+h/AWvGmyHop0jSKCrIge/HNwb2+b&#10;t22xeSlNrNVPbwTB4zAzv2Ems85WoqXGl441fA0VCOLMmZJzDcfDcjAG4QOywcoxabiRh9n0ozfB&#10;1Lgr76jdh1xECPsUNRQh1KmUPivIoh+6mjh6/66xGKJscmkavEa4reRIqURaLDkuFFjToqDsvL9Y&#10;DeHOavGbbbd/7enw081P643CROv+Zzf/BhGoC+/wq70yGpLxC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ntq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714" o:spid="_x0000_s1105" style="position:absolute;left:3089;top:3533;width:4992;height:2" coordorigin="3089,3533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15" o:spid="_x0000_s1106" style="position:absolute;left:3089;top:3533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GhcUA&#10;AADcAAAADwAAAGRycy9kb3ducmV2LnhtbESPQWvCQBSE70L/w/IKvelupQSJriJCsZR6UHtIb8/s&#10;Mwlm34bsNkZ/vSsIHoeZ+YaZLXpbi45aXznW8D5SIIhzZyouNPzuP4cTED4gG6wdk4YLeVjMXwYz&#10;TI0785a6XShEhLBPUUMZQpNK6fOSLPqRa4ijd3StxRBlW0jT4jnCbS3HSiXSYsVxocSGViXlp92/&#10;1RCurFZ/+WZz6LL9ul9m3z8KE63fXvvlFESgPjzDj/aX0ZBMPu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0aF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712" o:spid="_x0000_s1107" style="position:absolute;left:3089;top:3218;width:4992;height:2" coordorigin="3089,3218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13" o:spid="_x0000_s1108" style="position:absolute;left:3089;top:3218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9acYA&#10;AADcAAAADwAAAGRycy9kb3ducmV2LnhtbESPQWvCQBSE7wX/w/KE3upuewghdRUJFKU0h2oPentm&#10;n0kw+zZkt0nqr3cLhR6HmfmGWa4n24qBet841vC8UCCIS2carjR8Hd6eUhA+IBtsHZOGH/KwXs0e&#10;lpgZN/InDftQiQhhn6GGOoQuk9KXNVn0C9cRR+/ieoshyr6Spscxwm0rX5RKpMWG40KNHeU1ldf9&#10;t9UQbqzyU1kU5+F42E6b4/uHwkTrx/m0eQURaAr/4b/2zmhI0gR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V9acYAAADcAAAADwAAAAAAAAAAAAAAAACYAgAAZHJz&#10;L2Rvd25yZXYueG1sUEsFBgAAAAAEAAQA9QAAAIsDAAAAAA==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703" o:spid="_x0000_s1109" style="position:absolute;left:3089;top:3018;width:4993;height:1457" coordorigin="3089,3018" coordsize="4993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11" o:spid="_x0000_s1110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ZsMIA&#10;AADcAAAADwAAAGRycy9kb3ducmV2LnhtbERP3WrCMBS+H/gO4QjezXRTutIZixsoXgmre4BDc9bU&#10;NSe1ydpuT28uhF1+fP+bYrKtGKj3jWMFT8sEBHHldMO1gs/z/jED4QOyxtYxKfglD8V29rDBXLuR&#10;P2goQy1iCPscFZgQulxKXxmy6JeuI47cl+sthgj7WuoexxhuW/mcJKm02HBsMNjRu6Hqu/yxCsbq&#10;7e/k1hdzqc3LoVkl1/XIqVKL+bR7BRFoCv/iu/uoFaRZXBvPx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RmwwgAAANwAAAAPAAAAAAAAAAAAAAAAAJgCAABkcnMvZG93&#10;bnJldi54bWxQSwUGAAAAAAQABAD1AAAAhwMAAAAA&#10;" path="m135,1239l,1298r,159l4992,1457r,-162l405,1295r-135,-9l135,1239xe" fillcolor="#4f81bd" stroked="f">
                    <v:path arrowok="t" o:connecttype="custom" o:connectlocs="135,4257;0,4316;0,4475;4992,4475;4992,4313;405,4313;270,4304;135,4257" o:connectangles="0,0,0,0,0,0,0,0"/>
                  </v:shape>
                  <v:shape id="Freeform 710" o:spid="_x0000_s1111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8K8UA&#10;AADcAAAADwAAAGRycy9kb3ducmV2LnhtbESP0WrCQBRE34X+w3ILvtVNq6Q2upG2oPgkaPsBl+w1&#10;mzR7N81uTfTrXaHg4zAzZ5jlarCNOFHnK8cKnicJCOLC6YpLBd9f66c5CB+QNTaOScGZPKzyh9ES&#10;M+163tPpEEoRIewzVGBCaDMpfWHIop+4ljh6R9dZDFF2pdQd9hFuG/mSJKm0WHFcMNjSp6Hi5/Bn&#10;FfTFx2XnZrWpS/O6qabJ76znVKnx4/C+ABFoCPfwf3urFaTzN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bwrxQAAANwAAAAPAAAAAAAAAAAAAAAAAJgCAABkcnMv&#10;ZG93bnJldi54bWxQSwUGAAAAAAQABAD1AAAAigMAAAAA&#10;" path="m675,1194r-135,99l405,1295r4587,l4992,1293r-4047,l810,1202r-135,-8xe" fillcolor="#4f81bd" stroked="f">
                    <v:path arrowok="t" o:connecttype="custom" o:connectlocs="675,4212;540,4311;405,4313;4992,4313;4992,4311;945,4311;810,4220;675,4212" o:connectangles="0,0,0,0,0,0,0,0"/>
                  </v:shape>
                  <v:shape id="Freeform 709" o:spid="_x0000_s1112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Da8IA&#10;AADcAAAADwAAAGRycy9kb3ducmV2LnhtbERP3WrCMBS+F3yHcAa703RO6qym4gYbuxKse4BDc2xa&#10;m5PaZLbb0y8XAy8/vv/tbrStuFHva8cKnuYJCOLS6ZorBV+n99kLCB+QNbaOScEPedjl08kWM+0G&#10;PtKtCJWIIewzVGBC6DIpfWnIop+7jjhyZ9dbDBH2ldQ9DjHctnKRJKm0WHNsMNjRm6HyUnxbBUP5&#10;+ntwy8Y0lVl91M/JdTlwqtTjw7jfgAg0hrv43/2pFaTrOD+e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oNrwgAAANwAAAAPAAAAAAAAAAAAAAAAAJgCAABkcnMvZG93&#10;bnJldi54bWxQSwUGAAAAAAQABAD1AAAAhwMAAAAA&#10;" path="m1080,1142l945,1293r4047,l4992,1214r-3777,l1080,1142xe" fillcolor="#4f81bd" stroked="f">
                    <v:path arrowok="t" o:connecttype="custom" o:connectlocs="1080,4160;945,4311;4992,4311;4992,4232;1215,4232;1080,4160" o:connectangles="0,0,0,0,0,0"/>
                  </v:shape>
                  <v:shape id="Freeform 708" o:spid="_x0000_s1113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m8MUA&#10;AADcAAAADwAAAGRycy9kb3ducmV2LnhtbESP0WrCQBRE34X+w3ILfasbrcSaZhUVWvokqP2AS/aa&#10;TZq9G7OrSfv1XaHg4zAzZ5h8NdhGXKnzlWMFk3ECgrhwuuJSwdfx/fkVhA/IGhvHpOCHPKyWD6Mc&#10;M+163tP1EEoRIewzVGBCaDMpfWHIoh+7ljh6J9dZDFF2pdQd9hFuGzlNklRarDguGGxpa6j4Plys&#10;gr7Y/O7crDZ1aeYf1UtynvWcKvX0OKzfQAQawj383/7UCtLFB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ibwxQAAANwAAAAPAAAAAAAAAAAAAAAAAJgCAABkcnMv&#10;ZG93bnJldi54bWxQSwUGAAAAAAQABAD1AAAAigMAAAAA&#10;" path="m1619,1132r-135,29l1349,1172r-134,42l4992,1214r,-53l1754,1161r-135,-29xe" fillcolor="#4f81bd" stroked="f">
                    <v:path arrowok="t" o:connecttype="custom" o:connectlocs="1619,4150;1484,4179;1349,4190;1215,4232;4992,4232;4992,4179;1754,4179;1619,4150" o:connectangles="0,0,0,0,0,0,0,0"/>
                  </v:shape>
                  <v:shape id="Freeform 707" o:spid="_x0000_s1114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4h8UA&#10;AADcAAAADwAAAGRycy9kb3ducmV2LnhtbESP0WrCQBRE34X+w3ILvtVNVdKaZhUtKH0StP2AS/aa&#10;TZq9m2a3Jvr1XaHg4zAzZ5h8NdhGnKnzlWMFz5MEBHHhdMWlgq/P7dMrCB+QNTaOScGFPKyWD6Mc&#10;M+16PtD5GEoRIewzVGBCaDMpfWHIop+4ljh6J9dZDFF2pdQd9hFuGzlNklRarDguGGzp3VDxffy1&#10;Cvpic927eW3q0rzsqlnyM+85VWr8OKzfQAQawj383/7QCtLF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LiHxQAAANwAAAAPAAAAAAAAAAAAAAAAAJgCAABkcnMv&#10;ZG93bnJldi54bWxQSwUGAAAAAAQABAD1AAAAigMAAAAA&#10;" path="m2429,840r-135,59l2159,913r-135,129l1889,1112r-135,49l4992,1161r,-232l2564,929,2429,840xe" fillcolor="#4f81bd" stroked="f">
                    <v:path arrowok="t" o:connecttype="custom" o:connectlocs="2429,3858;2294,3917;2159,3931;2024,4060;1889,4130;1754,4179;4992,4179;4992,3947;2564,3947;2429,3858" o:connectangles="0,0,0,0,0,0,0,0,0,0"/>
                  </v:shape>
                  <v:shape id="Freeform 706" o:spid="_x0000_s1115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dHMQA&#10;AADcAAAADwAAAGRycy9kb3ducmV2LnhtbESP3WrCQBSE7wu+w3IE7+rGKlGjq1ShxauCPw9wyB6z&#10;0ezZmF1N2qd3C4VeDjPzDbNcd7YSD2p86VjBaJiAIM6dLrlQcDp+vM5A+ICssXJMCr7Jw3rVe1li&#10;pl3Le3ocQiEihH2GCkwIdSalzw1Z9ENXE0fv7BqLIcqmkLrBNsJtJd+SJJUWS44LBmvaGsqvh7tV&#10;0Oabny83uZhLYaaf5Ti5TVpOlRr0u/cFiEBd+A//tXdaQTofw+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HRzEAAAA3AAAAA8AAAAAAAAAAAAAAAAAmAIAAGRycy9k&#10;b3ducmV2LnhtbFBLBQYAAAAABAAEAPUAAACJAwAAAAA=&#10;" path="m2699,863r-135,66l4992,929r,-40l2969,889r-135,-1l2699,863xe" fillcolor="#4f81bd" stroked="f">
                    <v:path arrowok="t" o:connecttype="custom" o:connectlocs="2699,3881;2564,3947;4992,3947;4992,3907;2969,3907;2834,3906;2699,3881" o:connectangles="0,0,0,0,0,0,0"/>
                  </v:shape>
                  <v:shape id="Freeform 705" o:spid="_x0000_s1116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FaMQA&#10;AADcAAAADwAAAGRycy9kb3ducmV2LnhtbESP0WrCQBRE34X+w3ILvtVNNURNXaUKik8FbT/gkr3N&#10;xmbvptnVRL/eLRR8HGbmDLNY9bYWF2p95VjB6ygBQVw4XXGp4Otz+zID4QOyxtoxKbiSh9XyabDA&#10;XLuOD3Q5hlJECPscFZgQmlxKXxiy6EeuIY7et2sthijbUuoWuwi3tRwnSSYtVhwXDDa0MVT8HM9W&#10;QVesbx8uPZlTaaa7apL8ph1nSg2f+/c3EIH68Aj/t/daQTZP4e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hWjEAAAA3AAAAA8AAAAAAAAAAAAAAAAAmAIAAGRycy9k&#10;b3ducmV2LnhtbFBLBQYAAAAABAAEAPUAAACJAwAAAAA=&#10;" path="m3104,669l2969,889r2023,l4992,784r-1754,l3104,669xe" fillcolor="#4f81bd" stroked="f">
                    <v:path arrowok="t" o:connecttype="custom" o:connectlocs="3104,3687;2969,3907;4992,3907;4992,3802;3238,3802;3104,3687" o:connectangles="0,0,0,0,0,0"/>
                  </v:shape>
                  <v:shape id="Freeform 704" o:spid="_x0000_s1117" style="position:absolute;left:3089;top:3018;width:4993;height:1457;visibility:visible;mso-wrap-style:square;v-text-anchor:top" coordsize="4993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g88UA&#10;AADcAAAADwAAAGRycy9kb3ducmV2LnhtbESPwW7CMBBE70j9B2srcQOnLU1pikEUCcQJqSkfsIq3&#10;cWi8DrEhga/HSJV6HM3MG81s0dtanKn1lWMFT+MEBHHhdMWlgv33ejQF4QOyxtoxKbiQh8X8YTDD&#10;TLuOv+ich1JECPsMFZgQmkxKXxiy6MeuIY7ej2sthijbUuoWuwi3tXxOklRarDguGGxoZaj4zU9W&#10;QVd8XnducjCH0rxtqpfkOOk4VWr42C8/QATqw3/4r73VCtL3V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SDzxQAAANwAAAAPAAAAAAAAAAAAAAAAAJgCAABkcnMv&#10;ZG93bnJldi54bWxQSwUGAAAAAAQABAD1AAAAigMAAAAA&#10;" path="m4992,l3778,321,3643,718r-270,48l3238,784r1754,l4992,xe" fillcolor="#4f81bd" stroked="f">
                    <v:path arrowok="t" o:connecttype="custom" o:connectlocs="4992,3018;3778,3339;3643,3736;3373,3784;3238,3802;4992,3802;4992,3018" o:connectangles="0,0,0,0,0,0,0"/>
                  </v:shape>
                </v:group>
                <v:group id="Group 701" o:spid="_x0000_s1118" style="position:absolute;left:3089;top:2904;width:4992;height:2" coordorigin="3089,2904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02" o:spid="_x0000_s1119" style="position:absolute;left:3089;top:2904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OL8UA&#10;AADcAAAADwAAAGRycy9kb3ducmV2LnhtbESPQWvCQBSE74L/YXlCb7qrh7RGVxFBWqQeqh709sw+&#10;k2D2bchuY+yv7xYKHoeZ+YaZLztbiZYaXzrWMB4pEMSZMyXnGo6HzfANhA/IBivHpOFBHpaLfm+O&#10;qXF3/qJ2H3IRIexT1FCEUKdS+qwgi37kauLoXV1jMUTZ5NI0eI9wW8mJUom0WHJcKLCmdUHZbf9t&#10;NYQfVutztttd2tPhvVudtp8KE61fBt1qBiJQF57h//aH0ZBMX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E4v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699" o:spid="_x0000_s1120" style="position:absolute;left:3089;top:2590;width:4992;height:2" coordorigin="3089,2590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00" o:spid="_x0000_s1121" style="position:absolute;left:3089;top:2590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/xsUA&#10;AADcAAAADwAAAGRycy9kb3ducmV2LnhtbESPQWvCQBSE70L/w/IEb7prD6FGVxGhVEQPag/29sw+&#10;k2D2bciuMfbXu4WCx2FmvmFmi85WoqXGl441jEcKBHHmTMm5hu/j5/ADhA/IBivHpOFBHhbzt94M&#10;U+PuvKf2EHIRIexT1FCEUKdS+qwgi37kauLoXVxjMUTZ5NI0eI9wW8l3pRJpseS4UGBNq4Ky6+Fm&#10;NYRfVqufbLc7t6fjV7c8bbYKE60H/W45BRGoC6/wf3ttNCSTC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3/G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697" o:spid="_x0000_s1122" style="position:absolute;left:3089;top:2275;width:4992;height:2" coordorigin="3089,2275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98" o:spid="_x0000_s1123" style="position:absolute;left:3089;top:2275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p2sQA&#10;AADcAAAADwAAAGRycy9kb3ducmV2LnhtbESPQYvCMBSE7wv+h/CEva2JHnSpRhFBFFkPqx709mye&#10;bbF5KU2s1V9vFhY8DjPzDTOZtbYUDdW+cKyh31MgiFNnCs40HPbLr28QPiAbLB2Thgd5mE07HxNM&#10;jLvzLzW7kIkIYZ+ghjyEKpHSpzlZ9D1XEUfv4mqLIco6k6bGe4TbUg6UGkqLBceFHCta5JRedzer&#10;ITxZLU7pdntujvtVOz9ufhQOtf7stvMxiEBteIf/22ujYaT68HcmHg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6drEAAAA3AAAAA8AAAAAAAAAAAAAAAAAmAIAAGRycy9k&#10;b3ducmV2LnhtbFBLBQYAAAAABAAEAPUAAACJAwAAAAA=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695" o:spid="_x0000_s1124" style="position:absolute;left:3089;top:1961;width:4992;height:2" coordorigin="3089,1961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96" o:spid="_x0000_s1125" style="position:absolute;left:3089;top:1961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SNsUA&#10;AADcAAAADwAAAGRycy9kb3ducmV2LnhtbESPQWvCQBSE74L/YXmCN921BVtiNiJCaRE9VHvQ2zP7&#10;TILZtyG7jbG/vlsoeBxm5hsmXfa2Fh21vnKsYTZVIIhzZyouNHwd3iavIHxANlg7Jg138rDMhoMU&#10;E+Nu/EndPhQiQtgnqKEMoUmk9HlJFv3UNcTRu7jWYoiyLaRp8RbhtpZPSs2lxYrjQokNrUvKr/tv&#10;qyH8sFqf8t3u3B0P7/3quNkqnGs9HvWrBYhAfXiE/9sfRsOLeo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NI2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693" o:spid="_x0000_s1126" style="position:absolute;left:3089;top:1649;width:4992;height:2" coordorigin="3089,1649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94" o:spid="_x0000_s1127" style="position:absolute;left:3089;top:1649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v2cUA&#10;AADcAAAADwAAAGRycy9kb3ducmV2LnhtbESPQWvCQBSE74L/YXmCN921UFtiNiJCaRE9VHvQ2zP7&#10;TILZtyG7jbG/vlsoeBxm5hsmXfa2Fh21vnKsYTZVIIhzZyouNHwd3iavIHxANlg7Jg138rDMhoMU&#10;E+Nu/EndPhQiQtgnqKEMoUmk9HlJFv3UNcTRu7jWYoiyLaRp8RbhtpZPSs2lxYrjQokNrUvKr/tv&#10;qyH8sFqf8t3u3B0P7/3quNkqnGs9HvWrBYhAfXiE/9sfRsOLeo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e/Z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677" o:spid="_x0000_s1128" style="position:absolute;left:3089;top:1590;width:3778;height:2726" coordorigin="3089,1590" coordsize="3778,2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92" o:spid="_x0000_s1129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IEcYA&#10;AADcAAAADwAAAGRycy9kb3ducmV2LnhtbESPS2vDMBCE74H+B7GF3GK5KcTFiRzaQqF59FCnl9wW&#10;a/0g1spYqu38+6hQyHGYmW+YzXYyrRiod41lBU9RDIK4sLrhSsHP6WPxAsJ5ZI2tZVJwJQfb7GG2&#10;wVTbkb9pyH0lAoRdigpq77tUSlfUZNBFtiMOXml7gz7IvpK6xzHATSuXcbySBhsOCzV29F5Tccl/&#10;jYIveSjH52TY7S/5yfjzmxv3y6NS88fpdQ3C0+Tv4f/2p1aQxAn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YIEcYAAADcAAAADwAAAAAAAAAAAAAAAACYAgAAZHJz&#10;L2Rvd25yZXYueG1sUEsFBgAAAAAEAAQA9QAAAIsDAAAAAA==&#10;" path="m135,2085l,2302r,424l135,2667r478,l675,2622r359,l1080,2570r491,l1619,2560r214,l1889,2540r135,-70l2159,2341r135,-14l2375,2291r-1970,l270,2258,135,2085xe" fillcolor="#c0504d" stroked="f">
                    <v:path arrowok="t" o:connecttype="custom" o:connectlocs="135,3675;0,3892;0,4316;135,4257;613,4257;675,4212;1034,4212;1080,4160;1571,4160;1619,4150;1833,4150;1889,4130;2024,4060;2159,3931;2294,3917;2375,3881;405,3881;270,3848;135,3675" o:connectangles="0,0,0,0,0,0,0,0,0,0,0,0,0,0,0,0,0,0,0"/>
                  </v:shape>
                  <v:shape id="Freeform 691" o:spid="_x0000_s1130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cY8EA&#10;AADcAAAADwAAAGRycy9kb3ducmV2LnhtbERPTYvCMBC9L/gfwgh726a6oFKNooLg6nqwevE2NGNb&#10;bCaliW3335uDsMfH+16selOJlhpXWlYwimIQxJnVJecKrpfd1wyE88gaK8uk4I8crJaDjwUm2nZ8&#10;pjb1uQgh7BJUUHhfJ1K6rCCDLrI1ceDutjHoA2xyqRvsQrip5DiOJ9JgyaGhwJq2BWWP9GkUnOTx&#10;3n1P25/DI70Yf9u47jD+Vepz2K/nIDz1/l/8du+1gmkc1oY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JnGPBAAAA3AAAAA8AAAAAAAAAAAAAAAAAmAIAAGRycy9kb3du&#10;cmV2LnhtbFBLBQYAAAAABAAEAPUAAACGAwAAAAA=&#10;" path="m613,2667r-478,l270,2714r135,9l540,2721r73,-54xe" fillcolor="#c0504d" stroked="f">
                    <v:path arrowok="t" o:connecttype="custom" o:connectlocs="613,4257;135,4257;270,4304;405,4313;540,4311;613,4257" o:connectangles="0,0,0,0,0,0"/>
                  </v:shape>
                  <v:shape id="Freeform 690" o:spid="_x0000_s1131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5+MYA&#10;AADcAAAADwAAAGRycy9kb3ducmV2LnhtbESPT2vCQBTE7wW/w/IEb81GBf9EV9FCoVo9GL14e2Sf&#10;STD7NmS3Sfrtu4VCj8PM/IZZb3tTiZYaV1pWMI5iEMSZ1SXnCm7X99cFCOeRNVaWScE3OdhuBi9r&#10;TLTt+EJt6nMRIOwSVFB4XydSuqwggy6yNXHwHrYx6INscqkb7ALcVHISxzNpsOSwUGBNbwVlz/TL&#10;KDjLz0c3nbeH4zO9Gn/fu+44OSk1Gva7FQhPvf8P/7U/tIJ5vIT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5+MYAAADcAAAADwAAAAAAAAAAAAAAAACYAgAAZHJz&#10;L2Rvd25yZXYueG1sUEsFBgAAAAAEAAQA9QAAAIsDAAAAAA==&#10;" path="m1034,2622r-359,l810,2630r135,91l1034,2622xe" fillcolor="#c0504d" stroked="f">
                    <v:path arrowok="t" o:connecttype="custom" o:connectlocs="1034,4212;675,4212;810,4220;945,4311;1034,4212" o:connectangles="0,0,0,0,0"/>
                  </v:shape>
                  <v:shape id="Freeform 689" o:spid="_x0000_s1132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GuMIA&#10;AADcAAAADwAAAGRycy9kb3ducmV2LnhtbERPTYvCMBC9C/sfwgh7s6ku6FKN4gqCunqw7sXb0Ixt&#10;sZmUJrb135vDgsfH+16selOJlhpXWlYwjmIQxJnVJecK/i7b0TcI55E1VpZJwZMcrJYfgwUm2nZ8&#10;pjb1uQgh7BJUUHhfJ1K6rCCDLrI1ceButjHoA2xyqRvsQrip5CSOp9JgyaGhwJo2BWX39GEUnOTv&#10;rfuatfvDPb0Yf/1x3WFyVOpz2K/nIDz1/i3+d++0gtk4zA9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ga4wgAAANwAAAAPAAAAAAAAAAAAAAAAAJgCAABkcnMvZG93&#10;bnJldi54bWxQSwUGAAAAAAQABAD1AAAAhwMAAAAA&#10;" path="m1571,2570r-491,l1215,2642r134,-42l1484,2589r87,-19xe" fillcolor="#c0504d" stroked="f">
                    <v:path arrowok="t" o:connecttype="custom" o:connectlocs="1571,4160;1080,4160;1215,4232;1349,4190;1484,4179;1571,4160" o:connectangles="0,0,0,0,0,0"/>
                  </v:shape>
                  <v:shape id="Freeform 688" o:spid="_x0000_s1133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jI8UA&#10;AADcAAAADwAAAGRycy9kb3ducmV2LnhtbESPT2vCQBTE74V+h+UVvNVNLGiJbsQWhGrrodGLt0f2&#10;5Q9m34bsmsRv3xWEHoeZ+Q2zWo+mET11rrasIJ5GIIhzq2suFZyO29d3EM4ja2wsk4IbOVinz08r&#10;TLQd+Jf6zJciQNglqKDyvk2kdHlFBt3UtsTBK2xn0AfZlVJ3OAS4aeQsiubSYM1hocKWPivKL9nV&#10;KDjI72J4W/S7/SU7Gn/+cMN+9qPU5GXcLEF4Gv1/+NH+0goWcQz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qMjxQAAANwAAAAPAAAAAAAAAAAAAAAAAJgCAABkcnMv&#10;ZG93bnJldi54bWxQSwUGAAAAAAQABAD1AAAAigMAAAAA&#10;" path="m1833,2560r-214,l1754,2589r79,-29xe" fillcolor="#c0504d" stroked="f">
                    <v:path arrowok="t" o:connecttype="custom" o:connectlocs="1833,4150;1619,4150;1754,4179;1833,4150" o:connectangles="0,0,0,0"/>
                  </v:shape>
                  <v:shape id="Freeform 687" o:spid="_x0000_s1134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9VMUA&#10;AADcAAAADwAAAGRycy9kb3ducmV2LnhtbESPT2vCQBTE7wW/w/KE3urGCFWiG1GhYG09GL14e2Rf&#10;/mD2bchuk/TbdwuFHoeZ+Q2z2Y6mET11rrasYD6LQBDnVtdcKrhd315WIJxH1thYJgXf5GCbTp42&#10;mGg78IX6zJciQNglqKDyvk2kdHlFBt3MtsTBK2xn0AfZlVJ3OAS4aWQcRa/SYM1hocKWDhXlj+zL&#10;KDjLj2JYLPv30yO7Gn/fu+EUfyr1PB13axCeRv8f/msftYLlPI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D1UxQAAANwAAAAPAAAAAAAAAAAAAAAAAJgCAABkcnMv&#10;ZG93bnJldi54bWxQSwUGAAAAAAQABAD1AAAAigMAAAAA&#10;" path="m2999,2268r-570,l2564,2357r135,-66l2985,2291r14,-23xe" fillcolor="#c0504d" stroked="f">
                    <v:path arrowok="t" o:connecttype="custom" o:connectlocs="2999,3858;2429,3858;2564,3947;2699,3881;2985,3881;2999,3858" o:connectangles="0,0,0,0,0,0"/>
                  </v:shape>
                  <v:shape id="Freeform 686" o:spid="_x0000_s1135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Yz8QA&#10;AADcAAAADwAAAGRycy9kb3ducmV2LnhtbESPT4vCMBTE78J+h/AWvGmqgi7VKLuCsP47WPfi7dE8&#10;22LzUppsW7+9EQSPw8z8hlmsOlOKhmpXWFYwGkYgiFOrC84U/J03gy8QziNrLC2Tgjs5WC0/eguM&#10;tW35RE3iMxEg7GJUkHtfxVK6NCeDbmgr4uBdbW3QB1lnUtfYBrgp5TiKptJgwWEhx4rWOaW35N8o&#10;OMr9tZ3Mmu3ulpyNv/y4djc+KNX/7L7nIDx1/h1+tX+1gtloA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mM/EAAAA3AAAAA8AAAAAAAAAAAAAAAAAmAIAAGRycy9k&#10;b3ducmV2LnhtbFBLBQYAAAAABAAEAPUAAACJAwAAAAA=&#10;" path="m2985,2291r-286,l2834,2316r135,1l2985,2291xe" fillcolor="#c0504d" stroked="f">
                    <v:path arrowok="t" o:connecttype="custom" o:connectlocs="2985,3881;2699,3881;2834,3906;2969,3907;2985,3881" o:connectangles="0,0,0,0,0"/>
                  </v:shape>
                  <v:shape id="Freeform 685" o:spid="_x0000_s1136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Au8YA&#10;AADcAAAADwAAAGRycy9kb3ducmV2LnhtbESPT2vCQBTE70K/w/IK3nSjLU1Js0oVCmrbQ6MXb4/s&#10;yx/Mvg3ZNUm/fbcgeBxm5jdMuh5NI3rqXG1ZwWIegSDOra65VHA6fsxeQTiPrLGxTAp+ycF69TBJ&#10;MdF24B/qM1+KAGGXoILK+zaR0uUVGXRz2xIHr7CdQR9kV0rd4RDgppHLKHqRBmsOCxW2tK0ov2RX&#10;o+BbfhbDU9zvD5fsaPx544bD8kup6eP4/gbC0+jv4Vt7pxXEi2f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0Au8YAAADcAAAADwAAAAAAAAAAAAAAAACYAgAAZHJz&#10;L2Rvd25yZXYueG1sUEsFBgAAAAAEAAQA9QAAAIsDAAAAAA==&#10;" path="m675,1920l540,2283r-135,8l2375,2291r22,-9l945,2282,810,1950,675,1920xe" fillcolor="#c0504d" stroked="f">
                    <v:path arrowok="t" o:connecttype="custom" o:connectlocs="675,3510;540,3873;405,3881;2375,3881;2397,3872;945,3872;810,3540;675,3510" o:connectangles="0,0,0,0,0,0,0,0"/>
                  </v:shape>
                  <v:shape id="Freeform 684" o:spid="_x0000_s1137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lIMYA&#10;AADcAAAADwAAAGRycy9kb3ducmV2LnhtbESPT2vCQBTE70K/w/IK3nSjpU1Js0oVCmrbQ6MXb4/s&#10;yx/Mvg3ZNUm/fbcgeBxm5jdMuh5NI3rqXG1ZwWIegSDOra65VHA6fsxeQTiPrLGxTAp+ycF69TBJ&#10;MdF24B/qM1+KAGGXoILK+zaR0uUVGXRz2xIHr7CdQR9kV0rd4RDgppHLKHqRBmsOCxW2tK0ov2RX&#10;o+BbfhbDU9zvD5fsaPx544bD8kup6eP4/gbC0+jv4Vt7pxXEi2f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GlIMYAAADcAAAADwAAAAAAAAAAAAAAAACYAgAAZHJz&#10;L2Rvd25yZXYueG1sUEsFBgAAAAAEAAQA9QAAAIsDAAAAAA==&#10;" path="m1080,1732l945,2282r1452,l2429,2268r570,l3104,2097r556,l3695,1995r-2480,l1080,1732xe" fillcolor="#c0504d" stroked="f">
                    <v:path arrowok="t" o:connecttype="custom" o:connectlocs="1080,3322;945,3872;2397,3872;2429,3858;2999,3858;3104,3687;3660,3687;3695,3585;1215,3585;1080,3322" o:connectangles="0,0,0,0,0,0,0,0,0,0"/>
                  </v:shape>
                  <v:shape id="Freeform 683" o:spid="_x0000_s1138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V8YA&#10;AADcAAAADwAAAGRycy9kb3ducmV2LnhtbESPzWrDMBCE74W+g9hCb7GcFOziRAltINDm5xC7l9wW&#10;a2ObWCtjqbb79lGh0OMwM98wq81kWjFQ7xrLCuZRDIK4tLrhSsFXsZu9gnAeWWNrmRT8kIPN+vFh&#10;hZm2I59pyH0lAoRdhgpq77tMSlfWZNBFtiMO3tX2Bn2QfSV1j2OAm1Yu4jiRBhsOCzV2tK2pvOXf&#10;RsFJHq7jSzp87m95Yfzl3Y37xVGp56fpbQnC0+T/w3/tD60gnSfwe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M7V8YAAADcAAAADwAAAAAAAAAAAAAAAACYAgAAZHJz&#10;L2Rvd25yZXYueG1sUEsFBgAAAAAEAAQA9QAAAIsDAAAAAA==&#10;" path="m3660,2097r-556,l3238,2212r135,-18l3643,2146r17,-49xe" fillcolor="#c0504d" stroked="f">
                    <v:path arrowok="t" o:connecttype="custom" o:connectlocs="3660,3687;3104,3687;3238,3802;3373,3784;3643,3736;3660,3687" o:connectangles="0,0,0,0,0,0"/>
                  </v:shape>
                  <v:shape id="Freeform 682" o:spid="_x0000_s1139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ezMUA&#10;AADcAAAADwAAAGRycy9kb3ducmV2LnhtbESPT2vCQBTE7wW/w/IEb3WjQiOpG6mCoLYejL309si+&#10;/MHs25Bdk/TbdwuFHoeZ+Q2z2Y6mET11rrasYDGPQBDnVtdcKvi8HZ7XIJxH1thYJgXf5GCbTp42&#10;mGg78JX6zJciQNglqKDyvk2kdHlFBt3ctsTBK2xn0AfZlVJ3OAS4aeQyil6kwZrDQoUt7SvK79nD&#10;KLjI92JYxf3pfM9uxn/t3HBefig1m45vryA8jf4//Nc+agXxI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57MxQAAANwAAAAPAAAAAAAAAAAAAAAAAJgCAABkcnMv&#10;ZG93bnJldi54bWxQSwUGAAAAAAQABAD1AAAAigMAAAAA&#10;" path="m1619,1695r-135,104l1349,1839r-134,156l3695,1995r65,-194l1754,1801,1619,1695xe" fillcolor="#c0504d" stroked="f">
                    <v:path arrowok="t" o:connecttype="custom" o:connectlocs="1619,3285;1484,3389;1349,3429;1215,3585;3695,3585;3760,3391;1754,3391;1619,3285" o:connectangles="0,0,0,0,0,0,0,0"/>
                  </v:shape>
                  <v:shape id="Freeform 681" o:spid="_x0000_s1140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KvsIA&#10;AADcAAAADwAAAGRycy9kb3ducmV2LnhtbERPTYvCMBC9C/sfwgh7s6ku6FKN4gqCunqw7sXb0Ixt&#10;sZmUJrb135vDgsfH+16selOJlhpXWlYwjmIQxJnVJecK/i7b0TcI55E1VpZJwZMcrJYfgwUm2nZ8&#10;pjb1uQgh7BJUUHhfJ1K6rCCDLrI1ceButjHoA2xyqRvsQrip5CSOp9JgyaGhwJo2BWX39GEUnOTv&#10;rfuatfvDPb0Yf/1x3WFyVOpz2K/nIDz1/i3+d++0gtk4rA1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kAq+wgAAANwAAAAPAAAAAAAAAAAAAAAAAJgCAABkcnMvZG93&#10;bnJldi54bWxQSwUGAAAAAAQABAD1AAAAhwMAAAAA&#10;" path="m2429,623l2294,842r-135,50l2024,1363r-135,256l1754,1801r2006,l3778,1749,3710,950r-1146,l2429,623xe" fillcolor="#c0504d" stroked="f">
                    <v:path arrowok="t" o:connecttype="custom" o:connectlocs="2429,2213;2294,2432;2159,2482;2024,2953;1889,3209;1754,3391;3760,3391;3778,3339;3710,2540;2564,2540;2429,2213" o:connectangles="0,0,0,0,0,0,0,0,0,0,0"/>
                  </v:shape>
                  <v:shape id="Freeform 680" o:spid="_x0000_s1141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vJcUA&#10;AADcAAAADwAAAGRycy9kb3ducmV2LnhtbESPQWvCQBSE7wX/w/IEb3WjQtXoKioIrbYHoxdvj+wz&#10;CWbfhuw2if/eFQo9DjPzDbNcd6YUDdWusKxgNIxAEKdWF5wpuJz37zMQziNrLC2Tggc5WK96b0uM&#10;tW35RE3iMxEg7GJUkHtfxVK6NCeDbmgr4uDdbG3QB1lnUtfYBrgp5TiKPqTBgsNCjhXtckrvya9R&#10;8COPt3Yybb4O9+Rs/HXr2sP4W6lBv9ssQHjq/H/4r/2pFUxHc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K8lxQAAANwAAAAPAAAAAAAAAAAAAAAAAJgCAABkcnMv&#10;ZG93bnJldi54bWxQSwUGAAAAAAQABAD1AAAAigMAAAAA&#10;" path="m2699,707l2564,950r1146,l3697,804r-728,l2834,802,2699,707xe" fillcolor="#c0504d" stroked="f">
                    <v:path arrowok="t" o:connecttype="custom" o:connectlocs="2699,2297;2564,2540;3710,2540;3697,2394;2969,2394;2834,2392;2699,2297" o:connectangles="0,0,0,0,0,0,0"/>
                  </v:shape>
                  <v:shape id="Freeform 679" o:spid="_x0000_s1142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MBcMA&#10;AADcAAAADwAAAGRycy9kb3ducmV2LnhtbERPTWuDQBC9B/oflin0FtdaSIrJJqSBQGuTQ7WX3gZ3&#10;oqI7K+5W7b/PHgo5Pt73dj+bTow0uMaygucoBkFcWt1wpeC7OC1fQTiPrLGzTAr+yMF+97DYYqrt&#10;xF805r4SIYRdigpq7/tUSlfWZNBFticO3NUOBn2AQyX1gFMIN51M4nglDTYcGmrs6VhT2ea/RsFF&#10;fl6nl/X4kbV5YfzPm5uy5KzU0+N82IDwNPu7+N/9rhWskzA/nA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MBcMAAADcAAAADwAAAAAAAAAAAAAAAACYAgAAZHJzL2Rv&#10;d25yZXYueG1sUEsFBgAAAAAEAAQA9QAAAIgDAAAAAA==&#10;" path="m3104,l2969,804r728,l3664,420r-426,l3104,xe" fillcolor="#c0504d" stroked="f">
                    <v:path arrowok="t" o:connecttype="custom" o:connectlocs="3104,1590;2969,2394;3697,2394;3664,2010;3238,2010;3104,1590" o:connectangles="0,0,0,0,0,0"/>
                  </v:shape>
                  <v:shape id="Freeform 678" o:spid="_x0000_s1143" style="position:absolute;left:3089;top:1590;width:3778;height:2726;visibility:visible;mso-wrap-style:square;v-text-anchor:top" coordsize="3778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pnsUA&#10;AADcAAAADwAAAGRycy9kb3ducmV2LnhtbESPT2vCQBTE7wW/w/KE3urGCFWiG1GhYG09GL14e2Rf&#10;/mD2bchuk/TbdwuFHoeZ+Q2z2Y6mET11rrasYD6LQBDnVtdcKrhd315WIJxH1thYJgXf5GCbTp42&#10;mGg78IX6zJciQNglqKDyvk2kdHlFBt3MtsTBK2xn0AfZlVJ3OAS4aWQcRa/SYM1hocKWDhXlj+zL&#10;KDjLj2JYLPv30yO7Gn/fu+EUfyr1PB13axCeRv8f/msftYJlPIf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mmexQAAANwAAAAPAAAAAAAAAAAAAAAAAJgCAABkcnMv&#10;ZG93bnJldi54bWxQSwUGAAAAAAQABAD1AAAAigMAAAAA&#10;" path="m3643,178l3373,353r-135,67l3664,420,3643,178xe" fillcolor="#c0504d" stroked="f">
                    <v:path arrowok="t" o:connecttype="custom" o:connectlocs="3643,1768;3373,1943;3238,2010;3664,2010;3643,1768" o:connectangles="0,0,0,0,0"/>
                  </v:shape>
                </v:group>
                <v:group id="Group 675" o:spid="_x0000_s1144" style="position:absolute;left:3089;top:1334;width:4992;height:2" coordorigin="3089,1334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76" o:spid="_x0000_s1145" style="position:absolute;left:3089;top:1334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OVsUA&#10;AADcAAAADwAAAGRycy9kb3ducmV2LnhtbESPQWvCQBSE74X+h+UVequ7taASXUWEYil60PRgb8/s&#10;Mwlm34bsGqO/3hUEj8PMfMNMZp2tREuNLx1r+OwpEMSZMyXnGv7S748RCB+QDVaOScOFPMymry8T&#10;TIw784babchFhLBPUEMRQp1I6bOCLPqeq4mjd3CNxRBlk0vT4DnCbSX7Sg2kxZLjQoE1LQrKjtuT&#10;1RCurBb/2Xq9b3fpspvvflcKB1q/v3XzMYhAXXiGH+0fo2HY/4L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Y5W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673" o:spid="_x0000_s1146" style="position:absolute;left:3089;top:1334;width:2;height:3142" coordorigin="3089,1334" coordsize="2,3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74" o:spid="_x0000_s1147" style="position:absolute;left:3089;top:1334;width:2;height:3142;visibility:visible;mso-wrap-style:square;v-text-anchor:top" coordsize="2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sr8UA&#10;AADcAAAADwAAAGRycy9kb3ducmV2LnhtbESPzWrDMBCE74G+g9hCb41ck/7EjRLagiEXJ3XaB1is&#10;rW1qrYy1ddy3jwKBHIeZ+YZZbSbXqZGG0Ho28DBPQBFX3rZcG/j+yu9fQAVBtth5JgP/FGCzvpmt&#10;MLP+yCWNB6lVhHDI0EAj0mdah6ohh2Hue+Lo/fjBoUQ51NoOeIxw1+k0SZ60w5bjQoM9fTRU/R7+&#10;nIFxt9gXizxdSlnU78V2srl8Lo25u53eXkEJTXINX9pba+A5fYTzmXgE9P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uyvxQAAANwAAAAPAAAAAAAAAAAAAAAAAJgCAABkcnMv&#10;ZG93bnJldi54bWxQSwUGAAAAAAQABAD1AAAAigMAAAAA&#10;" path="m,3142l,e" filled="f" strokecolor="#878787" strokeweight=".72pt">
                    <v:path arrowok="t" o:connecttype="custom" o:connectlocs="0,4476;0,1334" o:connectangles="0,0"/>
                  </v:shape>
                </v:group>
                <v:group id="Group 671" o:spid="_x0000_s1148" style="position:absolute;left:3089;top:4476;width:4992;height:2" coordorigin="3089,4476" coordsize="4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72" o:spid="_x0000_s1149" style="position:absolute;left:3089;top:4476;width:4992;height:2;visibility:visible;mso-wrap-style:square;v-text-anchor:top" coordsize="4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IVcUA&#10;AADcAAAADwAAAGRycy9kb3ducmV2LnhtbESPT4vCMBTE7wt+h/AEb2uiB12qUUQQRdaDfw56ezbP&#10;tti8lCbW7n76jbDgcZiZ3zDTeWtL0VDtC8caBn0Fgjh1puBMw+m4+vwC4QOywdIxafghD/NZ52OK&#10;iXFP3lNzCJmIEPYJashDqBIpfZqTRd93FXH0bq62GKKsM2lqfEa4LeVQqZG0WHBcyLGiZU7p/fCw&#10;GsIvq+Ul3e2uzfm4bhfn7bfCkda9bruYgAjUhnf4v70xGsbDMbzO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ohVxQAAANwAAAAPAAAAAAAAAAAAAAAAAJgCAABkcnMv&#10;ZG93bnJldi54bWxQSwUGAAAAAAQABAD1AAAAigMAAAAA&#10;" path="m,l4992,e" filled="f" strokecolor="#878787" strokeweight=".72pt">
                    <v:path arrowok="t" o:connecttype="custom" o:connectlocs="0,0;4992,0" o:connectangles="0,0"/>
                  </v:shape>
                </v:group>
                <v:group id="Group 669" o:spid="_x0000_s1150" style="position:absolute;left:8402;top:3101;width:108;height:111" coordorigin="8402,3101" coordsize="10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70" o:spid="_x0000_s1151" style="position:absolute;left:8402;top:3101;width:108;height:111;visibility:visible;mso-wrap-style:square;v-text-anchor:top" coordsize="10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secQA&#10;AADcAAAADwAAAGRycy9kb3ducmV2LnhtbESPT4vCMBTE74LfITzBm6YWWbVrFBFWvfkXvD6at22x&#10;eSlJVrt++s2C4HGYmd8w82VranEn5yvLCkbDBARxbnXFhYLL+WswBeEDssbaMin4JQ/LRbczx0zb&#10;Bx/pfgqFiBD2GSooQ2gyKX1ekkE/tA1x9L6tMxiidIXUDh8RbmqZJsmHNFhxXCixoXVJ+e30YxSM&#10;t/t0s9pdppPrMXX72+Fpn/6sVL/Xrj5BBGrDO/xq77SCSTqD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bHnEAAAA3AAAAA8AAAAAAAAAAAAAAAAAmAIAAGRycy9k&#10;b3ducmV2LnhtbFBLBQYAAAAABAAEAPUAAACJAwAAAAA=&#10;" path="m,l108,r,110l,110,,xe" fillcolor="#c0504d" stroked="f">
                    <v:path arrowok="t" o:connecttype="custom" o:connectlocs="0,3101;108,3101;108,3211;0,3211;0,3101" o:connectangles="0,0,0,0,0"/>
                  </v:shape>
                </v:group>
                <v:group id="Group 667" o:spid="_x0000_s1152" style="position:absolute;left:8402;top:3463;width:108;height:111" coordorigin="8402,3463" coordsize="10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68" o:spid="_x0000_s1153" style="position:absolute;left:8402;top:3463;width:108;height:111;visibility:visible;mso-wrap-style:square;v-text-anchor:top" coordsize="10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PysIA&#10;AADcAAAADwAAAGRycy9kb3ducmV2LnhtbESP0WoCMRRE3wv9h3ALvtWsFrRdjWJbBPHNbT/gsrlu&#10;FpObNYm6/r0RBB+HmTnDzJe9s+JMIbaeFYyGBQji2uuWGwX/f+v3TxAxIWu0nknBlSIsF68vcyy1&#10;v/COzlVqRIZwLFGBSakrpYy1IYdx6Dvi7O19cJiyDI3UAS8Z7qwcF8VEOmw5Lxjs6MdQfahOTsFX&#10;svuT/r1+r6dujP3EbK0JR6UGb/1qBiJRn57hR3ujFUw/Rn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w/KwgAAANwAAAAPAAAAAAAAAAAAAAAAAJgCAABkcnMvZG93&#10;bnJldi54bWxQSwUGAAAAAAQABAD1AAAAhwMAAAAA&#10;" path="m,l108,r,111l,111,,xe" fillcolor="#4f81bd" stroked="f">
                    <v:path arrowok="t" o:connecttype="custom" o:connectlocs="0,3463;108,3463;108,3574;0,3574;0,3463" o:connectangles="0,0,0,0,0"/>
                  </v:shape>
                </v:group>
                <v:group id="Group 661" o:spid="_x0000_s1154" style="position:absolute;left:1448;top:492;width:8970;height:5070" coordorigin="1448,492" coordsize="8970,5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66" o:spid="_x0000_s1155" style="position:absolute;left:1448;top:492;width:8970;height:5070;visibility:visible;mso-wrap-style:square;v-text-anchor:top" coordsize="8970,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/1McA&#10;AADcAAAADwAAAGRycy9kb3ducmV2LnhtbESPQUsDMRSE70L/Q3iCl2Kz7aK2a9MiRaGFglg92Ntz&#10;89xs3byETdxu/30jFDwOM/MNM1/2thEdtaF2rGA8ykAQl07XXCn4eH+5nYIIEVlj45gUnCjAcjG4&#10;mmOh3ZHfqNvFSiQIhwIVmBh9IWUoDVkMI+eJk/ftWosxybaSusVjgttGTrLsXlqsOS0Y9LQyVP7s&#10;fq0Cv33+mhl8zTfTu89DPez2bsxeqZvr/ukRRKQ+/ocv7bVW8JDn8HcmHQ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v9THAAAA3AAAAA8AAAAAAAAAAAAAAAAAmAIAAGRy&#10;cy9kb3ducmV2LnhtbFBLBQYAAAAABAAEAPUAAACMAwAAAAA=&#10;" path="m,l8970,r,5070l,5070,,xe" filled="f" strokecolor="#878787">
                    <v:path arrowok="t" o:connecttype="custom" o:connectlocs="0,492;8970,492;8970,5562;0,5562;0,492" o:connectangles="0,0,0,0,0"/>
                  </v:shape>
                  <v:shape id="Text Box 665" o:spid="_x0000_s1156" type="#_x0000_t202" style="position:absolute;left:4431;top:715;width:300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  <v:textbox inset="0,0,0,0">
                      <w:txbxContent>
                        <w:p w14:paraId="5F65E584" w14:textId="77777777" w:rsidR="009328F2" w:rsidRDefault="009328F2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36"/>
                            </w:rPr>
                            <w:t>Garden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6"/>
                            </w:rPr>
                            <w:t>engine</w:t>
                          </w:r>
                          <w:r>
                            <w:rPr>
                              <w:rFonts w:ascii="Calibri"/>
                              <w:b/>
                              <w:spacing w:val="-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6"/>
                            </w:rPr>
                            <w:t>sales</w:t>
                          </w:r>
                        </w:p>
                      </w:txbxContent>
                    </v:textbox>
                  </v:shape>
                  <v:shape id="Text Box 664" o:spid="_x0000_s1157" type="#_x0000_t202" style="position:absolute;left:2048;top:1241;width:809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  <v:textbox inset="0,0,0,0">
                      <w:txbxContent>
                        <w:p w14:paraId="5F65E585" w14:textId="77777777" w:rsidR="009328F2" w:rsidRDefault="009328F2">
                          <w:pPr>
                            <w:spacing w:line="203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1,000,000</w:t>
                          </w:r>
                        </w:p>
                        <w:p w14:paraId="5F65E586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900,000</w:t>
                          </w:r>
                        </w:p>
                        <w:p w14:paraId="5F65E587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800,000</w:t>
                          </w:r>
                        </w:p>
                        <w:p w14:paraId="5F65E588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700,000</w:t>
                          </w:r>
                        </w:p>
                        <w:p w14:paraId="5F65E589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600,000</w:t>
                          </w:r>
                        </w:p>
                        <w:p w14:paraId="5F65E58A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500,000</w:t>
                          </w:r>
                        </w:p>
                        <w:p w14:paraId="5F65E58B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400,000</w:t>
                          </w:r>
                        </w:p>
                        <w:p w14:paraId="5F65E58C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300,000</w:t>
                          </w:r>
                        </w:p>
                        <w:p w14:paraId="5F65E58D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200,000</w:t>
                          </w:r>
                        </w:p>
                        <w:p w14:paraId="5F65E58E" w14:textId="77777777" w:rsidR="009328F2" w:rsidRDefault="009328F2">
                          <w:pPr>
                            <w:spacing w:before="70"/>
                            <w:ind w:left="15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100,000</w:t>
                          </w:r>
                        </w:p>
                        <w:p w14:paraId="5F65E58F" w14:textId="77777777" w:rsidR="009328F2" w:rsidRDefault="009328F2">
                          <w:pPr>
                            <w:spacing w:before="70" w:line="240" w:lineRule="exact"/>
                            <w:ind w:right="87"/>
                            <w:jc w:val="righ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663" o:spid="_x0000_s1158" type="#_x0000_t202" style="position:absolute;left:8557;top:3063;width:165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  <v:textbox inset="0,0,0,0">
                      <w:txbxContent>
                        <w:p w14:paraId="5F65E590" w14:textId="77777777" w:rsidR="009328F2" w:rsidRDefault="009328F2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Non-compliant</w:t>
                          </w:r>
                          <w:r>
                            <w:rPr>
                              <w:rFonts w:ascii="Calibri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sales</w:t>
                          </w:r>
                        </w:p>
                        <w:p w14:paraId="5F65E591" w14:textId="77777777" w:rsidR="009328F2" w:rsidRDefault="009328F2">
                          <w:pPr>
                            <w:spacing w:before="117"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Compliant</w:t>
                          </w:r>
                          <w:r>
                            <w:rPr>
                              <w:rFonts w:ascii="Calibri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sales</w:t>
                          </w:r>
                        </w:p>
                      </w:txbxContent>
                    </v:textbox>
                  </v:shape>
                  <v:shape id="Text Box 662" o:spid="_x0000_s1159" type="#_x0000_t202" style="position:absolute;left:5397;top:5108;width:3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  <v:textbox inset="0,0,0,0">
                      <w:txbxContent>
                        <w:p w14:paraId="5F65E592" w14:textId="77777777" w:rsidR="009328F2" w:rsidRDefault="009328F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Year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5F65E511" wp14:editId="4DB6E5B8">
                <wp:simplePos x="0" y="0"/>
                <wp:positionH relativeFrom="page">
                  <wp:posOffset>1091565</wp:posOffset>
                </wp:positionH>
                <wp:positionV relativeFrom="paragraph">
                  <wp:posOffset>1487805</wp:posOffset>
                </wp:positionV>
                <wp:extent cx="152400" cy="713740"/>
                <wp:effectExtent l="0" t="0" r="3810" b="3810"/>
                <wp:wrapNone/>
                <wp:docPr id="677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593" w14:textId="77777777" w:rsidR="009328F2" w:rsidRDefault="009328F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0"/>
                              </w:rPr>
                              <w:t>Engines/year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11" id="Text Box 659" o:spid="_x0000_s1160" type="#_x0000_t202" style="position:absolute;left:0;text-align:left;margin-left:85.95pt;margin-top:117.15pt;width:12pt;height:56.2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14:paraId="5F65E593" w14:textId="77777777" w:rsidR="009328F2" w:rsidRDefault="009328F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0"/>
                        </w:rPr>
                        <w:t>Engines/year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5F65E512" wp14:editId="7747F934">
                <wp:simplePos x="0" y="0"/>
                <wp:positionH relativeFrom="page">
                  <wp:posOffset>1735455</wp:posOffset>
                </wp:positionH>
                <wp:positionV relativeFrom="paragraph">
                  <wp:posOffset>-1102995</wp:posOffset>
                </wp:positionV>
                <wp:extent cx="3392170" cy="283210"/>
                <wp:effectExtent l="1905" t="0" r="0" b="0"/>
                <wp:wrapNone/>
                <wp:docPr id="676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594" w14:textId="77777777" w:rsidR="009328F2" w:rsidRDefault="009328F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1988</w:t>
                            </w:r>
                          </w:p>
                          <w:p w14:paraId="5F65E595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1990</w:t>
                            </w:r>
                          </w:p>
                          <w:p w14:paraId="5F65E596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1992</w:t>
                            </w:r>
                          </w:p>
                          <w:p w14:paraId="5F65E597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1994</w:t>
                            </w:r>
                          </w:p>
                          <w:p w14:paraId="5F65E598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1996</w:t>
                            </w:r>
                          </w:p>
                          <w:p w14:paraId="5F65E599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1998</w:t>
                            </w:r>
                          </w:p>
                          <w:p w14:paraId="5F65E59A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2000</w:t>
                            </w:r>
                          </w:p>
                          <w:p w14:paraId="5F65E59B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2002</w:t>
                            </w:r>
                          </w:p>
                          <w:p w14:paraId="5F65E59C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2004</w:t>
                            </w:r>
                          </w:p>
                          <w:p w14:paraId="5F65E59D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2006</w:t>
                            </w:r>
                          </w:p>
                          <w:p w14:paraId="5F65E59E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2008</w:t>
                            </w:r>
                          </w:p>
                          <w:p w14:paraId="5F65E59F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2010</w:t>
                            </w:r>
                          </w:p>
                          <w:p w14:paraId="5F65E5A0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2012</w:t>
                            </w:r>
                          </w:p>
                          <w:p w14:paraId="5F65E5A1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2014</w:t>
                            </w:r>
                          </w:p>
                          <w:p w14:paraId="5F65E5A2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2016</w:t>
                            </w:r>
                          </w:p>
                          <w:p w14:paraId="5F65E5A3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2018</w:t>
                            </w:r>
                          </w:p>
                          <w:p w14:paraId="5F65E5A4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2020</w:t>
                            </w:r>
                          </w:p>
                          <w:p w14:paraId="5F65E5A5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2022</w:t>
                            </w:r>
                          </w:p>
                          <w:p w14:paraId="5F65E5A6" w14:textId="77777777" w:rsidR="009328F2" w:rsidRDefault="009328F2">
                            <w:pPr>
                              <w:spacing w:before="39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12" id="Text Box 658" o:spid="_x0000_s1161" type="#_x0000_t202" style="position:absolute;left:0;text-align:left;margin-left:136.65pt;margin-top:-86.85pt;width:267.1pt;height:22.3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Jh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14:paraId="5F65E594" w14:textId="77777777" w:rsidR="009328F2" w:rsidRDefault="009328F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1988</w:t>
                      </w:r>
                    </w:p>
                    <w:p w14:paraId="5F65E595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1990</w:t>
                      </w:r>
                    </w:p>
                    <w:p w14:paraId="5F65E596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1992</w:t>
                      </w:r>
                    </w:p>
                    <w:p w14:paraId="5F65E597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1994</w:t>
                      </w:r>
                    </w:p>
                    <w:p w14:paraId="5F65E598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1996</w:t>
                      </w:r>
                    </w:p>
                    <w:p w14:paraId="5F65E599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1998</w:t>
                      </w:r>
                    </w:p>
                    <w:p w14:paraId="5F65E59A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2000</w:t>
                      </w:r>
                    </w:p>
                    <w:p w14:paraId="5F65E59B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2002</w:t>
                      </w:r>
                    </w:p>
                    <w:p w14:paraId="5F65E59C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2004</w:t>
                      </w:r>
                    </w:p>
                    <w:p w14:paraId="5F65E59D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2006</w:t>
                      </w:r>
                    </w:p>
                    <w:p w14:paraId="5F65E59E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2008</w:t>
                      </w:r>
                    </w:p>
                    <w:p w14:paraId="5F65E59F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2010</w:t>
                      </w:r>
                    </w:p>
                    <w:p w14:paraId="5F65E5A0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2012</w:t>
                      </w:r>
                    </w:p>
                    <w:p w14:paraId="5F65E5A1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2014</w:t>
                      </w:r>
                    </w:p>
                    <w:p w14:paraId="5F65E5A2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2016</w:t>
                      </w:r>
                    </w:p>
                    <w:p w14:paraId="5F65E5A3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2018</w:t>
                      </w:r>
                    </w:p>
                    <w:p w14:paraId="5F65E5A4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2020</w:t>
                      </w:r>
                    </w:p>
                    <w:p w14:paraId="5F65E5A5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2022</w:t>
                      </w:r>
                    </w:p>
                    <w:p w14:paraId="5F65E5A6" w14:textId="77777777" w:rsidR="009328F2" w:rsidRDefault="009328F2">
                      <w:pPr>
                        <w:spacing w:before="39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7" w:name="Fig_5-2:_Modelled_impact_of_mandatory_st"/>
      <w:bookmarkEnd w:id="127"/>
      <w:r w:rsidR="009328F2">
        <w:rPr>
          <w:rFonts w:ascii="Arial"/>
          <w:b/>
          <w:i/>
        </w:rPr>
        <w:t xml:space="preserve">Fig </w:t>
      </w:r>
      <w:r w:rsidR="009328F2">
        <w:rPr>
          <w:rFonts w:ascii="Arial"/>
          <w:b/>
          <w:i/>
          <w:spacing w:val="-1"/>
        </w:rPr>
        <w:t>5-2: Modelled</w:t>
      </w:r>
      <w:r w:rsidR="009328F2">
        <w:rPr>
          <w:rFonts w:ascii="Arial"/>
          <w:b/>
          <w:i/>
          <w:spacing w:val="-2"/>
        </w:rPr>
        <w:t xml:space="preserve"> impact</w:t>
      </w:r>
      <w:r w:rsidR="009328F2">
        <w:rPr>
          <w:rFonts w:ascii="Arial"/>
          <w:b/>
          <w:i/>
          <w:spacing w:val="2"/>
        </w:rPr>
        <w:t xml:space="preserve"> </w:t>
      </w:r>
      <w:r w:rsidR="009328F2">
        <w:rPr>
          <w:rFonts w:ascii="Arial"/>
          <w:b/>
          <w:i/>
          <w:spacing w:val="-1"/>
        </w:rPr>
        <w:t>of</w:t>
      </w:r>
      <w:r w:rsidR="009328F2">
        <w:rPr>
          <w:rFonts w:ascii="Arial"/>
          <w:b/>
          <w:i/>
          <w:spacing w:val="-3"/>
        </w:rPr>
        <w:t xml:space="preserve"> </w:t>
      </w:r>
      <w:r w:rsidR="009328F2">
        <w:rPr>
          <w:rFonts w:ascii="Arial"/>
          <w:b/>
          <w:i/>
          <w:spacing w:val="-1"/>
        </w:rPr>
        <w:t>mandatory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standards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on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garden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engine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sales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(Option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4)</w:t>
      </w:r>
    </w:p>
    <w:p w14:paraId="5F65DF6C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D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E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6F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0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1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2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3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4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5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6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7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8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9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A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B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C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D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E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7F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80" w14:textId="77777777" w:rsidR="004863D4" w:rsidRDefault="004863D4">
      <w:pPr>
        <w:rPr>
          <w:rFonts w:ascii="Arial" w:eastAsia="Arial" w:hAnsi="Arial" w:cs="Arial"/>
          <w:b/>
          <w:bCs/>
          <w:i/>
        </w:rPr>
      </w:pPr>
    </w:p>
    <w:p w14:paraId="5F65DF81" w14:textId="77777777" w:rsidR="004863D4" w:rsidRDefault="004863D4">
      <w:pPr>
        <w:spacing w:before="6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82" w14:textId="67047545" w:rsidR="004863D4" w:rsidRDefault="00B00323">
      <w:pPr>
        <w:pStyle w:val="BodyText"/>
        <w:spacing w:line="276" w:lineRule="auto"/>
        <w:ind w:right="1278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 wp14:anchorId="5F65E513" wp14:editId="4CE77871">
                <wp:simplePos x="0" y="0"/>
                <wp:positionH relativeFrom="page">
                  <wp:posOffset>1896110</wp:posOffset>
                </wp:positionH>
                <wp:positionV relativeFrom="paragraph">
                  <wp:posOffset>-774065</wp:posOffset>
                </wp:positionV>
                <wp:extent cx="3237230" cy="283210"/>
                <wp:effectExtent l="635" t="0" r="635" b="3175"/>
                <wp:wrapNone/>
                <wp:docPr id="675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5A7" w14:textId="77777777" w:rsidR="009328F2" w:rsidRDefault="009328F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1988</w:t>
                            </w:r>
                          </w:p>
                          <w:p w14:paraId="5F65E5A8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1990</w:t>
                            </w:r>
                          </w:p>
                          <w:p w14:paraId="5F65E5A9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1992</w:t>
                            </w:r>
                          </w:p>
                          <w:p w14:paraId="5F65E5AA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1994</w:t>
                            </w:r>
                          </w:p>
                          <w:p w14:paraId="5F65E5AB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1996</w:t>
                            </w:r>
                          </w:p>
                          <w:p w14:paraId="5F65E5AC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1998</w:t>
                            </w:r>
                          </w:p>
                          <w:p w14:paraId="5F65E5AD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2000</w:t>
                            </w:r>
                          </w:p>
                          <w:p w14:paraId="5F65E5AE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2002</w:t>
                            </w:r>
                          </w:p>
                          <w:p w14:paraId="5F65E5AF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2004</w:t>
                            </w:r>
                          </w:p>
                          <w:p w14:paraId="5F65E5B0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2006</w:t>
                            </w:r>
                          </w:p>
                          <w:p w14:paraId="5F65E5B1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2008</w:t>
                            </w:r>
                          </w:p>
                          <w:p w14:paraId="5F65E5B2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2010</w:t>
                            </w:r>
                          </w:p>
                          <w:p w14:paraId="5F65E5B3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2012</w:t>
                            </w:r>
                          </w:p>
                          <w:p w14:paraId="5F65E5B4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2014</w:t>
                            </w:r>
                          </w:p>
                          <w:p w14:paraId="5F65E5B5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2016</w:t>
                            </w:r>
                          </w:p>
                          <w:p w14:paraId="5F65E5B6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2018</w:t>
                            </w:r>
                          </w:p>
                          <w:p w14:paraId="5F65E5B7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2020</w:t>
                            </w:r>
                          </w:p>
                          <w:p w14:paraId="5F65E5B8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2022</w:t>
                            </w:r>
                          </w:p>
                          <w:p w14:paraId="5F65E5B9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13" id="Text Box 657" o:spid="_x0000_s1162" type="#_x0000_t202" style="position:absolute;left:0;text-align:left;margin-left:149.3pt;margin-top:-60.95pt;width:254.9pt;height:22.3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+qtg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14:paraId="5F65E5A7" w14:textId="77777777" w:rsidR="009328F2" w:rsidRDefault="009328F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1988</w:t>
                      </w:r>
                    </w:p>
                    <w:p w14:paraId="5F65E5A8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1990</w:t>
                      </w:r>
                    </w:p>
                    <w:p w14:paraId="5F65E5A9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1992</w:t>
                      </w:r>
                    </w:p>
                    <w:p w14:paraId="5F65E5AA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1994</w:t>
                      </w:r>
                    </w:p>
                    <w:p w14:paraId="5F65E5AB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1996</w:t>
                      </w:r>
                    </w:p>
                    <w:p w14:paraId="5F65E5AC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1998</w:t>
                      </w:r>
                    </w:p>
                    <w:p w14:paraId="5F65E5AD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2000</w:t>
                      </w:r>
                    </w:p>
                    <w:p w14:paraId="5F65E5AE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2002</w:t>
                      </w:r>
                    </w:p>
                    <w:p w14:paraId="5F65E5AF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2004</w:t>
                      </w:r>
                    </w:p>
                    <w:p w14:paraId="5F65E5B0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2006</w:t>
                      </w:r>
                    </w:p>
                    <w:p w14:paraId="5F65E5B1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2008</w:t>
                      </w:r>
                    </w:p>
                    <w:p w14:paraId="5F65E5B2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2010</w:t>
                      </w:r>
                    </w:p>
                    <w:p w14:paraId="5F65E5B3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2012</w:t>
                      </w:r>
                    </w:p>
                    <w:p w14:paraId="5F65E5B4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2014</w:t>
                      </w:r>
                    </w:p>
                    <w:p w14:paraId="5F65E5B5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2016</w:t>
                      </w:r>
                    </w:p>
                    <w:p w14:paraId="5F65E5B6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2018</w:t>
                      </w:r>
                    </w:p>
                    <w:p w14:paraId="5F65E5B7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2020</w:t>
                      </w:r>
                    </w:p>
                    <w:p w14:paraId="5F65E5B8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2022</w:t>
                      </w:r>
                    </w:p>
                    <w:p w14:paraId="5F65E5B9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0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28F2">
        <w:rPr>
          <w:spacing w:val="-1"/>
        </w:rPr>
        <w:t>Changed market</w:t>
      </w:r>
      <w:r w:rsidR="009328F2">
        <w:t xml:space="preserve"> </w:t>
      </w:r>
      <w:r w:rsidR="009328F2">
        <w:rPr>
          <w:spacing w:val="-1"/>
        </w:rPr>
        <w:t xml:space="preserve">demand </w:t>
      </w:r>
      <w:r w:rsidR="009328F2">
        <w:t>for</w:t>
      </w:r>
      <w:r w:rsidR="009328F2">
        <w:rPr>
          <w:spacing w:val="-1"/>
        </w:rPr>
        <w:t xml:space="preserve"> NRSIEE</w:t>
      </w:r>
      <w:r w:rsidR="009328F2">
        <w:rPr>
          <w:spacing w:val="1"/>
        </w:rPr>
        <w:t xml:space="preserve"> </w:t>
      </w:r>
      <w:r w:rsidR="009328F2">
        <w:rPr>
          <w:spacing w:val="-2"/>
        </w:rPr>
        <w:t>will</w:t>
      </w:r>
      <w:r w:rsidR="009328F2">
        <w:t xml:space="preserve"> have</w:t>
      </w:r>
      <w:r w:rsidR="009328F2">
        <w:rPr>
          <w:spacing w:val="1"/>
        </w:rPr>
        <w:t xml:space="preserve"> </w:t>
      </w:r>
      <w:r w:rsidR="009328F2">
        <w:t>an</w:t>
      </w:r>
      <w:r w:rsidR="009328F2">
        <w:rPr>
          <w:spacing w:val="-1"/>
        </w:rPr>
        <w:t xml:space="preserve"> impact</w:t>
      </w:r>
      <w:r w:rsidR="009328F2">
        <w:rPr>
          <w:spacing w:val="-2"/>
        </w:rPr>
        <w:t xml:space="preserve"> </w:t>
      </w:r>
      <w:r w:rsidR="009328F2">
        <w:t>on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consumer surplus.</w:t>
      </w:r>
      <w:r w:rsidR="009328F2">
        <w:rPr>
          <w:spacing w:val="-2"/>
        </w:rPr>
        <w:t xml:space="preserve"> </w:t>
      </w:r>
      <w:r w:rsidR="009328F2">
        <w:t>Those</w:t>
      </w:r>
      <w:r w:rsidR="009328F2">
        <w:rPr>
          <w:spacing w:val="57"/>
        </w:rPr>
        <w:t xml:space="preserve"> </w:t>
      </w:r>
      <w:r w:rsidR="009328F2">
        <w:rPr>
          <w:spacing w:val="-1"/>
        </w:rPr>
        <w:t>consumers</w:t>
      </w:r>
      <w:r w:rsidR="009328F2">
        <w:t xml:space="preserve"> </w:t>
      </w:r>
      <w:r w:rsidR="009328F2">
        <w:rPr>
          <w:spacing w:val="-1"/>
        </w:rPr>
        <w:t>who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choose</w:t>
      </w:r>
      <w:r w:rsidR="009328F2">
        <w:rPr>
          <w:spacing w:val="1"/>
        </w:rPr>
        <w:t xml:space="preserve"> </w:t>
      </w:r>
      <w:r w:rsidR="009328F2">
        <w:t>to</w:t>
      </w:r>
      <w:r w:rsidR="009328F2">
        <w:rPr>
          <w:spacing w:val="1"/>
        </w:rPr>
        <w:t xml:space="preserve"> </w:t>
      </w:r>
      <w:r w:rsidR="009328F2">
        <w:rPr>
          <w:spacing w:val="-2"/>
        </w:rPr>
        <w:t>leave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market</w:t>
      </w:r>
      <w:r w:rsidR="009328F2">
        <w:t xml:space="preserve"> </w:t>
      </w:r>
      <w:r w:rsidR="009328F2">
        <w:rPr>
          <w:spacing w:val="-1"/>
        </w:rPr>
        <w:t>rather than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pay</w:t>
      </w:r>
      <w:r w:rsidR="009328F2">
        <w:rPr>
          <w:spacing w:val="-2"/>
        </w:rPr>
        <w:t xml:space="preserve"> </w:t>
      </w:r>
      <w:r w:rsidR="009328F2">
        <w:t>a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 xml:space="preserve">higher price </w:t>
      </w:r>
      <w:r w:rsidR="009328F2">
        <w:t>for</w:t>
      </w:r>
      <w:r w:rsidR="009328F2">
        <w:rPr>
          <w:spacing w:val="-1"/>
        </w:rPr>
        <w:t xml:space="preserve"> NRSIEE</w:t>
      </w:r>
      <w:r w:rsidR="009328F2">
        <w:rPr>
          <w:spacing w:val="57"/>
        </w:rPr>
        <w:t xml:space="preserve"> </w:t>
      </w:r>
      <w:r w:rsidR="009328F2">
        <w:rPr>
          <w:spacing w:val="-1"/>
        </w:rPr>
        <w:t>will</w:t>
      </w:r>
      <w:r w:rsidR="009328F2">
        <w:t xml:space="preserve"> </w:t>
      </w:r>
      <w:r w:rsidR="009328F2">
        <w:rPr>
          <w:spacing w:val="-1"/>
        </w:rPr>
        <w:t>forgo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utility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they</w:t>
      </w:r>
      <w:r w:rsidR="009328F2">
        <w:t xml:space="preserve"> </w:t>
      </w:r>
      <w:r w:rsidR="009328F2">
        <w:rPr>
          <w:spacing w:val="-1"/>
        </w:rPr>
        <w:t>would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have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 xml:space="preserve">received </w:t>
      </w:r>
      <w:r w:rsidR="009328F2">
        <w:t>had</w:t>
      </w:r>
      <w:r w:rsidR="009328F2">
        <w:rPr>
          <w:spacing w:val="-1"/>
        </w:rPr>
        <w:t xml:space="preserve"> </w:t>
      </w:r>
      <w:r w:rsidR="009328F2">
        <w:t>they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 xml:space="preserve">been able </w:t>
      </w:r>
      <w:r w:rsidR="009328F2">
        <w:t>to</w:t>
      </w:r>
      <w:r w:rsidR="009328F2">
        <w:rPr>
          <w:spacing w:val="-1"/>
        </w:rPr>
        <w:t xml:space="preserve"> purchase</w:t>
      </w:r>
      <w:r w:rsidR="009328F2">
        <w:rPr>
          <w:spacing w:val="1"/>
        </w:rPr>
        <w:t xml:space="preserve"> </w:t>
      </w:r>
      <w:r w:rsidR="009328F2">
        <w:t>a</w:t>
      </w:r>
      <w:r w:rsidR="009328F2">
        <w:rPr>
          <w:spacing w:val="53"/>
        </w:rPr>
        <w:t xml:space="preserve"> </w:t>
      </w:r>
      <w:r w:rsidR="009328F2">
        <w:rPr>
          <w:spacing w:val="-1"/>
        </w:rPr>
        <w:t>cheaper engine,</w:t>
      </w:r>
      <w:r w:rsidR="009328F2">
        <w:t xml:space="preserve"> </w:t>
      </w:r>
      <w:r w:rsidR="009328F2">
        <w:rPr>
          <w:spacing w:val="-1"/>
        </w:rPr>
        <w:t>while</w:t>
      </w:r>
      <w:r w:rsidR="009328F2">
        <w:rPr>
          <w:spacing w:val="1"/>
        </w:rPr>
        <w:t xml:space="preserve"> </w:t>
      </w:r>
      <w:r w:rsidR="009328F2">
        <w:t>those</w:t>
      </w:r>
      <w:r w:rsidR="009328F2">
        <w:rPr>
          <w:spacing w:val="-1"/>
        </w:rPr>
        <w:t xml:space="preserve"> who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choose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remain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in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 market</w:t>
      </w:r>
      <w:r w:rsidR="009328F2">
        <w:t xml:space="preserve"> </w:t>
      </w:r>
      <w:r w:rsidR="009328F2">
        <w:rPr>
          <w:spacing w:val="-2"/>
        </w:rPr>
        <w:t>and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 xml:space="preserve">purchase </w:t>
      </w:r>
      <w:r w:rsidR="009328F2">
        <w:t>a</w:t>
      </w:r>
      <w:r w:rsidR="009328F2">
        <w:rPr>
          <w:spacing w:val="-1"/>
        </w:rPr>
        <w:t xml:space="preserve"> </w:t>
      </w:r>
      <w:r w:rsidR="009328F2">
        <w:t>more</w:t>
      </w:r>
      <w:r w:rsidR="009328F2">
        <w:rPr>
          <w:spacing w:val="45"/>
        </w:rPr>
        <w:t xml:space="preserve"> </w:t>
      </w:r>
      <w:r w:rsidR="009328F2">
        <w:rPr>
          <w:spacing w:val="-1"/>
        </w:rPr>
        <w:t>expensive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engine</w:t>
      </w:r>
      <w:r w:rsidR="009328F2">
        <w:rPr>
          <w:spacing w:val="1"/>
        </w:rPr>
        <w:t xml:space="preserve"> </w:t>
      </w:r>
      <w:r w:rsidR="009328F2">
        <w:rPr>
          <w:spacing w:val="-2"/>
        </w:rPr>
        <w:t>will</w:t>
      </w:r>
      <w:r w:rsidR="009328F2">
        <w:rPr>
          <w:spacing w:val="2"/>
        </w:rPr>
        <w:t xml:space="preserve"> </w:t>
      </w:r>
      <w:r w:rsidR="009328F2">
        <w:rPr>
          <w:spacing w:val="-1"/>
        </w:rPr>
        <w:t>have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their surplus</w:t>
      </w:r>
      <w:r w:rsidR="009328F2">
        <w:t xml:space="preserve"> </w:t>
      </w:r>
      <w:r w:rsidR="009328F2">
        <w:rPr>
          <w:spacing w:val="-1"/>
        </w:rPr>
        <w:t>reduced</w:t>
      </w:r>
      <w:r w:rsidR="009328F2">
        <w:rPr>
          <w:spacing w:val="1"/>
        </w:rPr>
        <w:t xml:space="preserve"> </w:t>
      </w:r>
      <w:r w:rsidR="009328F2">
        <w:t>by</w:t>
      </w:r>
      <w:r w:rsidR="009328F2">
        <w:rPr>
          <w:spacing w:val="-2"/>
        </w:rPr>
        <w:t xml:space="preserve"> </w:t>
      </w:r>
      <w:r w:rsidR="009328F2">
        <w:t>an</w:t>
      </w:r>
      <w:r w:rsidR="009328F2">
        <w:rPr>
          <w:spacing w:val="-1"/>
        </w:rPr>
        <w:t xml:space="preserve"> amount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equal</w:t>
      </w:r>
      <w:r w:rsidR="009328F2">
        <w:t xml:space="preserve"> to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cost</w:t>
      </w:r>
      <w:r w:rsidR="009328F2">
        <w:rPr>
          <w:spacing w:val="53"/>
        </w:rPr>
        <w:t xml:space="preserve"> </w:t>
      </w:r>
      <w:r w:rsidR="009328F2">
        <w:rPr>
          <w:spacing w:val="-1"/>
        </w:rPr>
        <w:t>increase.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These impacts</w:t>
      </w:r>
      <w:r w:rsidR="009328F2">
        <w:t xml:space="preserve"> </w:t>
      </w:r>
      <w:r w:rsidR="009328F2">
        <w:rPr>
          <w:spacing w:val="-1"/>
        </w:rPr>
        <w:t>are modelled</w:t>
      </w:r>
      <w:r w:rsidR="009328F2">
        <w:rPr>
          <w:spacing w:val="1"/>
        </w:rPr>
        <w:t xml:space="preserve"> </w:t>
      </w:r>
      <w:r w:rsidR="009328F2">
        <w:rPr>
          <w:spacing w:val="-2"/>
        </w:rPr>
        <w:t>in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 cost-benefit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analysis.</w:t>
      </w:r>
      <w:r w:rsidR="009328F2">
        <w:t xml:space="preserve"> </w:t>
      </w:r>
      <w:r w:rsidR="009328F2">
        <w:rPr>
          <w:spacing w:val="-1"/>
        </w:rPr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impact</w:t>
      </w:r>
      <w:r w:rsidR="009328F2">
        <w:rPr>
          <w:spacing w:val="-2"/>
        </w:rPr>
        <w:t xml:space="preserve"> </w:t>
      </w:r>
      <w:r w:rsidR="009328F2">
        <w:t xml:space="preserve">on </w:t>
      </w:r>
      <w:r w:rsidR="009328F2">
        <w:rPr>
          <w:spacing w:val="-1"/>
        </w:rPr>
        <w:t>sales</w:t>
      </w:r>
      <w:r w:rsidR="009328F2">
        <w:rPr>
          <w:spacing w:val="87"/>
        </w:rPr>
        <w:t xml:space="preserve"> </w:t>
      </w:r>
      <w:r w:rsidR="009328F2">
        <w:t>for</w:t>
      </w:r>
      <w:r w:rsidR="009328F2">
        <w:rPr>
          <w:spacing w:val="-1"/>
        </w:rPr>
        <w:t xml:space="preserve"> garden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equipment</w:t>
      </w:r>
      <w:r w:rsidR="009328F2">
        <w:t xml:space="preserve"> </w:t>
      </w:r>
      <w:r w:rsidR="009328F2">
        <w:rPr>
          <w:spacing w:val="-1"/>
        </w:rPr>
        <w:t>is</w:t>
      </w:r>
      <w:r w:rsidR="009328F2">
        <w:rPr>
          <w:spacing w:val="-2"/>
        </w:rPr>
        <w:t xml:space="preserve"> </w:t>
      </w:r>
      <w:r w:rsidR="009328F2">
        <w:t>much</w:t>
      </w:r>
      <w:r w:rsidR="009328F2">
        <w:rPr>
          <w:spacing w:val="-1"/>
        </w:rPr>
        <w:t xml:space="preserve"> higher than </w:t>
      </w:r>
      <w:r w:rsidR="009328F2">
        <w:t>for</w:t>
      </w:r>
      <w:r w:rsidR="009328F2">
        <w:rPr>
          <w:spacing w:val="-1"/>
        </w:rPr>
        <w:t xml:space="preserve"> marine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engines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because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cost</w:t>
      </w:r>
    </w:p>
    <w:p w14:paraId="5F65DF83" w14:textId="77777777" w:rsidR="004863D4" w:rsidRDefault="004863D4">
      <w:pPr>
        <w:spacing w:line="276" w:lineRule="auto"/>
        <w:sectPr w:rsidR="004863D4">
          <w:pgSz w:w="11910" w:h="16840"/>
          <w:pgMar w:top="1340" w:right="0" w:bottom="640" w:left="1300" w:header="0" w:footer="0" w:gutter="0"/>
          <w:cols w:space="720"/>
        </w:sectPr>
      </w:pPr>
    </w:p>
    <w:p w14:paraId="5F65DF84" w14:textId="77777777" w:rsidR="004863D4" w:rsidRDefault="009328F2">
      <w:pPr>
        <w:pStyle w:val="BodyText"/>
        <w:spacing w:before="58" w:line="275" w:lineRule="auto"/>
        <w:ind w:right="110"/>
      </w:pPr>
      <w:r>
        <w:rPr>
          <w:spacing w:val="-1"/>
        </w:rPr>
        <w:t xml:space="preserve">premium </w:t>
      </w:r>
      <w:r>
        <w:t>for</w:t>
      </w:r>
      <w:r>
        <w:rPr>
          <w:spacing w:val="-1"/>
        </w:rPr>
        <w:t xml:space="preserve"> 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over non-compliant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higher</w:t>
      </w:r>
      <w:r>
        <w:rPr>
          <w:spacing w:val="-3"/>
        </w:rPr>
        <w:t xml:space="preserve"> </w:t>
      </w:r>
      <w:r>
        <w:rPr>
          <w:spacing w:val="-1"/>
        </w:rPr>
        <w:t>(an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t>68%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garden engines</w:t>
      </w:r>
      <w:r>
        <w:t xml:space="preserve"> </w:t>
      </w:r>
      <w:r>
        <w:rPr>
          <w:spacing w:val="-1"/>
        </w:rPr>
        <w:t>compared 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24%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marine</w:t>
      </w:r>
      <w:r>
        <w:rPr>
          <w:spacing w:val="1"/>
        </w:rPr>
        <w:t xml:space="preserve"> </w:t>
      </w:r>
      <w:r>
        <w:rPr>
          <w:spacing w:val="-1"/>
        </w:rPr>
        <w:t>engines).</w:t>
      </w:r>
    </w:p>
    <w:p w14:paraId="5F65DF85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28" w:name="5.8_Impact_on_Health_Costs"/>
      <w:bookmarkEnd w:id="128"/>
      <w:r>
        <w:rPr>
          <w:rFonts w:ascii="Arial"/>
          <w:b/>
          <w:i/>
          <w:spacing w:val="-1"/>
        </w:rPr>
        <w:t>Impact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on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Health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Costs</w:t>
      </w:r>
    </w:p>
    <w:p w14:paraId="5F65DF86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DF87" w14:textId="77777777" w:rsidR="004863D4" w:rsidRDefault="009328F2">
      <w:pPr>
        <w:pStyle w:val="BodyText"/>
        <w:spacing w:line="276" w:lineRule="auto"/>
        <w:ind w:right="19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pollutants</w:t>
      </w:r>
      <w:r>
        <w:t xml:space="preserve"> on</w:t>
      </w:r>
      <w:r>
        <w:rPr>
          <w:spacing w:val="-1"/>
        </w:rPr>
        <w:t xml:space="preserve"> public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related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exposure,</w:t>
      </w:r>
      <w:r>
        <w:t xml:space="preserve"> </w:t>
      </w:r>
      <w:r>
        <w:rPr>
          <w:spacing w:val="-1"/>
        </w:rPr>
        <w:t>the age</w:t>
      </w:r>
      <w:r>
        <w:rPr>
          <w:spacing w:val="47"/>
        </w:rPr>
        <w:t xml:space="preserve"> </w:t>
      </w:r>
      <w:r>
        <w:t>and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exposed individuals,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 xml:space="preserve">including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presence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absence of</w:t>
      </w:r>
      <w:r>
        <w:t xml:space="preserve"> </w:t>
      </w:r>
      <w:r>
        <w:rPr>
          <w:spacing w:val="-1"/>
        </w:rPr>
        <w:t>other pollutants,</w:t>
      </w:r>
      <w: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length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exposure.</w:t>
      </w:r>
    </w:p>
    <w:p w14:paraId="5F65DF88" w14:textId="77777777" w:rsidR="004863D4" w:rsidRDefault="009328F2">
      <w:pPr>
        <w:pStyle w:val="BodyText"/>
        <w:spacing w:before="199" w:line="276" w:lineRule="auto"/>
        <w:ind w:right="196"/>
      </w:pPr>
      <w:r>
        <w:rPr>
          <w:spacing w:val="-1"/>
        </w:rPr>
        <w:t xml:space="preserve">Estimating </w:t>
      </w:r>
      <w:r>
        <w:t>the</w:t>
      </w:r>
      <w:r>
        <w:rPr>
          <w:spacing w:val="-1"/>
        </w:rPr>
        <w:t xml:space="preserve"> 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reducing emissions</w:t>
      </w:r>
      <w:r>
        <w:t xml:space="preserve"> </w:t>
      </w:r>
      <w:r>
        <w:rPr>
          <w:spacing w:val="-1"/>
        </w:rPr>
        <w:t>involves</w:t>
      </w:r>
      <w: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53"/>
        </w:rPr>
        <w:t xml:space="preserve"> </w:t>
      </w:r>
      <w:r>
        <w:rPr>
          <w:spacing w:val="-1"/>
        </w:rPr>
        <w:t>uncertainty.</w:t>
      </w:r>
      <w:r>
        <w:t xml:space="preserve"> As 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monetised benefits</w:t>
      </w:r>
      <w:r>
        <w:rPr>
          <w:spacing w:val="-2"/>
        </w:rPr>
        <w:t xml:space="preserve"> </w:t>
      </w:r>
      <w:r>
        <w:rPr>
          <w:spacing w:val="-1"/>
        </w:rPr>
        <w:t xml:space="preserve">accrued </w:t>
      </w:r>
      <w:r>
        <w:t>to</w:t>
      </w:r>
      <w:r>
        <w:rPr>
          <w:spacing w:val="-1"/>
        </w:rPr>
        <w:t xml:space="preserve"> emission</w:t>
      </w:r>
      <w:r>
        <w:rPr>
          <w:spacing w:val="1"/>
        </w:rPr>
        <w:t xml:space="preserve"> </w:t>
      </w:r>
      <w:r>
        <w:rPr>
          <w:spacing w:val="-1"/>
        </w:rPr>
        <w:t>reductions</w:t>
      </w:r>
      <w:r>
        <w:rPr>
          <w:spacing w:val="7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usually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 mortality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reductions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rPr>
          <w:spacing w:val="-1"/>
        </w:rPr>
        <w:t>representative</w:t>
      </w:r>
      <w:r>
        <w:rPr>
          <w:spacing w:val="1"/>
        </w:rPr>
        <w:t xml:space="preserve"> </w:t>
      </w:r>
      <w:r>
        <w:rPr>
          <w:spacing w:val="-1"/>
        </w:rPr>
        <w:t>pollutants.</w:t>
      </w:r>
    </w:p>
    <w:p w14:paraId="5F65DF89" w14:textId="77777777" w:rsidR="004863D4" w:rsidRDefault="009328F2">
      <w:pPr>
        <w:pStyle w:val="BodyText"/>
        <w:spacing w:before="199" w:line="276" w:lineRule="auto"/>
        <w:ind w:right="110"/>
      </w:pPr>
      <w:r>
        <w:rPr>
          <w:spacing w:val="-1"/>
        </w:rPr>
        <w:t>Most</w:t>
      </w:r>
      <w: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complexity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assessing</w:t>
      </w:r>
      <w:r>
        <w:rPr>
          <w:spacing w:val="65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 individual’s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pollutant</w:t>
      </w:r>
      <w:r>
        <w:rPr>
          <w:spacing w:val="-2"/>
        </w:rPr>
        <w:t xml:space="preserve"> </w:t>
      </w:r>
      <w:r>
        <w:rPr>
          <w:spacing w:val="-1"/>
        </w:rPr>
        <w:t>mixture,</w:t>
      </w:r>
      <w:r>
        <w:t xml:space="preserve">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constituent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range of</w:t>
      </w:r>
      <w:r>
        <w:rPr>
          <w:spacing w:val="3"/>
        </w:rPr>
        <w:t xml:space="preserve"> </w:t>
      </w:r>
      <w:r>
        <w:rPr>
          <w:spacing w:val="-1"/>
        </w:rPr>
        <w:t>tissue</w:t>
      </w:r>
      <w:r>
        <w:rPr>
          <w:spacing w:val="1"/>
        </w:rPr>
        <w:t xml:space="preserve"> </w:t>
      </w:r>
      <w:r>
        <w:rPr>
          <w:spacing w:val="-1"/>
        </w:rPr>
        <w:t>targets.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chemical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initiate</w:t>
      </w:r>
      <w:r>
        <w:rPr>
          <w:spacing w:val="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promote physiological</w:t>
      </w:r>
      <w: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1"/>
        </w:rPr>
        <w:t xml:space="preserve"> chemical</w:t>
      </w:r>
      <w:r>
        <w:t xml:space="preserve"> </w:t>
      </w:r>
      <w:r>
        <w:rPr>
          <w:spacing w:val="-1"/>
        </w:rPr>
        <w:t>mixture</w:t>
      </w:r>
      <w:r>
        <w:rPr>
          <w:spacing w:val="1"/>
        </w:rPr>
        <w:t xml:space="preserve"> </w:t>
      </w:r>
      <w:r>
        <w:rPr>
          <w:spacing w:val="-1"/>
        </w:rPr>
        <w:t>beyond</w:t>
      </w:r>
      <w:r>
        <w:rPr>
          <w:spacing w:val="1"/>
        </w:rPr>
        <w:t xml:space="preserve"> </w:t>
      </w:r>
      <w:r>
        <w:rPr>
          <w:spacing w:val="-1"/>
        </w:rPr>
        <w:t>those possible</w:t>
      </w:r>
      <w:r>
        <w:rPr>
          <w:spacing w:val="65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acting alone.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the ambient</w:t>
      </w:r>
      <w:r>
        <w:t xml:space="preserve"> </w:t>
      </w:r>
      <w:r>
        <w:rPr>
          <w:spacing w:val="-1"/>
        </w:rPr>
        <w:t>concentrations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air pollutants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73"/>
        </w:rPr>
        <w:t xml:space="preserve"> </w:t>
      </w:r>
      <w:r>
        <w:rPr>
          <w:spacing w:val="-1"/>
        </w:rPr>
        <w:t>highly</w:t>
      </w:r>
      <w:r>
        <w:rPr>
          <w:spacing w:val="-2"/>
        </w:rPr>
        <w:t xml:space="preserve"> </w:t>
      </w:r>
      <w:r>
        <w:rPr>
          <w:spacing w:val="-1"/>
        </w:rPr>
        <w:t>correlated.</w:t>
      </w:r>
    </w:p>
    <w:p w14:paraId="5F65DF8A" w14:textId="77777777" w:rsidR="004863D4" w:rsidRDefault="009328F2">
      <w:pPr>
        <w:pStyle w:val="BodyText"/>
        <w:spacing w:before="202" w:line="276" w:lineRule="auto"/>
        <w:ind w:right="99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significant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estimating jurisdictional</w:t>
      </w:r>
      <w:r>
        <w:t xml:space="preserve"> or</w:t>
      </w:r>
      <w:r>
        <w:rPr>
          <w:spacing w:val="-1"/>
        </w:rPr>
        <w:t xml:space="preserve"> regional</w:t>
      </w:r>
      <w: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2"/>
        </w:rPr>
        <w:t>in</w:t>
      </w:r>
      <w:r>
        <w:rPr>
          <w:spacing w:val="77"/>
        </w:rPr>
        <w:t xml:space="preserve"> </w:t>
      </w: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is</w:t>
      </w:r>
      <w:r>
        <w:t xml:space="preserve"> 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aggregated</w:t>
      </w:r>
      <w:r>
        <w:rPr>
          <w:spacing w:val="5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data.</w:t>
      </w:r>
      <w:r>
        <w:rPr>
          <w:spacing w:val="-2"/>
        </w:rPr>
        <w:t xml:space="preserve"> </w:t>
      </w:r>
      <w:r>
        <w:rPr>
          <w:spacing w:val="-1"/>
        </w:rPr>
        <w:t>For example,</w:t>
      </w:r>
      <w:r>
        <w:rPr>
          <w:spacing w:val="-2"/>
        </w:rPr>
        <w:t xml:space="preserve"> </w:t>
      </w:r>
      <w:r>
        <w:rPr>
          <w:spacing w:val="-1"/>
        </w:rPr>
        <w:t>imports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Australian ports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represent</w:t>
      </w:r>
      <w:r>
        <w:rPr>
          <w:spacing w:val="75"/>
        </w:rPr>
        <w:t xml:space="preserve"> </w:t>
      </w:r>
      <w:r>
        <w:rPr>
          <w:spacing w:val="-1"/>
        </w:rPr>
        <w:t>state-based sales</w:t>
      </w:r>
      <w:r>
        <w:rPr>
          <w:spacing w:val="-2"/>
        </w:rPr>
        <w:t xml:space="preserve"> </w:t>
      </w:r>
      <w:r>
        <w:rPr>
          <w:spacing w:val="-1"/>
        </w:rPr>
        <w:t>because of</w:t>
      </w:r>
      <w:r>
        <w:rPr>
          <w:spacing w:val="3"/>
        </w:rPr>
        <w:t xml:space="preserve"> </w:t>
      </w:r>
      <w:r>
        <w:rPr>
          <w:spacing w:val="-1"/>
        </w:rPr>
        <w:t>interstate</w:t>
      </w:r>
      <w:r>
        <w:rPr>
          <w:spacing w:val="1"/>
        </w:rPr>
        <w:t xml:space="preserve"> </w:t>
      </w:r>
      <w:r>
        <w:rPr>
          <w:spacing w:val="-1"/>
        </w:rPr>
        <w:t>distribution.</w:t>
      </w:r>
      <w:r>
        <w:t xml:space="preserve"> </w:t>
      </w:r>
      <w:r>
        <w:rPr>
          <w:spacing w:val="-1"/>
        </w:rPr>
        <w:t>Imports</w:t>
      </w:r>
      <w:r>
        <w:t xml:space="preserve"> </w:t>
      </w:r>
      <w:r>
        <w:rPr>
          <w:spacing w:val="-1"/>
        </w:rPr>
        <w:t>into Brisbane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Townsville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distributed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Northern</w:t>
      </w:r>
      <w:r>
        <w:rPr>
          <w:spacing w:val="1"/>
        </w:rPr>
        <w:t xml:space="preserve"> </w:t>
      </w:r>
      <w:r>
        <w:t>NSW,</w:t>
      </w:r>
      <w:r>
        <w:rPr>
          <w:spacing w:val="-4"/>
        </w:rPr>
        <w:t xml:space="preserve"> </w:t>
      </w:r>
      <w:r>
        <w:rPr>
          <w:spacing w:val="-2"/>
        </w:rPr>
        <w:t>NT</w:t>
      </w:r>
      <w:r>
        <w:rPr>
          <w:spacing w:val="2"/>
        </w:rPr>
        <w:t xml:space="preserve"> </w:t>
      </w:r>
      <w:r>
        <w:rPr>
          <w:spacing w:val="-1"/>
        </w:rPr>
        <w:t>and north</w:t>
      </w:r>
      <w:r>
        <w:rPr>
          <w:spacing w:val="-6"/>
        </w:rPr>
        <w:t xml:space="preserve"> </w:t>
      </w:r>
      <w:r>
        <w:t>Western</w:t>
      </w:r>
      <w:r>
        <w:rPr>
          <w:spacing w:val="1"/>
        </w:rPr>
        <w:t xml:space="preserve"> </w:t>
      </w:r>
      <w:r>
        <w:rPr>
          <w:spacing w:val="-1"/>
        </w:rPr>
        <w:t>Australia,</w:t>
      </w:r>
      <w:r>
        <w:t xml:space="preserve"> as</w:t>
      </w:r>
      <w:r>
        <w:rPr>
          <w:spacing w:val="55"/>
        </w:rPr>
        <w:t xml:space="preserve">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locally.</w:t>
      </w:r>
      <w:r>
        <w:t xml:space="preserve"> </w:t>
      </w:r>
      <w:r>
        <w:rPr>
          <w:spacing w:val="-1"/>
        </w:rPr>
        <w:t>Furthermore,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proportions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rPr>
          <w:spacing w:val="67"/>
        </w:rPr>
        <w:t xml:space="preserve"> </w:t>
      </w:r>
      <w:r>
        <w:rPr>
          <w:spacing w:val="-1"/>
        </w:rPr>
        <w:t>jurisdiction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combination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power band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5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equate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proportions</w:t>
      </w:r>
      <w:r>
        <w:t xml:space="preserve"> </w:t>
      </w:r>
      <w:r>
        <w:rPr>
          <w:spacing w:val="-1"/>
        </w:rPr>
        <w:t>established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aggregated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data.</w:t>
      </w:r>
      <w:r>
        <w:t xml:space="preserve"> </w:t>
      </w:r>
      <w:r>
        <w:rPr>
          <w:spacing w:val="-1"/>
        </w:rPr>
        <w:t>For</w:t>
      </w:r>
      <w:r>
        <w:rPr>
          <w:spacing w:val="55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boating conditions</w:t>
      </w:r>
      <w:r>
        <w:t xml:space="preserve"> </w:t>
      </w:r>
      <w:r>
        <w:rPr>
          <w:spacing w:val="-1"/>
        </w:rPr>
        <w:t>vary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outboard</w:t>
      </w:r>
      <w:r>
        <w:rPr>
          <w:spacing w:val="1"/>
        </w:rPr>
        <w:t xml:space="preserve"> </w:t>
      </w:r>
      <w:r>
        <w:rPr>
          <w:spacing w:val="-1"/>
        </w:rPr>
        <w:t>motor</w:t>
      </w:r>
      <w:r>
        <w:rPr>
          <w:spacing w:val="5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vary.</w:t>
      </w:r>
      <w:r>
        <w:rPr>
          <w:spacing w:val="1"/>
        </w:rPr>
        <w:t xml:space="preserve"> </w:t>
      </w:r>
      <w:r>
        <w:rPr>
          <w:spacing w:val="-1"/>
        </w:rPr>
        <w:t xml:space="preserve">Therefore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estimates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rPr>
          <w:spacing w:val="73"/>
        </w:rPr>
        <w:t xml:space="preserve"> </w:t>
      </w:r>
      <w:r>
        <w:rPr>
          <w:spacing w:val="-1"/>
        </w:rPr>
        <w:t>jurisdiction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degree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uncertainty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 xml:space="preserve">considered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rPr>
          <w:spacing w:val="-1"/>
        </w:rPr>
        <w:t>RIS,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focused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reducing emissions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75"/>
        </w:rPr>
        <w:t xml:space="preserve"> </w:t>
      </w:r>
      <w:r>
        <w:rPr>
          <w:spacing w:val="-1"/>
        </w:rPr>
        <w:t>NRSIEE.</w:t>
      </w:r>
    </w:p>
    <w:p w14:paraId="5F65DF8B" w14:textId="77777777" w:rsidR="004863D4" w:rsidRDefault="009328F2">
      <w:pPr>
        <w:pStyle w:val="BodyText"/>
        <w:spacing w:before="200" w:line="259" w:lineRule="auto"/>
        <w:ind w:right="196"/>
      </w:pPr>
      <w:r>
        <w:rPr>
          <w:spacing w:val="-1"/>
        </w:rPr>
        <w:t>Avoided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r>
        <w:t xml:space="preserve">cost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accepted measure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analyses</w:t>
      </w:r>
      <w:r>
        <w:rPr>
          <w:spacing w:val="53"/>
        </w:rPr>
        <w:t xml:space="preserve"> </w:t>
      </w:r>
      <w:r>
        <w:rPr>
          <w:spacing w:val="-1"/>
        </w:rPr>
        <w:t>involving emissions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ambient</w:t>
      </w:r>
      <w:r>
        <w:t xml:space="preserve"> </w:t>
      </w:r>
      <w:r>
        <w:rPr>
          <w:spacing w:val="-1"/>
        </w:rPr>
        <w:t>air and ambient</w:t>
      </w:r>
      <w:r>
        <w:rPr>
          <w:spacing w:val="-2"/>
        </w:rPr>
        <w:t xml:space="preserve"> </w:t>
      </w:r>
      <w:r>
        <w:rPr>
          <w:spacing w:val="-1"/>
        </w:rPr>
        <w:t>air quality</w:t>
      </w:r>
      <w:r>
        <w:rPr>
          <w:spacing w:val="10"/>
        </w:rPr>
        <w:t xml:space="preserve"> </w:t>
      </w:r>
      <w:hyperlink w:anchor="_bookmark58" w:history="1">
        <w:r>
          <w:rPr>
            <w:spacing w:val="-1"/>
            <w:position w:val="11"/>
            <w:sz w:val="16"/>
          </w:rPr>
          <w:t>51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t>the</w:t>
      </w:r>
      <w:r>
        <w:rPr>
          <w:spacing w:val="-1"/>
        </w:rPr>
        <w:t xml:space="preserve"> following formula:</w:t>
      </w:r>
    </w:p>
    <w:p w14:paraId="5F65DF8C" w14:textId="77777777" w:rsidR="004863D4" w:rsidRDefault="004863D4">
      <w:pPr>
        <w:spacing w:before="2"/>
        <w:rPr>
          <w:rFonts w:ascii="Arial" w:eastAsia="Arial" w:hAnsi="Arial" w:cs="Arial"/>
          <w:sz w:val="19"/>
          <w:szCs w:val="19"/>
        </w:rPr>
      </w:pPr>
    </w:p>
    <w:p w14:paraId="5F65DF8D" w14:textId="77777777" w:rsidR="004863D4" w:rsidRDefault="009328F2">
      <w:pPr>
        <w:pStyle w:val="BodyText"/>
        <w:spacing w:line="275" w:lineRule="auto"/>
        <w:ind w:right="148"/>
      </w:pPr>
      <w:r>
        <w:rPr>
          <w:spacing w:val="-1"/>
        </w:rPr>
        <w:t>Avoided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r>
        <w:t xml:space="preserve">cost </w:t>
      </w:r>
      <w:r>
        <w:rPr>
          <w:spacing w:val="-1"/>
        </w:rPr>
        <w:t xml:space="preserve">(AUD) </w:t>
      </w:r>
      <w:r>
        <w:t>=</w:t>
      </w:r>
      <w:r>
        <w:rPr>
          <w:spacing w:val="-1"/>
        </w:rPr>
        <w:t xml:space="preserve"> emissions</w:t>
      </w:r>
      <w:r>
        <w:rPr>
          <w:spacing w:val="-2"/>
        </w:rPr>
        <w:t xml:space="preserve"> </w:t>
      </w:r>
      <w:r>
        <w:rPr>
          <w:spacing w:val="-1"/>
        </w:rPr>
        <w:t xml:space="preserve">mitigated (tonnes)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($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69"/>
        </w:rPr>
        <w:t xml:space="preserve"> </w:t>
      </w:r>
      <w:r>
        <w:rPr>
          <w:spacing w:val="-1"/>
        </w:rPr>
        <w:t>tonne).</w:t>
      </w:r>
    </w:p>
    <w:p w14:paraId="5F65DF8E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8F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9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9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DF92" w14:textId="77777777" w:rsidR="004863D4" w:rsidRDefault="004863D4">
      <w:pPr>
        <w:spacing w:before="8"/>
        <w:rPr>
          <w:rFonts w:ascii="Arial" w:eastAsia="Arial" w:hAnsi="Arial" w:cs="Arial"/>
          <w:sz w:val="18"/>
          <w:szCs w:val="18"/>
        </w:rPr>
      </w:pPr>
    </w:p>
    <w:p w14:paraId="5F65DF93" w14:textId="75571EBE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15" wp14:editId="0B20688A">
                <wp:extent cx="1837690" cy="8890"/>
                <wp:effectExtent l="4445" t="3810" r="5715" b="6350"/>
                <wp:docPr id="672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673" name="Group 65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674" name="Freeform 65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9C8C4C" id="Group 654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Brgn2+AAwAA2wgAAA4AAAAAAAAAAAAAAAAALgIAAGRycy9lMm9E&#10;b2MueG1sUEsBAi0AFAAGAAgAAAAhAGlE+X/bAAAAAwEAAA8AAAAAAAAAAAAAAAAA2gUAAGRycy9k&#10;b3ducmV2LnhtbFBLBQYAAAAABAAEAPMAAADiBgAAAAA=&#10;">
                <v:group id="Group 65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5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6csMA&#10;AADcAAAADwAAAGRycy9kb3ducmV2LnhtbESPUWvCQBCE3wX/w7EF3/TSYG1JPUUKRcE+WNsfsOS2&#10;SWpuL9ytMf77XkHwcZiZb5jlenCt6inExrOBx1kGirj0tuHKwPfX+/QFVBRki61nMnClCOvVeLTE&#10;wvoLf1J/lEolCMcCDdQiXaF1LGtyGGe+I07ejw8OJclQaRvwkuCu1XmWLbTDhtNCjR291VSejmdn&#10;4HDIs5Pk2G/3rv8Ne7QfTyTGTB6GzSsooUHu4Vt7Zw0snufwfyYd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6cs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DF94" w14:textId="77777777" w:rsidR="004863D4" w:rsidRDefault="009328F2">
      <w:pPr>
        <w:spacing w:before="74" w:line="239" w:lineRule="auto"/>
        <w:ind w:left="118" w:right="110"/>
        <w:rPr>
          <w:rFonts w:ascii="Arial" w:eastAsia="Arial" w:hAnsi="Arial" w:cs="Arial"/>
          <w:sz w:val="24"/>
          <w:szCs w:val="24"/>
        </w:rPr>
      </w:pPr>
      <w:bookmarkStart w:id="129" w:name="_bookmark58"/>
      <w:bookmarkEnd w:id="129"/>
      <w:r>
        <w:rPr>
          <w:rFonts w:ascii="Arial"/>
          <w:spacing w:val="-1"/>
          <w:position w:val="10"/>
          <w:sz w:val="13"/>
        </w:rPr>
        <w:t>51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Australia. NEPC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Service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Corporation </w:t>
      </w:r>
      <w:r>
        <w:rPr>
          <w:rFonts w:ascii="Arial"/>
          <w:sz w:val="24"/>
        </w:rPr>
        <w:t>on</w:t>
      </w:r>
      <w:r>
        <w:rPr>
          <w:rFonts w:ascii="Arial"/>
          <w:spacing w:val="-1"/>
          <w:sz w:val="24"/>
        </w:rPr>
        <w:t xml:space="preserve"> behalf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former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Standing Council</w:t>
      </w:r>
      <w:r>
        <w:rPr>
          <w:rFonts w:ascii="Arial"/>
          <w:sz w:val="24"/>
        </w:rPr>
        <w:t xml:space="preserve"> on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Environment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Water</w:t>
      </w:r>
      <w:r>
        <w:rPr>
          <w:rFonts w:ascii="Arial"/>
          <w:spacing w:val="-1"/>
          <w:sz w:val="24"/>
        </w:rPr>
        <w:t xml:space="preserve"> (incorporating 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National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Environment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Protection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Council)</w:t>
      </w:r>
      <w:r>
        <w:rPr>
          <w:rFonts w:ascii="Arial"/>
          <w:spacing w:val="73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(2013) </w:t>
      </w:r>
      <w:hyperlink r:id="rId63"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>Economic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Analysis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to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Inform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the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National Plan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for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Clean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Air (Particles) Final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64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Report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Prepared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z w:val="24"/>
            <w:u w:val="single" w:color="0000FF"/>
          </w:rPr>
          <w:t>by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Pacific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Environment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z w:val="24"/>
            <w:u w:val="single" w:color="0000FF"/>
          </w:rPr>
          <w:t>Ltd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z w:val="24"/>
            <w:u w:val="single" w:color="0000FF"/>
          </w:rPr>
          <w:t xml:space="preserve">and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Marsden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Jacob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Associates.</w:t>
        </w:r>
      </w:hyperlink>
    </w:p>
    <w:p w14:paraId="5F65DF95" w14:textId="77777777" w:rsidR="004863D4" w:rsidRDefault="001F3843">
      <w:pPr>
        <w:pStyle w:val="BodyText"/>
        <w:spacing w:before="2"/>
        <w:ind w:right="148"/>
      </w:pPr>
      <w:hyperlink r:id="rId65">
        <w:r w:rsidR="009328F2">
          <w:rPr>
            <w:color w:val="0000FF"/>
            <w:spacing w:val="-1"/>
            <w:u w:val="single" w:color="0000FF"/>
          </w:rPr>
          <w:t>Commonwealth of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Australia,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Canberra,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August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2013</w:t>
        </w:r>
      </w:hyperlink>
      <w:r w:rsidR="009328F2">
        <w:rPr>
          <w:spacing w:val="-1"/>
        </w:rPr>
        <w:t>.</w:t>
      </w:r>
      <w:r w:rsidR="009328F2">
        <w:t xml:space="preserve"> </w:t>
      </w:r>
      <w:r w:rsidR="009328F2">
        <w:rPr>
          <w:spacing w:val="-1"/>
        </w:rPr>
        <w:t>Retrieved</w:t>
      </w:r>
      <w:r w:rsidR="009328F2">
        <w:rPr>
          <w:spacing w:val="1"/>
        </w:rPr>
        <w:t xml:space="preserve"> </w:t>
      </w:r>
      <w:r w:rsidR="009328F2">
        <w:t>11</w:t>
      </w:r>
      <w:r w:rsidR="009328F2">
        <w:rPr>
          <w:spacing w:val="-4"/>
        </w:rPr>
        <w:t xml:space="preserve"> </w:t>
      </w:r>
      <w:r w:rsidR="009328F2">
        <w:rPr>
          <w:spacing w:val="-1"/>
        </w:rPr>
        <w:t>December,</w:t>
      </w:r>
      <w:r w:rsidR="009328F2">
        <w:t xml:space="preserve"> </w:t>
      </w:r>
      <w:r w:rsidR="009328F2">
        <w:rPr>
          <w:spacing w:val="-1"/>
        </w:rPr>
        <w:t>2014</w:t>
      </w:r>
      <w:r w:rsidR="009328F2">
        <w:rPr>
          <w:spacing w:val="51"/>
        </w:rPr>
        <w:t xml:space="preserve"> </w:t>
      </w:r>
      <w:r w:rsidR="009328F2">
        <w:rPr>
          <w:spacing w:val="-1"/>
        </w:rPr>
        <w:t>from</w:t>
      </w:r>
    </w:p>
    <w:p w14:paraId="5F65DF96" w14:textId="77777777" w:rsidR="004863D4" w:rsidRDefault="004863D4">
      <w:pPr>
        <w:sectPr w:rsidR="004863D4">
          <w:pgSz w:w="11910" w:h="16840"/>
          <w:pgMar w:top="1340" w:right="1220" w:bottom="640" w:left="1300" w:header="0" w:footer="0" w:gutter="0"/>
          <w:cols w:space="720"/>
        </w:sectPr>
      </w:pPr>
    </w:p>
    <w:p w14:paraId="5F65DF97" w14:textId="77777777" w:rsidR="004863D4" w:rsidRDefault="009328F2">
      <w:pPr>
        <w:pStyle w:val="BodyText"/>
        <w:spacing w:before="58" w:line="275" w:lineRule="auto"/>
        <w:ind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valuation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premature mortality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usually</w:t>
      </w:r>
      <w:r>
        <w:rPr>
          <w:spacing w:val="-2"/>
        </w:rPr>
        <w:t xml:space="preserve"> </w:t>
      </w:r>
      <w:r>
        <w:rPr>
          <w:spacing w:val="-1"/>
        </w:rPr>
        <w:t>derived</w:t>
      </w:r>
      <w:r>
        <w:rPr>
          <w:spacing w:val="1"/>
        </w:rPr>
        <w:t xml:space="preserve"> </w:t>
      </w:r>
      <w:r>
        <w:rPr>
          <w:spacing w:val="-1"/>
        </w:rPr>
        <w:t xml:space="preserve">using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willingness</w:t>
      </w:r>
      <w:r>
        <w:t xml:space="preserve"> to</w:t>
      </w:r>
      <w:r>
        <w:rPr>
          <w:spacing w:val="65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rPr>
          <w:spacing w:val="-1"/>
        </w:rPr>
        <w:t xml:space="preserve">approach </w:t>
      </w:r>
      <w:r>
        <w:t>and</w:t>
      </w:r>
      <w:r>
        <w:rPr>
          <w:spacing w:val="-1"/>
        </w:rPr>
        <w:t xml:space="preserve"> expressed </w:t>
      </w:r>
      <w:r>
        <w:t>as a</w:t>
      </w:r>
      <w:r>
        <w:rPr>
          <w:spacing w:val="-1"/>
        </w:rPr>
        <w:t xml:space="preserve"> 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1"/>
        </w:rPr>
        <w:t xml:space="preserve"> Statistical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(VoSL).</w:t>
      </w:r>
    </w:p>
    <w:p w14:paraId="5F65DF98" w14:textId="77777777" w:rsidR="004863D4" w:rsidRDefault="009328F2">
      <w:pPr>
        <w:pStyle w:val="BodyText"/>
        <w:spacing w:before="202" w:line="267" w:lineRule="auto"/>
        <w:ind w:right="111"/>
      </w:pPr>
      <w:r>
        <w:rPr>
          <w:spacing w:val="-1"/>
        </w:rPr>
        <w:t>Table</w:t>
      </w:r>
      <w:r>
        <w:rPr>
          <w:spacing w:val="1"/>
        </w:rPr>
        <w:t xml:space="preserve"> </w:t>
      </w:r>
      <w:r>
        <w:rPr>
          <w:spacing w:val="-1"/>
        </w:rPr>
        <w:t>5.1</w:t>
      </w:r>
      <w:r>
        <w:rPr>
          <w:spacing w:val="1"/>
        </w:rPr>
        <w:t xml:space="preserve"> </w:t>
      </w:r>
      <w:r>
        <w:rPr>
          <w:spacing w:val="-1"/>
        </w:rPr>
        <w:t>summarises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per tonne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CBA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determine appropriate health</w:t>
      </w:r>
      <w:r>
        <w:rPr>
          <w:spacing w:val="1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pollutants.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those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8"/>
        </w:rPr>
        <w:t xml:space="preserve"> </w:t>
      </w:r>
      <w:hyperlink w:anchor="_bookmark59" w:history="1">
        <w:r>
          <w:rPr>
            <w:spacing w:val="-1"/>
            <w:position w:val="11"/>
            <w:sz w:val="16"/>
          </w:rPr>
          <w:t>52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1"/>
        </w:rPr>
        <w:t xml:space="preserve">adjusted </w:t>
      </w:r>
      <w:r>
        <w:t>for</w:t>
      </w:r>
      <w:r>
        <w:rPr>
          <w:spacing w:val="-1"/>
        </w:rPr>
        <w:t xml:space="preserve"> inflation.</w:t>
      </w:r>
      <w:r>
        <w:t xml:space="preserve"> </w:t>
      </w:r>
      <w:r>
        <w:rPr>
          <w:spacing w:val="-1"/>
        </w:rPr>
        <w:t>Also</w:t>
      </w:r>
      <w:r>
        <w:rPr>
          <w:spacing w:val="57"/>
        </w:rPr>
        <w:t xml:space="preserve"> </w:t>
      </w:r>
      <w:r>
        <w:rPr>
          <w:spacing w:val="-1"/>
        </w:rPr>
        <w:t>included in Table</w:t>
      </w:r>
      <w:r>
        <w:rPr>
          <w:spacing w:val="1"/>
        </w:rPr>
        <w:t xml:space="preserve"> </w:t>
      </w:r>
      <w:r>
        <w:rPr>
          <w:spacing w:val="-1"/>
        </w:rPr>
        <w:t>5.1 are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variety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studies;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highlights</w:t>
      </w:r>
      <w:r>
        <w:t xml:space="preserve"> the</w:t>
      </w:r>
      <w:r>
        <w:rPr>
          <w:spacing w:val="73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variation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tonne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rPr>
          <w:spacing w:val="-1"/>
        </w:rPr>
        <w:t>among studies.</w:t>
      </w:r>
    </w:p>
    <w:p w14:paraId="5F65DF99" w14:textId="77777777" w:rsidR="004863D4" w:rsidRDefault="009328F2">
      <w:pPr>
        <w:pStyle w:val="BodyText"/>
        <w:spacing w:before="209" w:line="276" w:lineRule="auto"/>
        <w:ind w:right="166"/>
      </w:pPr>
      <w:r>
        <w:t xml:space="preserve">This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considers</w:t>
      </w:r>
      <w:r>
        <w:t xml:space="preserve"> a</w:t>
      </w:r>
      <w:r>
        <w:rPr>
          <w:spacing w:val="-1"/>
        </w:rPr>
        <w:t xml:space="preserve"> subset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comprise PM2.5,</w:t>
      </w:r>
      <w:r>
        <w:t xml:space="preserve"> </w:t>
      </w:r>
      <w:r>
        <w:rPr>
          <w:spacing w:val="-1"/>
        </w:rPr>
        <w:t>non-methane</w:t>
      </w:r>
      <w:r>
        <w:rPr>
          <w:spacing w:val="57"/>
        </w:rPr>
        <w:t xml:space="preserve"> </w:t>
      </w:r>
      <w:r>
        <w:t xml:space="preserve">VOC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hydrocarbons,</w:t>
      </w:r>
      <w:r>
        <w:rPr>
          <w:spacing w:val="1"/>
        </w:rPr>
        <w:t xml:space="preserve"> </w:t>
      </w:r>
      <w:r>
        <w:rPr>
          <w:spacing w:val="-1"/>
        </w:rPr>
        <w:t>abbreviated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HC),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NOx.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are primary</w:t>
      </w:r>
      <w:r>
        <w:rPr>
          <w:spacing w:val="-2"/>
        </w:rPr>
        <w:t xml:space="preserve"> </w:t>
      </w:r>
      <w:r>
        <w:rPr>
          <w:spacing w:val="-1"/>
        </w:rPr>
        <w:t>pollutants</w:t>
      </w:r>
      <w:r>
        <w:rPr>
          <w:spacing w:val="5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form 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exhaust</w:t>
      </w:r>
      <w:r>
        <w:t xml:space="preserve"> </w:t>
      </w:r>
      <w:r>
        <w:rPr>
          <w:spacing w:val="-1"/>
        </w:rPr>
        <w:t xml:space="preserve">emission testing related </w:t>
      </w:r>
      <w:r>
        <w:t>to</w:t>
      </w:r>
      <w:r>
        <w:rPr>
          <w:spacing w:val="-1"/>
        </w:rPr>
        <w:t xml:space="preserve"> emission standards</w:t>
      </w:r>
      <w:r>
        <w:rPr>
          <w:spacing w:val="75"/>
        </w:rPr>
        <w:t xml:space="preserve"> </w:t>
      </w:r>
      <w:r>
        <w:rPr>
          <w:spacing w:val="-1"/>
        </w:rPr>
        <w:t>certification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jurisdictions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carried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 xml:space="preserve">Europe and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USA).</w:t>
      </w:r>
    </w:p>
    <w:p w14:paraId="5F65DF9A" w14:textId="77777777" w:rsidR="004863D4" w:rsidRDefault="009328F2">
      <w:pPr>
        <w:pStyle w:val="BodyText"/>
        <w:spacing w:before="199" w:line="271" w:lineRule="auto"/>
        <w:ind w:right="19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CRIS</w:t>
      </w:r>
      <w:r>
        <w:rPr>
          <w:spacing w:val="1"/>
        </w:rPr>
        <w:t xml:space="preserve"> </w:t>
      </w:r>
      <w:r>
        <w:rPr>
          <w:spacing w:val="-1"/>
        </w:rPr>
        <w:t>CBA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the</w:t>
      </w:r>
      <w:r>
        <w:rPr>
          <w:spacing w:val="-1"/>
        </w:rPr>
        <w:t xml:space="preserve"> pollutant</w:t>
      </w:r>
      <w:r>
        <w:rPr>
          <w:spacing w:val="-2"/>
        </w:rP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t xml:space="preserve">cost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VoSL determined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Clean</w:t>
      </w:r>
      <w:r>
        <w:rPr>
          <w:spacing w:val="1"/>
        </w:rPr>
        <w:t xml:space="preserve"> </w:t>
      </w:r>
      <w:r>
        <w:rPr>
          <w:spacing w:val="-1"/>
        </w:rPr>
        <w:t>Air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Europe</w:t>
      </w:r>
      <w:r>
        <w:rPr>
          <w:spacing w:val="1"/>
        </w:rPr>
        <w:t xml:space="preserve"> </w:t>
      </w:r>
      <w:r>
        <w:rPr>
          <w:spacing w:val="-1"/>
        </w:rPr>
        <w:t xml:space="preserve">(CAFE) </w:t>
      </w:r>
      <w:r>
        <w:t>study</w:t>
      </w:r>
      <w:r>
        <w:rPr>
          <w:spacing w:val="7"/>
        </w:rPr>
        <w:t xml:space="preserve"> </w:t>
      </w:r>
      <w:hyperlink w:anchor="_bookmark60" w:history="1">
        <w:r>
          <w:rPr>
            <w:spacing w:val="-1"/>
            <w:position w:val="11"/>
            <w:sz w:val="16"/>
            <w:szCs w:val="16"/>
          </w:rPr>
          <w:t>53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However,</w:t>
      </w:r>
      <w: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appear low</w:t>
      </w:r>
      <w:r>
        <w:rPr>
          <w:spacing w:val="29"/>
        </w:rPr>
        <w:t xml:space="preserve"> </w:t>
      </w:r>
      <w:r>
        <w:rPr>
          <w:spacing w:val="-1"/>
        </w:rPr>
        <w:t xml:space="preserve">compared </w:t>
      </w:r>
      <w:r>
        <w:t>to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reported</w:t>
      </w:r>
      <w:r>
        <w:rPr>
          <w:spacing w:val="1"/>
        </w:rPr>
        <w:t xml:space="preserve"> </w:t>
      </w:r>
      <w:r>
        <w:rPr>
          <w:spacing w:val="-1"/>
        </w:rPr>
        <w:t>in Australian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vehicular</w:t>
      </w:r>
      <w:r>
        <w:rPr>
          <w:spacing w:val="-3"/>
        </w:rPr>
        <w:t xml:space="preserve"> </w:t>
      </w:r>
      <w:r>
        <w:rPr>
          <w:spacing w:val="-1"/>
        </w:rPr>
        <w:t>pollution.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CBA</w:t>
      </w:r>
      <w:r>
        <w:rPr>
          <w:spacing w:val="61"/>
        </w:rPr>
        <w:t xml:space="preserve"> </w:t>
      </w:r>
      <w:r>
        <w:rPr>
          <w:spacing w:val="-1"/>
        </w:rPr>
        <w:t>argued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composite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developed from CAFE</w:t>
      </w:r>
      <w:r>
        <w:rPr>
          <w:spacing w:val="1"/>
        </w:rPr>
        <w:t xml:space="preserve"> </w:t>
      </w:r>
      <w:r>
        <w:rPr>
          <w:spacing w:val="-1"/>
        </w:rPr>
        <w:t>incorporates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t>sea</w:t>
      </w:r>
      <w:r>
        <w:rPr>
          <w:spacing w:val="55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best</w:t>
      </w:r>
      <w:r>
        <w:rPr>
          <w:spacing w:val="-2"/>
        </w:rP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Australia’s</w:t>
      </w:r>
      <w:r>
        <w:t xml:space="preserve"> </w:t>
      </w:r>
      <w:r>
        <w:rPr>
          <w:spacing w:val="-1"/>
        </w:rPr>
        <w:t>urban and coastal</w:t>
      </w:r>
      <w:r>
        <w:rPr>
          <w:spacing w:val="47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their central</w:t>
      </w:r>
      <w:r>
        <w:t xml:space="preserve"> </w:t>
      </w:r>
      <w:r>
        <w:rPr>
          <w:spacing w:val="-1"/>
        </w:rPr>
        <w:t>estimate.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CBA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are used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standard unit</w:t>
      </w:r>
      <w:r>
        <w:rPr>
          <w:spacing w:val="6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study.</w:t>
      </w:r>
      <w:r>
        <w:t xml:space="preserve"> </w:t>
      </w:r>
      <w:r>
        <w:rPr>
          <w:spacing w:val="-1"/>
        </w:rPr>
        <w:t>Upper and</w:t>
      </w:r>
      <w:r>
        <w:rPr>
          <w:spacing w:val="1"/>
        </w:rPr>
        <w:t xml:space="preserve"> </w:t>
      </w:r>
      <w:r>
        <w:rPr>
          <w:spacing w:val="-1"/>
        </w:rPr>
        <w:t>lower bounds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standard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(+/- 50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cent)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sensitivity</w:t>
      </w:r>
      <w:r>
        <w:rPr>
          <w:spacing w:val="-2"/>
        </w:rP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2"/>
        </w:rPr>
        <w:t>costs.</w:t>
      </w:r>
    </w:p>
    <w:p w14:paraId="5F65DF9B" w14:textId="77777777" w:rsidR="004863D4" w:rsidRDefault="009328F2">
      <w:pPr>
        <w:tabs>
          <w:tab w:val="left" w:pos="1620"/>
        </w:tabs>
        <w:spacing w:before="207" w:line="275" w:lineRule="auto"/>
        <w:ind w:left="118" w:right="734" w:hanging="1"/>
        <w:rPr>
          <w:rFonts w:ascii="Arial" w:eastAsia="Arial" w:hAnsi="Arial" w:cs="Arial"/>
        </w:rPr>
      </w:pPr>
      <w:bookmarkStart w:id="130" w:name="Table_5.1__Estimated_Average_Health_Cost"/>
      <w:bookmarkEnd w:id="130"/>
      <w:r>
        <w:rPr>
          <w:rFonts w:ascii="Arial" w:eastAsia="Arial" w:hAnsi="Arial" w:cs="Arial"/>
          <w:b/>
          <w:bCs/>
          <w:i/>
          <w:spacing w:val="-1"/>
        </w:rPr>
        <w:t>Table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5.1</w:t>
      </w:r>
      <w:r>
        <w:rPr>
          <w:rFonts w:ascii="Arial" w:eastAsia="Arial" w:hAnsi="Arial" w:cs="Arial"/>
          <w:b/>
          <w:bCs/>
          <w:i/>
          <w:spacing w:val="-1"/>
        </w:rPr>
        <w:tab/>
        <w:t>Estimated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Average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Health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Costs</w:t>
      </w:r>
      <w:r>
        <w:rPr>
          <w:rFonts w:ascii="Arial" w:eastAsia="Arial" w:hAnsi="Arial" w:cs="Arial"/>
          <w:b/>
          <w:bCs/>
          <w:i/>
        </w:rPr>
        <w:t xml:space="preserve"> –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Per Tonne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of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Emissions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-</w:t>
      </w:r>
      <w:r>
        <w:rPr>
          <w:rFonts w:ascii="Arial" w:eastAsia="Arial" w:hAnsi="Arial" w:cs="Arial"/>
          <w:b/>
          <w:bCs/>
          <w:i/>
          <w:spacing w:val="-1"/>
        </w:rPr>
        <w:t xml:space="preserve"> Capital</w:t>
      </w:r>
      <w:r>
        <w:rPr>
          <w:rFonts w:ascii="Arial" w:eastAsia="Arial" w:hAnsi="Arial" w:cs="Arial"/>
          <w:b/>
          <w:bCs/>
          <w:i/>
          <w:spacing w:val="40"/>
        </w:rPr>
        <w:t xml:space="preserve"> </w:t>
      </w:r>
      <w:r>
        <w:rPr>
          <w:rFonts w:ascii="Arial" w:eastAsia="Arial" w:hAnsi="Arial" w:cs="Arial"/>
          <w:b/>
          <w:bCs/>
          <w:i/>
        </w:rPr>
        <w:t>Cities</w:t>
      </w:r>
    </w:p>
    <w:p w14:paraId="5F65DF9C" w14:textId="77777777" w:rsidR="004863D4" w:rsidRDefault="004863D4">
      <w:pPr>
        <w:spacing w:before="6"/>
        <w:rPr>
          <w:rFonts w:ascii="Arial" w:eastAsia="Arial" w:hAnsi="Arial" w:cs="Arial"/>
          <w:b/>
          <w:bCs/>
          <w:i/>
          <w:sz w:val="19"/>
          <w:szCs w:val="19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1930"/>
        <w:gridCol w:w="3170"/>
        <w:gridCol w:w="2135"/>
      </w:tblGrid>
      <w:tr w:rsidR="004863D4" w14:paraId="5F65DFA3" w14:textId="77777777">
        <w:trPr>
          <w:trHeight w:hRule="exact" w:val="749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F81BD"/>
          </w:tcPr>
          <w:p w14:paraId="5F65DF9D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</w:p>
          <w:p w14:paraId="5F65DF9E" w14:textId="77777777" w:rsidR="004863D4" w:rsidRDefault="009328F2">
            <w:pPr>
              <w:pStyle w:val="TableParagraph"/>
              <w:spacing w:before="139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Source</w:t>
            </w:r>
          </w:p>
        </w:tc>
        <w:tc>
          <w:tcPr>
            <w:tcW w:w="193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4F81BD"/>
          </w:tcPr>
          <w:p w14:paraId="5F65DF9F" w14:textId="77777777" w:rsidR="004863D4" w:rsidRDefault="004863D4"/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FA0" w14:textId="77777777" w:rsidR="004863D4" w:rsidRDefault="009328F2">
            <w:pPr>
              <w:pStyle w:val="TableParagraph"/>
              <w:spacing w:line="228" w:lineRule="exact"/>
              <w:ind w:left="469" w:right="2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Health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Cost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by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Emissions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Type</w:t>
            </w:r>
            <w:r>
              <w:rPr>
                <w:rFonts w:ascii="Arial Narrow"/>
                <w:b/>
                <w:color w:val="FFFFFF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Tonne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of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Emissions</w:t>
            </w:r>
          </w:p>
          <w:p w14:paraId="5F65DFA1" w14:textId="77777777" w:rsidR="004863D4" w:rsidRDefault="009328F2">
            <w:pPr>
              <w:pStyle w:val="TableParagraph"/>
              <w:spacing w:line="227" w:lineRule="exact"/>
              <w:ind w:left="20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(AUD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Tonne)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DFA2" w14:textId="77777777" w:rsidR="004863D4" w:rsidRDefault="004863D4"/>
        </w:tc>
      </w:tr>
      <w:tr w:rsidR="004863D4" w14:paraId="5F65DFA8" w14:textId="77777777">
        <w:trPr>
          <w:trHeight w:hRule="exact" w:val="25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F81BD"/>
          </w:tcPr>
          <w:p w14:paraId="5F65DFA4" w14:textId="77777777" w:rsidR="004863D4" w:rsidRDefault="004863D4"/>
        </w:tc>
        <w:tc>
          <w:tcPr>
            <w:tcW w:w="193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7BFDE"/>
          </w:tcPr>
          <w:p w14:paraId="5F65DFA5" w14:textId="77777777" w:rsidR="004863D4" w:rsidRDefault="009328F2">
            <w:pPr>
              <w:pStyle w:val="TableParagraph"/>
              <w:spacing w:before="25"/>
              <w:ind w:left="10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pacing w:val="-1"/>
                <w:sz w:val="20"/>
              </w:rPr>
              <w:t>HC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A6" w14:textId="77777777" w:rsidR="004863D4" w:rsidRDefault="009328F2">
            <w:pPr>
              <w:pStyle w:val="TableParagraph"/>
              <w:spacing w:before="25"/>
              <w:ind w:left="22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pacing w:val="-1"/>
                <w:sz w:val="20"/>
              </w:rPr>
              <w:t>NOx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A7" w14:textId="77777777" w:rsidR="004863D4" w:rsidRDefault="009328F2">
            <w:pPr>
              <w:pStyle w:val="TableParagraph"/>
              <w:spacing w:before="25"/>
              <w:ind w:right="25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pacing w:val="-1"/>
                <w:sz w:val="20"/>
              </w:rPr>
              <w:t>PM10</w:t>
            </w:r>
          </w:p>
        </w:tc>
      </w:tr>
      <w:tr w:rsidR="004863D4" w14:paraId="5F65DFAD" w14:textId="77777777">
        <w:trPr>
          <w:trHeight w:hRule="exact" w:val="478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A9" w14:textId="77777777" w:rsidR="004863D4" w:rsidRDefault="009328F2">
            <w:pPr>
              <w:pStyle w:val="TableParagraph"/>
              <w:spacing w:before="5"/>
              <w:ind w:left="98" w:right="3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"/>
                <w:sz w:val="20"/>
                <w:szCs w:val="20"/>
              </w:rPr>
              <w:t>CBA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"/>
                <w:sz w:val="20"/>
                <w:szCs w:val="20"/>
              </w:rPr>
              <w:t>report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"/>
                <w:sz w:val="20"/>
                <w:szCs w:val="20"/>
              </w:rPr>
              <w:t>central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93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DFAA" w14:textId="77777777" w:rsidR="004863D4" w:rsidRDefault="009328F2">
            <w:pPr>
              <w:pStyle w:val="TableParagraph"/>
              <w:spacing w:before="118"/>
              <w:ind w:left="97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3,766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AB" w14:textId="77777777" w:rsidR="004863D4" w:rsidRDefault="009328F2">
            <w:pPr>
              <w:pStyle w:val="TableParagraph"/>
              <w:spacing w:before="118"/>
              <w:ind w:left="2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15,255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AC" w14:textId="77777777" w:rsidR="004863D4" w:rsidRDefault="009328F2">
            <w:pPr>
              <w:pStyle w:val="TableParagraph"/>
              <w:spacing w:before="118"/>
              <w:ind w:left="2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92,576</w:t>
            </w:r>
            <w:r>
              <w:rPr>
                <w:rFonts w:ascii="Arial Narrow"/>
                <w:b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(for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PM2.5)</w:t>
            </w:r>
          </w:p>
        </w:tc>
      </w:tr>
      <w:tr w:rsidR="004863D4" w14:paraId="5F65DFB2" w14:textId="77777777">
        <w:trPr>
          <w:trHeight w:hRule="exact" w:val="48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AE" w14:textId="77777777" w:rsidR="004863D4" w:rsidRDefault="009328F2">
            <w:pPr>
              <w:pStyle w:val="TableParagraph"/>
              <w:spacing w:before="4"/>
              <w:ind w:left="98" w:right="1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"/>
                <w:sz w:val="20"/>
                <w:szCs w:val="20"/>
              </w:rPr>
              <w:t>report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upper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bound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"/>
                <w:sz w:val="20"/>
                <w:szCs w:val="20"/>
              </w:rPr>
              <w:t>(CBA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+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50%)</w:t>
            </w:r>
          </w:p>
        </w:tc>
        <w:tc>
          <w:tcPr>
            <w:tcW w:w="193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FAF" w14:textId="77777777" w:rsidR="004863D4" w:rsidRDefault="009328F2">
            <w:pPr>
              <w:pStyle w:val="TableParagraph"/>
              <w:spacing w:before="119"/>
              <w:ind w:left="97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5,650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B0" w14:textId="77777777" w:rsidR="004863D4" w:rsidRDefault="009328F2">
            <w:pPr>
              <w:pStyle w:val="TableParagraph"/>
              <w:spacing w:before="119"/>
              <w:ind w:left="2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22,883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B1" w14:textId="77777777" w:rsidR="004863D4" w:rsidRDefault="009328F2">
            <w:pPr>
              <w:pStyle w:val="TableParagraph"/>
              <w:spacing w:before="119"/>
              <w:ind w:left="6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138,864</w:t>
            </w:r>
          </w:p>
        </w:tc>
      </w:tr>
      <w:tr w:rsidR="004863D4" w14:paraId="5F65DFB7" w14:textId="77777777">
        <w:trPr>
          <w:trHeight w:hRule="exact" w:val="478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B3" w14:textId="77777777" w:rsidR="004863D4" w:rsidRDefault="009328F2">
            <w:pPr>
              <w:pStyle w:val="TableParagraph"/>
              <w:spacing w:before="5"/>
              <w:ind w:left="98" w:right="16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"/>
                <w:sz w:val="20"/>
                <w:szCs w:val="20"/>
              </w:rPr>
              <w:t>report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lower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bound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"/>
                <w:sz w:val="20"/>
                <w:szCs w:val="20"/>
              </w:rPr>
              <w:t>(CBA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50%)</w:t>
            </w:r>
          </w:p>
        </w:tc>
        <w:tc>
          <w:tcPr>
            <w:tcW w:w="193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DFB4" w14:textId="77777777" w:rsidR="004863D4" w:rsidRDefault="009328F2">
            <w:pPr>
              <w:pStyle w:val="TableParagraph"/>
              <w:spacing w:before="121"/>
              <w:ind w:left="97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1,883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B5" w14:textId="77777777" w:rsidR="004863D4" w:rsidRDefault="009328F2">
            <w:pPr>
              <w:pStyle w:val="TableParagraph"/>
              <w:spacing w:before="121"/>
              <w:ind w:left="2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7,628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B6" w14:textId="77777777" w:rsidR="004863D4" w:rsidRDefault="009328F2">
            <w:pPr>
              <w:pStyle w:val="TableParagraph"/>
              <w:spacing w:before="121"/>
              <w:ind w:left="68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z w:val="20"/>
              </w:rPr>
              <w:t>46,288</w:t>
            </w:r>
          </w:p>
        </w:tc>
      </w:tr>
      <w:tr w:rsidR="004863D4" w14:paraId="5F65DFBC" w14:textId="77777777">
        <w:trPr>
          <w:trHeight w:hRule="exact" w:val="48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B8" w14:textId="77777777" w:rsidR="004863D4" w:rsidRDefault="009328F2">
            <w:pPr>
              <w:pStyle w:val="TableParagraph"/>
              <w:spacing w:before="4"/>
              <w:ind w:left="98" w:righ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Coffey</w:t>
            </w:r>
            <w:r>
              <w:rPr>
                <w:rFonts w:ascii="Arial Narrow"/>
                <w:b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Geosciences</w:t>
            </w:r>
            <w:r>
              <w:rPr>
                <w:rFonts w:ascii="Arial Narrow"/>
                <w:b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(2003)</w:t>
            </w:r>
          </w:p>
        </w:tc>
        <w:tc>
          <w:tcPr>
            <w:tcW w:w="193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FB9" w14:textId="77777777" w:rsidR="004863D4" w:rsidRDefault="009328F2">
            <w:pPr>
              <w:pStyle w:val="TableParagraph"/>
              <w:spacing w:before="119"/>
              <w:ind w:left="97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2,200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BA" w14:textId="77777777" w:rsidR="004863D4" w:rsidRDefault="009328F2">
            <w:pPr>
              <w:pStyle w:val="TableParagraph"/>
              <w:spacing w:before="119"/>
              <w:ind w:left="23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59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BB" w14:textId="77777777" w:rsidR="004863D4" w:rsidRDefault="009328F2">
            <w:pPr>
              <w:pStyle w:val="TableParagraph"/>
              <w:spacing w:before="119"/>
              <w:ind w:left="6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232,000</w:t>
            </w:r>
          </w:p>
        </w:tc>
      </w:tr>
      <w:tr w:rsidR="004863D4" w14:paraId="5F65DFC1" w14:textId="77777777">
        <w:trPr>
          <w:trHeight w:hRule="exact" w:val="25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BD" w14:textId="77777777" w:rsidR="004863D4" w:rsidRDefault="009328F2">
            <w:pPr>
              <w:pStyle w:val="TableParagraph"/>
              <w:spacing w:before="4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NSW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EPA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(2013)</w:t>
            </w:r>
          </w:p>
        </w:tc>
        <w:tc>
          <w:tcPr>
            <w:tcW w:w="193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DFBE" w14:textId="77777777" w:rsidR="004863D4" w:rsidRDefault="004863D4"/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BF" w14:textId="77777777" w:rsidR="004863D4" w:rsidRDefault="004863D4"/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C0" w14:textId="77777777" w:rsidR="004863D4" w:rsidRDefault="009328F2">
            <w:pPr>
              <w:pStyle w:val="TableParagraph"/>
              <w:spacing w:before="4"/>
              <w:ind w:left="6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120,433</w:t>
            </w:r>
          </w:p>
        </w:tc>
      </w:tr>
      <w:tr w:rsidR="004863D4" w14:paraId="5F65DFC6" w14:textId="77777777">
        <w:trPr>
          <w:trHeight w:hRule="exact" w:val="25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C2" w14:textId="77777777" w:rsidR="004863D4" w:rsidRDefault="009328F2">
            <w:pPr>
              <w:pStyle w:val="TableParagraph"/>
              <w:spacing w:before="4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Watkiss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(2002)</w:t>
            </w:r>
          </w:p>
        </w:tc>
        <w:tc>
          <w:tcPr>
            <w:tcW w:w="193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DFC3" w14:textId="77777777" w:rsidR="004863D4" w:rsidRDefault="009328F2">
            <w:pPr>
              <w:pStyle w:val="TableParagraph"/>
              <w:spacing w:before="4"/>
              <w:ind w:left="10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875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C4" w14:textId="77777777" w:rsidR="004863D4" w:rsidRDefault="009328F2">
            <w:pPr>
              <w:pStyle w:val="TableParagraph"/>
              <w:spacing w:before="4"/>
              <w:ind w:left="2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1,750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C5" w14:textId="77777777" w:rsidR="004863D4" w:rsidRDefault="009328F2">
            <w:pPr>
              <w:pStyle w:val="TableParagraph"/>
              <w:spacing w:before="4"/>
              <w:ind w:left="6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217,415</w:t>
            </w:r>
          </w:p>
        </w:tc>
      </w:tr>
      <w:tr w:rsidR="004863D4" w14:paraId="5F65DFCD" w14:textId="77777777">
        <w:trPr>
          <w:trHeight w:hRule="exact" w:val="1418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C7" w14:textId="77777777" w:rsidR="004863D4" w:rsidRDefault="009328F2">
            <w:pPr>
              <w:pStyle w:val="TableParagraph"/>
              <w:spacing w:before="26" w:line="229" w:lineRule="exact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Beer</w:t>
            </w:r>
          </w:p>
          <w:p w14:paraId="5F65DFC8" w14:textId="77777777" w:rsidR="004863D4" w:rsidRDefault="009328F2">
            <w:pPr>
              <w:pStyle w:val="TableParagraph"/>
              <w:spacing w:line="479" w:lineRule="auto"/>
              <w:ind w:left="98" w:right="1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(2002)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Ozone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incl.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Upper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Bound</w:t>
            </w:r>
          </w:p>
          <w:p w14:paraId="5F65DFC9" w14:textId="77777777" w:rsidR="004863D4" w:rsidRDefault="009328F2">
            <w:pPr>
              <w:pStyle w:val="TableParagraph"/>
              <w:spacing w:before="3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Best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Estimate</w:t>
            </w:r>
          </w:p>
        </w:tc>
        <w:tc>
          <w:tcPr>
            <w:tcW w:w="193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FCA" w14:textId="77777777" w:rsidR="004863D4" w:rsidRDefault="009328F2">
            <w:pPr>
              <w:pStyle w:val="TableParagraph"/>
              <w:spacing w:before="124"/>
              <w:ind w:left="9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72,500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CB" w14:textId="77777777" w:rsidR="004863D4" w:rsidRDefault="009328F2">
            <w:pPr>
              <w:pStyle w:val="TableParagraph"/>
              <w:spacing w:before="124"/>
              <w:ind w:left="23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900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CC" w14:textId="77777777" w:rsidR="004863D4" w:rsidRDefault="009328F2">
            <w:pPr>
              <w:pStyle w:val="TableParagraph"/>
              <w:spacing w:before="124"/>
              <w:ind w:left="64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221,100</w:t>
            </w:r>
          </w:p>
        </w:tc>
      </w:tr>
      <w:tr w:rsidR="004863D4" w14:paraId="5F65DFD0" w14:textId="77777777">
        <w:trPr>
          <w:trHeight w:hRule="exact" w:val="246"/>
        </w:trPr>
        <w:tc>
          <w:tcPr>
            <w:tcW w:w="18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F65DFCE" w14:textId="77777777" w:rsidR="004863D4" w:rsidRDefault="004863D4"/>
        </w:tc>
        <w:tc>
          <w:tcPr>
            <w:tcW w:w="72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65DFCF" w14:textId="77777777" w:rsidR="004863D4" w:rsidRDefault="004863D4"/>
        </w:tc>
      </w:tr>
    </w:tbl>
    <w:p w14:paraId="5F65DFD1" w14:textId="20F7A889" w:rsidR="004863D4" w:rsidRDefault="00B00323">
      <w:pPr>
        <w:pStyle w:val="BodyText"/>
        <w:spacing w:before="88"/>
        <w:ind w:right="11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4552" behindDoc="1" locked="0" layoutInCell="1" allowOverlap="1" wp14:anchorId="5F65E516" wp14:editId="2AE4A76C">
                <wp:simplePos x="0" y="0"/>
                <wp:positionH relativeFrom="page">
                  <wp:posOffset>969010</wp:posOffset>
                </wp:positionH>
                <wp:positionV relativeFrom="paragraph">
                  <wp:posOffset>-1047750</wp:posOffset>
                </wp:positionV>
                <wp:extent cx="1022985" cy="873760"/>
                <wp:effectExtent l="0" t="0" r="0" b="3810"/>
                <wp:wrapNone/>
                <wp:docPr id="659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985" cy="873760"/>
                          <a:chOff x="1526" y="-1650"/>
                          <a:chExt cx="1611" cy="1376"/>
                        </a:xfrm>
                      </wpg:grpSpPr>
                      <wpg:grpSp>
                        <wpg:cNvPr id="660" name="Group 652"/>
                        <wpg:cNvGrpSpPr>
                          <a:grpSpLocks/>
                        </wpg:cNvGrpSpPr>
                        <wpg:grpSpPr bwMode="auto">
                          <a:xfrm>
                            <a:off x="1526" y="-1650"/>
                            <a:ext cx="1611" cy="228"/>
                            <a:chOff x="1526" y="-1650"/>
                            <a:chExt cx="1611" cy="228"/>
                          </a:xfrm>
                        </wpg:grpSpPr>
                        <wps:wsp>
                          <wps:cNvPr id="661" name="Freeform 653"/>
                          <wps:cNvSpPr>
                            <a:spLocks/>
                          </wps:cNvSpPr>
                          <wps:spPr bwMode="auto">
                            <a:xfrm>
                              <a:off x="1526" y="-1650"/>
                              <a:ext cx="1611" cy="228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1611"/>
                                <a:gd name="T2" fmla="+- 0 -1422 -1650"/>
                                <a:gd name="T3" fmla="*/ -1422 h 228"/>
                                <a:gd name="T4" fmla="+- 0 3137 1526"/>
                                <a:gd name="T5" fmla="*/ T4 w 1611"/>
                                <a:gd name="T6" fmla="+- 0 -1422 -1650"/>
                                <a:gd name="T7" fmla="*/ -1422 h 228"/>
                                <a:gd name="T8" fmla="+- 0 3137 1526"/>
                                <a:gd name="T9" fmla="*/ T8 w 1611"/>
                                <a:gd name="T10" fmla="+- 0 -1650 -1650"/>
                                <a:gd name="T11" fmla="*/ -1650 h 228"/>
                                <a:gd name="T12" fmla="+- 0 1526 1526"/>
                                <a:gd name="T13" fmla="*/ T12 w 1611"/>
                                <a:gd name="T14" fmla="+- 0 -1650 -1650"/>
                                <a:gd name="T15" fmla="*/ -1650 h 228"/>
                                <a:gd name="T16" fmla="+- 0 1526 1526"/>
                                <a:gd name="T17" fmla="*/ T16 w 1611"/>
                                <a:gd name="T18" fmla="+- 0 -1422 -1650"/>
                                <a:gd name="T19" fmla="*/ -142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228">
                                  <a:moveTo>
                                    <a:pt x="0" y="228"/>
                                  </a:moveTo>
                                  <a:lnTo>
                                    <a:pt x="1611" y="228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0"/>
                        <wpg:cNvGrpSpPr>
                          <a:grpSpLocks/>
                        </wpg:cNvGrpSpPr>
                        <wpg:grpSpPr bwMode="auto">
                          <a:xfrm>
                            <a:off x="1526" y="-1422"/>
                            <a:ext cx="1611" cy="231"/>
                            <a:chOff x="1526" y="-1422"/>
                            <a:chExt cx="1611" cy="231"/>
                          </a:xfrm>
                        </wpg:grpSpPr>
                        <wps:wsp>
                          <wps:cNvPr id="663" name="Freeform 651"/>
                          <wps:cNvSpPr>
                            <a:spLocks/>
                          </wps:cNvSpPr>
                          <wps:spPr bwMode="auto">
                            <a:xfrm>
                              <a:off x="1526" y="-1422"/>
                              <a:ext cx="1611" cy="231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1611"/>
                                <a:gd name="T2" fmla="+- 0 -1192 -1422"/>
                                <a:gd name="T3" fmla="*/ -1192 h 231"/>
                                <a:gd name="T4" fmla="+- 0 3137 1526"/>
                                <a:gd name="T5" fmla="*/ T4 w 1611"/>
                                <a:gd name="T6" fmla="+- 0 -1192 -1422"/>
                                <a:gd name="T7" fmla="*/ -1192 h 231"/>
                                <a:gd name="T8" fmla="+- 0 3137 1526"/>
                                <a:gd name="T9" fmla="*/ T8 w 1611"/>
                                <a:gd name="T10" fmla="+- 0 -1422 -1422"/>
                                <a:gd name="T11" fmla="*/ -1422 h 231"/>
                                <a:gd name="T12" fmla="+- 0 1526 1526"/>
                                <a:gd name="T13" fmla="*/ T12 w 1611"/>
                                <a:gd name="T14" fmla="+- 0 -1422 -1422"/>
                                <a:gd name="T15" fmla="*/ -1422 h 231"/>
                                <a:gd name="T16" fmla="+- 0 1526 1526"/>
                                <a:gd name="T17" fmla="*/ T16 w 1611"/>
                                <a:gd name="T18" fmla="+- 0 -1192 -1422"/>
                                <a:gd name="T19" fmla="*/ -119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231">
                                  <a:moveTo>
                                    <a:pt x="0" y="230"/>
                                  </a:moveTo>
                                  <a:lnTo>
                                    <a:pt x="1611" y="23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48"/>
                        <wpg:cNvGrpSpPr>
                          <a:grpSpLocks/>
                        </wpg:cNvGrpSpPr>
                        <wpg:grpSpPr bwMode="auto">
                          <a:xfrm>
                            <a:off x="1526" y="-1192"/>
                            <a:ext cx="1611" cy="228"/>
                            <a:chOff x="1526" y="-1192"/>
                            <a:chExt cx="1611" cy="228"/>
                          </a:xfrm>
                        </wpg:grpSpPr>
                        <wps:wsp>
                          <wps:cNvPr id="665" name="Freeform 649"/>
                          <wps:cNvSpPr>
                            <a:spLocks/>
                          </wps:cNvSpPr>
                          <wps:spPr bwMode="auto">
                            <a:xfrm>
                              <a:off x="1526" y="-1192"/>
                              <a:ext cx="1611" cy="228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1611"/>
                                <a:gd name="T2" fmla="+- 0 -964 -1192"/>
                                <a:gd name="T3" fmla="*/ -964 h 228"/>
                                <a:gd name="T4" fmla="+- 0 3137 1526"/>
                                <a:gd name="T5" fmla="*/ T4 w 1611"/>
                                <a:gd name="T6" fmla="+- 0 -964 -1192"/>
                                <a:gd name="T7" fmla="*/ -964 h 228"/>
                                <a:gd name="T8" fmla="+- 0 3137 1526"/>
                                <a:gd name="T9" fmla="*/ T8 w 1611"/>
                                <a:gd name="T10" fmla="+- 0 -1192 -1192"/>
                                <a:gd name="T11" fmla="*/ -1192 h 228"/>
                                <a:gd name="T12" fmla="+- 0 1526 1526"/>
                                <a:gd name="T13" fmla="*/ T12 w 1611"/>
                                <a:gd name="T14" fmla="+- 0 -1192 -1192"/>
                                <a:gd name="T15" fmla="*/ -1192 h 228"/>
                                <a:gd name="T16" fmla="+- 0 1526 1526"/>
                                <a:gd name="T17" fmla="*/ T16 w 1611"/>
                                <a:gd name="T18" fmla="+- 0 -964 -1192"/>
                                <a:gd name="T19" fmla="*/ -96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228">
                                  <a:moveTo>
                                    <a:pt x="0" y="228"/>
                                  </a:moveTo>
                                  <a:lnTo>
                                    <a:pt x="1611" y="228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6"/>
                        <wpg:cNvGrpSpPr>
                          <a:grpSpLocks/>
                        </wpg:cNvGrpSpPr>
                        <wpg:grpSpPr bwMode="auto">
                          <a:xfrm>
                            <a:off x="1526" y="-964"/>
                            <a:ext cx="1611" cy="231"/>
                            <a:chOff x="1526" y="-964"/>
                            <a:chExt cx="1611" cy="231"/>
                          </a:xfrm>
                        </wpg:grpSpPr>
                        <wps:wsp>
                          <wps:cNvPr id="667" name="Freeform 647"/>
                          <wps:cNvSpPr>
                            <a:spLocks/>
                          </wps:cNvSpPr>
                          <wps:spPr bwMode="auto">
                            <a:xfrm>
                              <a:off x="1526" y="-964"/>
                              <a:ext cx="1611" cy="231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1611"/>
                                <a:gd name="T2" fmla="+- 0 -733 -964"/>
                                <a:gd name="T3" fmla="*/ -733 h 231"/>
                                <a:gd name="T4" fmla="+- 0 3137 1526"/>
                                <a:gd name="T5" fmla="*/ T4 w 1611"/>
                                <a:gd name="T6" fmla="+- 0 -733 -964"/>
                                <a:gd name="T7" fmla="*/ -733 h 231"/>
                                <a:gd name="T8" fmla="+- 0 3137 1526"/>
                                <a:gd name="T9" fmla="*/ T8 w 1611"/>
                                <a:gd name="T10" fmla="+- 0 -964 -964"/>
                                <a:gd name="T11" fmla="*/ -964 h 231"/>
                                <a:gd name="T12" fmla="+- 0 1526 1526"/>
                                <a:gd name="T13" fmla="*/ T12 w 1611"/>
                                <a:gd name="T14" fmla="+- 0 -964 -964"/>
                                <a:gd name="T15" fmla="*/ -964 h 231"/>
                                <a:gd name="T16" fmla="+- 0 1526 1526"/>
                                <a:gd name="T17" fmla="*/ T16 w 1611"/>
                                <a:gd name="T18" fmla="+- 0 -733 -964"/>
                                <a:gd name="T19" fmla="*/ -73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231">
                                  <a:moveTo>
                                    <a:pt x="0" y="231"/>
                                  </a:moveTo>
                                  <a:lnTo>
                                    <a:pt x="1611" y="231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4"/>
                        <wpg:cNvGrpSpPr>
                          <a:grpSpLocks/>
                        </wpg:cNvGrpSpPr>
                        <wpg:grpSpPr bwMode="auto">
                          <a:xfrm>
                            <a:off x="1526" y="-733"/>
                            <a:ext cx="1611" cy="231"/>
                            <a:chOff x="1526" y="-733"/>
                            <a:chExt cx="1611" cy="231"/>
                          </a:xfrm>
                        </wpg:grpSpPr>
                        <wps:wsp>
                          <wps:cNvPr id="669" name="Freeform 645"/>
                          <wps:cNvSpPr>
                            <a:spLocks/>
                          </wps:cNvSpPr>
                          <wps:spPr bwMode="auto">
                            <a:xfrm>
                              <a:off x="1526" y="-733"/>
                              <a:ext cx="1611" cy="231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1611"/>
                                <a:gd name="T2" fmla="+- 0 -503 -733"/>
                                <a:gd name="T3" fmla="*/ -503 h 231"/>
                                <a:gd name="T4" fmla="+- 0 3137 1526"/>
                                <a:gd name="T5" fmla="*/ T4 w 1611"/>
                                <a:gd name="T6" fmla="+- 0 -503 -733"/>
                                <a:gd name="T7" fmla="*/ -503 h 231"/>
                                <a:gd name="T8" fmla="+- 0 3137 1526"/>
                                <a:gd name="T9" fmla="*/ T8 w 1611"/>
                                <a:gd name="T10" fmla="+- 0 -733 -733"/>
                                <a:gd name="T11" fmla="*/ -733 h 231"/>
                                <a:gd name="T12" fmla="+- 0 1526 1526"/>
                                <a:gd name="T13" fmla="*/ T12 w 1611"/>
                                <a:gd name="T14" fmla="+- 0 -733 -733"/>
                                <a:gd name="T15" fmla="*/ -733 h 231"/>
                                <a:gd name="T16" fmla="+- 0 1526 1526"/>
                                <a:gd name="T17" fmla="*/ T16 w 1611"/>
                                <a:gd name="T18" fmla="+- 0 -503 -733"/>
                                <a:gd name="T19" fmla="*/ -50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231">
                                  <a:moveTo>
                                    <a:pt x="0" y="230"/>
                                  </a:moveTo>
                                  <a:lnTo>
                                    <a:pt x="1611" y="230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2"/>
                        <wpg:cNvGrpSpPr>
                          <a:grpSpLocks/>
                        </wpg:cNvGrpSpPr>
                        <wpg:grpSpPr bwMode="auto">
                          <a:xfrm>
                            <a:off x="1526" y="-503"/>
                            <a:ext cx="1611" cy="228"/>
                            <a:chOff x="1526" y="-503"/>
                            <a:chExt cx="1611" cy="228"/>
                          </a:xfrm>
                        </wpg:grpSpPr>
                        <wps:wsp>
                          <wps:cNvPr id="671" name="Freeform 643"/>
                          <wps:cNvSpPr>
                            <a:spLocks/>
                          </wps:cNvSpPr>
                          <wps:spPr bwMode="auto">
                            <a:xfrm>
                              <a:off x="1526" y="-503"/>
                              <a:ext cx="1611" cy="228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1611"/>
                                <a:gd name="T2" fmla="+- 0 -275 -503"/>
                                <a:gd name="T3" fmla="*/ -275 h 228"/>
                                <a:gd name="T4" fmla="+- 0 3137 1526"/>
                                <a:gd name="T5" fmla="*/ T4 w 1611"/>
                                <a:gd name="T6" fmla="+- 0 -275 -503"/>
                                <a:gd name="T7" fmla="*/ -275 h 228"/>
                                <a:gd name="T8" fmla="+- 0 3137 1526"/>
                                <a:gd name="T9" fmla="*/ T8 w 1611"/>
                                <a:gd name="T10" fmla="+- 0 -503 -503"/>
                                <a:gd name="T11" fmla="*/ -503 h 228"/>
                                <a:gd name="T12" fmla="+- 0 1526 1526"/>
                                <a:gd name="T13" fmla="*/ T12 w 1611"/>
                                <a:gd name="T14" fmla="+- 0 -503 -503"/>
                                <a:gd name="T15" fmla="*/ -503 h 228"/>
                                <a:gd name="T16" fmla="+- 0 1526 1526"/>
                                <a:gd name="T17" fmla="*/ T16 w 1611"/>
                                <a:gd name="T18" fmla="+- 0 -275 -503"/>
                                <a:gd name="T19" fmla="*/ -2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1" h="228">
                                  <a:moveTo>
                                    <a:pt x="0" y="228"/>
                                  </a:moveTo>
                                  <a:lnTo>
                                    <a:pt x="1611" y="228"/>
                                  </a:lnTo>
                                  <a:lnTo>
                                    <a:pt x="1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2B639" id="Group 641" o:spid="_x0000_s1026" style="position:absolute;margin-left:76.3pt;margin-top:-82.5pt;width:80.55pt;height:68.8pt;z-index:-141928;mso-position-horizontal-relative:page" coordorigin="1526,-1650" coordsize="1611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">
                <v:group id="Group 652" o:spid="_x0000_s1027" style="position:absolute;left:1526;top:-1650;width:1611;height:228" coordorigin="1526,-1650" coordsize="161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3" o:spid="_x0000_s1028" style="position:absolute;left:1526;top:-1650;width:1611;height:228;visibility:visible;mso-wrap-style:square;v-text-anchor:top" coordsize="161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nFMIA&#10;AADcAAAADwAAAGRycy9kb3ducmV2LnhtbESPQYvCMBSE78L+h/AWvGlahSLVWJaFhXrTqvdH82zL&#10;Ni+liW3115uFBY/DzHzD7LLJtGKg3jWWFcTLCARxaXXDlYLL+WexAeE8ssbWMil4kINs/zHbYart&#10;yCcaCl+JAGGXooLa+y6V0pU1GXRL2xEH72Z7gz7IvpK6xzHATStXUZRIgw2HhRo7+q6p/C3uRkGh&#10;18fT+Mzzw2GDZJvzNa9usVLzz+lrC8LT5N/h/3auFSRJDH9nwhG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6cUwgAAANwAAAAPAAAAAAAAAAAAAAAAAJgCAABkcnMvZG93&#10;bnJldi54bWxQSwUGAAAAAAQABAD1AAAAhwMAAAAA&#10;" path="m,228r1611,l1611,,,,,228xe" fillcolor="#4f81bd" stroked="f">
                    <v:path arrowok="t" o:connecttype="custom" o:connectlocs="0,-1422;1611,-1422;1611,-1650;0,-1650;0,-1422" o:connectangles="0,0,0,0,0"/>
                  </v:shape>
                </v:group>
                <v:group id="Group 650" o:spid="_x0000_s1029" style="position:absolute;left:1526;top:-1422;width:1611;height:231" coordorigin="1526,-1422" coordsize="1611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1" o:spid="_x0000_s1030" style="position:absolute;left:1526;top:-1422;width:1611;height:231;visibility:visible;mso-wrap-style:square;v-text-anchor:top" coordsize="161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Q6sUA&#10;AADcAAAADwAAAGRycy9kb3ducmV2LnhtbESPUUvDQBCE3wX/w7EF3+ymSmNJey1FVCyCYC2Fvi25&#10;bRKa2wt3Z5r++54g+DjMzDfMYjXYVvXsQ+NEw2ScgWIpnWmk0rD7fr2fgQqRxFDrhDVcOMBqeXuz&#10;oMK4s3xxv42VShAJBWmoY+wKxFDWbCmMXceSvKPzlmKSvkLj6ZzgtsWHLMvRUiNpoaaOn2suT9sf&#10;q8FP8uOu+ji8TOnpbdPvEflzjVrfjYb1HFTkIf6H/9rvRkOeP8LvmXQEc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BDqxQAAANwAAAAPAAAAAAAAAAAAAAAAAJgCAABkcnMv&#10;ZG93bnJldi54bWxQSwUGAAAAAAQABAD1AAAAigMAAAAA&#10;" path="m,230r1611,l1611,,,,,230xe" fillcolor="#4f81bd" stroked="f">
                    <v:path arrowok="t" o:connecttype="custom" o:connectlocs="0,-1192;1611,-1192;1611,-1422;0,-1422;0,-1192" o:connectangles="0,0,0,0,0"/>
                  </v:shape>
                </v:group>
                <v:group id="Group 648" o:spid="_x0000_s1031" style="position:absolute;left:1526;top:-1192;width:1611;height:228" coordorigin="1526,-1192" coordsize="161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49" o:spid="_x0000_s1032" style="position:absolute;left:1526;top:-1192;width:1611;height:228;visibility:visible;mso-wrap-style:square;v-text-anchor:top" coordsize="161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hF8IA&#10;AADcAAAADwAAAGRycy9kb3ducmV2LnhtbESPQWuDQBSE74X+h+UVcqurLRWxWSUUCubWmPT+cF9U&#10;4r4Vd6s2v75bCOQ4zMw3zLZczSBmmlxvWUESxSCIG6t7bhWcjp/PGQjnkTUOlknBLzkoi8eHLeba&#10;LnygufatCBB2OSrovB9zKV3TkUEX2ZE4eGc7GfRBTq3UEy4Bbgb5EsepNNhzWOhwpI+Omkv9YxTU&#10;+vXrsFyrar/PkGx//K7ac6LU5mndvYPwtPp7+NautII0fYP/M+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KEXwgAAANwAAAAPAAAAAAAAAAAAAAAAAJgCAABkcnMvZG93&#10;bnJldi54bWxQSwUGAAAAAAQABAD1AAAAhwMAAAAA&#10;" path="m,228r1611,l1611,,,,,228xe" fillcolor="#4f81bd" stroked="f">
                    <v:path arrowok="t" o:connecttype="custom" o:connectlocs="0,-964;1611,-964;1611,-1192;0,-1192;0,-964" o:connectangles="0,0,0,0,0"/>
                  </v:shape>
                </v:group>
                <v:group id="Group 646" o:spid="_x0000_s1033" style="position:absolute;left:1526;top:-964;width:1611;height:231" coordorigin="1526,-964" coordsize="1611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47" o:spid="_x0000_s1034" style="position:absolute;left:1526;top:-964;width:1611;height:231;visibility:visible;mso-wrap-style:square;v-text-anchor:top" coordsize="161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W6cUA&#10;AADcAAAADwAAAGRycy9kb3ducmV2LnhtbESPUWvCQBCE3wv9D8cW+lY3Co0leooUWypCoVYKvi25&#10;NQnN7YW7a4z/3hOEPg4z8w0zXw62VT370DjRMB5loFhKZxqpNOy/355eQIVIYqh1whrOHGC5uL+b&#10;U2HcSb6438VKJYiEgjTUMXYFYihrthRGrmNJ3tF5SzFJX6HxdEpw2+Iky3K01EhaqKnj15rL392f&#10;1eDH+XFfbQ/rZ5q+b/ofRP5codaPD8NqBiryEP/Dt/aH0ZDnU7ieSUcA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xbpxQAAANwAAAAPAAAAAAAAAAAAAAAAAJgCAABkcnMv&#10;ZG93bnJldi54bWxQSwUGAAAAAAQABAD1AAAAigMAAAAA&#10;" path="m,231r1611,l1611,,,,,231xe" fillcolor="#4f81bd" stroked="f">
                    <v:path arrowok="t" o:connecttype="custom" o:connectlocs="0,-733;1611,-733;1611,-964;0,-964;0,-733" o:connectangles="0,0,0,0,0"/>
                  </v:shape>
                </v:group>
                <v:group id="Group 644" o:spid="_x0000_s1035" style="position:absolute;left:1526;top:-733;width:1611;height:231" coordorigin="1526,-733" coordsize="1611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45" o:spid="_x0000_s1036" style="position:absolute;left:1526;top:-733;width:1611;height:231;visibility:visible;mso-wrap-style:square;v-text-anchor:top" coordsize="161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nAMUA&#10;AADcAAAADwAAAGRycy9kb3ducmV2LnhtbESPUUvDQBCE3wX/w7EF39pNBaNNey1FVBSh0FoKfVty&#10;2yQ0txfuzjT+e08o+DjMzDfMYjXYVvXsQ+NEw3SSgWIpnWmk0rD/eh0/gQqRxFDrhDX8cIDV8vZm&#10;QYVxF9lyv4uVShAJBWmoY+wKxFDWbClMXMeSvJPzlmKSvkLj6ZLgtsX7LMvRUiNpoaaOn2suz7tv&#10;q8FP89O++jy+PNDj20d/QOTNGrW+Gw3rOajIQ/wPX9vvRkOez+DvTDoCu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CcAxQAAANwAAAAPAAAAAAAAAAAAAAAAAJgCAABkcnMv&#10;ZG93bnJldi54bWxQSwUGAAAAAAQABAD1AAAAigMAAAAA&#10;" path="m,230r1611,l1611,,,,,230xe" fillcolor="#4f81bd" stroked="f">
                    <v:path arrowok="t" o:connecttype="custom" o:connectlocs="0,-503;1611,-503;1611,-733;0,-733;0,-503" o:connectangles="0,0,0,0,0"/>
                  </v:shape>
                </v:group>
                <v:group id="Group 642" o:spid="_x0000_s1037" style="position:absolute;left:1526;top:-503;width:1611;height:228" coordorigin="1526,-503" coordsize="161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43" o:spid="_x0000_s1038" style="position:absolute;left:1526;top:-503;width:1611;height:228;visibility:visible;mso-wrap-style:square;v-text-anchor:top" coordsize="161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xycMA&#10;AADcAAAADwAAAGRycy9kb3ducmV2LnhtbESPQWuDQBSE74X8h+UFequrDVgx2YQQKJhbNcn94b6o&#10;xH0r7iaa/vpuodDjMDPfMJvdbHrxoNF1lhUkUQyCuLa640bB+fT5loFwHlljb5kUPMnBbrt42WCu&#10;7cQlPSrfiABhl6OC1vshl9LVLRl0kR2Ig3e1o0Ef5NhIPeIU4KaX73GcSoMdh4UWBzq0VN+qu1FQ&#10;6dVXOX0XxfGYIdnudCmaa6LU63Ler0F4mv1/+K9daAXpRwK/Z8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xycMAAADcAAAADwAAAAAAAAAAAAAAAACYAgAAZHJzL2Rv&#10;d25yZXYueG1sUEsFBgAAAAAEAAQA9QAAAIgDAAAAAA==&#10;" path="m,228r1611,l1611,,,,,228xe" fillcolor="#4f81bd" stroked="f">
                    <v:path arrowok="t" o:connecttype="custom" o:connectlocs="0,-275;1611,-275;1611,-503;0,-503;0,-275" o:connectangles="0,0,0,0,0"/>
                  </v:shape>
                </v:group>
                <w10:wrap anchorx="page"/>
              </v:group>
            </w:pict>
          </mc:Fallback>
        </mc:AlternateContent>
      </w:r>
      <w:bookmarkStart w:id="131" w:name="_bookmark59"/>
      <w:bookmarkEnd w:id="131"/>
      <w:r w:rsidR="009328F2">
        <w:rPr>
          <w:spacing w:val="-1"/>
          <w:position w:val="10"/>
          <w:sz w:val="13"/>
        </w:rPr>
        <w:t>52</w:t>
      </w:r>
      <w:r w:rsidR="009328F2">
        <w:rPr>
          <w:spacing w:val="18"/>
          <w:position w:val="10"/>
          <w:sz w:val="13"/>
        </w:rPr>
        <w:t xml:space="preserve"> </w:t>
      </w:r>
      <w:r w:rsidR="009328F2">
        <w:rPr>
          <w:spacing w:val="-1"/>
        </w:rPr>
        <w:t>MMA</w:t>
      </w:r>
      <w:r w:rsidR="009328F2">
        <w:t xml:space="preserve"> </w:t>
      </w:r>
      <w:hyperlink r:id="rId66">
        <w:r w:rsidR="009328F2">
          <w:rPr>
            <w:color w:val="0000FF"/>
            <w:u w:val="single" w:color="0000FF"/>
          </w:rPr>
          <w:t>2008,</w:t>
        </w:r>
        <w:r w:rsidR="009328F2">
          <w:rPr>
            <w:color w:val="0000FF"/>
            <w:spacing w:val="-3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Cost</w:t>
        </w:r>
        <w:r w:rsidR="009328F2">
          <w:rPr>
            <w:color w:val="0000FF"/>
            <w:spacing w:val="-2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benefit</w:t>
        </w:r>
        <w:r w:rsidR="009328F2">
          <w:rPr>
            <w:color w:val="0000FF"/>
            <w:spacing w:val="-2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analysis</w:t>
        </w:r>
        <w:r w:rsidR="009328F2">
          <w:rPr>
            <w:color w:val="0000FF"/>
            <w:u w:val="single" w:color="0000FF"/>
          </w:rPr>
          <w:t xml:space="preserve"> of </w:t>
        </w:r>
        <w:r w:rsidR="009328F2">
          <w:rPr>
            <w:color w:val="0000FF"/>
            <w:spacing w:val="-1"/>
            <w:u w:val="single" w:color="0000FF"/>
          </w:rPr>
          <w:t>options to</w:t>
        </w:r>
        <w:r w:rsidR="009328F2">
          <w:rPr>
            <w:color w:val="0000FF"/>
            <w:spacing w:val="1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manage emissions</w:t>
        </w:r>
        <w:r w:rsidR="009328F2">
          <w:rPr>
            <w:color w:val="0000FF"/>
            <w:spacing w:val="-4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from</w:t>
        </w:r>
        <w:r w:rsidR="009328F2">
          <w:rPr>
            <w:color w:val="0000FF"/>
            <w:spacing w:val="1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selected</w:t>
        </w:r>
        <w:r w:rsidR="009328F2">
          <w:rPr>
            <w:color w:val="0000FF"/>
            <w:spacing w:val="1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non-</w:t>
        </w:r>
      </w:hyperlink>
      <w:r w:rsidR="009328F2">
        <w:rPr>
          <w:color w:val="0000FF"/>
        </w:rPr>
        <w:t xml:space="preserve"> </w:t>
      </w:r>
      <w:hyperlink r:id="rId67">
        <w:r w:rsidR="009328F2">
          <w:rPr>
            <w:color w:val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road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engines,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report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to Department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of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Environment,</w:t>
        </w:r>
        <w:r w:rsidR="009328F2">
          <w:rPr>
            <w:color w:val="0000FF"/>
            <w:spacing w:val="-7"/>
            <w:u w:val="single" w:color="0000FF"/>
          </w:rPr>
          <w:t xml:space="preserve"> </w:t>
        </w:r>
        <w:r w:rsidR="009328F2">
          <w:rPr>
            <w:color w:val="0000FF"/>
            <w:u w:val="single" w:color="0000FF"/>
          </w:rPr>
          <w:t xml:space="preserve">Water, </w:t>
        </w:r>
        <w:r w:rsidR="009328F2">
          <w:rPr>
            <w:color w:val="0000FF"/>
            <w:spacing w:val="-1"/>
            <w:u w:val="single" w:color="0000FF"/>
          </w:rPr>
          <w:t>Heritage</w:t>
        </w:r>
        <w:r w:rsidR="009328F2">
          <w:rPr>
            <w:color w:val="0000FF"/>
            <w:spacing w:val="1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and</w:t>
        </w:r>
        <w:r w:rsidR="009328F2">
          <w:rPr>
            <w:color w:val="0000FF"/>
            <w:spacing w:val="1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the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Arts,</w:t>
        </w:r>
      </w:hyperlink>
      <w:r w:rsidR="009328F2">
        <w:rPr>
          <w:color w:val="0000FF"/>
        </w:rPr>
        <w:t xml:space="preserve"> </w:t>
      </w:r>
      <w:hyperlink r:id="rId68">
        <w:r w:rsidR="009328F2">
          <w:rPr>
            <w:color w:val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August.</w:t>
        </w:r>
      </w:hyperlink>
    </w:p>
    <w:p w14:paraId="5F65DFD2" w14:textId="77777777" w:rsidR="004863D4" w:rsidRDefault="009328F2">
      <w:pPr>
        <w:ind w:left="118" w:right="166"/>
        <w:rPr>
          <w:rFonts w:ascii="Arial" w:eastAsia="Arial" w:hAnsi="Arial" w:cs="Arial"/>
          <w:sz w:val="24"/>
          <w:szCs w:val="24"/>
        </w:rPr>
      </w:pPr>
      <w:bookmarkStart w:id="132" w:name="_bookmark60"/>
      <w:bookmarkEnd w:id="132"/>
      <w:r>
        <w:rPr>
          <w:rFonts w:ascii="Arial"/>
          <w:spacing w:val="-1"/>
          <w:position w:val="10"/>
          <w:sz w:val="13"/>
        </w:rPr>
        <w:t>53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69">
        <w:r>
          <w:rPr>
            <w:rFonts w:ascii="Arial"/>
            <w:color w:val="0000FF"/>
            <w:spacing w:val="-1"/>
            <w:sz w:val="24"/>
            <w:u w:val="single" w:color="0000FF"/>
          </w:rPr>
          <w:t>European Commission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DG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Environment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(2005)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Damages per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tonne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emission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of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70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PM2.5,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NH3,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SO2,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NOx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and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VOCs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from</w:t>
        </w:r>
        <w:r>
          <w:rPr>
            <w:rFonts w:ascii="Arial"/>
            <w:i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each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 xml:space="preserve"> EU25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Member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State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(excluding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Cyprus)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71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and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surrounding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seas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.</w:t>
        </w:r>
        <w:r>
          <w:rPr>
            <w:rFonts w:ascii="Arial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Prepared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z w:val="24"/>
            <w:u w:val="single" w:color="0000FF"/>
          </w:rPr>
          <w:t>by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z w:val="24"/>
            <w:u w:val="single" w:color="0000FF"/>
          </w:rPr>
          <w:t>AEA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Technology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Environment.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European</w:t>
        </w:r>
      </w:hyperlink>
      <w:r>
        <w:rPr>
          <w:rFonts w:ascii="Arial"/>
          <w:color w:val="0000FF"/>
          <w:sz w:val="24"/>
        </w:rPr>
        <w:t xml:space="preserve"> </w:t>
      </w:r>
      <w:hyperlink r:id="rId72">
        <w:r>
          <w:rPr>
            <w:rFonts w:ascii="Arial"/>
            <w:color w:val="0000FF"/>
            <w:sz w:val="24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Commission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DG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Environment,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Brussels,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March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2005</w:t>
        </w:r>
      </w:hyperlink>
      <w:r>
        <w:rPr>
          <w:rFonts w:ascii="Arial"/>
          <w:spacing w:val="-1"/>
          <w:sz w:val="24"/>
        </w:rPr>
        <w:t>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Retrieved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8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December,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2014</w:t>
      </w:r>
    </w:p>
    <w:p w14:paraId="5F65DFD3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DFD4" w14:textId="77777777" w:rsidR="004863D4" w:rsidRDefault="004863D4">
      <w:pPr>
        <w:spacing w:before="10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1977"/>
        <w:gridCol w:w="1205"/>
        <w:gridCol w:w="883"/>
        <w:gridCol w:w="1398"/>
        <w:gridCol w:w="1772"/>
      </w:tblGrid>
      <w:tr w:rsidR="004863D4" w14:paraId="5F65DFD9" w14:textId="77777777">
        <w:trPr>
          <w:trHeight w:hRule="exact" w:val="719"/>
        </w:trPr>
        <w:tc>
          <w:tcPr>
            <w:tcW w:w="1818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14:paraId="5F65DFD5" w14:textId="77777777" w:rsidR="004863D4" w:rsidRDefault="004863D4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65DFD6" w14:textId="77777777" w:rsidR="004863D4" w:rsidRDefault="009328F2">
            <w:pPr>
              <w:pStyle w:val="TableParagraph"/>
              <w:spacing w:before="139"/>
              <w:ind w:right="9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Source</w:t>
            </w:r>
          </w:p>
        </w:tc>
        <w:tc>
          <w:tcPr>
            <w:tcW w:w="7235" w:type="dxa"/>
            <w:gridSpan w:val="5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4F81BD"/>
          </w:tcPr>
          <w:p w14:paraId="5F65DFD7" w14:textId="77777777" w:rsidR="004863D4" w:rsidRDefault="009328F2">
            <w:pPr>
              <w:pStyle w:val="TableParagraph"/>
              <w:ind w:left="2388" w:right="238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Health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Cost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by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Emissions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Type</w:t>
            </w:r>
            <w:r>
              <w:rPr>
                <w:rFonts w:ascii="Arial Narrow"/>
                <w:b/>
                <w:color w:val="FFFFFF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Tonne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of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Emissions</w:t>
            </w:r>
          </w:p>
          <w:p w14:paraId="5F65DFD8" w14:textId="77777777" w:rsidR="004863D4" w:rsidRDefault="009328F2">
            <w:pPr>
              <w:pStyle w:val="TableParagraph"/>
              <w:spacing w:line="227" w:lineRule="exact"/>
              <w:ind w:right="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(AUD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per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Tonne)</w:t>
            </w:r>
          </w:p>
        </w:tc>
      </w:tr>
      <w:tr w:rsidR="004863D4" w14:paraId="5F65DFDF" w14:textId="77777777">
        <w:trPr>
          <w:trHeight w:hRule="exact" w:val="270"/>
        </w:trPr>
        <w:tc>
          <w:tcPr>
            <w:tcW w:w="1818" w:type="dxa"/>
            <w:vMerge/>
            <w:tcBorders>
              <w:left w:val="nil"/>
              <w:bottom w:val="nil"/>
              <w:right w:val="nil"/>
            </w:tcBorders>
            <w:shd w:val="clear" w:color="auto" w:fill="4F81BD"/>
          </w:tcPr>
          <w:p w14:paraId="5F65DFDA" w14:textId="77777777" w:rsidR="004863D4" w:rsidRDefault="004863D4"/>
        </w:tc>
        <w:tc>
          <w:tcPr>
            <w:tcW w:w="197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7BFDE"/>
          </w:tcPr>
          <w:p w14:paraId="5F65DFDB" w14:textId="77777777" w:rsidR="004863D4" w:rsidRDefault="009328F2">
            <w:pPr>
              <w:pStyle w:val="TableParagraph"/>
              <w:spacing w:before="25"/>
              <w:ind w:left="10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pacing w:val="-1"/>
                <w:sz w:val="20"/>
              </w:rPr>
              <w:t>HC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DC" w14:textId="77777777" w:rsidR="004863D4" w:rsidRDefault="004863D4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DD" w14:textId="77777777" w:rsidR="004863D4" w:rsidRDefault="009328F2">
            <w:pPr>
              <w:pStyle w:val="TableParagraph"/>
              <w:spacing w:before="25"/>
              <w:ind w:left="2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pacing w:val="-1"/>
                <w:sz w:val="20"/>
              </w:rPr>
              <w:t>NOx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DE" w14:textId="77777777" w:rsidR="004863D4" w:rsidRDefault="009328F2">
            <w:pPr>
              <w:pStyle w:val="TableParagraph"/>
              <w:spacing w:before="25"/>
              <w:ind w:left="17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spacing w:val="-1"/>
                <w:sz w:val="20"/>
              </w:rPr>
              <w:t>PM10</w:t>
            </w:r>
          </w:p>
        </w:tc>
      </w:tr>
      <w:tr w:rsidR="004863D4" w14:paraId="5F65DFE7" w14:textId="77777777">
        <w:trPr>
          <w:trHeight w:hRule="exact" w:val="244"/>
        </w:trPr>
        <w:tc>
          <w:tcPr>
            <w:tcW w:w="1818" w:type="dxa"/>
            <w:vMerge w:val="restart"/>
            <w:tcBorders>
              <w:top w:val="nil"/>
              <w:left w:val="nil"/>
              <w:right w:val="single" w:sz="25" w:space="0" w:color="FFFFFF"/>
            </w:tcBorders>
            <w:shd w:val="clear" w:color="auto" w:fill="4F81BD"/>
          </w:tcPr>
          <w:p w14:paraId="5F65DFE0" w14:textId="77777777" w:rsidR="004863D4" w:rsidRDefault="004863D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65DFE1" w14:textId="77777777" w:rsidR="004863D4" w:rsidRDefault="009328F2">
            <w:pPr>
              <w:pStyle w:val="TableParagraph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Lower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1"/>
                <w:sz w:val="20"/>
              </w:rPr>
              <w:t>bond</w:t>
            </w:r>
          </w:p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FE2" w14:textId="77777777" w:rsidR="004863D4" w:rsidRDefault="009328F2">
            <w:pPr>
              <w:pStyle w:val="TableParagraph"/>
              <w:spacing w:before="4"/>
              <w:ind w:left="9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19,331</w:t>
            </w:r>
          </w:p>
        </w:tc>
        <w:tc>
          <w:tcPr>
            <w:tcW w:w="1205" w:type="dxa"/>
            <w:vMerge w:val="restart"/>
            <w:tcBorders>
              <w:top w:val="nil"/>
              <w:left w:val="nil"/>
              <w:right w:val="nil"/>
            </w:tcBorders>
            <w:shd w:val="clear" w:color="auto" w:fill="A7BFDE"/>
          </w:tcPr>
          <w:p w14:paraId="5F65DFE3" w14:textId="77777777" w:rsidR="004863D4" w:rsidRDefault="004863D4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E4" w14:textId="77777777" w:rsidR="004863D4" w:rsidRDefault="009328F2">
            <w:pPr>
              <w:pStyle w:val="TableParagraph"/>
              <w:spacing w:before="4"/>
              <w:ind w:lef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870</w:t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right w:val="nil"/>
            </w:tcBorders>
            <w:shd w:val="clear" w:color="auto" w:fill="A7BFDE"/>
          </w:tcPr>
          <w:p w14:paraId="5F65DFE5" w14:textId="77777777" w:rsidR="004863D4" w:rsidRDefault="004863D4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E6" w14:textId="77777777" w:rsidR="004863D4" w:rsidRDefault="009328F2">
            <w:pPr>
              <w:pStyle w:val="TableParagraph"/>
              <w:spacing w:before="4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147,429</w:t>
            </w:r>
          </w:p>
        </w:tc>
      </w:tr>
      <w:tr w:rsidR="004863D4" w14:paraId="5F65DFEE" w14:textId="77777777">
        <w:trPr>
          <w:trHeight w:hRule="exact" w:val="229"/>
        </w:trPr>
        <w:tc>
          <w:tcPr>
            <w:tcW w:w="1818" w:type="dxa"/>
            <w:vMerge/>
            <w:tcBorders>
              <w:left w:val="nil"/>
              <w:right w:val="single" w:sz="25" w:space="0" w:color="FFFFFF"/>
            </w:tcBorders>
            <w:shd w:val="clear" w:color="auto" w:fill="4F81BD"/>
          </w:tcPr>
          <w:p w14:paraId="5F65DFE8" w14:textId="77777777" w:rsidR="004863D4" w:rsidRDefault="004863D4"/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FE9" w14:textId="77777777" w:rsidR="004863D4" w:rsidRDefault="004863D4"/>
        </w:tc>
        <w:tc>
          <w:tcPr>
            <w:tcW w:w="1205" w:type="dxa"/>
            <w:vMerge/>
            <w:tcBorders>
              <w:left w:val="nil"/>
              <w:right w:val="nil"/>
            </w:tcBorders>
            <w:shd w:val="clear" w:color="auto" w:fill="A7BFDE"/>
          </w:tcPr>
          <w:p w14:paraId="5F65DFEA" w14:textId="77777777" w:rsidR="004863D4" w:rsidRDefault="004863D4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EB" w14:textId="77777777" w:rsidR="004863D4" w:rsidRDefault="004863D4"/>
        </w:tc>
        <w:tc>
          <w:tcPr>
            <w:tcW w:w="1398" w:type="dxa"/>
            <w:vMerge/>
            <w:tcBorders>
              <w:left w:val="nil"/>
              <w:right w:val="nil"/>
            </w:tcBorders>
            <w:shd w:val="clear" w:color="auto" w:fill="A7BFDE"/>
          </w:tcPr>
          <w:p w14:paraId="5F65DFEC" w14:textId="77777777" w:rsidR="004863D4" w:rsidRDefault="004863D4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ED" w14:textId="77777777" w:rsidR="004863D4" w:rsidRDefault="004863D4"/>
        </w:tc>
      </w:tr>
      <w:tr w:rsidR="004863D4" w14:paraId="5F65DFF5" w14:textId="77777777">
        <w:trPr>
          <w:trHeight w:hRule="exact" w:val="234"/>
        </w:trPr>
        <w:tc>
          <w:tcPr>
            <w:tcW w:w="1818" w:type="dxa"/>
            <w:vMerge/>
            <w:tcBorders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EF" w14:textId="77777777" w:rsidR="004863D4" w:rsidRDefault="004863D4"/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FF0" w14:textId="77777777" w:rsidR="004863D4" w:rsidRDefault="009328F2">
            <w:pPr>
              <w:pStyle w:val="TableParagraph"/>
              <w:spacing w:line="219" w:lineRule="exact"/>
              <w:ind w:left="9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11,700</w:t>
            </w:r>
          </w:p>
        </w:tc>
        <w:tc>
          <w:tcPr>
            <w:tcW w:w="1205" w:type="dxa"/>
            <w:vMerge/>
            <w:tcBorders>
              <w:left w:val="nil"/>
              <w:bottom w:val="nil"/>
              <w:right w:val="nil"/>
            </w:tcBorders>
            <w:shd w:val="clear" w:color="auto" w:fill="A7BFDE"/>
          </w:tcPr>
          <w:p w14:paraId="5F65DFF1" w14:textId="77777777" w:rsidR="004863D4" w:rsidRDefault="004863D4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F2" w14:textId="77777777" w:rsidR="004863D4" w:rsidRDefault="009328F2">
            <w:pPr>
              <w:pStyle w:val="TableParagraph"/>
              <w:spacing w:line="219" w:lineRule="exact"/>
              <w:ind w:lef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280</w:t>
            </w:r>
          </w:p>
        </w:tc>
        <w:tc>
          <w:tcPr>
            <w:tcW w:w="1398" w:type="dxa"/>
            <w:vMerge/>
            <w:tcBorders>
              <w:left w:val="nil"/>
              <w:bottom w:val="nil"/>
              <w:right w:val="nil"/>
            </w:tcBorders>
            <w:shd w:val="clear" w:color="auto" w:fill="A7BFDE"/>
          </w:tcPr>
          <w:p w14:paraId="5F65DFF3" w14:textId="77777777" w:rsidR="004863D4" w:rsidRDefault="004863D4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DFF4" w14:textId="77777777" w:rsidR="004863D4" w:rsidRDefault="009328F2">
            <w:pPr>
              <w:pStyle w:val="TableParagraph"/>
              <w:spacing w:line="219" w:lineRule="exact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108,300</w:t>
            </w:r>
          </w:p>
        </w:tc>
      </w:tr>
      <w:tr w:rsidR="004863D4" w14:paraId="5F65DFFD" w14:textId="77777777">
        <w:trPr>
          <w:trHeight w:hRule="exact" w:val="479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F6" w14:textId="77777777" w:rsidR="004863D4" w:rsidRDefault="009328F2">
            <w:pPr>
              <w:pStyle w:val="TableParagraph"/>
              <w:spacing w:before="4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Beer</w:t>
            </w:r>
          </w:p>
          <w:p w14:paraId="5F65DFF7" w14:textId="77777777" w:rsidR="004863D4" w:rsidRDefault="009328F2">
            <w:pPr>
              <w:pStyle w:val="TableParagraph"/>
              <w:spacing w:before="1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(2002)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ozone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0"/>
                <w:szCs w:val="20"/>
              </w:rPr>
              <w:t>excl.</w:t>
            </w:r>
          </w:p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DFF8" w14:textId="77777777" w:rsidR="004863D4" w:rsidRDefault="009328F2">
            <w:pPr>
              <w:pStyle w:val="TableParagraph"/>
              <w:spacing w:before="119"/>
              <w:ind w:left="9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18,719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F9" w14:textId="77777777" w:rsidR="004863D4" w:rsidRDefault="004863D4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FA" w14:textId="77777777" w:rsidR="004863D4" w:rsidRDefault="009328F2">
            <w:pPr>
              <w:pStyle w:val="TableParagraph"/>
              <w:spacing w:before="119"/>
              <w:ind w:lef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FB" w14:textId="77777777" w:rsidR="004863D4" w:rsidRDefault="004863D4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DFFC" w14:textId="77777777" w:rsidR="004863D4" w:rsidRDefault="009328F2">
            <w:pPr>
              <w:pStyle w:val="TableParagraph"/>
              <w:spacing w:before="119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147,429</w:t>
            </w:r>
          </w:p>
        </w:tc>
      </w:tr>
      <w:tr w:rsidR="004863D4" w14:paraId="5F65E004" w14:textId="77777777">
        <w:trPr>
          <w:trHeight w:hRule="exact" w:val="479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DFFE" w14:textId="77777777" w:rsidR="004863D4" w:rsidRDefault="009328F2">
            <w:pPr>
              <w:pStyle w:val="TableParagraph"/>
              <w:spacing w:before="5"/>
              <w:ind w:left="98" w:right="12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BTRE</w:t>
            </w:r>
            <w:r>
              <w:rPr>
                <w:rFonts w:ascii="Arial Narrow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w w:val="95"/>
                <w:sz w:val="20"/>
              </w:rPr>
              <w:t>(2005)</w:t>
            </w:r>
          </w:p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DFFF" w14:textId="77777777" w:rsidR="004863D4" w:rsidRDefault="009328F2">
            <w:pPr>
              <w:pStyle w:val="TableParagraph"/>
              <w:spacing w:before="121"/>
              <w:ind w:left="41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E000" w14:textId="77777777" w:rsidR="004863D4" w:rsidRDefault="004863D4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E001" w14:textId="77777777" w:rsidR="004863D4" w:rsidRDefault="009328F2">
            <w:pPr>
              <w:pStyle w:val="TableParagraph"/>
              <w:spacing w:before="121"/>
              <w:ind w:left="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E002" w14:textId="77777777" w:rsidR="004863D4" w:rsidRDefault="004863D4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E003" w14:textId="77777777" w:rsidR="004863D4" w:rsidRDefault="009328F2">
            <w:pPr>
              <w:pStyle w:val="TableParagraph"/>
              <w:spacing w:before="121"/>
              <w:ind w:lef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167,626</w:t>
            </w:r>
          </w:p>
        </w:tc>
      </w:tr>
      <w:tr w:rsidR="004863D4" w14:paraId="5F65E00B" w14:textId="77777777">
        <w:trPr>
          <w:trHeight w:hRule="exact" w:val="48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005" w14:textId="77777777" w:rsidR="004863D4" w:rsidRDefault="009328F2">
            <w:pPr>
              <w:pStyle w:val="TableParagraph"/>
              <w:spacing w:before="4"/>
              <w:ind w:left="98" w:right="4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Environment</w:t>
            </w:r>
            <w:r>
              <w:rPr>
                <w:rFonts w:ascii="Arial Narrow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Australia</w:t>
            </w:r>
            <w:r>
              <w:rPr>
                <w:rFonts w:ascii="Arial Narrow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(2000)</w:t>
            </w:r>
          </w:p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006" w14:textId="77777777" w:rsidR="004863D4" w:rsidRDefault="009328F2">
            <w:pPr>
              <w:pStyle w:val="TableParagraph"/>
              <w:spacing w:before="119"/>
              <w:ind w:right="2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007" w14:textId="77777777" w:rsidR="004863D4" w:rsidRDefault="009328F2">
            <w:pPr>
              <w:pStyle w:val="TableParagraph"/>
              <w:spacing w:before="119"/>
              <w:ind w:left="51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1,440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008" w14:textId="77777777" w:rsidR="004863D4" w:rsidRDefault="004863D4"/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3DFEE"/>
          </w:tcPr>
          <w:p w14:paraId="5F65E009" w14:textId="77777777" w:rsidR="004863D4" w:rsidRDefault="009328F2">
            <w:pPr>
              <w:pStyle w:val="TableParagraph"/>
              <w:spacing w:before="119"/>
              <w:ind w:left="2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1,385</w:t>
            </w:r>
          </w:p>
        </w:tc>
        <w:tc>
          <w:tcPr>
            <w:tcW w:w="177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D3DFEE"/>
          </w:tcPr>
          <w:p w14:paraId="5F65E00A" w14:textId="77777777" w:rsidR="004863D4" w:rsidRDefault="009328F2">
            <w:pPr>
              <w:pStyle w:val="TableParagraph"/>
              <w:spacing w:before="119"/>
              <w:ind w:right="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17,600</w:t>
            </w:r>
          </w:p>
        </w:tc>
      </w:tr>
      <w:tr w:rsidR="004863D4" w14:paraId="5F65E013" w14:textId="77777777">
        <w:trPr>
          <w:trHeight w:hRule="exact" w:val="478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00C" w14:textId="77777777" w:rsidR="004863D4" w:rsidRDefault="009328F2">
            <w:pPr>
              <w:pStyle w:val="TableParagraph"/>
              <w:spacing w:before="4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NSW</w:t>
            </w:r>
          </w:p>
          <w:p w14:paraId="5F65E00D" w14:textId="77777777" w:rsidR="004863D4" w:rsidRDefault="009328F2">
            <w:pPr>
              <w:pStyle w:val="TableParagraph"/>
              <w:spacing w:before="1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EPA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(1998)</w:t>
            </w:r>
          </w:p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A7BFDE"/>
          </w:tcPr>
          <w:p w14:paraId="5F65E00E" w14:textId="77777777" w:rsidR="004863D4" w:rsidRDefault="009328F2">
            <w:pPr>
              <w:pStyle w:val="TableParagraph"/>
              <w:spacing w:before="119"/>
              <w:ind w:right="2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E00F" w14:textId="77777777" w:rsidR="004863D4" w:rsidRDefault="009328F2">
            <w:pPr>
              <w:pStyle w:val="TableParagraph"/>
              <w:spacing w:before="119"/>
              <w:ind w:left="63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7BFDE"/>
          </w:tcPr>
          <w:p w14:paraId="5F65E010" w14:textId="77777777" w:rsidR="004863D4" w:rsidRDefault="004863D4"/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7BFDE"/>
          </w:tcPr>
          <w:p w14:paraId="5F65E011" w14:textId="77777777" w:rsidR="004863D4" w:rsidRDefault="009328F2">
            <w:pPr>
              <w:pStyle w:val="TableParagraph"/>
              <w:spacing w:before="119"/>
              <w:ind w:left="38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68</w:t>
            </w:r>
          </w:p>
        </w:tc>
        <w:tc>
          <w:tcPr>
            <w:tcW w:w="177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7BFDE"/>
          </w:tcPr>
          <w:p w14:paraId="5F65E012" w14:textId="77777777" w:rsidR="004863D4" w:rsidRDefault="009328F2">
            <w:pPr>
              <w:pStyle w:val="TableParagraph"/>
              <w:spacing w:before="119"/>
              <w:ind w:right="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310</w:t>
            </w:r>
          </w:p>
        </w:tc>
      </w:tr>
      <w:tr w:rsidR="004863D4" w14:paraId="5F65E01A" w14:textId="77777777">
        <w:trPr>
          <w:trHeight w:hRule="exact" w:val="24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014" w14:textId="77777777" w:rsidR="004863D4" w:rsidRDefault="009328F2">
            <w:pPr>
              <w:pStyle w:val="TableParagraph"/>
              <w:spacing w:before="4"/>
              <w:ind w:left="9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NSW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EPA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(1997)</w:t>
            </w:r>
          </w:p>
        </w:tc>
        <w:tc>
          <w:tcPr>
            <w:tcW w:w="197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015" w14:textId="77777777" w:rsidR="004863D4" w:rsidRDefault="009328F2">
            <w:pPr>
              <w:pStyle w:val="TableParagraph"/>
              <w:spacing w:before="4"/>
              <w:ind w:right="2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016" w14:textId="77777777" w:rsidR="004863D4" w:rsidRDefault="009328F2">
            <w:pPr>
              <w:pStyle w:val="TableParagraph"/>
              <w:spacing w:before="4"/>
              <w:ind w:left="58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960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017" w14:textId="77777777" w:rsidR="004863D4" w:rsidRDefault="004863D4"/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3DFEE"/>
          </w:tcPr>
          <w:p w14:paraId="5F65E018" w14:textId="77777777" w:rsidR="004863D4" w:rsidRDefault="009328F2">
            <w:pPr>
              <w:pStyle w:val="TableParagraph"/>
              <w:spacing w:before="4"/>
              <w:ind w:left="2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1,490</w:t>
            </w:r>
          </w:p>
        </w:tc>
        <w:tc>
          <w:tcPr>
            <w:tcW w:w="177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D3DFEE"/>
          </w:tcPr>
          <w:p w14:paraId="5F65E019" w14:textId="77777777" w:rsidR="004863D4" w:rsidRDefault="009328F2">
            <w:pPr>
              <w:pStyle w:val="TableParagraph"/>
              <w:spacing w:before="4"/>
              <w:ind w:right="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1,810</w:t>
            </w:r>
          </w:p>
        </w:tc>
      </w:tr>
    </w:tbl>
    <w:p w14:paraId="5F65E01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1C" w14:textId="77777777" w:rsidR="004863D4" w:rsidRDefault="004863D4">
      <w:pPr>
        <w:spacing w:before="6"/>
        <w:rPr>
          <w:rFonts w:ascii="Arial" w:eastAsia="Arial" w:hAnsi="Arial" w:cs="Arial"/>
          <w:sz w:val="20"/>
          <w:szCs w:val="20"/>
        </w:rPr>
      </w:pPr>
    </w:p>
    <w:p w14:paraId="5F65E01D" w14:textId="77777777" w:rsidR="004863D4" w:rsidRDefault="009328F2">
      <w:pPr>
        <w:pStyle w:val="BodyText"/>
        <w:spacing w:before="69" w:line="276" w:lineRule="auto"/>
        <w:ind w:right="104"/>
      </w:pPr>
      <w:r>
        <w:rPr>
          <w:spacing w:val="-1"/>
        </w:rPr>
        <w:t>Note:</w:t>
      </w:r>
      <w:r>
        <w:rPr>
          <w:spacing w:val="-2"/>
        </w:rPr>
        <w:t xml:space="preserve"> </w:t>
      </w:r>
      <w:r>
        <w:rPr>
          <w:spacing w:val="-1"/>
        </w:rPr>
        <w:t>adapted from</w:t>
      </w:r>
      <w:r>
        <w:rPr>
          <w:spacing w:val="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Infrastructure</w:t>
      </w:r>
      <w:r>
        <w:rPr>
          <w:spacing w:val="1"/>
        </w:rPr>
        <w:t xml:space="preserve"> </w:t>
      </w:r>
      <w:r>
        <w:rPr>
          <w:spacing w:val="-1"/>
        </w:rPr>
        <w:t>and Transport,</w:t>
      </w:r>
      <w:r>
        <w:t xml:space="preserve"> </w:t>
      </w:r>
      <w:r>
        <w:rPr>
          <w:spacing w:val="-1"/>
        </w:rPr>
        <w:t>November 2010 and</w:t>
      </w:r>
      <w:r>
        <w:rPr>
          <w:spacing w:val="67"/>
        </w:rPr>
        <w:t xml:space="preserve"> </w:t>
      </w:r>
      <w:r>
        <w:rPr>
          <w:spacing w:val="-1"/>
        </w:rPr>
        <w:t>Beer,</w:t>
      </w:r>
      <w:r>
        <w:rPr>
          <w:spacing w:val="-2"/>
        </w:rPr>
        <w:t xml:space="preserve"> </w:t>
      </w:r>
      <w:r>
        <w:rPr>
          <w:spacing w:val="1"/>
        </w:rPr>
        <w:t>T.</w:t>
      </w:r>
      <w:r>
        <w:rPr>
          <w:spacing w:val="-2"/>
        </w:rPr>
        <w:t xml:space="preserve"> </w:t>
      </w:r>
      <w:r>
        <w:rPr>
          <w:spacing w:val="-1"/>
        </w:rPr>
        <w:t>Valuation of</w:t>
      </w:r>
      <w:r>
        <w:t xml:space="preserve"> </w:t>
      </w:r>
      <w:r>
        <w:rPr>
          <w:spacing w:val="-1"/>
        </w:rPr>
        <w:t>pollutants</w:t>
      </w:r>
      <w:r>
        <w:t xml:space="preserve"> </w:t>
      </w:r>
      <w:r>
        <w:rPr>
          <w:spacing w:val="-1"/>
        </w:rPr>
        <w:t>emitted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road</w:t>
      </w:r>
      <w:r>
        <w:rPr>
          <w:spacing w:val="1"/>
        </w:rPr>
        <w:t xml:space="preserve">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-1"/>
        </w:rPr>
        <w:t xml:space="preserve"> Australian</w:t>
      </w:r>
      <w:r>
        <w:rPr>
          <w:spacing w:val="61"/>
        </w:rPr>
        <w:t xml:space="preserve"> </w:t>
      </w:r>
      <w:r>
        <w:rPr>
          <w:spacing w:val="-1"/>
        </w:rPr>
        <w:t>atmosphere.</w:t>
      </w:r>
      <w:r>
        <w:rPr>
          <w:spacing w:val="-2"/>
        </w:rPr>
        <w:t xml:space="preserve"> </w:t>
      </w:r>
      <w:r>
        <w:t xml:space="preserve">In: </w:t>
      </w:r>
      <w:r>
        <w:rPr>
          <w:spacing w:val="-1"/>
        </w:rPr>
        <w:t>Conference proceedings:</w:t>
      </w:r>
      <w:r>
        <w:t xml:space="preserve"> </w:t>
      </w:r>
      <w:r>
        <w:rPr>
          <w:spacing w:val="-1"/>
        </w:rPr>
        <w:t>16th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 xml:space="preserve">Clean Air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59"/>
        </w:rPr>
        <w:t xml:space="preserve"> </w:t>
      </w:r>
      <w:r>
        <w:rPr>
          <w:spacing w:val="-1"/>
        </w:rPr>
        <w:t>Conference;</w:t>
      </w:r>
      <w:r>
        <w:rPr>
          <w:spacing w:val="-2"/>
        </w:rPr>
        <w:t xml:space="preserve"> </w:t>
      </w:r>
      <w:r>
        <w:rPr>
          <w:spacing w:val="-1"/>
        </w:rPr>
        <w:t>2002;</w:t>
      </w:r>
      <w:r>
        <w:t xml:space="preserve"> </w:t>
      </w:r>
      <w:r>
        <w:rPr>
          <w:spacing w:val="-1"/>
        </w:rPr>
        <w:t>Christchurch,</w:t>
      </w:r>
      <w:r>
        <w:t xml:space="preserve"> </w:t>
      </w:r>
      <w:r>
        <w:rPr>
          <w:spacing w:val="-1"/>
        </w:rPr>
        <w:t>N.Z..</w:t>
      </w:r>
      <w:r>
        <w:t xml:space="preserve"> </w:t>
      </w:r>
      <w:r>
        <w:rPr>
          <w:spacing w:val="-1"/>
        </w:rPr>
        <w:t>[Christchurch,</w:t>
      </w:r>
      <w:r>
        <w:t xml:space="preserve"> </w:t>
      </w:r>
      <w:r>
        <w:rPr>
          <w:spacing w:val="-1"/>
        </w:rPr>
        <w:t>N.Z.]:</w:t>
      </w:r>
      <w:r>
        <w:t xml:space="preserve"> </w:t>
      </w:r>
      <w:r>
        <w:rPr>
          <w:spacing w:val="-1"/>
        </w:rPr>
        <w:t>Clean</w:t>
      </w:r>
      <w:r>
        <w:rPr>
          <w:spacing w:val="1"/>
        </w:rPr>
        <w:t xml:space="preserve"> </w:t>
      </w:r>
      <w:r>
        <w:rPr>
          <w:spacing w:val="-1"/>
        </w:rPr>
        <w:t>Air Society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 xml:space="preserve">Australia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Zealand;</w:t>
      </w:r>
      <w:r>
        <w:rPr>
          <w:spacing w:val="-2"/>
        </w:rPr>
        <w:t xml:space="preserve"> </w:t>
      </w:r>
      <w:r>
        <w:rPr>
          <w:spacing w:val="-1"/>
        </w:rPr>
        <w:t>2002.</w:t>
      </w:r>
      <w:r>
        <w:rPr>
          <w:spacing w:val="-2"/>
        </w:rPr>
        <w:t xml:space="preserve"> </w:t>
      </w:r>
      <w:r>
        <w:rPr>
          <w:spacing w:val="-1"/>
        </w:rPr>
        <w:t>86-90</w:t>
      </w:r>
    </w:p>
    <w:p w14:paraId="5F65E01E" w14:textId="77777777" w:rsidR="004863D4" w:rsidRDefault="009328F2">
      <w:pPr>
        <w:pStyle w:val="BodyText"/>
        <w:spacing w:before="167" w:line="275" w:lineRule="auto"/>
        <w:ind w:right="158"/>
      </w:pPr>
      <w:r>
        <w:rPr>
          <w:spacing w:val="-2"/>
        </w:rPr>
        <w:t>NSW</w:t>
      </w:r>
      <w:r>
        <w:rPr>
          <w:spacing w:val="6"/>
        </w:rPr>
        <w:t xml:space="preserve"> </w:t>
      </w:r>
      <w:r>
        <w:rPr>
          <w:spacing w:val="-1"/>
        </w:rPr>
        <w:t>EPA</w:t>
      </w:r>
      <w:r>
        <w:rPr>
          <w:spacing w:val="8"/>
        </w:rPr>
        <w:t xml:space="preserve"> </w:t>
      </w:r>
      <w:hyperlink w:anchor="_bookmark61" w:history="1">
        <w:r>
          <w:rPr>
            <w:spacing w:val="-1"/>
            <w:position w:val="11"/>
            <w:sz w:val="16"/>
            <w:szCs w:val="16"/>
          </w:rPr>
          <w:t>54</w:t>
        </w:r>
      </w:hyperlink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-1"/>
        </w:rPr>
        <w:t xml:space="preserve">(2013) </w:t>
      </w:r>
      <w:r>
        <w:rPr>
          <w:spacing w:val="-2"/>
        </w:rPr>
        <w:t>provides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pollutant</w:t>
      </w:r>
      <w:r>
        <w:rPr>
          <w:spacing w:val="-2"/>
        </w:rP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rPr>
          <w:spacing w:val="-1"/>
        </w:rPr>
        <w:t>PM2.5.</w:t>
      </w:r>
      <w:r>
        <w:rPr>
          <w:spacing w:val="-2"/>
        </w:rPr>
        <w:t xml:space="preserve"> </w:t>
      </w:r>
      <w:r>
        <w:rPr>
          <w:spacing w:val="-1"/>
        </w:rPr>
        <w:t>The authors</w:t>
      </w:r>
      <w:r>
        <w:t xml:space="preserve"> </w:t>
      </w:r>
      <w:r>
        <w:rPr>
          <w:spacing w:val="-1"/>
        </w:rPr>
        <w:t>reviewed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methodologies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major</w:t>
      </w:r>
      <w:r>
        <w:rPr>
          <w:spacing w:val="-1"/>
        </w:rPr>
        <w:t xml:space="preserve"> studies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UK</w:t>
      </w:r>
      <w:r>
        <w:rPr>
          <w:spacing w:val="1"/>
        </w:rPr>
        <w:t xml:space="preserve"> </w:t>
      </w:r>
      <w:r>
        <w:rPr>
          <w:spacing w:val="-1"/>
        </w:rPr>
        <w:t>(DEFRA),</w:t>
      </w:r>
      <w:r>
        <w:t xml:space="preserve"> </w:t>
      </w:r>
      <w:r>
        <w:rPr>
          <w:spacing w:val="-1"/>
        </w:rPr>
        <w:t>Europe</w:t>
      </w:r>
      <w:r>
        <w:rPr>
          <w:spacing w:val="1"/>
        </w:rPr>
        <w:t xml:space="preserve"> </w:t>
      </w:r>
      <w:r>
        <w:rPr>
          <w:spacing w:val="-1"/>
        </w:rPr>
        <w:t xml:space="preserve">(CAFE) </w:t>
      </w:r>
      <w:r>
        <w:t>and</w:t>
      </w:r>
      <w:r>
        <w:rPr>
          <w:spacing w:val="-1"/>
        </w:rPr>
        <w:t xml:space="preserve"> U.S.A.</w:t>
      </w:r>
      <w:r>
        <w:t xml:space="preserve"> </w:t>
      </w:r>
      <w:r>
        <w:rPr>
          <w:spacing w:val="-1"/>
        </w:rPr>
        <w:t>(EPA).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49"/>
        </w:rPr>
        <w:t xml:space="preserve"> </w:t>
      </w:r>
      <w:r>
        <w:rPr>
          <w:spacing w:val="-1"/>
        </w:rPr>
        <w:t>reviewed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authors</w:t>
      </w:r>
      <w:r>
        <w:t xml:space="preserve"> </w:t>
      </w:r>
      <w:r>
        <w:rPr>
          <w:spacing w:val="-1"/>
        </w:rPr>
        <w:t>noting the</w:t>
      </w:r>
      <w:r>
        <w:rPr>
          <w:spacing w:val="1"/>
        </w:rPr>
        <w:t xml:space="preserve"> </w:t>
      </w:r>
      <w:r>
        <w:rPr>
          <w:spacing w:val="-1"/>
        </w:rPr>
        <w:t>challenge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valuing air-quality</w:t>
      </w:r>
      <w:r>
        <w:t xml:space="preserve"> </w:t>
      </w:r>
      <w:r>
        <w:rPr>
          <w:spacing w:val="-1"/>
        </w:rPr>
        <w:t>related health</w:t>
      </w:r>
      <w:r>
        <w:rPr>
          <w:spacing w:val="53"/>
        </w:rPr>
        <w:t xml:space="preserve"> </w:t>
      </w:r>
      <w:r>
        <w:t>impacts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Australian rural</w:t>
      </w:r>
      <w: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population densities.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weighted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65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report’s</w:t>
      </w:r>
      <w:r>
        <w:t xml:space="preserve"> </w:t>
      </w:r>
      <w:r>
        <w:rPr>
          <w:spacing w:val="-1"/>
        </w:rPr>
        <w:t>central</w:t>
      </w:r>
      <w:r>
        <w:t xml:space="preserve"> </w:t>
      </w:r>
      <w:r>
        <w:rPr>
          <w:spacing w:val="-1"/>
        </w:rPr>
        <w:t>damage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PM2.5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$120,433 </w:t>
      </w:r>
      <w:r>
        <w:t>per</w:t>
      </w:r>
      <w:r>
        <w:rPr>
          <w:spacing w:val="-3"/>
        </w:rPr>
        <w:t xml:space="preserve"> </w:t>
      </w:r>
      <w:r>
        <w:rPr>
          <w:spacing w:val="-1"/>
        </w:rPr>
        <w:t>tonne.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exceeds</w:t>
      </w:r>
      <w:r>
        <w:rPr>
          <w:spacing w:val="5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central</w:t>
      </w:r>
      <w: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($92,576) used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rPr>
          <w:spacing w:val="-1"/>
        </w:rPr>
        <w:t>RIS’s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analysis.</w:t>
      </w:r>
      <w:r>
        <w:t xml:space="preserve"> The</w:t>
      </w:r>
      <w:r>
        <w:rPr>
          <w:spacing w:val="53"/>
        </w:rPr>
        <w:t xml:space="preserve"> </w:t>
      </w:r>
      <w:r>
        <w:rPr>
          <w:spacing w:val="-1"/>
        </w:rPr>
        <w:t>weighting is</w:t>
      </w:r>
      <w:r>
        <w:t xml:space="preserve"> 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proportion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Australia’s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associated with</w:t>
      </w:r>
      <w:r>
        <w:rPr>
          <w:spacing w:val="51"/>
        </w:rPr>
        <w:t xml:space="preserve"> </w:t>
      </w:r>
      <w:r>
        <w:t>each</w:t>
      </w:r>
      <w:r>
        <w:rPr>
          <w:spacing w:val="-1"/>
        </w:rPr>
        <w:t xml:space="preserve"> population</w:t>
      </w:r>
      <w:r>
        <w:rPr>
          <w:spacing w:val="1"/>
        </w:rPr>
        <w:t xml:space="preserve"> </w:t>
      </w:r>
      <w:r>
        <w:rPr>
          <w:spacing w:val="-1"/>
        </w:rPr>
        <w:t>adjusted</w:t>
      </w:r>
      <w:r>
        <w:rPr>
          <w:spacing w:val="1"/>
        </w:rPr>
        <w:t xml:space="preserve"> </w:t>
      </w:r>
      <w:r>
        <w:rPr>
          <w:spacing w:val="-1"/>
        </w:rPr>
        <w:t>damage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value.</w:t>
      </w:r>
    </w:p>
    <w:p w14:paraId="5F65E01F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33" w:name="5.9_Fuel_costs"/>
      <w:bookmarkEnd w:id="133"/>
      <w:r>
        <w:rPr>
          <w:rFonts w:ascii="Arial"/>
          <w:b/>
          <w:i/>
          <w:spacing w:val="-1"/>
        </w:rPr>
        <w:t>Fuel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costs</w:t>
      </w:r>
    </w:p>
    <w:p w14:paraId="5F65E020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021" w14:textId="77777777" w:rsidR="004863D4" w:rsidRDefault="009328F2">
      <w:pPr>
        <w:pStyle w:val="BodyText"/>
        <w:spacing w:line="276" w:lineRule="auto"/>
        <w:ind w:right="158"/>
      </w:pPr>
      <w:r>
        <w:rPr>
          <w:spacing w:val="-1"/>
        </w:rPr>
        <w:t>US</w:t>
      </w:r>
      <w:r>
        <w:rPr>
          <w:spacing w:val="1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>testing has</w:t>
      </w:r>
      <w:r>
        <w:t xml:space="preserve"> </w:t>
      </w:r>
      <w:r>
        <w:rPr>
          <w:spacing w:val="-1"/>
        </w:rPr>
        <w:t>demonstrated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59"/>
        </w:rPr>
        <w:t xml:space="preserve"> </w:t>
      </w:r>
      <w:r>
        <w:t>than</w:t>
      </w:r>
      <w:r>
        <w:rPr>
          <w:spacing w:val="-1"/>
        </w:rPr>
        <w:t xml:space="preserve"> their non-compliant</w:t>
      </w:r>
      <w:r>
        <w:t xml:space="preserve"> </w:t>
      </w:r>
      <w:r>
        <w:rPr>
          <w:spacing w:val="-1"/>
        </w:rPr>
        <w:t>counterparts.</w:t>
      </w:r>
      <w:r>
        <w:rPr>
          <w:spacing w:val="1"/>
        </w:rPr>
        <w:t xml:space="preserve"> </w:t>
      </w:r>
      <w:r>
        <w:rPr>
          <w:spacing w:val="-2"/>
        </w:rPr>
        <w:t>However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is</w:t>
      </w:r>
      <w:r>
        <w:t xml:space="preserve"> not </w:t>
      </w:r>
      <w:r>
        <w:rPr>
          <w:spacing w:val="-1"/>
        </w:rPr>
        <w:t>true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hand-held</w:t>
      </w:r>
      <w:r>
        <w:rPr>
          <w:spacing w:val="6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garden equipment.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engines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constrained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rPr>
          <w:spacing w:val="-1"/>
        </w:rPr>
        <w:t>operational</w:t>
      </w:r>
      <w:r>
        <w:rPr>
          <w:spacing w:val="-3"/>
        </w:rPr>
        <w:t xml:space="preserve"> </w:t>
      </w:r>
      <w:r>
        <w:rPr>
          <w:spacing w:val="-1"/>
        </w:rPr>
        <w:t>orientation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considerations.</w:t>
      </w:r>
      <w:r>
        <w:t xml:space="preserve"> </w:t>
      </w:r>
      <w:r>
        <w:rPr>
          <w:spacing w:val="-1"/>
        </w:rPr>
        <w:t>Four-stroke engines</w:t>
      </w:r>
      <w:r>
        <w:t xml:space="preserve"> </w:t>
      </w:r>
      <w:r>
        <w:rPr>
          <w:spacing w:val="-1"/>
        </w:rPr>
        <w:t>are unable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7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operated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orientations</w:t>
      </w:r>
      <w:r>
        <w:t xml:space="preserve"> </w:t>
      </w:r>
      <w:r>
        <w:rPr>
          <w:spacing w:val="-1"/>
        </w:rPr>
        <w:t>approaching the</w:t>
      </w:r>
      <w:r>
        <w:rPr>
          <w:spacing w:val="1"/>
        </w:rPr>
        <w:t xml:space="preserve"> </w:t>
      </w:r>
      <w:r>
        <w:rPr>
          <w:spacing w:val="-1"/>
        </w:rPr>
        <w:t>horizontal</w:t>
      </w:r>
      <w:r>
        <w:t xml:space="preserve"> </w:t>
      </w:r>
      <w:r>
        <w:rPr>
          <w:spacing w:val="-1"/>
        </w:rPr>
        <w:t>plane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beyond.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their greater weight</w:t>
      </w:r>
      <w: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 xml:space="preserve">them unsuitable </w:t>
      </w:r>
      <w:r>
        <w:t>for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rPr>
          <w:spacing w:val="-1"/>
        </w:rPr>
        <w:t>residential</w:t>
      </w:r>
      <w:r>
        <w:t xml:space="preserve"> </w:t>
      </w:r>
      <w:r>
        <w:rPr>
          <w:spacing w:val="-1"/>
        </w:rPr>
        <w:t>applications.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6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three emission</w:t>
      </w:r>
      <w:r>
        <w:rPr>
          <w:spacing w:val="1"/>
        </w:rPr>
        <w:t xml:space="preserve"> </w:t>
      </w:r>
      <w:r>
        <w:rPr>
          <w:spacing w:val="-1"/>
        </w:rPr>
        <w:t xml:space="preserve">standard </w:t>
      </w:r>
      <w:r>
        <w:t>for</w:t>
      </w:r>
      <w:r>
        <w:rPr>
          <w:spacing w:val="-1"/>
        </w:rPr>
        <w:t xml:space="preserve"> hand-held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rPr>
          <w:spacing w:val="49"/>
        </w:rPr>
        <w:t xml:space="preserve"> </w:t>
      </w:r>
      <w:r>
        <w:t>these</w:t>
      </w:r>
      <w:r>
        <w:rPr>
          <w:spacing w:val="-1"/>
        </w:rPr>
        <w:t xml:space="preserve"> engines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stringent</w:t>
      </w:r>
      <w:r>
        <w:t xml:space="preserve"> </w:t>
      </w:r>
      <w:r>
        <w:rPr>
          <w:spacing w:val="-1"/>
        </w:rPr>
        <w:t>evaporative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standards,</w:t>
      </w:r>
      <w:r>
        <w:t xml:space="preserve"> but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further control</w:t>
      </w:r>
      <w:r>
        <w:rPr>
          <w:spacing w:val="-3"/>
        </w:rPr>
        <w:t xml:space="preserve"> </w:t>
      </w:r>
      <w:r>
        <w:rPr>
          <w:spacing w:val="-1"/>
        </w:rPr>
        <w:t>exhaust</w:t>
      </w:r>
      <w:r>
        <w:rPr>
          <w:spacing w:val="-2"/>
        </w:rPr>
        <w:t xml:space="preserve"> </w:t>
      </w:r>
      <w:r>
        <w:rPr>
          <w:spacing w:val="-1"/>
        </w:rPr>
        <w:t>emissions.</w:t>
      </w:r>
      <w:r>
        <w:rPr>
          <w:spacing w:val="1"/>
        </w:rPr>
        <w:t xml:space="preserve"> </w:t>
      </w:r>
      <w:r>
        <w:rPr>
          <w:spacing w:val="-1"/>
        </w:rPr>
        <w:t>Phase two</w:t>
      </w:r>
      <w:r>
        <w:rPr>
          <w:spacing w:val="1"/>
        </w:rPr>
        <w:t xml:space="preserve"> </w:t>
      </w:r>
      <w:r>
        <w:rPr>
          <w:spacing w:val="-1"/>
        </w:rPr>
        <w:t>exhaust</w:t>
      </w:r>
      <w:r>
        <w:t xml:space="preserve"> </w:t>
      </w:r>
      <w:r>
        <w:rPr>
          <w:spacing w:val="-1"/>
        </w:rPr>
        <w:t>emission standards</w:t>
      </w:r>
      <w: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equipment.</w:t>
      </w:r>
    </w:p>
    <w:p w14:paraId="5F65E022" w14:textId="77777777" w:rsidR="004863D4" w:rsidRDefault="009328F2">
      <w:pPr>
        <w:pStyle w:val="BodyText"/>
        <w:spacing w:before="200" w:line="277" w:lineRule="auto"/>
        <w:ind w:right="268"/>
      </w:pPr>
      <w:r>
        <w:t>The</w:t>
      </w:r>
      <w:r>
        <w:rPr>
          <w:spacing w:val="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benefits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changes</w:t>
      </w:r>
      <w:r>
        <w:t xml:space="preserve"> to</w:t>
      </w:r>
      <w:r>
        <w:rPr>
          <w:spacing w:val="-1"/>
        </w:rPr>
        <w:t xml:space="preserve"> </w:t>
      </w:r>
      <w:r>
        <w:t xml:space="preserve">fuel </w:t>
      </w:r>
      <w:r>
        <w:rPr>
          <w:spacing w:val="-1"/>
        </w:rPr>
        <w:t>consumption patterns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4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2"/>
        </w:rPr>
        <w:t>only.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difference in</w:t>
      </w:r>
      <w:r>
        <w:rPr>
          <w:spacing w:val="1"/>
        </w:rPr>
        <w:t xml:space="preserve"> </w:t>
      </w:r>
      <w:r>
        <w:rPr>
          <w:spacing w:val="-1"/>
        </w:rPr>
        <w:t>value of</w:t>
      </w:r>
      <w:r>
        <w:t xml:space="preserve"> </w:t>
      </w:r>
      <w:r>
        <w:rPr>
          <w:spacing w:val="-1"/>
        </w:rPr>
        <w:t>fuel</w:t>
      </w:r>
      <w: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fuel </w:t>
      </w:r>
      <w:r>
        <w:rPr>
          <w:spacing w:val="-1"/>
        </w:rPr>
        <w:t>retail</w:t>
      </w:r>
      <w:r>
        <w:t xml:space="preserve"> sector</w:t>
      </w:r>
      <w:r>
        <w:rPr>
          <w:spacing w:val="-1"/>
        </w:rPr>
        <w:t xml:space="preserve"> with</w:t>
      </w:r>
      <w:r>
        <w:rPr>
          <w:spacing w:val="1"/>
        </w:rPr>
        <w:t xml:space="preserve"> </w:t>
      </w:r>
      <w:r>
        <w:t>the</w:t>
      </w:r>
    </w:p>
    <w:p w14:paraId="5F65E023" w14:textId="77777777" w:rsidR="004863D4" w:rsidRDefault="004863D4">
      <w:pPr>
        <w:spacing w:before="9"/>
        <w:rPr>
          <w:rFonts w:ascii="Arial" w:eastAsia="Arial" w:hAnsi="Arial" w:cs="Arial"/>
          <w:sz w:val="28"/>
          <w:szCs w:val="28"/>
        </w:rPr>
      </w:pPr>
    </w:p>
    <w:p w14:paraId="5F65E024" w14:textId="186E37D4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18" wp14:editId="2EF56D48">
                <wp:extent cx="1837690" cy="8890"/>
                <wp:effectExtent l="4445" t="5715" r="5715" b="4445"/>
                <wp:docPr id="656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657" name="Group 63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658" name="Freeform 6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02D8A2" id="Group 638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OYyXyiAAwAA2wgAAA4AAAAAAAAAAAAAAAAALgIAAGRycy9lMm9E&#10;b2MueG1sUEsBAi0AFAAGAAgAAAAhAGlE+X/bAAAAAwEAAA8AAAAAAAAAAAAAAAAA2gUAAGRycy9k&#10;b3ducmV2LnhtbFBLBQYAAAAABAAEAPMAAADiBgAAAAA=&#10;">
                <v:group id="Group 639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40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sF78A&#10;AADcAAAADwAAAGRycy9kb3ducmV2LnhtbERPzWrCQBC+F3yHZQRvdWNAKdFVRBALerC2DzBkxySa&#10;nQ270xjf3j0Uevz4/lebwbWqpxAbzwZm0wwUceltw5WBn+/9+weoKMgWW89k4EkRNuvR2woL6x/8&#10;Rf1FKpVCOBZooBbpCq1jWZPDOPUdceKuPjiUBEOlbcBHCnetzrNsoR02nBpq7GhXU3m//DoD53Oe&#10;3SXH/nB0/S0c0Z7mJMZMxsN2CUpokH/xn/vTGljM09p0Jh0Bv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a6wXvwAAANwAAAAPAAAAAAAAAAAAAAAAAJgCAABkcnMvZG93bnJl&#10;di54bWxQSwUGAAAAAAQABAD1AAAAhAM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025" w14:textId="77777777" w:rsidR="004863D4" w:rsidRDefault="009328F2">
      <w:pPr>
        <w:pStyle w:val="BodyText"/>
        <w:spacing w:before="38"/>
        <w:ind w:right="158"/>
      </w:pPr>
      <w:bookmarkStart w:id="134" w:name="_bookmark61"/>
      <w:bookmarkEnd w:id="134"/>
      <w:r>
        <w:rPr>
          <w:spacing w:val="-1"/>
          <w:position w:val="11"/>
          <w:sz w:val="16"/>
          <w:szCs w:val="16"/>
        </w:rPr>
        <w:t>54</w:t>
      </w:r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-2"/>
        </w:rPr>
        <w:t>NSW</w:t>
      </w:r>
      <w:r>
        <w:rPr>
          <w:spacing w:val="6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Protection</w:t>
      </w:r>
      <w:r>
        <w:rPr>
          <w:spacing w:val="-13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valuing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particle emissions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final </w:t>
      </w:r>
      <w:r>
        <w:rPr>
          <w:spacing w:val="-1"/>
        </w:rPr>
        <w:t>report.</w:t>
      </w:r>
      <w:r>
        <w:rPr>
          <w:spacing w:val="-2"/>
        </w:rPr>
        <w:t xml:space="preserve"> </w:t>
      </w:r>
      <w:r>
        <w:rPr>
          <w:spacing w:val="-7"/>
        </w:rPr>
        <w:t>PAE</w:t>
      </w:r>
      <w:r>
        <w:rPr>
          <w:spacing w:val="1"/>
        </w:rPr>
        <w:t xml:space="preserve"> </w:t>
      </w:r>
      <w:r>
        <w:rPr>
          <w:spacing w:val="-1"/>
        </w:rPr>
        <w:t>Holmes</w:t>
      </w:r>
      <w:r>
        <w:t xml:space="preserve"> </w:t>
      </w:r>
      <w:r>
        <w:rPr>
          <w:spacing w:val="-1"/>
        </w:rPr>
        <w:t>(February</w:t>
      </w:r>
      <w:r>
        <w:rPr>
          <w:spacing w:val="-2"/>
        </w:rPr>
        <w:t xml:space="preserve"> </w:t>
      </w:r>
      <w:r>
        <w:rPr>
          <w:spacing w:val="-1"/>
        </w:rPr>
        <w:t>2013)</w:t>
      </w:r>
    </w:p>
    <w:p w14:paraId="5F65E026" w14:textId="77777777" w:rsidR="004863D4" w:rsidRDefault="004863D4">
      <w:pPr>
        <w:sectPr w:rsidR="004863D4">
          <w:pgSz w:w="11910" w:h="16840"/>
          <w:pgMar w:top="1340" w:right="1240" w:bottom="640" w:left="1300" w:header="0" w:footer="0" w:gutter="0"/>
          <w:cols w:space="720"/>
        </w:sectPr>
      </w:pPr>
    </w:p>
    <w:p w14:paraId="5F65E027" w14:textId="77777777" w:rsidR="004863D4" w:rsidRDefault="009328F2">
      <w:pPr>
        <w:pStyle w:val="BodyText"/>
        <w:spacing w:before="58" w:line="269" w:lineRule="auto"/>
        <w:ind w:right="143"/>
      </w:pPr>
      <w:r>
        <w:rPr>
          <w:spacing w:val="-1"/>
        </w:rPr>
        <w:t>introduction of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Policy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6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calculation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NPV.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because this</w:t>
      </w:r>
      <w:r>
        <w:t xml:space="preserve"> study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concerned with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51"/>
        </w:rPr>
        <w:t xml:space="preserve"> </w:t>
      </w:r>
      <w:r>
        <w:rPr>
          <w:spacing w:val="-1"/>
        </w:rPr>
        <w:t>industries</w:t>
      </w:r>
      <w:r>
        <w:rPr>
          <w:spacing w:val="-2"/>
        </w:rPr>
        <w:t xml:space="preserve"> </w:t>
      </w:r>
      <w:r>
        <w:rPr>
          <w:spacing w:val="-1"/>
        </w:rPr>
        <w:t>only.</w:t>
      </w:r>
      <w:r>
        <w:t xml:space="preserve"> </w:t>
      </w:r>
      <w:r>
        <w:rPr>
          <w:spacing w:val="-1"/>
        </w:rPr>
        <w:t>Additionally,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estimated annual</w:t>
      </w:r>
      <w:r>
        <w:t xml:space="preserve"> </w:t>
      </w:r>
      <w:r>
        <w:rPr>
          <w:spacing w:val="-1"/>
        </w:rPr>
        <w:t>volume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unleaded</w:t>
      </w:r>
      <w:r>
        <w:rPr>
          <w:spacing w:val="1"/>
        </w:rPr>
        <w:t xml:space="preserve"> </w:t>
      </w:r>
      <w:r>
        <w:rPr>
          <w:spacing w:val="-1"/>
        </w:rPr>
        <w:t>petrol</w:t>
      </w:r>
      <w:r>
        <w:t xml:space="preserve"> </w:t>
      </w:r>
      <w:r>
        <w:rPr>
          <w:spacing w:val="-1"/>
        </w:rPr>
        <w:t xml:space="preserve">used </w:t>
      </w:r>
      <w:r>
        <w:t>by</w:t>
      </w:r>
      <w:r>
        <w:rPr>
          <w:spacing w:val="57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1%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automotive fuels</w:t>
      </w:r>
      <w:r>
        <w:t xml:space="preserve"> </w:t>
      </w:r>
      <w:r>
        <w:rPr>
          <w:spacing w:val="-1"/>
        </w:rPr>
        <w:t xml:space="preserve">sold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Australian </w:t>
      </w:r>
      <w:r>
        <w:t>fuel</w:t>
      </w:r>
      <w:r>
        <w:rPr>
          <w:spacing w:val="61"/>
        </w:rPr>
        <w:t xml:space="preserve"> </w:t>
      </w:r>
      <w:r>
        <w:rPr>
          <w:spacing w:val="-1"/>
        </w:rPr>
        <w:t>retailers</w:t>
      </w:r>
      <w:r>
        <w:rPr>
          <w:spacing w:val="10"/>
        </w:rPr>
        <w:t xml:space="preserve"> </w:t>
      </w:r>
      <w:hyperlink w:anchor="_bookmark62" w:history="1">
        <w:r>
          <w:rPr>
            <w:spacing w:val="-1"/>
            <w:position w:val="11"/>
            <w:sz w:val="16"/>
          </w:rPr>
          <w:t>55</w:t>
        </w:r>
      </w:hyperlink>
      <w:r>
        <w:rPr>
          <w:spacing w:val="-1"/>
        </w:rPr>
        <w:t>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average</w:t>
      </w:r>
      <w:r>
        <w:rPr>
          <w:spacing w:val="1"/>
        </w:rPr>
        <w:t xml:space="preserve"> </w:t>
      </w:r>
      <w:r>
        <w:rPr>
          <w:spacing w:val="-1"/>
        </w:rPr>
        <w:t>profit</w:t>
      </w:r>
      <w:r>
        <w:rPr>
          <w:spacing w:val="-2"/>
        </w:rPr>
        <w:t xml:space="preserve"> </w:t>
      </w:r>
      <w:r>
        <w:rPr>
          <w:spacing w:val="-1"/>
        </w:rPr>
        <w:t xml:space="preserve">margin </w:t>
      </w:r>
      <w:r>
        <w:t>for</w:t>
      </w:r>
      <w:r>
        <w:rPr>
          <w:spacing w:val="-1"/>
        </w:rPr>
        <w:t xml:space="preserve"> retail</w:t>
      </w:r>
      <w:r>
        <w:rPr>
          <w:spacing w:val="-3"/>
        </w:rPr>
        <w:t xml:space="preserve"> </w:t>
      </w:r>
      <w:r>
        <w:t xml:space="preserve">fuel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2.1%</w:t>
      </w:r>
      <w:r>
        <w:rPr>
          <w:spacing w:val="7"/>
        </w:rPr>
        <w:t xml:space="preserve"> </w:t>
      </w:r>
      <w:hyperlink w:anchor="_bookmark63" w:history="1">
        <w:r>
          <w:rPr>
            <w:spacing w:val="-1"/>
            <w:position w:val="11"/>
            <w:sz w:val="16"/>
          </w:rPr>
          <w:t>56</w:t>
        </w:r>
      </w:hyperlink>
      <w:r>
        <w:rPr>
          <w:spacing w:val="22"/>
          <w:position w:val="11"/>
          <w:sz w:val="16"/>
        </w:rPr>
        <w:t xml:space="preserve"> </w:t>
      </w:r>
      <w:r>
        <w:rPr>
          <w:spacing w:val="-1"/>
        </w:rPr>
        <w:t>meaning that</w:t>
      </w:r>
      <w:r>
        <w:rPr>
          <w:spacing w:val="6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fuel </w:t>
      </w: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minimal.</w:t>
      </w:r>
    </w:p>
    <w:p w14:paraId="5F65E028" w14:textId="77777777" w:rsidR="004863D4" w:rsidRDefault="009328F2">
      <w:pPr>
        <w:pStyle w:val="BodyText"/>
        <w:spacing w:before="210" w:line="275" w:lineRule="auto"/>
        <w:ind w:right="109"/>
      </w:pPr>
      <w:r>
        <w:rPr>
          <w:spacing w:val="-1"/>
        </w:rPr>
        <w:t>Finally,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1"/>
        </w:rPr>
        <w:t xml:space="preserve"> </w:t>
      </w: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offer</w:t>
      </w:r>
      <w:r>
        <w:rPr>
          <w:spacing w:val="-1"/>
        </w:rPr>
        <w:t xml:space="preserve"> engine maintenance services.</w:t>
      </w:r>
      <w:r>
        <w:rPr>
          <w:spacing w:val="67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 xml:space="preserve">information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inter-relationship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unavailable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treated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separate business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assessment.</w:t>
      </w:r>
    </w:p>
    <w:p w14:paraId="5F65E029" w14:textId="77777777" w:rsidR="004863D4" w:rsidRDefault="009328F2">
      <w:pPr>
        <w:pStyle w:val="BodyText"/>
        <w:tabs>
          <w:tab w:val="left" w:pos="838"/>
        </w:tabs>
        <w:spacing w:before="202"/>
      </w:pPr>
      <w:r>
        <w:t>5.10</w:t>
      </w:r>
      <w:r>
        <w:tab/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Business</w:t>
      </w:r>
    </w:p>
    <w:p w14:paraId="5F65E02A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2B" w14:textId="77777777" w:rsidR="004863D4" w:rsidRDefault="009328F2">
      <w:pPr>
        <w:pStyle w:val="BodyText"/>
        <w:spacing w:line="276" w:lineRule="auto"/>
        <w:ind w:right="25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translates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loss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producer surplus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business,</w:t>
      </w:r>
      <w:r>
        <w:t xml:space="preserve"> </w:t>
      </w:r>
      <w:r>
        <w:rPr>
          <w:spacing w:val="-1"/>
        </w:rPr>
        <w:t>measured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net</w:t>
      </w:r>
      <w:r>
        <w:rPr>
          <w:spacing w:val="-2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margin</w:t>
      </w:r>
      <w:r>
        <w:rPr>
          <w:spacing w:val="1"/>
        </w:rPr>
        <w:t xml:space="preserve">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profit)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businesses</w:t>
      </w:r>
      <w:r>
        <w:t xml:space="preserve"> </w:t>
      </w:r>
      <w:r>
        <w:rPr>
          <w:spacing w:val="-1"/>
        </w:rPr>
        <w:t>trading in</w:t>
      </w:r>
      <w:r>
        <w:rPr>
          <w:spacing w:val="1"/>
        </w:rPr>
        <w:t xml:space="preserve"> </w:t>
      </w:r>
      <w:r>
        <w:rPr>
          <w:spacing w:val="-1"/>
        </w:rPr>
        <w:t>NRSIEE.</w:t>
      </w:r>
      <w:r>
        <w:rPr>
          <w:spacing w:val="-4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cost-benefit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assumes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net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margin</w:t>
      </w:r>
      <w:r>
        <w:rPr>
          <w:spacing w:val="1"/>
        </w:rPr>
        <w:t xml:space="preserve"> </w:t>
      </w:r>
      <w:r>
        <w:t>of 12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51"/>
        </w:rPr>
        <w:t xml:space="preserve"> </w:t>
      </w:r>
      <w:r>
        <w:rPr>
          <w:spacing w:val="-1"/>
        </w:rPr>
        <w:t xml:space="preserve">chain </w:t>
      </w:r>
      <w:r>
        <w:t>for</w:t>
      </w:r>
      <w:r>
        <w:rPr>
          <w:spacing w:val="-1"/>
        </w:rPr>
        <w:t xml:space="preserve"> the marine and</w:t>
      </w:r>
      <w:r>
        <w:rPr>
          <w:spacing w:val="1"/>
        </w:rPr>
        <w:t xml:space="preserve"> </w:t>
      </w:r>
      <w:r>
        <w:rPr>
          <w:spacing w:val="-1"/>
        </w:rPr>
        <w:t>outdoor powered equipment</w:t>
      </w:r>
      <w:r>
        <w:t xml:space="preserve"> </w:t>
      </w:r>
      <w:r>
        <w:rPr>
          <w:spacing w:val="-1"/>
        </w:rPr>
        <w:t>sectors.</w:t>
      </w:r>
    </w:p>
    <w:p w14:paraId="5F65E02C" w14:textId="77777777" w:rsidR="004863D4" w:rsidRDefault="009328F2">
      <w:pPr>
        <w:pStyle w:val="BodyText"/>
        <w:spacing w:before="202" w:line="266" w:lineRule="auto"/>
        <w:ind w:right="243"/>
      </w:pP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estimated </w:t>
      </w:r>
      <w:r>
        <w:t>for</w:t>
      </w:r>
      <w:r>
        <w:rPr>
          <w:spacing w:val="-1"/>
        </w:rPr>
        <w:t xml:space="preserve"> establishing,</w:t>
      </w:r>
      <w:r>
        <w:t xml:space="preserve"> </w:t>
      </w:r>
      <w:r>
        <w:rPr>
          <w:spacing w:val="-1"/>
        </w:rPr>
        <w:t>administering and/or complying</w:t>
      </w:r>
      <w:r>
        <w:t xml:space="preserve"> </w:t>
      </w:r>
      <w:r>
        <w:rPr>
          <w:spacing w:val="65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and regulations.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administering and/or</w:t>
      </w:r>
      <w:r>
        <w:rPr>
          <w:spacing w:val="65"/>
        </w:rPr>
        <w:t xml:space="preserve"> </w:t>
      </w:r>
      <w:r>
        <w:rPr>
          <w:spacing w:val="-1"/>
        </w:rPr>
        <w:t>complying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using the Regulatory</w:t>
      </w:r>
      <w:r>
        <w:rPr>
          <w:spacing w:val="65"/>
        </w:rPr>
        <w:t xml:space="preserve"> </w:t>
      </w:r>
      <w:r>
        <w:rPr>
          <w:spacing w:val="-1"/>
        </w:rPr>
        <w:t>Burden</w:t>
      </w:r>
      <w:r>
        <w:rPr>
          <w:spacing w:val="1"/>
        </w:rPr>
        <w:t xml:space="preserve"> </w:t>
      </w:r>
      <w:r>
        <w:rPr>
          <w:spacing w:val="-1"/>
        </w:rPr>
        <w:t>Measurement</w:t>
      </w:r>
      <w:r>
        <w:rPr>
          <w:spacing w:val="-4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hyperlink w:anchor="_bookmark64" w:history="1">
        <w:r>
          <w:rPr>
            <w:spacing w:val="-1"/>
            <w:position w:val="11"/>
            <w:sz w:val="16"/>
          </w:rPr>
          <w:t>57</w:t>
        </w:r>
      </w:hyperlink>
      <w:r>
        <w:rPr>
          <w:spacing w:val="-1"/>
        </w:rPr>
        <w:t>,</w:t>
      </w:r>
      <w:r>
        <w:t xml:space="preserve"> an</w:t>
      </w:r>
      <w:r>
        <w:rPr>
          <w:spacing w:val="-1"/>
        </w:rPr>
        <w:t xml:space="preserve"> activities</w:t>
      </w:r>
      <w:r>
        <w:t xml:space="preserve"> </w:t>
      </w:r>
      <w:r>
        <w:rPr>
          <w:spacing w:val="-1"/>
        </w:rPr>
        <w:t>based model that</w:t>
      </w:r>
      <w:r>
        <w:rPr>
          <w:spacing w:val="-2"/>
        </w:rPr>
        <w:t xml:space="preserve"> </w:t>
      </w:r>
      <w:r>
        <w:rPr>
          <w:spacing w:val="-1"/>
        </w:rPr>
        <w:t>collates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67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(and</w:t>
      </w:r>
      <w:r>
        <w:rPr>
          <w:spacing w:val="1"/>
        </w:rPr>
        <w:t xml:space="preserve"> </w:t>
      </w:r>
      <w:r>
        <w:rPr>
          <w:spacing w:val="-2"/>
        </w:rPr>
        <w:t xml:space="preserve">any </w:t>
      </w:r>
      <w:r>
        <w:rPr>
          <w:spacing w:val="-1"/>
        </w:rPr>
        <w:t>supporting infrastructure) relevant</w:t>
      </w:r>
      <w:r>
        <w:t xml:space="preserve"> to</w:t>
      </w:r>
      <w:r>
        <w:rPr>
          <w:spacing w:val="-1"/>
        </w:rPr>
        <w:t xml:space="preserve"> implementing each</w:t>
      </w:r>
    </w:p>
    <w:p w14:paraId="5F65E02D" w14:textId="77777777" w:rsidR="004863D4" w:rsidRDefault="009328F2">
      <w:pPr>
        <w:pStyle w:val="BodyText"/>
        <w:spacing w:before="13" w:line="275" w:lineRule="auto"/>
        <w:ind w:right="166"/>
      </w:pPr>
      <w:r>
        <w:rPr>
          <w:spacing w:val="-1"/>
        </w:rPr>
        <w:t>policy.</w:t>
      </w:r>
      <w:r>
        <w:t xml:space="preserve"> 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importers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distributors</w:t>
      </w:r>
      <w:r>
        <w:t xml:space="preserve"> </w:t>
      </w:r>
      <w:r>
        <w:rPr>
          <w:spacing w:val="-2"/>
        </w:rPr>
        <w:t>will</w:t>
      </w:r>
      <w:r>
        <w:t xml:space="preserve"> face</w:t>
      </w:r>
      <w:r>
        <w:rPr>
          <w:spacing w:val="-1"/>
        </w:rPr>
        <w:t xml:space="preserve"> start-up</w:t>
      </w:r>
      <w:r>
        <w:rPr>
          <w:spacing w:val="1"/>
        </w:rPr>
        <w:t xml:space="preserve"> </w:t>
      </w:r>
      <w:r>
        <w:rPr>
          <w:spacing w:val="-1"/>
        </w:rPr>
        <w:t>record-</w:t>
      </w:r>
      <w:r>
        <w:rPr>
          <w:spacing w:val="77"/>
        </w:rPr>
        <w:t xml:space="preserve"> </w:t>
      </w:r>
      <w:r>
        <w:rPr>
          <w:spacing w:val="-1"/>
        </w:rPr>
        <w:t xml:space="preserve">keeping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introduced.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voluntary</w:t>
      </w:r>
      <w:r>
        <w:rPr>
          <w:spacing w:val="-2"/>
        </w:rPr>
        <w:t xml:space="preserve"> </w:t>
      </w:r>
      <w:r>
        <w:t>schemes</w:t>
      </w:r>
      <w:r>
        <w:rPr>
          <w:spacing w:val="5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 more</w:t>
      </w:r>
      <w:r>
        <w:rPr>
          <w:spacing w:val="1"/>
        </w:rPr>
        <w:t xml:space="preserve"> </w:t>
      </w:r>
      <w:r>
        <w:rPr>
          <w:spacing w:val="-1"/>
        </w:rPr>
        <w:t xml:space="preserve">burdensome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2"/>
        </w:rPr>
        <w:t>will</w:t>
      </w:r>
      <w:r>
        <w:t xml:space="preserve"> need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administer the</w:t>
      </w:r>
      <w:r>
        <w:rPr>
          <w:spacing w:val="57"/>
        </w:rPr>
        <w:t xml:space="preserve"> </w:t>
      </w:r>
      <w:r>
        <w:rPr>
          <w:spacing w:val="-1"/>
        </w:rPr>
        <w:t>schemes.</w:t>
      </w:r>
    </w:p>
    <w:p w14:paraId="5F65E02E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2F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5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6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7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A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C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D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E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3F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4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41" w14:textId="77777777" w:rsidR="004863D4" w:rsidRDefault="004863D4">
      <w:pPr>
        <w:spacing w:before="8"/>
        <w:rPr>
          <w:rFonts w:ascii="Arial" w:eastAsia="Arial" w:hAnsi="Arial" w:cs="Arial"/>
          <w:sz w:val="20"/>
          <w:szCs w:val="20"/>
        </w:rPr>
      </w:pPr>
    </w:p>
    <w:p w14:paraId="5F65E042" w14:textId="627DBFE9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1A" wp14:editId="59E287BA">
                <wp:extent cx="1837690" cy="8890"/>
                <wp:effectExtent l="4445" t="8890" r="5715" b="1270"/>
                <wp:docPr id="653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654" name="Group 63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655" name="Freeform 6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A4D80F" id="Group 635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">
                <v:group id="Group 636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37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428UA&#10;AADcAAAADwAAAGRycy9kb3ducmV2LnhtbESPS2vCQBSF94L/YbhCN1In9YVER2mFiBRBq110eclc&#10;k9DMnZiZavLvnYLg8nAeH2exakwprlS7wrKCt0EEgji1uuBMwfcpeZ2BcB5ZY2mZFLTkYLXsdhYY&#10;a3vjL7oefSbCCLsYFeTeV7GULs3JoBvYijh4Z1sb9EHWmdQ13sK4KeUwiqbSYMGBkGNF65zS3+Of&#10;CVw53kTtz+Hi+8lHsR8ln3bXXpR66TXvcxCeGv8MP9pbrWA6mcD/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jjbxQAAANwAAAAPAAAAAAAAAAAAAAAAAJgCAABkcnMv&#10;ZG93bnJldi54bWxQSwUGAAAAAAQABAD1AAAAigMAAAAA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043" w14:textId="77777777" w:rsidR="004863D4" w:rsidRDefault="009328F2">
      <w:pPr>
        <w:pStyle w:val="BodyText"/>
        <w:spacing w:before="73"/>
        <w:ind w:right="143"/>
      </w:pPr>
      <w:bookmarkStart w:id="135" w:name="_bookmark62"/>
      <w:bookmarkEnd w:id="135"/>
      <w:r>
        <w:rPr>
          <w:spacing w:val="-1"/>
          <w:position w:val="10"/>
          <w:sz w:val="13"/>
        </w:rPr>
        <w:t>55</w:t>
      </w:r>
      <w:r>
        <w:rPr>
          <w:spacing w:val="18"/>
          <w:position w:val="10"/>
          <w:sz w:val="13"/>
        </w:rPr>
        <w:t xml:space="preserve"> </w:t>
      </w:r>
      <w:hyperlink r:id="rId73">
        <w:r>
          <w:rPr>
            <w:color w:val="0000FF"/>
            <w:spacing w:val="-1"/>
            <w:u w:val="single" w:color="0000FF"/>
          </w:rPr>
          <w:t>Office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u w:val="single" w:color="0000FF"/>
          </w:rPr>
          <w:t xml:space="preserve"> the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Chief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Economist,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Department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Industry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 xml:space="preserve">and </w:t>
        </w:r>
        <w:r>
          <w:rPr>
            <w:color w:val="0000FF"/>
            <w:spacing w:val="-1"/>
            <w:u w:val="single" w:color="0000FF"/>
          </w:rPr>
          <w:t>Science,</w:t>
        </w:r>
        <w:r>
          <w:rPr>
            <w:color w:val="0000FF"/>
            <w:spacing w:val="-17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Australian</w:t>
        </w:r>
      </w:hyperlink>
      <w:r>
        <w:rPr>
          <w:color w:val="0000FF"/>
        </w:rPr>
        <w:t xml:space="preserve"> </w:t>
      </w:r>
      <w:hyperlink r:id="rId74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Petroleum Statistics,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Issue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223,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Canberra,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February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2015</w:t>
        </w:r>
      </w:hyperlink>
      <w:r>
        <w:t>.</w:t>
      </w:r>
    </w:p>
    <w:p w14:paraId="5F65E044" w14:textId="77777777" w:rsidR="004863D4" w:rsidRDefault="009328F2">
      <w:pPr>
        <w:ind w:left="118" w:right="531"/>
        <w:rPr>
          <w:rFonts w:ascii="Arial" w:eastAsia="Arial" w:hAnsi="Arial" w:cs="Arial"/>
          <w:sz w:val="24"/>
          <w:szCs w:val="24"/>
        </w:rPr>
      </w:pPr>
      <w:bookmarkStart w:id="136" w:name="_bookmark63"/>
      <w:bookmarkEnd w:id="136"/>
      <w:r>
        <w:rPr>
          <w:rFonts w:ascii="Arial"/>
          <w:spacing w:val="-1"/>
          <w:position w:val="10"/>
          <w:sz w:val="13"/>
        </w:rPr>
        <w:t>56</w:t>
      </w:r>
      <w:r>
        <w:rPr>
          <w:rFonts w:ascii="Arial"/>
          <w:spacing w:val="18"/>
          <w:position w:val="10"/>
          <w:sz w:val="13"/>
        </w:rPr>
        <w:t xml:space="preserve"> </w:t>
      </w:r>
      <w:hyperlink r:id="rId75">
        <w:r>
          <w:rPr>
            <w:rFonts w:ascii="Arial"/>
            <w:color w:val="0000FF"/>
            <w:spacing w:val="-1"/>
            <w:sz w:val="24"/>
            <w:u w:val="single" w:color="0000FF"/>
          </w:rPr>
          <w:t>Australian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Institute of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Petroleum.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 xml:space="preserve">(n.d.)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Facts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about</w:t>
        </w:r>
        <w:r>
          <w:rPr>
            <w:rFonts w:ascii="Arial"/>
            <w:i/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Australian retail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Fuels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Market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76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and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Prices</w:t>
        </w:r>
      </w:hyperlink>
      <w:r>
        <w:rPr>
          <w:rFonts w:ascii="Arial"/>
          <w:spacing w:val="-1"/>
          <w:sz w:val="24"/>
        </w:rPr>
        <w:t>.</w:t>
      </w:r>
    </w:p>
    <w:p w14:paraId="5F65E045" w14:textId="77777777" w:rsidR="004863D4" w:rsidRDefault="009328F2">
      <w:pPr>
        <w:spacing w:before="3" w:line="239" w:lineRule="auto"/>
        <w:ind w:left="118" w:right="109"/>
        <w:rPr>
          <w:rFonts w:ascii="Arial" w:eastAsia="Arial" w:hAnsi="Arial" w:cs="Arial"/>
          <w:sz w:val="24"/>
          <w:szCs w:val="24"/>
        </w:rPr>
      </w:pPr>
      <w:bookmarkStart w:id="137" w:name="_bookmark64"/>
      <w:bookmarkEnd w:id="137"/>
      <w:r>
        <w:rPr>
          <w:rFonts w:ascii="Arial" w:eastAsia="Arial" w:hAnsi="Arial" w:cs="Arial"/>
          <w:spacing w:val="-1"/>
          <w:position w:val="10"/>
          <w:sz w:val="13"/>
          <w:szCs w:val="13"/>
        </w:rPr>
        <w:t>57</w:t>
      </w:r>
      <w:r>
        <w:rPr>
          <w:rFonts w:ascii="Arial" w:eastAsia="Arial" w:hAnsi="Arial" w:cs="Arial"/>
          <w:spacing w:val="18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Department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Prime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Minister and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Cabinet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Office 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Best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Practice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Regulation.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(2014).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Regulatory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Burden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Measurement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Framework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Guidance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Note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July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2014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Canberra,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Australia: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Author</w:t>
      </w:r>
    </w:p>
    <w:p w14:paraId="5F65E046" w14:textId="77777777" w:rsidR="004863D4" w:rsidRDefault="004863D4">
      <w:pPr>
        <w:spacing w:line="239" w:lineRule="auto"/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E047" w14:textId="77777777" w:rsidR="004863D4" w:rsidRDefault="009328F2">
      <w:pPr>
        <w:numPr>
          <w:ilvl w:val="0"/>
          <w:numId w:val="12"/>
        </w:numPr>
        <w:tabs>
          <w:tab w:val="left" w:pos="839"/>
        </w:tabs>
        <w:spacing w:before="55"/>
        <w:ind w:hanging="720"/>
        <w:rPr>
          <w:rFonts w:ascii="Arial" w:eastAsia="Arial" w:hAnsi="Arial" w:cs="Arial"/>
        </w:rPr>
      </w:pPr>
      <w:bookmarkStart w:id="138" w:name="6_ASSESSMENT_OF_OPTIONS"/>
      <w:bookmarkStart w:id="139" w:name="_bookmark65"/>
      <w:bookmarkEnd w:id="138"/>
      <w:bookmarkEnd w:id="139"/>
      <w:r>
        <w:rPr>
          <w:rFonts w:ascii="Arial"/>
          <w:b/>
          <w:spacing w:val="-1"/>
        </w:rPr>
        <w:t>ASSESSMENT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OPTIONS</w:t>
      </w:r>
    </w:p>
    <w:p w14:paraId="5F65E048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F65E049" w14:textId="77777777" w:rsidR="004863D4" w:rsidRDefault="009328F2">
      <w:pPr>
        <w:pStyle w:val="BodyText"/>
        <w:spacing w:line="276" w:lineRule="auto"/>
        <w:ind w:right="95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sets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identifies</w:t>
      </w:r>
      <w:r>
        <w:t xml:space="preserve"> </w:t>
      </w:r>
      <w:r>
        <w:rPr>
          <w:spacing w:val="-1"/>
        </w:rPr>
        <w:t>and quantifies,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65"/>
        </w:rP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and benefits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the </w:t>
      </w:r>
      <w:r>
        <w:t>four</w:t>
      </w:r>
      <w:r>
        <w:rPr>
          <w:spacing w:val="-1"/>
        </w:rPr>
        <w:t xml:space="preserve"> options</w:t>
      </w:r>
      <w:r>
        <w:t xml:space="preserve"> </w:t>
      </w:r>
      <w:r>
        <w:rPr>
          <w:spacing w:val="-1"/>
        </w:rPr>
        <w:t>outlined in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includes</w:t>
      </w:r>
      <w:r>
        <w:rPr>
          <w:spacing w:val="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business,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are proposed,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identifies</w:t>
      </w:r>
      <w:r>
        <w:t xml:space="preserve"> </w:t>
      </w:r>
      <w:r>
        <w:rPr>
          <w:spacing w:val="-1"/>
        </w:rPr>
        <w:t>reductions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t>costs</w:t>
      </w:r>
      <w:r>
        <w:rPr>
          <w:spacing w:val="6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offset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costs.</w:t>
      </w:r>
    </w:p>
    <w:p w14:paraId="5F65E04A" w14:textId="77777777" w:rsidR="004863D4" w:rsidRDefault="009328F2">
      <w:pPr>
        <w:pStyle w:val="BodyText"/>
        <w:spacing w:before="202" w:line="275" w:lineRule="auto"/>
        <w:ind w:right="195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a</w:t>
      </w:r>
      <w:r>
        <w:rPr>
          <w:spacing w:val="-1"/>
        </w:rPr>
        <w:t xml:space="preserve"> 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analysis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contained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analysis:</w:t>
      </w:r>
    </w:p>
    <w:p w14:paraId="5F65E04B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consumer </w:t>
      </w:r>
      <w:r>
        <w:t>and</w:t>
      </w:r>
      <w:r>
        <w:rPr>
          <w:spacing w:val="-1"/>
        </w:rPr>
        <w:t xml:space="preserve"> producer surplus;</w:t>
      </w:r>
    </w:p>
    <w:p w14:paraId="5F65E04C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4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updated </w:t>
      </w:r>
      <w:r>
        <w:t>to</w:t>
      </w:r>
      <w:r>
        <w:rPr>
          <w:spacing w:val="-1"/>
        </w:rPr>
        <w:t xml:space="preserve"> reflect</w:t>
      </w:r>
      <w:r>
        <w:rPr>
          <w:spacing w:val="-2"/>
        </w:rPr>
        <w:t xml:space="preserve"> </w:t>
      </w:r>
      <w:r>
        <w:rPr>
          <w:spacing w:val="-1"/>
        </w:rPr>
        <w:t>feedback</w:t>
      </w:r>
      <w:r>
        <w:t xml:space="preserve"> </w:t>
      </w:r>
      <w:r>
        <w:rPr>
          <w:spacing w:val="-1"/>
        </w:rPr>
        <w:t>during consultations;</w:t>
      </w:r>
    </w:p>
    <w:p w14:paraId="5F65E04E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4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294" w:firstLine="0"/>
      </w:pP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t xml:space="preserve">costs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39"/>
        </w:rPr>
        <w:t xml:space="preserve"> </w:t>
      </w:r>
      <w:r>
        <w:rPr>
          <w:spacing w:val="-1"/>
        </w:rPr>
        <w:t>option;</w:t>
      </w:r>
      <w:r>
        <w:t xml:space="preserve"> </w:t>
      </w:r>
      <w:r>
        <w:rPr>
          <w:spacing w:val="-1"/>
        </w:rPr>
        <w:t>and</w:t>
      </w:r>
    </w:p>
    <w:p w14:paraId="5F65E05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is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period of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2016-3035.</w:t>
      </w:r>
    </w:p>
    <w:p w14:paraId="5F65E051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52" w14:textId="77777777" w:rsidR="004863D4" w:rsidRDefault="009328F2">
      <w:pPr>
        <w:pStyle w:val="BodyText"/>
        <w:spacing w:line="275" w:lineRule="auto"/>
        <w:ind w:right="195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comparative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three options</w:t>
      </w:r>
      <w:r>
        <w:t xml:space="preserve"> to</w:t>
      </w:r>
      <w:r>
        <w:rPr>
          <w:spacing w:val="-1"/>
        </w:rPr>
        <w:t xml:space="preserve"> deliver</w:t>
      </w:r>
      <w:r>
        <w:rPr>
          <w:spacing w:val="49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 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option.</w:t>
      </w:r>
    </w:p>
    <w:p w14:paraId="5F65E053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40" w:name="6.1_Option_1_–_No_Policy_Change"/>
      <w:bookmarkEnd w:id="140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1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1"/>
        </w:rPr>
        <w:t>No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Policy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</w:rPr>
        <w:t>Change</w:t>
      </w:r>
    </w:p>
    <w:p w14:paraId="5F65E054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055" w14:textId="77777777" w:rsidR="004863D4" w:rsidRDefault="009328F2">
      <w:pPr>
        <w:pStyle w:val="BodyText"/>
        <w:spacing w:line="275" w:lineRule="auto"/>
        <w:ind w:right="195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No 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69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practices</w:t>
      </w:r>
      <w:r>
        <w:t xml:space="preserve"> </w:t>
      </w:r>
      <w:r>
        <w:rPr>
          <w:spacing w:val="-1"/>
        </w:rPr>
        <w:t>into the future and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rPr>
          <w:spacing w:val="69"/>
        </w:rPr>
        <w:t xml:space="preserve"> </w:t>
      </w:r>
      <w:r>
        <w:t>the</w:t>
      </w:r>
      <w:r>
        <w:rPr>
          <w:spacing w:val="-1"/>
        </w:rPr>
        <w:t xml:space="preserve"> problem</w:t>
      </w:r>
      <w:r>
        <w:rPr>
          <w:spacing w:val="2"/>
        </w:rPr>
        <w:t xml:space="preserve"> </w:t>
      </w:r>
      <w:r>
        <w:rPr>
          <w:spacing w:val="-1"/>
        </w:rPr>
        <w:t>outlined</w:t>
      </w:r>
      <w:r>
        <w:rPr>
          <w:spacing w:val="1"/>
        </w:rPr>
        <w:t xml:space="preserve"> </w:t>
      </w:r>
      <w:r>
        <w:rPr>
          <w:spacing w:val="-1"/>
        </w:rPr>
        <w:t>in Section</w:t>
      </w:r>
      <w:r>
        <w:rPr>
          <w:spacing w:val="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 xml:space="preserve">This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t xml:space="preserve"> not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see major changes</w:t>
      </w:r>
      <w:r>
        <w:t xml:space="preserve"> </w:t>
      </w:r>
      <w:r>
        <w:rPr>
          <w:spacing w:val="-2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trends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assumes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those trends</w:t>
      </w:r>
      <w:r>
        <w:rPr>
          <w:spacing w:val="-2"/>
        </w:rPr>
        <w:t xml:space="preserve"> </w:t>
      </w:r>
      <w:r>
        <w:rPr>
          <w:spacing w:val="-1"/>
        </w:rPr>
        <w:t>continue.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trends</w:t>
      </w:r>
      <w:r>
        <w:t xml:space="preserve"> </w:t>
      </w:r>
      <w:r>
        <w:rPr>
          <w:spacing w:val="-1"/>
        </w:rPr>
        <w:t>include:</w:t>
      </w:r>
    </w:p>
    <w:p w14:paraId="5F65E05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785" w:firstLine="0"/>
      </w:pPr>
      <w:r>
        <w:rPr>
          <w:spacing w:val="-1"/>
        </w:rPr>
        <w:t>Government,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levels,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6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reduction.</w:t>
      </w:r>
    </w:p>
    <w:p w14:paraId="5F65E05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t>The</w:t>
      </w:r>
      <w:r>
        <w:rPr>
          <w:spacing w:val="-1"/>
        </w:rPr>
        <w:t xml:space="preserve"> </w:t>
      </w:r>
      <w:r>
        <w:t xml:space="preserve">market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operate </w:t>
      </w:r>
      <w:r>
        <w:t xml:space="preserve">as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>including recognising that:</w:t>
      </w:r>
    </w:p>
    <w:p w14:paraId="5F65E058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59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ind w:left="838"/>
      </w:pP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trends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rPr>
          <w:spacing w:val="-1"/>
        </w:rPr>
        <w:t>overseas</w:t>
      </w:r>
      <w:r>
        <w:t xml:space="preserve"> </w:t>
      </w:r>
      <w:r>
        <w:rPr>
          <w:spacing w:val="-1"/>
        </w:rPr>
        <w:t>trends;</w:t>
      </w:r>
    </w:p>
    <w:p w14:paraId="5F65E05A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5B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line="275" w:lineRule="auto"/>
        <w:ind w:right="195"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cleaner technologies</w:t>
      </w:r>
      <w: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rPr>
          <w:spacing w:val="-1"/>
        </w:rPr>
        <w:t>driven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continue,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 sector;</w:t>
      </w:r>
      <w:r>
        <w:rPr>
          <w:spacing w:val="-2"/>
        </w:rPr>
        <w:t xml:space="preserve"> </w:t>
      </w:r>
      <w:r>
        <w:t>and</w:t>
      </w:r>
    </w:p>
    <w:p w14:paraId="5F65E05C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2" w:line="275" w:lineRule="auto"/>
        <w:ind w:right="827"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cheaper</w:t>
      </w:r>
      <w:r>
        <w:rPr>
          <w:spacing w:val="-3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units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continue,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sector.</w:t>
      </w:r>
    </w:p>
    <w:p w14:paraId="5F65E05D" w14:textId="77777777" w:rsidR="004863D4" w:rsidRDefault="009328F2">
      <w:pPr>
        <w:pStyle w:val="BodyText"/>
        <w:spacing w:before="200" w:line="277" w:lineRule="auto"/>
        <w:ind w:right="116"/>
      </w:pPr>
      <w:r>
        <w:t xml:space="preserve">The, </w:t>
      </w:r>
      <w:r>
        <w:rPr>
          <w:spacing w:val="-1"/>
        </w:rPr>
        <w:t>continuation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trends</w:t>
      </w:r>
      <w:r>
        <w:rPr>
          <w:spacing w:val="-2"/>
        </w:rPr>
        <w:t xml:space="preserve"> </w:t>
      </w:r>
      <w:r>
        <w:rPr>
          <w:spacing w:val="-1"/>
        </w:rPr>
        <w:t xml:space="preserve">(Option </w:t>
      </w:r>
      <w:r>
        <w:t>1)</w:t>
      </w:r>
      <w:r>
        <w:rPr>
          <w:spacing w:val="-1"/>
        </w:rPr>
        <w:t xml:space="preserve"> would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57"/>
        </w:rP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increase </w:t>
      </w:r>
      <w:r>
        <w:rPr>
          <w:spacing w:val="-2"/>
        </w:rPr>
        <w:t>over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period 2015 </w:t>
      </w:r>
      <w:r>
        <w:t>to</w:t>
      </w:r>
      <w:r>
        <w:rPr>
          <w:spacing w:val="-1"/>
        </w:rPr>
        <w:t xml:space="preserve"> 2035.</w:t>
      </w:r>
      <w: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would:</w:t>
      </w:r>
    </w:p>
    <w:p w14:paraId="5F65E05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7" w:lineRule="auto"/>
        <w:ind w:right="589" w:firstLine="0"/>
      </w:pPr>
      <w:r>
        <w:rPr>
          <w:spacing w:val="-1"/>
        </w:rPr>
        <w:t xml:space="preserve">increase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around </w:t>
      </w:r>
      <w:r>
        <w:t>40</w:t>
      </w:r>
      <w:r>
        <w:rPr>
          <w:spacing w:val="-4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HC,</w:t>
      </w:r>
      <w:r>
        <w:rPr>
          <w:spacing w:val="-2"/>
        </w:rPr>
        <w:t xml:space="preserve"> </w:t>
      </w:r>
      <w:r>
        <w:rPr>
          <w:spacing w:val="-1"/>
        </w:rPr>
        <w:t>from an</w:t>
      </w:r>
      <w:r>
        <w:rPr>
          <w:spacing w:val="1"/>
        </w:rPr>
        <w:t xml:space="preserve"> </w:t>
      </w:r>
      <w:r>
        <w:rPr>
          <w:spacing w:val="-1"/>
        </w:rPr>
        <w:t>estimated 33,103 tonnes</w:t>
      </w:r>
      <w: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46,282 tonnes</w:t>
      </w:r>
    </w:p>
    <w:p w14:paraId="5F65E05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rPr>
          <w:spacing w:val="-1"/>
        </w:rPr>
        <w:t xml:space="preserve">increase </w:t>
      </w:r>
      <w:r>
        <w:t>by</w:t>
      </w:r>
      <w:r>
        <w:rPr>
          <w:spacing w:val="-2"/>
        </w:rPr>
        <w:t xml:space="preserve"> </w:t>
      </w:r>
      <w:r>
        <w:t>almost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NOx</w:t>
      </w:r>
      <w:r>
        <w:rPr>
          <w:spacing w:val="-5"/>
        </w:rPr>
        <w:t xml:space="preserve"> </w:t>
      </w:r>
      <w:r>
        <w:rPr>
          <w:spacing w:val="-1"/>
        </w:rPr>
        <w:t xml:space="preserve">from </w:t>
      </w:r>
      <w:r>
        <w:t>756</w:t>
      </w:r>
      <w:r>
        <w:rPr>
          <w:spacing w:val="-1"/>
        </w:rPr>
        <w:t xml:space="preserve"> tonnes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1,346</w:t>
      </w:r>
      <w:r>
        <w:rPr>
          <w:spacing w:val="1"/>
        </w:rPr>
        <w:t xml:space="preserve"> </w:t>
      </w:r>
      <w:r>
        <w:rPr>
          <w:spacing w:val="-1"/>
        </w:rPr>
        <w:t>tonnes</w:t>
      </w:r>
    </w:p>
    <w:p w14:paraId="5F65E060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6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increase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around </w:t>
      </w:r>
      <w:r>
        <w:t>40</w:t>
      </w:r>
      <w:r>
        <w:rPr>
          <w:spacing w:val="-4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PM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660</w:t>
      </w:r>
      <w:r>
        <w:rPr>
          <w:spacing w:val="1"/>
        </w:rPr>
        <w:t xml:space="preserve"> </w:t>
      </w:r>
      <w:r>
        <w:rPr>
          <w:spacing w:val="-1"/>
        </w:rPr>
        <w:t>tonnes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918</w:t>
      </w:r>
      <w:r>
        <w:rPr>
          <w:spacing w:val="1"/>
        </w:rPr>
        <w:t xml:space="preserve"> </w:t>
      </w:r>
      <w:r>
        <w:rPr>
          <w:spacing w:val="-1"/>
        </w:rPr>
        <w:t>tonnes.</w:t>
      </w:r>
    </w:p>
    <w:p w14:paraId="5F65E062" w14:textId="77777777" w:rsidR="004863D4" w:rsidRDefault="004863D4">
      <w:pPr>
        <w:sectPr w:rsidR="004863D4">
          <w:pgSz w:w="11910" w:h="16840"/>
          <w:pgMar w:top="1340" w:right="1200" w:bottom="640" w:left="1300" w:header="0" w:footer="0" w:gutter="0"/>
          <w:cols w:space="720"/>
        </w:sectPr>
      </w:pPr>
    </w:p>
    <w:p w14:paraId="5F65E063" w14:textId="77777777" w:rsidR="004863D4" w:rsidRDefault="009328F2">
      <w:pPr>
        <w:pStyle w:val="BodyText"/>
        <w:spacing w:before="58" w:line="275" w:lineRule="auto"/>
        <w:ind w:right="109"/>
      </w:pPr>
      <w:r>
        <w:rPr>
          <w:spacing w:val="-1"/>
        </w:rPr>
        <w:t>Much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increase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t>PM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HC</w:t>
      </w:r>
      <w: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outdoor</w:t>
      </w:r>
      <w:r>
        <w:rPr>
          <w:spacing w:val="45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sector,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increase in</w:t>
      </w:r>
      <w:r>
        <w:rPr>
          <w:spacing w:val="1"/>
        </w:rPr>
        <w:t xml:space="preserve"> </w:t>
      </w:r>
      <w:r>
        <w:rPr>
          <w:spacing w:val="-1"/>
        </w:rPr>
        <w:t>NOx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mostly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marine sector.</w:t>
      </w:r>
    </w:p>
    <w:p w14:paraId="5F65E064" w14:textId="77777777" w:rsidR="004863D4" w:rsidRDefault="009328F2">
      <w:pPr>
        <w:pStyle w:val="BodyText"/>
        <w:spacing w:before="202" w:line="275" w:lineRule="auto"/>
        <w:ind w:right="375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increased emissions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in reduced</w:t>
      </w:r>
      <w:r>
        <w:rPr>
          <w:spacing w:val="1"/>
        </w:rPr>
        <w:t xml:space="preserve"> </w:t>
      </w:r>
      <w:r>
        <w:rPr>
          <w:spacing w:val="-1"/>
        </w:rPr>
        <w:t>health outcomes: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67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NSIREE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over the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2035 is</w:t>
      </w:r>
      <w:r>
        <w:rPr>
          <w:spacing w:val="47"/>
        </w:rP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order of</w:t>
      </w:r>
      <w:r>
        <w:t xml:space="preserve"> </w:t>
      </w:r>
      <w:r>
        <w:rPr>
          <w:spacing w:val="-1"/>
        </w:rPr>
        <w:t>$83 million.</w:t>
      </w:r>
    </w:p>
    <w:p w14:paraId="5F65E065" w14:textId="77777777" w:rsidR="004863D4" w:rsidRDefault="009328F2">
      <w:pPr>
        <w:numPr>
          <w:ilvl w:val="1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41" w:name="6.2_Option_2_–_Voluntary"/>
      <w:bookmarkEnd w:id="141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2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1"/>
        </w:rPr>
        <w:t>Voluntary</w:t>
      </w:r>
    </w:p>
    <w:p w14:paraId="5F65E066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067" w14:textId="77777777" w:rsidR="004863D4" w:rsidRDefault="009328F2">
      <w:pPr>
        <w:pStyle w:val="BodyText"/>
        <w:spacing w:line="276" w:lineRule="auto"/>
        <w:ind w:right="185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encourage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purchase of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5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 xml:space="preserve">labelling </w:t>
      </w:r>
      <w:r>
        <w:t xml:space="preserve">of </w:t>
      </w:r>
      <w:r>
        <w:rPr>
          <w:spacing w:val="-1"/>
        </w:rPr>
        <w:t>NRSIEE</w:t>
      </w:r>
      <w:r>
        <w:rPr>
          <w:spacing w:val="6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to</w:t>
      </w:r>
      <w:r>
        <w:rPr>
          <w:spacing w:val="-1"/>
        </w:rPr>
        <w:t xml:space="preserve"> choose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lower emission,</w:t>
      </w:r>
      <w:r>
        <w:t xml:space="preserve"> </w:t>
      </w:r>
      <w:r>
        <w:rPr>
          <w:spacing w:val="-1"/>
        </w:rPr>
        <w:t>compliant,</w:t>
      </w:r>
      <w:r>
        <w:t xml:space="preserve"> </w:t>
      </w:r>
      <w:r>
        <w:rPr>
          <w:spacing w:val="-1"/>
        </w:rPr>
        <w:t>labelled</w:t>
      </w:r>
      <w:r>
        <w:rPr>
          <w:spacing w:val="1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higher emission,</w:t>
      </w:r>
      <w:r>
        <w:rPr>
          <w:spacing w:val="-4"/>
        </w:rPr>
        <w:t xml:space="preserve"> </w:t>
      </w:r>
      <w:r>
        <w:rPr>
          <w:spacing w:val="-1"/>
        </w:rPr>
        <w:t>non-compliant,</w:t>
      </w:r>
      <w:r>
        <w:rPr>
          <w:spacing w:val="75"/>
        </w:rPr>
        <w:t xml:space="preserve"> </w:t>
      </w:r>
      <w:r>
        <w:rPr>
          <w:spacing w:val="-1"/>
        </w:rPr>
        <w:t>non-labelled product.</w:t>
      </w:r>
    </w:p>
    <w:p w14:paraId="5F65E068" w14:textId="77777777" w:rsidR="004863D4" w:rsidRDefault="009328F2">
      <w:pPr>
        <w:pStyle w:val="BodyText"/>
        <w:spacing w:before="202" w:line="276" w:lineRule="auto"/>
        <w:ind w:right="342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1"/>
        </w:rPr>
        <w:t xml:space="preserve"> </w:t>
      </w:r>
      <w:r>
        <w:rPr>
          <w:spacing w:val="-1"/>
        </w:rPr>
        <w:t>with,</w:t>
      </w:r>
      <w:r>
        <w:t xml:space="preserve"> or</w:t>
      </w:r>
      <w:r>
        <w:rPr>
          <w:spacing w:val="-1"/>
        </w:rPr>
        <w:t xml:space="preserve"> similar</w:t>
      </w:r>
      <w:r>
        <w:rPr>
          <w:spacing w:val="55"/>
        </w:rPr>
        <w:t xml:space="preserve"> </w:t>
      </w:r>
      <w:r>
        <w:t xml:space="preserve">to,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standards.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51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 xml:space="preserve">continue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non-compliant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53"/>
        </w:rPr>
        <w:t xml:space="preserve"> </w:t>
      </w:r>
      <w:r>
        <w:rPr>
          <w:spacing w:val="-1"/>
        </w:rPr>
        <w:t>standards.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option,</w:t>
      </w:r>
      <w:r>
        <w:t xml:space="preserve"> a</w:t>
      </w:r>
      <w:r>
        <w:rPr>
          <w:spacing w:val="-1"/>
        </w:rPr>
        <w:t xml:space="preserve"> regulatory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the:</w:t>
      </w:r>
    </w:p>
    <w:p w14:paraId="5F65E06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/>
        <w:ind w:left="838"/>
      </w:pPr>
      <w:r>
        <w:rPr>
          <w:spacing w:val="-1"/>
        </w:rPr>
        <w:t>Setting of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</w:p>
    <w:p w14:paraId="5F65E06A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6B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accreditation and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labelling scheme/s</w:t>
      </w:r>
    </w:p>
    <w:p w14:paraId="5F65E06C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6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7" w:lineRule="auto"/>
        <w:ind w:right="1504" w:firstLine="0"/>
      </w:pPr>
      <w:r>
        <w:rPr>
          <w:spacing w:val="-1"/>
        </w:rPr>
        <w:t>Establishment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role,</w:t>
      </w:r>
      <w: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 powers</w:t>
      </w:r>
      <w:r>
        <w:t xml:space="preserve"> of </w:t>
      </w:r>
      <w:r>
        <w:rPr>
          <w:spacing w:val="-1"/>
        </w:rPr>
        <w:t>accredited</w:t>
      </w:r>
      <w:r>
        <w:rPr>
          <w:spacing w:val="55"/>
        </w:rPr>
        <w:t xml:space="preserve"> </w:t>
      </w:r>
      <w:r>
        <w:rPr>
          <w:spacing w:val="-1"/>
        </w:rPr>
        <w:t>organisation/s</w:t>
      </w:r>
    </w:p>
    <w:p w14:paraId="5F65E06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/>
        <w:ind w:left="838"/>
      </w:pP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organisation/s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administer 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</w:p>
    <w:p w14:paraId="5F65E06F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7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801" w:firstLine="0"/>
      </w:pPr>
      <w:r>
        <w:rPr>
          <w:spacing w:val="-1"/>
        </w:rPr>
        <w:t>Authorisation of</w:t>
      </w:r>
      <w:r>
        <w:t xml:space="preserve"> the</w:t>
      </w:r>
      <w:r>
        <w:rPr>
          <w:spacing w:val="-1"/>
        </w:rPr>
        <w:t xml:space="preserve"> 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labels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if</w:t>
      </w:r>
      <w:r>
        <w:rPr>
          <w:spacing w:val="57"/>
        </w:rPr>
        <w:t xml:space="preserve"> </w:t>
      </w:r>
      <w:r>
        <w:rPr>
          <w:spacing w:val="-1"/>
        </w:rPr>
        <w:t xml:space="preserve">approved </w:t>
      </w:r>
      <w:r>
        <w:t>by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accredited</w:t>
      </w:r>
      <w:r>
        <w:rPr>
          <w:spacing w:val="1"/>
        </w:rPr>
        <w:t xml:space="preserve"> </w:t>
      </w:r>
      <w:r>
        <w:rPr>
          <w:spacing w:val="-1"/>
        </w:rPr>
        <w:t>organisation.</w:t>
      </w:r>
    </w:p>
    <w:p w14:paraId="5F65E071" w14:textId="77777777" w:rsidR="004863D4" w:rsidRDefault="009328F2">
      <w:pPr>
        <w:pStyle w:val="BodyText"/>
        <w:spacing w:before="202" w:line="275" w:lineRule="auto"/>
        <w:ind w:right="143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application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49"/>
        </w:rPr>
        <w:t xml:space="preserve"> </w:t>
      </w:r>
      <w:r>
        <w:t xml:space="preserve">set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 standards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purely</w:t>
      </w:r>
      <w:r>
        <w:rPr>
          <w:spacing w:val="-2"/>
        </w:rPr>
        <w:t xml:space="preserve"> </w:t>
      </w:r>
      <w:r>
        <w:rPr>
          <w:spacing w:val="-1"/>
        </w:rPr>
        <w:t>voluntary.</w:t>
      </w:r>
    </w:p>
    <w:p w14:paraId="5F65E072" w14:textId="77777777" w:rsidR="004863D4" w:rsidRDefault="009328F2">
      <w:pPr>
        <w:pStyle w:val="BodyText"/>
        <w:spacing w:before="200" w:line="276" w:lineRule="auto"/>
        <w:ind w:right="158"/>
      </w:pP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scheme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 xml:space="preserve">around </w:t>
      </w:r>
      <w:r>
        <w:t>50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rPr>
          <w:spacing w:val="53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t xml:space="preserve"> –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 xml:space="preserve">around </w:t>
      </w:r>
      <w:r>
        <w:t>50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non-compliant</w:t>
      </w:r>
      <w:r>
        <w:rPr>
          <w:spacing w:val="6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disappear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market.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smaller NSIREE</w:t>
      </w:r>
      <w:r>
        <w:rPr>
          <w:spacing w:val="65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(as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 xml:space="preserve">purchased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engine will</w:t>
      </w:r>
      <w:r>
        <w:t xml:space="preserve"> </w:t>
      </w:r>
      <w:r>
        <w:rPr>
          <w:spacing w:val="-1"/>
        </w:rPr>
        <w:t>leave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market),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rPr>
          <w:spacing w:val="-1"/>
        </w:rPr>
        <w:t>in figure</w:t>
      </w:r>
      <w:r>
        <w:rPr>
          <w:spacing w:val="1"/>
        </w:rPr>
        <w:t xml:space="preserve"> </w:t>
      </w:r>
      <w:r>
        <w:rPr>
          <w:spacing w:val="-1"/>
        </w:rPr>
        <w:t>6.1.</w:t>
      </w:r>
    </w:p>
    <w:p w14:paraId="5F65E073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199"/>
        <w:rPr>
          <w:rFonts w:ascii="Arial" w:eastAsia="Arial" w:hAnsi="Arial" w:cs="Arial"/>
        </w:rPr>
      </w:pPr>
      <w:bookmarkStart w:id="142" w:name="6.2.1_Impacts_on_Business"/>
      <w:bookmarkEnd w:id="142"/>
      <w:r>
        <w:rPr>
          <w:rFonts w:ascii="Arial"/>
          <w:i/>
          <w:spacing w:val="-1"/>
        </w:rPr>
        <w:t>Impacts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on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Business</w:t>
      </w:r>
    </w:p>
    <w:p w14:paraId="5F65E074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075" w14:textId="77777777" w:rsidR="004863D4" w:rsidRDefault="009328F2">
      <w:pPr>
        <w:pStyle w:val="BodyText"/>
        <w:spacing w:line="276" w:lineRule="auto"/>
        <w:ind w:right="14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reduction in</w:t>
      </w:r>
      <w:r>
        <w:rPr>
          <w:spacing w:val="1"/>
        </w:rPr>
        <w:t xml:space="preserve"> </w:t>
      </w:r>
      <w:r>
        <w:rPr>
          <w:spacing w:val="-1"/>
        </w:rPr>
        <w:t>consumer demand</w:t>
      </w:r>
      <w:r>
        <w:rPr>
          <w:spacing w:val="1"/>
        </w:rPr>
        <w:t xml:space="preserve"> </w:t>
      </w:r>
      <w:r>
        <w:rPr>
          <w:spacing w:val="-1"/>
        </w:rPr>
        <w:t>translates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loss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business.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-4"/>
        </w:rPr>
        <w:t xml:space="preserve"> </w:t>
      </w:r>
      <w:r>
        <w:rPr>
          <w:spacing w:val="-1"/>
        </w:rPr>
        <w:t>sector is</w:t>
      </w:r>
      <w: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fall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 xml:space="preserve">around </w:t>
      </w:r>
      <w:r>
        <w:t>2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first </w:t>
      </w:r>
      <w:r>
        <w:rPr>
          <w:spacing w:val="-1"/>
        </w:rPr>
        <w:t>year of</w:t>
      </w:r>
      <w:r>
        <w:rPr>
          <w:spacing w:val="6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scheme,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only</w:t>
      </w:r>
      <w:r>
        <w:rPr>
          <w:spacing w:val="-2"/>
        </w:rPr>
        <w:t xml:space="preserve"> </w:t>
      </w:r>
      <w:r>
        <w:rPr>
          <w:spacing w:val="-1"/>
        </w:rPr>
        <w:t>marginally</w:t>
      </w:r>
      <w:r>
        <w:t xml:space="preserve"> </w:t>
      </w:r>
      <w:r>
        <w:rPr>
          <w:spacing w:val="-1"/>
        </w:rPr>
        <w:t xml:space="preserve">lower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BAU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2035.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translates</w:t>
      </w:r>
      <w:r>
        <w:rPr>
          <w:spacing w:val="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 total</w:t>
      </w:r>
      <w:r>
        <w:t xml:space="preserve"> </w:t>
      </w:r>
      <w:r>
        <w:rPr>
          <w:spacing w:val="-1"/>
        </w:rPr>
        <w:t>producer surplus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$5 million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projection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 xml:space="preserve">(using </w:t>
      </w:r>
      <w:r>
        <w:t>a</w:t>
      </w:r>
      <w:r>
        <w:rPr>
          <w:spacing w:val="6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rate).</w:t>
      </w:r>
      <w:r>
        <w:rPr>
          <w:spacing w:val="1"/>
        </w:rPr>
        <w:t xml:space="preserve"> </w:t>
      </w:r>
      <w:r>
        <w:rPr>
          <w:spacing w:val="-1"/>
        </w:rPr>
        <w:t>For the</w:t>
      </w:r>
      <w:r>
        <w:rPr>
          <w:spacing w:val="1"/>
        </w:rPr>
        <w:t xml:space="preserve"> </w:t>
      </w:r>
      <w:r>
        <w:rPr>
          <w:spacing w:val="-1"/>
        </w:rPr>
        <w:t xml:space="preserve">outdoor </w:t>
      </w:r>
      <w:r>
        <w:rPr>
          <w:spacing w:val="-2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sector,</w:t>
      </w:r>
      <w:r>
        <w:t xml:space="preserve"> the</w:t>
      </w:r>
      <w:r>
        <w:rPr>
          <w:spacing w:val="-4"/>
        </w:rPr>
        <w:t xml:space="preserve"> </w:t>
      </w:r>
      <w:r>
        <w:t xml:space="preserve">fall </w:t>
      </w:r>
      <w:r>
        <w:rPr>
          <w:spacing w:val="-1"/>
        </w:rPr>
        <w:t xml:space="preserve">in </w:t>
      </w:r>
      <w:r>
        <w:t>the</w:t>
      </w:r>
    </w:p>
    <w:p w14:paraId="5F65E076" w14:textId="77777777" w:rsidR="004863D4" w:rsidRDefault="004863D4">
      <w:pPr>
        <w:spacing w:line="276" w:lineRule="auto"/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E077" w14:textId="77777777" w:rsidR="004863D4" w:rsidRDefault="009328F2">
      <w:pPr>
        <w:pStyle w:val="BodyText"/>
        <w:spacing w:before="58" w:line="275" w:lineRule="auto"/>
        <w:ind w:right="143"/>
      </w:pP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around </w:t>
      </w:r>
      <w:r>
        <w:t>21</w:t>
      </w:r>
      <w:r>
        <w:rPr>
          <w:spacing w:val="-1"/>
        </w:rPr>
        <w:t xml:space="preserve"> per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rPr>
          <w:spacing w:val="-1"/>
        </w:rPr>
        <w:t>producer surplus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around $100 million.</w:t>
      </w:r>
    </w:p>
    <w:p w14:paraId="5F65E078" w14:textId="77777777" w:rsidR="004863D4" w:rsidRDefault="009328F2">
      <w:pPr>
        <w:pStyle w:val="BodyText"/>
        <w:spacing w:before="202" w:line="275" w:lineRule="auto"/>
        <w:ind w:right="109"/>
      </w:pPr>
      <w:r>
        <w:rPr>
          <w:spacing w:val="-1"/>
        </w:rPr>
        <w:t>Importers,</w:t>
      </w:r>
      <w:r>
        <w:rPr>
          <w:spacing w:val="-2"/>
        </w:rPr>
        <w:t xml:space="preserve"> </w:t>
      </w:r>
      <w:r>
        <w:rPr>
          <w:spacing w:val="-1"/>
        </w:rPr>
        <w:t>manufacturers,</w:t>
      </w:r>
      <w:r>
        <w:t xml:space="preserve"> </w:t>
      </w:r>
      <w:r>
        <w:rPr>
          <w:spacing w:val="-1"/>
        </w:rPr>
        <w:t>distributors</w:t>
      </w:r>
      <w:r>
        <w:t xml:space="preserve"> </w:t>
      </w:r>
      <w:r>
        <w:rPr>
          <w:spacing w:val="-1"/>
        </w:rPr>
        <w:t>and/or</w:t>
      </w:r>
      <w:r>
        <w:rPr>
          <w:spacing w:val="-3"/>
        </w:rPr>
        <w:t xml:space="preserve"> </w:t>
      </w:r>
      <w:r>
        <w:rPr>
          <w:spacing w:val="-1"/>
        </w:rPr>
        <w:t>retailers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voluntarily</w:t>
      </w:r>
      <w:r>
        <w:rPr>
          <w:spacing w:val="-2"/>
        </w:rPr>
        <w:t xml:space="preserve"> </w:t>
      </w:r>
      <w:r>
        <w:t>seek to</w:t>
      </w:r>
      <w:r>
        <w:rPr>
          <w:spacing w:val="1"/>
        </w:rPr>
        <w:t xml:space="preserve"> </w:t>
      </w:r>
      <w:r>
        <w:rPr>
          <w:spacing w:val="-1"/>
        </w:rPr>
        <w:t>join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 xml:space="preserve">accreditation </w:t>
      </w:r>
      <w:r>
        <w:t>and</w:t>
      </w:r>
      <w:r>
        <w:rPr>
          <w:spacing w:val="-1"/>
        </w:rPr>
        <w:t xml:space="preserve"> labelling scheme</w:t>
      </w:r>
      <w:r>
        <w:rPr>
          <w:spacing w:val="1"/>
        </w:rPr>
        <w:t xml:space="preserve"> </w:t>
      </w:r>
      <w:r>
        <w:rPr>
          <w:spacing w:val="-1"/>
        </w:rPr>
        <w:t>and operate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guidelines.</w:t>
      </w:r>
    </w:p>
    <w:p w14:paraId="5F65E079" w14:textId="77777777" w:rsidR="004863D4" w:rsidRDefault="009328F2">
      <w:pPr>
        <w:pStyle w:val="BodyText"/>
        <w:spacing w:before="1" w:line="275" w:lineRule="auto"/>
        <w:ind w:right="143"/>
      </w:pPr>
      <w:r>
        <w:rPr>
          <w:spacing w:val="-1"/>
        </w:rPr>
        <w:t>Businesses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bear</w:t>
      </w:r>
      <w:r>
        <w:rPr>
          <w:spacing w:val="-1"/>
        </w:rPr>
        <w:t xml:space="preserve"> costs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join.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join,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 xml:space="preserve">costs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14:paraId="5F65E07A" w14:textId="77777777" w:rsidR="004863D4" w:rsidRDefault="009328F2">
      <w:pPr>
        <w:spacing w:before="202"/>
        <w:ind w:left="118"/>
        <w:rPr>
          <w:rFonts w:ascii="Arial" w:eastAsia="Arial" w:hAnsi="Arial" w:cs="Arial"/>
        </w:rPr>
      </w:pPr>
      <w:bookmarkStart w:id="143" w:name="Figure_6.1:_Emissions_2015-2035_under_Vo"/>
      <w:bookmarkEnd w:id="143"/>
      <w:r>
        <w:rPr>
          <w:rFonts w:ascii="Arial"/>
          <w:b/>
          <w:i/>
          <w:spacing w:val="-1"/>
        </w:rPr>
        <w:t>Figure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6.1: Emissions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"/>
        </w:rPr>
        <w:t>2015-2035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under Voluntary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option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2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(tonnes)</w:t>
      </w:r>
    </w:p>
    <w:p w14:paraId="5F65E07B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07C" w14:textId="758AF243" w:rsidR="004863D4" w:rsidRDefault="00B00323">
      <w:pPr>
        <w:spacing w:line="20" w:lineRule="atLeast"/>
        <w:ind w:left="1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1C" wp14:editId="365EFFE0">
                <wp:extent cx="5842635" cy="7620"/>
                <wp:effectExtent l="4445" t="2540" r="1270" b="8890"/>
                <wp:docPr id="650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7620"/>
                          <a:chOff x="0" y="0"/>
                          <a:chExt cx="9201" cy="12"/>
                        </a:xfrm>
                      </wpg:grpSpPr>
                      <wpg:grpSp>
                        <wpg:cNvPr id="651" name="Group 6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89" cy="2"/>
                            <a:chOff x="6" y="6"/>
                            <a:chExt cx="9189" cy="2"/>
                          </a:xfrm>
                        </wpg:grpSpPr>
                        <wps:wsp>
                          <wps:cNvPr id="652" name="Freeform 6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8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89"/>
                                <a:gd name="T2" fmla="+- 0 9195 6"/>
                                <a:gd name="T3" fmla="*/ T2 w 9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9">
                                  <a:moveTo>
                                    <a:pt x="0" y="0"/>
                                  </a:moveTo>
                                  <a:lnTo>
                                    <a:pt x="9189" y="0"/>
                                  </a:lnTo>
                                </a:path>
                              </a:pathLst>
                            </a:custGeom>
                            <a:noFill/>
                            <a:ln w="71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901C0" id="Group 632" o:spid="_x0000_s1026" style="width:460.05pt;height:.6pt;mso-position-horizontal-relative:char;mso-position-vertical-relative:line" coordsize="920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">
                <v:group id="Group 633" o:spid="_x0000_s1027" style="position:absolute;left:6;top:6;width:9189;height:2" coordorigin="6,6" coordsize="9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34" o:spid="_x0000_s1028" style="position:absolute;left:6;top:6;width:9189;height:2;visibility:visible;mso-wrap-style:square;v-text-anchor:top" coordsize="9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socUA&#10;AADcAAAADwAAAGRycy9kb3ducmV2LnhtbESPQWsCMRSE74X+h/AK3jSrRduuRtGC0oMH3foDHptn&#10;dnHzsiTRXf31TaHQ4zAz3zCLVW8bcSMfascKxqMMBHHpdM1Gwel7O3wHESKyxsYxKbhTgNXy+WmB&#10;uXYdH+lWRCMShEOOCqoY21zKUFZkMYxcS5y8s/MWY5LeSO2xS3DbyEmWzaTFmtNChS19VlReiqtV&#10;8NqfL9QV3kw/3G5/OqwfG/P2UGrw0q/nICL18T/81/7SCmbTC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KyhxQAAANwAAAAPAAAAAAAAAAAAAAAAAJgCAABkcnMv&#10;ZG93bnJldi54bWxQSwUGAAAAAAQABAD1AAAAigMAAAAA&#10;" path="m,l9189,e" filled="f" strokeweight=".19981mm">
                    <v:path arrowok="t" o:connecttype="custom" o:connectlocs="0,0;9189,0" o:connectangles="0,0"/>
                  </v:shape>
                </v:group>
                <w10:anchorlock/>
              </v:group>
            </w:pict>
          </mc:Fallback>
        </mc:AlternateContent>
      </w:r>
    </w:p>
    <w:p w14:paraId="5F65E07D" w14:textId="77777777" w:rsidR="004863D4" w:rsidRDefault="009328F2">
      <w:pPr>
        <w:tabs>
          <w:tab w:val="left" w:pos="4253"/>
          <w:tab w:val="left" w:pos="7269"/>
        </w:tabs>
        <w:spacing w:line="181" w:lineRule="exact"/>
        <w:ind w:left="702" w:firstLine="481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Marine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PM</w:t>
      </w:r>
      <w:r>
        <w:rPr>
          <w:rFonts w:ascii="Arial"/>
          <w:w w:val="105"/>
          <w:sz w:val="17"/>
        </w:rPr>
        <w:tab/>
      </w:r>
      <w:r>
        <w:rPr>
          <w:rFonts w:ascii="Arial"/>
          <w:spacing w:val="-1"/>
          <w:w w:val="105"/>
          <w:sz w:val="17"/>
        </w:rPr>
        <w:t>Marine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HC</w:t>
      </w:r>
      <w:r>
        <w:rPr>
          <w:rFonts w:ascii="Arial"/>
          <w:spacing w:val="-1"/>
          <w:w w:val="105"/>
          <w:sz w:val="17"/>
        </w:rPr>
        <w:tab/>
        <w:t>Marine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NOx</w:t>
      </w:r>
    </w:p>
    <w:p w14:paraId="5F65E07E" w14:textId="77777777" w:rsidR="004863D4" w:rsidRDefault="009328F2">
      <w:pPr>
        <w:tabs>
          <w:tab w:val="left" w:pos="3328"/>
          <w:tab w:val="left" w:pos="6392"/>
        </w:tabs>
        <w:spacing w:line="200" w:lineRule="atLeast"/>
        <w:ind w:left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1D" wp14:editId="5F65E51E">
            <wp:extent cx="1689791" cy="1224152"/>
            <wp:effectExtent l="0" t="0" r="0" b="0"/>
            <wp:docPr id="3" name="image2.jpeg" descr="These figures show the expected reduction in emissions between 2015 and 2035 under option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91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1F" wp14:editId="5F65E520">
            <wp:extent cx="1689795" cy="1224152"/>
            <wp:effectExtent l="0" t="0" r="0" b="0"/>
            <wp:docPr id="5" name="image3.jpeg" descr="These figures show the expected reduction in emissions between 2015 and 2035 under option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95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21" wp14:editId="5F65E522">
            <wp:extent cx="1689794" cy="1224152"/>
            <wp:effectExtent l="0" t="0" r="0" b="0"/>
            <wp:docPr id="7" name="image4.jpeg" descr="These figures show the expected reduction in emissions between 2015 and 2035 under option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94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E07F" w14:textId="77777777" w:rsidR="004863D4" w:rsidRDefault="009328F2">
      <w:pPr>
        <w:tabs>
          <w:tab w:val="left" w:pos="3769"/>
          <w:tab w:val="left" w:pos="6785"/>
        </w:tabs>
        <w:spacing w:before="30"/>
        <w:ind w:left="702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Outdoor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equipment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PM</w:t>
      </w:r>
      <w:r>
        <w:rPr>
          <w:rFonts w:ascii="Arial"/>
          <w:w w:val="105"/>
          <w:sz w:val="17"/>
        </w:rPr>
        <w:tab/>
      </w:r>
      <w:r>
        <w:rPr>
          <w:rFonts w:ascii="Arial"/>
          <w:spacing w:val="-1"/>
          <w:w w:val="105"/>
          <w:sz w:val="17"/>
        </w:rPr>
        <w:t>Outdoor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equipment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HC</w:t>
      </w:r>
      <w:r>
        <w:rPr>
          <w:rFonts w:ascii="Arial"/>
          <w:spacing w:val="-1"/>
          <w:w w:val="105"/>
          <w:sz w:val="17"/>
        </w:rPr>
        <w:tab/>
        <w:t>Outdoor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equipment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NOx</w:t>
      </w:r>
    </w:p>
    <w:p w14:paraId="5F65E080" w14:textId="2C42EECD" w:rsidR="004863D4" w:rsidRDefault="00B00323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5F65E524" wp14:editId="63B83129">
                <wp:extent cx="5851525" cy="1248410"/>
                <wp:effectExtent l="8890" t="0" r="6985" b="4445"/>
                <wp:docPr id="644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1525" cy="1248410"/>
                          <a:chOff x="0" y="0"/>
                          <a:chExt cx="9215" cy="1966"/>
                        </a:xfrm>
                      </wpg:grpSpPr>
                      <wpg:grpSp>
                        <wpg:cNvPr id="645" name="Group 627"/>
                        <wpg:cNvGrpSpPr>
                          <a:grpSpLocks/>
                        </wpg:cNvGrpSpPr>
                        <wpg:grpSpPr bwMode="auto">
                          <a:xfrm>
                            <a:off x="6" y="1959"/>
                            <a:ext cx="9203" cy="2"/>
                            <a:chOff x="6" y="1959"/>
                            <a:chExt cx="9203" cy="2"/>
                          </a:xfrm>
                        </wpg:grpSpPr>
                        <wps:wsp>
                          <wps:cNvPr id="646" name="Freeform 631"/>
                          <wps:cNvSpPr>
                            <a:spLocks/>
                          </wps:cNvSpPr>
                          <wps:spPr bwMode="auto">
                            <a:xfrm>
                              <a:off x="6" y="1959"/>
                              <a:ext cx="92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03"/>
                                <a:gd name="T2" fmla="+- 0 9209 6"/>
                                <a:gd name="T3" fmla="*/ T2 w 9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3">
                                  <a:moveTo>
                                    <a:pt x="0" y="0"/>
                                  </a:moveTo>
                                  <a:lnTo>
                                    <a:pt x="9203" y="0"/>
                                  </a:lnTo>
                                </a:path>
                              </a:pathLst>
                            </a:custGeom>
                            <a:noFill/>
                            <a:ln w="7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7" name="Picture 630" descr="These figures show the expected reduction in emissions between 2015 and 2035 under option 2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0"/>
                              <a:ext cx="2696" cy="1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8" name="Picture 629" descr="These figures show the expected reduction in emissions between 2015 and 2035 under option 2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6" y="0"/>
                              <a:ext cx="2696" cy="1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9" name="Picture 628" descr="These figures show the expected reduction in emissions between 2015 and 2035 under option 2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0" y="0"/>
                              <a:ext cx="2696" cy="1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796B92" id="Group 626" o:spid="_x0000_s1026" style="width:460.75pt;height:98.3pt;mso-position-horizontal-relative:char;mso-position-vertical-relative:line" coordsize="9215,1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BdkzmcYigA&#10;AGIoAAAVAAAAZHJzL21lZGlhL2ltYWdlMy5qcGVn/9j/4AAQSkZJRgABAQEAYABgAAD/2wBDAAMC&#10;AgMCAgMDAwMEAwMEBQgFBQQEBQoHBwYIDAoMDAsKCwsNDhIQDQ4RDgsLEBYQERMUFRUVDA8XGBYU&#10;GBIUFRT/2wBDAQMEBAUEBQkFBQkUDQsNFBQUFBQUFBQUFBQUFBQUFBQUFBQUFBQUFBQUFBQUFBQU&#10;FBQUFBQUFBQUFBQUFBQUFBT/wAARCADMA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">
                <v:group id="Group 627" o:spid="_x0000_s1027" style="position:absolute;left:6;top:1959;width:9203;height:2" coordorigin="6,1959" coordsize="9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31" o:spid="_x0000_s1028" style="position:absolute;left:6;top:1959;width:9203;height:2;visibility:visible;mso-wrap-style:square;v-text-anchor:top" coordsize="9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rL8UA&#10;AADcAAAADwAAAGRycy9kb3ducmV2LnhtbESPT2sCMRTE7wW/Q3iCF9GsS1lkNYoIolJoqd2Lt8fm&#10;7R/cvCxJ1O23bwqFHoeZ+Q2z3g6mEw9yvrWsYDFPQBCXVrdcKyi+DrMlCB+QNXaWScE3edhuRi9r&#10;zLV98ic9LqEWEcI+RwVNCH0upS8bMujntieOXmWdwRClq6V2+Ixw08k0STJpsOW40GBP+4bK2+Vu&#10;FKTHalrZa5t+HJfT27sr3orD2Sk1GQ+7FYhAQ/gP/7VPWkH2ms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isvxQAAANwAAAAPAAAAAAAAAAAAAAAAAJgCAABkcnMv&#10;ZG93bnJldi54bWxQSwUGAAAAAAQABAD1AAAAigMAAAAA&#10;" path="m,l9203,e" filled="f" strokeweight=".19986mm">
                    <v:path arrowok="t" o:connecttype="custom" o:connectlocs="0,0;9203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0" o:spid="_x0000_s1029" type="#_x0000_t75" alt="These figures show the expected reduction in emissions between 2015 and 2035 under option 2." style="position:absolute;left:154;width:2696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cY3DAAAA3AAAAA8AAABkcnMvZG93bnJldi54bWxEj0GLwjAUhO8L/ofwBG9rqmi7dI0iguBB&#10;xFUv3h7Ns+1u81KSqPXfG0HY4zAz3zCzRWcacSPna8sKRsMEBHFhdc2lgtNx/fkFwgdkjY1lUvAg&#10;D4t572OGubZ3/qHbIZQiQtjnqKAKoc2l9EVFBv3QtsTRu1hnMETpSqkd3iPcNHKcJKk0WHNcqLCl&#10;VUXF3+FqFGS71fRC6198ONsst+ddltZ7p9Sg3y2/QQTqwn/43d5oBekkg9eZe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FxjcMAAADcAAAADwAAAAAAAAAAAAAAAACf&#10;AgAAZHJzL2Rvd25yZXYueG1sUEsFBgAAAAAEAAQA9wAAAI8DAAAAAA==&#10;">
                    <v:imagedata r:id="rId83" o:title="These figures show the expected reduction in emissions between 2015 and 2035 under option 2"/>
                  </v:shape>
                  <v:shape id="Picture 629" o:spid="_x0000_s1030" type="#_x0000_t75" alt="These figures show the expected reduction in emissions between 2015 and 2035 under option 2." style="position:absolute;left:3216;width:2696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Ibi+AAAA3AAAAA8AAABkcnMvZG93bnJldi54bWxET70KwjAQ3gXfIZzgpqmiItUoIgiiIFh1&#10;cDuasy02l9LEWt/eDILjx/e/XLemFA3VrrCsYDSMQBCnVhecKbhedoM5COeRNZaWScGHHKxX3c4S&#10;Y23ffKYm8ZkIIexiVJB7X8VSujQng25oK+LAPWxt0AdYZ1LX+A7hppTjKJpJgwWHhhwr2uaUPpOX&#10;UXDE6+HWtLfja7e9b06faTK2MlGq32s3CxCeWv8X/9x7rWA2CWvDmXAE5Oo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XiIbi+AAAA3AAAAA8AAAAAAAAAAAAAAAAAnwIAAGRy&#10;cy9kb3ducmV2LnhtbFBLBQYAAAAABAAEAPcAAACKAwAAAAA=&#10;">
                    <v:imagedata r:id="rId84" o:title="These figures show the expected reduction in emissions between 2015 and 2035 under option 2"/>
                  </v:shape>
                  <v:shape id="Picture 628" o:spid="_x0000_s1031" type="#_x0000_t75" alt="These figures show the expected reduction in emissions between 2015 and 2035 under option 2." style="position:absolute;left:6280;width:2696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r+7EAAAA3AAAAA8AAABkcnMvZG93bnJldi54bWxEj0FrwkAUhO+C/2F5Qm9mYyqhpq4iSqn0&#10;IDRKz4/sa5Kafbtktyb9991CweMwM98w6+1oOnGj3reWFSySFARxZXXLtYLL+WX+BMIHZI2dZVLw&#10;Qx62m+lkjYW2A7/TrQy1iBD2BSpoQnCFlL5qyKBPrCOO3qftDYYo+1rqHocIN53M0jSXBluOCw06&#10;2jdUXctvo+DjtDOH8jGvvi7ZQP7VvbnM5Eo9zMbdM4hAY7iH/9tHrSBfruD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+r+7EAAAA3AAAAA8AAAAAAAAAAAAAAAAA&#10;nwIAAGRycy9kb3ducmV2LnhtbFBLBQYAAAAABAAEAPcAAACQAwAAAAA=&#10;">
                    <v:imagedata r:id="rId85" o:title="These figures show the expected reduction in emissions between 2015 and 2035 under option 2"/>
                  </v:shape>
                </v:group>
                <w10:anchorlock/>
              </v:group>
            </w:pict>
          </mc:Fallback>
        </mc:AlternateContent>
      </w:r>
    </w:p>
    <w:p w14:paraId="5F65E08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8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083" w14:textId="77777777" w:rsidR="004863D4" w:rsidRDefault="004863D4">
      <w:pPr>
        <w:spacing w:before="1"/>
        <w:rPr>
          <w:rFonts w:ascii="Arial" w:eastAsia="Arial" w:hAnsi="Arial" w:cs="Arial"/>
          <w:sz w:val="17"/>
          <w:szCs w:val="17"/>
        </w:rPr>
      </w:pPr>
    </w:p>
    <w:p w14:paraId="5F65E08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69" w:line="275" w:lineRule="auto"/>
        <w:ind w:right="969" w:firstLine="0"/>
      </w:pPr>
      <w:r>
        <w:rPr>
          <w:spacing w:val="-1"/>
        </w:rPr>
        <w:t>Preparing application/s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join the</w:t>
      </w:r>
      <w:r>
        <w:rPr>
          <w:spacing w:val="1"/>
        </w:rPr>
        <w:t xml:space="preserve"> </w:t>
      </w: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scheme and maintaining</w:t>
      </w:r>
      <w:r>
        <w:rPr>
          <w:spacing w:val="65"/>
        </w:rPr>
        <w:t xml:space="preserve"> </w:t>
      </w:r>
      <w:r>
        <w:rPr>
          <w:spacing w:val="-1"/>
        </w:rPr>
        <w:t>membership</w:t>
      </w:r>
    </w:p>
    <w:p w14:paraId="5F65E08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Maintaining records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 xml:space="preserve">imported </w:t>
      </w:r>
      <w:r>
        <w:t>or</w:t>
      </w:r>
      <w:r>
        <w:rPr>
          <w:spacing w:val="-1"/>
        </w:rPr>
        <w:t xml:space="preserve"> manufactured</w:t>
      </w:r>
    </w:p>
    <w:p w14:paraId="5F65E086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8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1346" w:firstLine="0"/>
      </w:pPr>
      <w:r>
        <w:rPr>
          <w:spacing w:val="-1"/>
        </w:rPr>
        <w:t>Producing and maintaining evidence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EPA</w:t>
      </w:r>
      <w:r>
        <w:rPr>
          <w:spacing w:val="51"/>
        </w:rPr>
        <w:t xml:space="preserve"> </w:t>
      </w:r>
      <w:r>
        <w:rPr>
          <w:spacing w:val="-1"/>
        </w:rPr>
        <w:t xml:space="preserve">certification </w:t>
      </w:r>
      <w:r>
        <w:t>or</w:t>
      </w:r>
      <w:r>
        <w:rPr>
          <w:spacing w:val="-1"/>
        </w:rPr>
        <w:t xml:space="preserve"> equivalent</w:t>
      </w:r>
    </w:p>
    <w:p w14:paraId="5F65E08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Producing and using accredited</w:t>
      </w:r>
      <w:r>
        <w:rPr>
          <w:spacing w:val="1"/>
        </w:rPr>
        <w:t xml:space="preserve"> </w:t>
      </w:r>
      <w:r>
        <w:rPr>
          <w:spacing w:val="-1"/>
        </w:rPr>
        <w:t>labels</w:t>
      </w:r>
    </w:p>
    <w:p w14:paraId="5F65E089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8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Audit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compliance activities.</w:t>
      </w:r>
    </w:p>
    <w:p w14:paraId="5F65E08B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8C" w14:textId="77777777" w:rsidR="004863D4" w:rsidRDefault="009328F2">
      <w:pPr>
        <w:pStyle w:val="BodyText"/>
        <w:spacing w:line="276" w:lineRule="auto"/>
        <w:ind w:right="143"/>
      </w:pP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period</w:t>
      </w:r>
      <w:r>
        <w:rPr>
          <w:spacing w:val="1"/>
        </w:rPr>
        <w:t xml:space="preserve"> </w:t>
      </w:r>
      <w:r>
        <w:rPr>
          <w:spacing w:val="-1"/>
        </w:rPr>
        <w:t xml:space="preserve">2016 </w:t>
      </w:r>
      <w:r>
        <w:t>to</w:t>
      </w:r>
      <w:r>
        <w:rPr>
          <w:spacing w:val="-1"/>
        </w:rPr>
        <w:t xml:space="preserve"> 2035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$23</w:t>
      </w:r>
      <w:r>
        <w:rPr>
          <w:spacing w:val="39"/>
        </w:rPr>
        <w:t xml:space="preserve"> </w:t>
      </w:r>
      <w:r>
        <w:rPr>
          <w:spacing w:val="-1"/>
        </w:rPr>
        <w:t>million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estimated </w:t>
      </w:r>
      <w:r>
        <w:t>257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1"/>
        </w:rPr>
        <w:t>related businesses</w:t>
      </w:r>
      <w:r>
        <w:t xml:space="preserve"> </w:t>
      </w:r>
      <w:r>
        <w:rPr>
          <w:spacing w:val="-1"/>
        </w:rPr>
        <w:t>which were</w:t>
      </w:r>
      <w:r>
        <w:rPr>
          <w:spacing w:val="1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69"/>
        </w:rPr>
        <w:t xml:space="preserve"> </w:t>
      </w:r>
      <w:r>
        <w:rPr>
          <w:spacing w:val="-1"/>
        </w:rPr>
        <w:t>join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scheme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515 businesses.</w:t>
      </w:r>
    </w:p>
    <w:p w14:paraId="5F65E08D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199"/>
        <w:rPr>
          <w:rFonts w:ascii="Arial" w:eastAsia="Arial" w:hAnsi="Arial" w:cs="Arial"/>
        </w:rPr>
      </w:pPr>
      <w:bookmarkStart w:id="144" w:name="6.2.2_Impacts_on_Consumers"/>
      <w:bookmarkEnd w:id="144"/>
      <w:r>
        <w:rPr>
          <w:rFonts w:ascii="Arial"/>
          <w:i/>
          <w:spacing w:val="-1"/>
        </w:rPr>
        <w:t>Impacts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on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Consumers</w:t>
      </w:r>
    </w:p>
    <w:p w14:paraId="5F65E08E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08F" w14:textId="77777777" w:rsidR="004863D4" w:rsidRDefault="009328F2">
      <w:pPr>
        <w:pStyle w:val="BodyText"/>
        <w:spacing w:line="275" w:lineRule="auto"/>
        <w:ind w:right="143"/>
      </w:pPr>
      <w:r>
        <w:t>The</w:t>
      </w:r>
      <w:r>
        <w:rPr>
          <w:spacing w:val="-1"/>
        </w:rPr>
        <w:t xml:space="preserve"> model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assumes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per </w:t>
      </w:r>
      <w:r>
        <w:t xml:space="preserve">cent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register</w:t>
      </w:r>
      <w:r>
        <w:rPr>
          <w:spacing w:val="6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scheme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resulting reduction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number of</w:t>
      </w:r>
      <w: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products</w:t>
      </w:r>
      <w:r>
        <w:rPr>
          <w:spacing w:val="57"/>
        </w:rPr>
        <w:t xml:space="preserve"> </w:t>
      </w:r>
      <w:r>
        <w:rPr>
          <w:spacing w:val="-1"/>
        </w:rPr>
        <w:t>available.</w:t>
      </w:r>
      <w:r>
        <w:t xml:space="preserve"> It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reduction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number 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non-</w:t>
      </w:r>
      <w:r>
        <w:rPr>
          <w:spacing w:val="63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products.</w:t>
      </w:r>
    </w:p>
    <w:p w14:paraId="5F65E090" w14:textId="77777777" w:rsidR="004863D4" w:rsidRDefault="004863D4">
      <w:pPr>
        <w:spacing w:line="275" w:lineRule="auto"/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E091" w14:textId="77777777" w:rsidR="004863D4" w:rsidRDefault="009328F2">
      <w:pPr>
        <w:pStyle w:val="BodyText"/>
        <w:spacing w:before="58" w:line="276" w:lineRule="auto"/>
        <w:ind w:right="111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loss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consumer surplus</w:t>
      </w:r>
      <w:r>
        <w:t xml:space="preserve"> </w:t>
      </w:r>
      <w:r>
        <w:rPr>
          <w:spacing w:val="-1"/>
        </w:rPr>
        <w:t>caused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increase in</w:t>
      </w:r>
      <w:r>
        <w:rPr>
          <w:spacing w:val="1"/>
        </w:rPr>
        <w:t xml:space="preserve"> </w:t>
      </w:r>
      <w:r>
        <w:rPr>
          <w:spacing w:val="-1"/>
        </w:rPr>
        <w:t>prices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NRSIEE.</w:t>
      </w:r>
      <w:r>
        <w:rPr>
          <w:spacing w:val="-2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 xml:space="preserve">decide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leave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NRSIEE</w:t>
      </w:r>
      <w:r>
        <w:rPr>
          <w:spacing w:val="67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rather than</w:t>
      </w:r>
      <w:r>
        <w:rPr>
          <w:spacing w:val="1"/>
        </w:rP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higher prices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product,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55"/>
        </w:rPr>
        <w:t xml:space="preserve"> </w:t>
      </w:r>
      <w:r>
        <w:rPr>
          <w:spacing w:val="-1"/>
        </w:rPr>
        <w:t xml:space="preserve">decide </w:t>
      </w:r>
      <w:r>
        <w:t>to</w:t>
      </w:r>
      <w:r>
        <w:rPr>
          <w:spacing w:val="-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rPr>
          <w:spacing w:val="-3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purchase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compliant</w:t>
      </w:r>
      <w:r>
        <w:t xml:space="preserve"> </w:t>
      </w:r>
      <w:r>
        <w:rPr>
          <w:spacing w:val="-1"/>
        </w:rPr>
        <w:t>product.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69"/>
        </w:rPr>
        <w:t xml:space="preserve"> </w:t>
      </w:r>
      <w:r>
        <w:rPr>
          <w:spacing w:val="-1"/>
        </w:rPr>
        <w:t>consumer surplus</w:t>
      </w:r>
      <w: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2016-2035</w:t>
      </w:r>
      <w:r>
        <w:rPr>
          <w:spacing w:val="-4"/>
        </w:rPr>
        <w:t xml:space="preserve"> </w:t>
      </w:r>
      <w:r>
        <w:rPr>
          <w:spacing w:val="-1"/>
        </w:rPr>
        <w:t xml:space="preserve">(assuming </w:t>
      </w:r>
      <w:r>
        <w:t>a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rPr>
          <w:spacing w:val="-2"/>
        </w:rP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rate) is</w:t>
      </w:r>
      <w:r>
        <w:rPr>
          <w:spacing w:val="75"/>
        </w:rP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</w:t>
      </w:r>
      <w:r>
        <w:t>be:</w:t>
      </w:r>
    </w:p>
    <w:p w14:paraId="5F65E09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t>$75</w:t>
      </w:r>
      <w:r>
        <w:rPr>
          <w:spacing w:val="-1"/>
        </w:rPr>
        <w:t xml:space="preserve"> million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sector;</w:t>
      </w:r>
      <w:r>
        <w:t xml:space="preserve"> </w:t>
      </w:r>
      <w:r>
        <w:rPr>
          <w:spacing w:val="-1"/>
        </w:rPr>
        <w:t>and</w:t>
      </w:r>
    </w:p>
    <w:p w14:paraId="5F65E093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09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$487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sector;</w:t>
      </w:r>
    </w:p>
    <w:p w14:paraId="5F65E095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96" w14:textId="77777777" w:rsidR="004863D4" w:rsidRDefault="009328F2">
      <w:pPr>
        <w:pStyle w:val="BodyText"/>
        <w:spacing w:line="275" w:lineRule="auto"/>
        <w:ind w:right="166"/>
      </w:pP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are more </w:t>
      </w:r>
      <w:r>
        <w:t xml:space="preserve">fuel </w:t>
      </w:r>
      <w:r>
        <w:rPr>
          <w:spacing w:val="-1"/>
        </w:rPr>
        <w:t>efficient,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choose</w:t>
      </w:r>
      <w:r>
        <w:rPr>
          <w:spacing w:val="5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purchase 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2"/>
        </w:rPr>
        <w:t>will</w:t>
      </w:r>
      <w:r>
        <w:t xml:space="preserve"> pay</w:t>
      </w:r>
      <w:r>
        <w:rPr>
          <w:spacing w:val="-2"/>
        </w:rPr>
        <w:t xml:space="preserve"> </w:t>
      </w:r>
      <w:r>
        <w:t>$497</w:t>
      </w:r>
      <w:r>
        <w:rPr>
          <w:spacing w:val="-1"/>
        </w:rPr>
        <w:t xml:space="preserve"> million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 xml:space="preserve">fuel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2035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partly</w:t>
      </w:r>
      <w:r>
        <w:rPr>
          <w:spacing w:val="-2"/>
        </w:rPr>
        <w:t xml:space="preserve"> </w:t>
      </w:r>
      <w:r>
        <w:t>offset</w:t>
      </w:r>
      <w:r>
        <w:rPr>
          <w:spacing w:val="5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higher </w:t>
      </w:r>
      <w:r>
        <w:t xml:space="preserve">total </w:t>
      </w:r>
      <w:r>
        <w:rPr>
          <w:spacing w:val="-1"/>
        </w:rPr>
        <w:t>servicing costs</w:t>
      </w:r>
      <w: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of</w:t>
      </w:r>
      <w:r>
        <w:rPr>
          <w:spacing w:val="3"/>
        </w:rPr>
        <w:t xml:space="preserve"> </w:t>
      </w:r>
      <w:r>
        <w:rPr>
          <w:spacing w:val="-1"/>
        </w:rPr>
        <w:t>$326</w:t>
      </w:r>
      <w:r>
        <w:rPr>
          <w:spacing w:val="1"/>
        </w:rPr>
        <w:t xml:space="preserve"> </w:t>
      </w:r>
      <w:r>
        <w:rPr>
          <w:spacing w:val="-1"/>
        </w:rPr>
        <w:t>million.</w:t>
      </w:r>
    </w:p>
    <w:p w14:paraId="5F65E097" w14:textId="77777777" w:rsidR="004863D4" w:rsidRDefault="009328F2">
      <w:pPr>
        <w:pStyle w:val="BodyText"/>
        <w:spacing w:before="202" w:line="276" w:lineRule="auto"/>
        <w:ind w:right="22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t xml:space="preserve">costs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 equipment</w:t>
      </w:r>
      <w:r>
        <w:rPr>
          <w:spacing w:val="45"/>
        </w:rP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percentage 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moving from</w:t>
      </w:r>
      <w:r>
        <w:rPr>
          <w:spacing w:val="2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technology;</w:t>
      </w:r>
      <w:r>
        <w:t xml:space="preserve"> </w:t>
      </w:r>
      <w:r>
        <w:rPr>
          <w:spacing w:val="-1"/>
        </w:rPr>
        <w:t>hence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NRSIEE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more</w:t>
      </w:r>
      <w:r>
        <w:rPr>
          <w:spacing w:val="-1"/>
        </w:rPr>
        <w:t xml:space="preserve"> technologically</w:t>
      </w:r>
      <w:r>
        <w:t xml:space="preserve"> </w:t>
      </w:r>
      <w:r>
        <w:rPr>
          <w:spacing w:val="-1"/>
        </w:rPr>
        <w:t>advanced with</w:t>
      </w:r>
      <w:r>
        <w:rPr>
          <w:spacing w:val="57"/>
        </w:rPr>
        <w:t xml:space="preserve"> </w:t>
      </w:r>
      <w:r>
        <w:rPr>
          <w:spacing w:val="-1"/>
        </w:rPr>
        <w:t>attendant</w:t>
      </w:r>
      <w:r>
        <w:rPr>
          <w:spacing w:val="-2"/>
        </w:rPr>
        <w:t xml:space="preserve"> </w:t>
      </w:r>
      <w:r>
        <w:rPr>
          <w:spacing w:val="-1"/>
        </w:rPr>
        <w:t>higher service</w:t>
      </w:r>
      <w:r>
        <w:rPr>
          <w:spacing w:val="1"/>
        </w:rPr>
        <w:t xml:space="preserve"> </w:t>
      </w:r>
      <w:r>
        <w:t>costs.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converse is</w:t>
      </w:r>
      <w:r>
        <w:t xml:space="preserve"> </w:t>
      </w:r>
      <w:r>
        <w:rPr>
          <w:spacing w:val="-1"/>
        </w:rPr>
        <w:t>evident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category</w:t>
      </w:r>
      <w:r>
        <w:rPr>
          <w:spacing w:val="59"/>
        </w:rPr>
        <w:t xml:space="preserve"> </w:t>
      </w:r>
      <w:r>
        <w:rPr>
          <w:spacing w:val="-1"/>
        </w:rPr>
        <w:t xml:space="preserve">reflecting </w:t>
      </w:r>
      <w:r>
        <w:t>the</w:t>
      </w:r>
      <w:r>
        <w:rPr>
          <w:spacing w:val="-1"/>
        </w:rPr>
        <w:t xml:space="preserve"> high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compliance levels</w:t>
      </w:r>
      <w:r>
        <w:t xml:space="preserve"> </w:t>
      </w:r>
      <w:r>
        <w:rPr>
          <w:spacing w:val="-1"/>
        </w:rPr>
        <w:t>together with</w:t>
      </w:r>
      <w:r>
        <w:rPr>
          <w:spacing w:val="1"/>
        </w:rPr>
        <w:t xml:space="preserve"> </w:t>
      </w:r>
      <w:r>
        <w:rPr>
          <w:spacing w:val="-1"/>
        </w:rPr>
        <w:t>savings</w:t>
      </w:r>
      <w:r>
        <w:t xml:space="preserve"> </w:t>
      </w:r>
      <w:r>
        <w:rPr>
          <w:spacing w:val="-1"/>
        </w:rPr>
        <w:t>flowing mainly</w:t>
      </w:r>
      <w:r>
        <w:rPr>
          <w:spacing w:val="-2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rPr>
          <w:spacing w:val="-1"/>
        </w:rPr>
        <w:t>efficiencies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 xml:space="preserve">fuel </w:t>
      </w:r>
      <w:r>
        <w:rPr>
          <w:spacing w:val="-2"/>
        </w:rPr>
        <w:t>usage.</w:t>
      </w:r>
    </w:p>
    <w:p w14:paraId="5F65E098" w14:textId="77777777" w:rsidR="004863D4" w:rsidRDefault="009328F2">
      <w:pPr>
        <w:pStyle w:val="BodyText"/>
        <w:spacing w:before="202" w:line="275" w:lineRule="auto"/>
        <w:ind w:right="215"/>
        <w:jc w:val="both"/>
      </w:pPr>
      <w:r>
        <w:rPr>
          <w:spacing w:val="-1"/>
        </w:rPr>
        <w:t xml:space="preserve">Although there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t xml:space="preserve">costs </w:t>
      </w:r>
      <w:r>
        <w:rPr>
          <w:spacing w:val="-1"/>
        </w:rPr>
        <w:t xml:space="preserve">borne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consumers,</w:t>
      </w:r>
      <w: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NSIREE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will</w:t>
      </w:r>
      <w:r>
        <w:rPr>
          <w:spacing w:val="6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receive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lower emissions</w:t>
      </w:r>
      <w:r>
        <w:t xml:space="preserve"> –</w:t>
      </w:r>
      <w:r>
        <w:rPr>
          <w:spacing w:val="-1"/>
        </w:rPr>
        <w:t xml:space="preserve"> these are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totals</w:t>
      </w:r>
      <w:r>
        <w:rPr>
          <w:spacing w:val="-2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t>the</w:t>
      </w:r>
      <w:r>
        <w:rPr>
          <w:spacing w:val="-1"/>
        </w:rPr>
        <w:t xml:space="preserve"> broader community.</w:t>
      </w:r>
    </w:p>
    <w:p w14:paraId="5F65E099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45" w:name="6.2.3_Cost_to_Government"/>
      <w:bookmarkEnd w:id="145"/>
      <w:r>
        <w:rPr>
          <w:rFonts w:ascii="Arial"/>
          <w:i/>
          <w:spacing w:val="-1"/>
        </w:rPr>
        <w:t xml:space="preserve">Cost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Government</w:t>
      </w:r>
    </w:p>
    <w:p w14:paraId="5F65E09A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09B" w14:textId="77777777" w:rsidR="004863D4" w:rsidRDefault="009328F2">
      <w:pPr>
        <w:pStyle w:val="BodyText"/>
        <w:spacing w:line="276" w:lineRule="auto"/>
        <w:ind w:right="19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would need</w:t>
      </w:r>
      <w:r>
        <w:rPr>
          <w:spacing w:val="1"/>
        </w:rPr>
        <w:t xml:space="preserve"> </w:t>
      </w:r>
      <w:r>
        <w:rPr>
          <w:spacing w:val="-1"/>
        </w:rPr>
        <w:t xml:space="preserve">legislation </w:t>
      </w:r>
      <w:r>
        <w:t>to</w:t>
      </w:r>
      <w:r>
        <w:rPr>
          <w:spacing w:val="-1"/>
        </w:rPr>
        <w:t xml:space="preserve"> establish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accreditation scheme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administer the</w:t>
      </w:r>
      <w:r>
        <w:rPr>
          <w:spacing w:val="1"/>
        </w:rP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and/or regulations.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also establishment</w:t>
      </w:r>
      <w: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 xml:space="preserve">ongoing </w:t>
      </w:r>
      <w:r>
        <w:t xml:space="preserve">costs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 xml:space="preserve">implementation </w:t>
      </w:r>
      <w:r>
        <w:t>for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rPr>
          <w:spacing w:val="-1"/>
        </w:rPr>
        <w:t>registration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</w:p>
    <w:p w14:paraId="5F65E09C" w14:textId="77777777" w:rsidR="004863D4" w:rsidRDefault="009328F2">
      <w:pPr>
        <w:pStyle w:val="BodyText"/>
        <w:spacing w:before="19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cost</w:t>
      </w:r>
      <w:r>
        <w:t xml:space="preserve"> to</w:t>
      </w:r>
      <w:r>
        <w:rPr>
          <w:spacing w:val="-1"/>
        </w:rPr>
        <w:t xml:space="preserve"> government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period 2016 </w:t>
      </w:r>
      <w:r>
        <w:t>to</w:t>
      </w:r>
      <w:r>
        <w:rPr>
          <w:spacing w:val="-1"/>
        </w:rPr>
        <w:t xml:space="preserve"> 2035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$5</w:t>
      </w:r>
      <w:r>
        <w:rPr>
          <w:spacing w:val="1"/>
        </w:rPr>
        <w:t xml:space="preserve"> </w:t>
      </w:r>
      <w:r>
        <w:rPr>
          <w:spacing w:val="-1"/>
        </w:rPr>
        <w:t>million.</w:t>
      </w:r>
    </w:p>
    <w:p w14:paraId="5F65E09D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9E" w14:textId="77777777" w:rsidR="004863D4" w:rsidRDefault="009328F2">
      <w:pPr>
        <w:pStyle w:val="BodyText"/>
        <w:spacing w:line="275" w:lineRule="auto"/>
        <w:ind w:right="166"/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borne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lower 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lower</w:t>
      </w:r>
      <w:r>
        <w:rPr>
          <w:spacing w:val="39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projection period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been separately</w:t>
      </w:r>
      <w:r>
        <w:rPr>
          <w:spacing w:val="-2"/>
        </w:rPr>
        <w:t xml:space="preserve"> </w:t>
      </w:r>
      <w:r>
        <w:rPr>
          <w:spacing w:val="-1"/>
        </w:rPr>
        <w:t>modelled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7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analysis.</w:t>
      </w:r>
    </w:p>
    <w:p w14:paraId="5F65E09F" w14:textId="77777777" w:rsidR="004863D4" w:rsidRDefault="009328F2">
      <w:pPr>
        <w:numPr>
          <w:ilvl w:val="2"/>
          <w:numId w:val="12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46" w:name="6.2.4_Benefit_to_the_Community"/>
      <w:bookmarkEnd w:id="146"/>
      <w:r>
        <w:rPr>
          <w:rFonts w:ascii="Arial"/>
          <w:i/>
          <w:spacing w:val="-1"/>
        </w:rPr>
        <w:t xml:space="preserve">Benefit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the </w:t>
      </w:r>
      <w:r>
        <w:rPr>
          <w:rFonts w:ascii="Arial"/>
          <w:i/>
          <w:spacing w:val="-2"/>
        </w:rPr>
        <w:t>Community</w:t>
      </w:r>
    </w:p>
    <w:p w14:paraId="5F65E0A0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0A1" w14:textId="77777777" w:rsidR="004863D4" w:rsidRDefault="009328F2">
      <w:pPr>
        <w:pStyle w:val="BodyText"/>
        <w:spacing w:line="255" w:lineRule="auto"/>
        <w:ind w:right="166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of</w:t>
      </w:r>
      <w:r>
        <w:t xml:space="preserve"> PM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HC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operating</w:t>
      </w:r>
      <w:r>
        <w:rPr>
          <w:spacing w:val="69"/>
        </w:rPr>
        <w:t xml:space="preserve"> </w:t>
      </w:r>
      <w:r>
        <w:t xml:space="preserve">stock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 xml:space="preserve">exposure </w:t>
      </w:r>
      <w:r>
        <w:t>to</w:t>
      </w:r>
      <w:r>
        <w:rPr>
          <w:spacing w:val="-1"/>
        </w:rPr>
        <w:t xml:space="preserve"> these pollutants</w:t>
      </w:r>
      <w:r>
        <w:t xml:space="preserve"> </w:t>
      </w:r>
      <w:r>
        <w:rPr>
          <w:spacing w:val="-1"/>
        </w:rPr>
        <w:t>(Figure 6.1).</w:t>
      </w:r>
      <w:r>
        <w:t xml:space="preserve"> </w:t>
      </w:r>
      <w:r>
        <w:rPr>
          <w:spacing w:val="-1"/>
        </w:rPr>
        <w:t>NOx</w:t>
      </w:r>
      <w:r>
        <w:rPr>
          <w:spacing w:val="55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oxygenated</w:t>
      </w:r>
      <w:r>
        <w:rPr>
          <w:spacing w:val="-4"/>
        </w:rPr>
        <w:t xml:space="preserve"> </w:t>
      </w:r>
      <w:r>
        <w:rPr>
          <w:spacing w:val="-1"/>
        </w:rPr>
        <w:t>fuels</w:t>
      </w:r>
      <w:r>
        <w:rPr>
          <w:spacing w:val="10"/>
        </w:rPr>
        <w:t xml:space="preserve"> </w:t>
      </w:r>
      <w:hyperlink w:anchor="_bookmark66" w:history="1">
        <w:r>
          <w:rPr>
            <w:spacing w:val="-1"/>
            <w:position w:val="11"/>
            <w:sz w:val="16"/>
          </w:rPr>
          <w:t>58</w:t>
        </w:r>
      </w:hyperlink>
      <w:r>
        <w:rPr>
          <w:spacing w:val="22"/>
          <w:position w:val="11"/>
          <w:sz w:val="16"/>
        </w:rPr>
        <w:t xml:space="preserve"> </w:t>
      </w:r>
      <w:r>
        <w:t>or</w:t>
      </w:r>
      <w:r>
        <w:rPr>
          <w:spacing w:val="-1"/>
        </w:rPr>
        <w:t xml:space="preserve"> differences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67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fuel </w:t>
      </w:r>
      <w:r>
        <w:rPr>
          <w:spacing w:val="-1"/>
        </w:rPr>
        <w:t>delivery</w:t>
      </w:r>
      <w:r>
        <w:rPr>
          <w:spacing w:val="10"/>
        </w:rPr>
        <w:t xml:space="preserve"> </w:t>
      </w:r>
      <w:hyperlink w:anchor="_bookmark67" w:history="1">
        <w:r>
          <w:rPr>
            <w:spacing w:val="-1"/>
            <w:position w:val="11"/>
            <w:sz w:val="16"/>
          </w:rPr>
          <w:t>59</w:t>
        </w:r>
      </w:hyperlink>
      <w:r>
        <w:rPr>
          <w:spacing w:val="-1"/>
        </w:rPr>
        <w:t>.</w:t>
      </w:r>
      <w: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has a</w:t>
      </w:r>
      <w:r>
        <w:rPr>
          <w:spacing w:val="-4"/>
        </w:rPr>
        <w:t xml:space="preserve"> </w:t>
      </w:r>
      <w:r>
        <w:t xml:space="preserve">small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avoided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</w:p>
    <w:p w14:paraId="5F65E0A2" w14:textId="77777777" w:rsidR="004863D4" w:rsidRDefault="004863D4">
      <w:pPr>
        <w:spacing w:before="10"/>
        <w:rPr>
          <w:rFonts w:ascii="Arial" w:eastAsia="Arial" w:hAnsi="Arial" w:cs="Arial"/>
        </w:rPr>
      </w:pPr>
    </w:p>
    <w:p w14:paraId="5F65E0A3" w14:textId="61F269A2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26" wp14:editId="23A3E770">
                <wp:extent cx="1837690" cy="8890"/>
                <wp:effectExtent l="4445" t="3175" r="5715" b="6985"/>
                <wp:docPr id="641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642" name="Group 62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643" name="Freeform 6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481D8F" id="Group 623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">
                <v:group id="Group 624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25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ou8MA&#10;AADcAAAADwAAAGRycy9kb3ducmV2LnhtbESPUWvCQBCE3wv+h2OFvtWL0UpJPUUEsWAfrO0PWHLb&#10;JJrbC3drTP99Tyj0cZiZb5jlenCt6inExrOB6SQDRVx623Bl4Otz9/QCKgqyxdYzGfihCOvV6GGJ&#10;hfU3/qD+JJVKEI4FGqhFukLrWNbkME58R5y8bx8cSpKh0jbgLcFdq/MsW2iHDaeFGjva1lReTldn&#10;4HjMs4vk2O8Prj+HA9r3ZxJjHsfD5hWU0CD/4b/2mzWwmM/gfi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ou8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0A4" w14:textId="77777777" w:rsidR="004863D4" w:rsidRDefault="009328F2">
      <w:pPr>
        <w:spacing w:before="71"/>
        <w:ind w:left="118" w:right="166"/>
        <w:rPr>
          <w:rFonts w:ascii="Arial" w:eastAsia="Arial" w:hAnsi="Arial" w:cs="Arial"/>
          <w:sz w:val="24"/>
          <w:szCs w:val="24"/>
        </w:rPr>
      </w:pPr>
      <w:bookmarkStart w:id="147" w:name="_bookmark66"/>
      <w:bookmarkEnd w:id="147"/>
      <w:r>
        <w:rPr>
          <w:rFonts w:ascii="Arial"/>
          <w:spacing w:val="-1"/>
          <w:position w:val="10"/>
          <w:sz w:val="13"/>
        </w:rPr>
        <w:t>58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 xml:space="preserve">Gabele, </w:t>
      </w:r>
      <w:r>
        <w:rPr>
          <w:rFonts w:ascii="Arial"/>
          <w:sz w:val="24"/>
        </w:rPr>
        <w:t>P.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(1997).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Exhaust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emissions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from 4-stroke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lawn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mower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engines.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Journal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of</w:t>
      </w:r>
      <w:r>
        <w:rPr>
          <w:rFonts w:ascii="Arial"/>
          <w:i/>
          <w:spacing w:val="7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 xml:space="preserve">Air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"/>
          <w:sz w:val="24"/>
        </w:rPr>
        <w:t xml:space="preserve"> Waste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Management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Association 47</w:t>
      </w:r>
      <w:r>
        <w:rPr>
          <w:rFonts w:ascii="Arial"/>
          <w:spacing w:val="-1"/>
          <w:sz w:val="24"/>
        </w:rPr>
        <w:t>(9),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945-952</w:t>
      </w:r>
    </w:p>
    <w:p w14:paraId="5F65E0A5" w14:textId="77777777" w:rsidR="004863D4" w:rsidRDefault="009328F2">
      <w:pPr>
        <w:spacing w:before="44" w:line="239" w:lineRule="auto"/>
        <w:ind w:left="260" w:right="284" w:hanging="142"/>
        <w:rPr>
          <w:rFonts w:ascii="Arial" w:eastAsia="Arial" w:hAnsi="Arial" w:cs="Arial"/>
          <w:sz w:val="24"/>
          <w:szCs w:val="24"/>
        </w:rPr>
      </w:pPr>
      <w:bookmarkStart w:id="148" w:name="_bookmark67"/>
      <w:bookmarkEnd w:id="148"/>
      <w:r>
        <w:rPr>
          <w:rFonts w:ascii="Calibri"/>
          <w:spacing w:val="-1"/>
          <w:position w:val="9"/>
          <w:sz w:val="12"/>
        </w:rPr>
        <w:t>59</w:t>
      </w:r>
      <w:r>
        <w:rPr>
          <w:rFonts w:ascii="Calibri"/>
          <w:spacing w:val="11"/>
          <w:position w:val="9"/>
          <w:sz w:val="12"/>
        </w:rPr>
        <w:t xml:space="preserve"> </w:t>
      </w:r>
      <w:r>
        <w:rPr>
          <w:rFonts w:ascii="Arial"/>
          <w:spacing w:val="-5"/>
          <w:sz w:val="24"/>
        </w:rPr>
        <w:t>Frey,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C.,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Bammi,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S.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(2002).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Quantification of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variability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uncertainty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lawn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garden equipment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NOx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total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hydrogen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emission factors.</w:t>
      </w:r>
      <w:r>
        <w:rPr>
          <w:rFonts w:ascii="Arial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Journal</w:t>
      </w:r>
      <w:r>
        <w:rPr>
          <w:rFonts w:ascii="Arial"/>
          <w:i/>
          <w:sz w:val="24"/>
        </w:rPr>
        <w:t xml:space="preserve"> of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Air</w:t>
      </w:r>
      <w:r>
        <w:rPr>
          <w:rFonts w:ascii="Arial"/>
          <w:i/>
          <w:spacing w:val="59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Waste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Management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Association 52</w:t>
      </w:r>
      <w:r>
        <w:rPr>
          <w:rFonts w:ascii="Arial"/>
          <w:spacing w:val="-1"/>
          <w:sz w:val="24"/>
        </w:rPr>
        <w:t>(4),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435-448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</w:p>
    <w:p w14:paraId="5F65E0A6" w14:textId="77777777" w:rsidR="004863D4" w:rsidRDefault="004863D4">
      <w:pPr>
        <w:spacing w:line="239" w:lineRule="auto"/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E0A7" w14:textId="77777777" w:rsidR="004863D4" w:rsidRDefault="009328F2">
      <w:pPr>
        <w:pStyle w:val="BodyText"/>
        <w:spacing w:before="58" w:line="275" w:lineRule="auto"/>
        <w:ind w:left="218" w:right="180"/>
      </w:pP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amounts</w:t>
      </w:r>
      <w:r>
        <w:rPr>
          <w:spacing w:val="-2"/>
        </w:rPr>
        <w:t xml:space="preserve"> </w:t>
      </w:r>
      <w:r>
        <w:rPr>
          <w:spacing w:val="-1"/>
        </w:rPr>
        <w:t>produced 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excess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those 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73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option.</w:t>
      </w:r>
    </w:p>
    <w:p w14:paraId="5F65E0A8" w14:textId="77777777" w:rsidR="004863D4" w:rsidRDefault="009328F2">
      <w:pPr>
        <w:pStyle w:val="BodyText"/>
        <w:spacing w:before="202" w:line="275" w:lineRule="auto"/>
        <w:ind w:left="218" w:right="18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considerable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 avoidance of</w:t>
      </w:r>
      <w:r>
        <w:t xml:space="preserve"> </w:t>
      </w:r>
      <w:r>
        <w:rPr>
          <w:spacing w:val="-1"/>
        </w:rPr>
        <w:t>health</w:t>
      </w:r>
      <w:r>
        <w:rPr>
          <w:spacing w:val="71"/>
        </w:rPr>
        <w:t xml:space="preserve"> </w:t>
      </w:r>
      <w:r>
        <w:t xml:space="preserve">costs </w:t>
      </w:r>
      <w:r>
        <w:rPr>
          <w:spacing w:val="-1"/>
        </w:rPr>
        <w:t>totalling some</w:t>
      </w:r>
      <w:r>
        <w:rPr>
          <w:spacing w:val="1"/>
        </w:rPr>
        <w:t xml:space="preserve"> </w:t>
      </w:r>
      <w:r>
        <w:rPr>
          <w:spacing w:val="-1"/>
        </w:rPr>
        <w:t>$849 million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</w:t>
      </w:r>
      <w:r>
        <w:rPr>
          <w:spacing w:val="1"/>
        </w:rPr>
        <w:t xml:space="preserve"> </w:t>
      </w:r>
      <w:r>
        <w:rPr>
          <w:spacing w:val="-1"/>
        </w:rPr>
        <w:t xml:space="preserve">2016 </w:t>
      </w:r>
      <w:r>
        <w:t>to</w:t>
      </w:r>
      <w:r>
        <w:rPr>
          <w:spacing w:val="-1"/>
        </w:rPr>
        <w:t xml:space="preserve"> 2035.</w:t>
      </w:r>
    </w:p>
    <w:p w14:paraId="5F65E0A9" w14:textId="77777777" w:rsidR="004863D4" w:rsidRDefault="009328F2">
      <w:pPr>
        <w:numPr>
          <w:ilvl w:val="2"/>
          <w:numId w:val="12"/>
        </w:numPr>
        <w:tabs>
          <w:tab w:val="left" w:pos="939"/>
        </w:tabs>
        <w:spacing w:before="200"/>
        <w:ind w:left="938"/>
        <w:rPr>
          <w:rFonts w:ascii="Arial" w:eastAsia="Arial" w:hAnsi="Arial" w:cs="Arial"/>
        </w:rPr>
      </w:pPr>
      <w:bookmarkStart w:id="149" w:name="6.2.5_Summary_of_Costs_and_Benefits_–_Vo"/>
      <w:bookmarkEnd w:id="149"/>
      <w:r>
        <w:rPr>
          <w:rFonts w:ascii="Arial" w:eastAsia="Arial" w:hAnsi="Arial" w:cs="Arial"/>
          <w:i/>
          <w:spacing w:val="-1"/>
        </w:rPr>
        <w:t>Summary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of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Costs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Benefits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Voluntary</w:t>
      </w:r>
    </w:p>
    <w:p w14:paraId="5F65E0AA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0AB" w14:textId="77777777" w:rsidR="004863D4" w:rsidRDefault="009328F2">
      <w:pPr>
        <w:pStyle w:val="BodyText"/>
        <w:spacing w:line="276" w:lineRule="auto"/>
        <w:ind w:left="218" w:right="180"/>
      </w:pPr>
      <w:r>
        <w:t>As 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in Table</w:t>
      </w:r>
      <w:r>
        <w:rPr>
          <w:spacing w:val="1"/>
        </w:rPr>
        <w:t xml:space="preserve"> </w:t>
      </w:r>
      <w:r>
        <w:rPr>
          <w:spacing w:val="-1"/>
        </w:rPr>
        <w:t>6.1,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Voluntary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t xml:space="preserve"> for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$324</w:t>
      </w:r>
      <w:r>
        <w:rPr>
          <w:spacing w:val="43"/>
        </w:rPr>
        <w:t xml:space="preserve"> </w:t>
      </w:r>
      <w:r>
        <w:rPr>
          <w:spacing w:val="-1"/>
        </w:rPr>
        <w:t>million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2035.</w:t>
      </w:r>
      <w:r>
        <w:rPr>
          <w:spacing w:val="-2"/>
        </w:rPr>
        <w:t xml:space="preserve"> </w:t>
      </w:r>
      <w:r>
        <w:rPr>
          <w:spacing w:val="-1"/>
        </w:rPr>
        <w:t>The major contributor is</w:t>
      </w:r>
      <w:r>
        <w:t xml:space="preserve"> </w:t>
      </w:r>
      <w:r>
        <w:rPr>
          <w:spacing w:val="-1"/>
        </w:rPr>
        <w:t>the benefits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 reduction</w:t>
      </w:r>
      <w:r>
        <w:rPr>
          <w:spacing w:val="1"/>
        </w:rPr>
        <w:t xml:space="preserve"> </w:t>
      </w:r>
      <w:r>
        <w:rPr>
          <w:spacing w:val="-1"/>
        </w:rPr>
        <w:t>in emissions,</w:t>
      </w:r>
      <w:r>
        <w:t xml:space="preserve"> </w:t>
      </w:r>
      <w:r>
        <w:rPr>
          <w:spacing w:val="-1"/>
        </w:rPr>
        <w:t>resulting in</w:t>
      </w:r>
      <w:r>
        <w:rPr>
          <w:spacing w:val="1"/>
        </w:rPr>
        <w:t xml:space="preserve"> </w:t>
      </w:r>
      <w:r>
        <w:rPr>
          <w:spacing w:val="-1"/>
        </w:rPr>
        <w:t>the avoidance of</w:t>
      </w:r>
      <w:r>
        <w:t xml:space="preserve"> </w:t>
      </w:r>
      <w:r>
        <w:rPr>
          <w:spacing w:val="-1"/>
        </w:rPr>
        <w:t>health</w:t>
      </w:r>
      <w:r>
        <w:rPr>
          <w:spacing w:val="75"/>
        </w:rPr>
        <w:t xml:space="preserve"> </w:t>
      </w:r>
      <w:r>
        <w:t xml:space="preserve">costs </w:t>
      </w:r>
      <w:r>
        <w:rPr>
          <w:spacing w:val="-1"/>
        </w:rPr>
        <w:t>of</w:t>
      </w:r>
      <w:r>
        <w:t xml:space="preserve"> an</w:t>
      </w:r>
      <w:r>
        <w:rPr>
          <w:spacing w:val="-1"/>
        </w:rPr>
        <w:t xml:space="preserve"> estimated $849</w:t>
      </w:r>
      <w:r>
        <w:rPr>
          <w:spacing w:val="1"/>
        </w:rPr>
        <w:t xml:space="preserve"> </w:t>
      </w:r>
      <w:r>
        <w:rPr>
          <w:spacing w:val="-1"/>
        </w:rPr>
        <w:t>million,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major</w:t>
      </w:r>
      <w:r>
        <w:rPr>
          <w:spacing w:val="-1"/>
        </w:rPr>
        <w:t xml:space="preserve"> cost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41"/>
        </w:rPr>
        <w:t xml:space="preserve"> </w:t>
      </w:r>
      <w:r>
        <w:rPr>
          <w:spacing w:val="-1"/>
        </w:rPr>
        <w:t>surplus,</w:t>
      </w:r>
      <w: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rPr>
          <w:spacing w:val="-1"/>
        </w:rPr>
        <w:t>$562 million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same period.</w:t>
      </w:r>
    </w:p>
    <w:p w14:paraId="5F65E0AC" w14:textId="77777777" w:rsidR="004863D4" w:rsidRDefault="009328F2">
      <w:pPr>
        <w:tabs>
          <w:tab w:val="left" w:pos="1658"/>
        </w:tabs>
        <w:spacing w:before="201"/>
        <w:ind w:left="218"/>
        <w:rPr>
          <w:rFonts w:ascii="Arial" w:eastAsia="Arial" w:hAnsi="Arial" w:cs="Arial"/>
        </w:rPr>
      </w:pPr>
      <w:bookmarkStart w:id="150" w:name="Table_6.1_Voluntary_Option_-_Cost_Benefi"/>
      <w:bookmarkEnd w:id="150"/>
      <w:r>
        <w:rPr>
          <w:rFonts w:ascii="Arial"/>
          <w:b/>
          <w:i/>
          <w:spacing w:val="-1"/>
        </w:rPr>
        <w:t>Table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6.1</w:t>
      </w:r>
      <w:r>
        <w:rPr>
          <w:rFonts w:ascii="Arial"/>
          <w:b/>
          <w:i/>
          <w:spacing w:val="-1"/>
        </w:rPr>
        <w:tab/>
        <w:t>Voluntary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Option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-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  <w:spacing w:val="-2"/>
        </w:rPr>
        <w:t>Cost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Benefit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  <w:spacing w:val="-1"/>
        </w:rPr>
        <w:t>Outcome</w:t>
      </w:r>
    </w:p>
    <w:p w14:paraId="5F65E0AD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1"/>
          <w:szCs w:val="2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673"/>
        <w:gridCol w:w="818"/>
        <w:gridCol w:w="934"/>
        <w:gridCol w:w="1121"/>
        <w:gridCol w:w="1139"/>
        <w:gridCol w:w="1222"/>
        <w:gridCol w:w="1415"/>
        <w:gridCol w:w="756"/>
      </w:tblGrid>
      <w:tr w:rsidR="004863D4" w14:paraId="5F65E0BA" w14:textId="77777777">
        <w:trPr>
          <w:trHeight w:hRule="exact" w:val="787"/>
        </w:trPr>
        <w:tc>
          <w:tcPr>
            <w:tcW w:w="1236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14:paraId="5F65E0AE" w14:textId="77777777" w:rsidR="004863D4" w:rsidRDefault="009328F2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NRSIEE</w:t>
            </w:r>
          </w:p>
          <w:p w14:paraId="5F65E0AF" w14:textId="77777777" w:rsidR="004863D4" w:rsidRDefault="009328F2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Category</w:t>
            </w:r>
          </w:p>
          <w:p w14:paraId="5F65E0B0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B1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B2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B3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B4" w14:textId="77777777" w:rsidR="004863D4" w:rsidRDefault="004863D4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</w:p>
          <w:p w14:paraId="5F65E0B5" w14:textId="77777777" w:rsidR="004863D4" w:rsidRDefault="009328F2">
            <w:pPr>
              <w:pStyle w:val="TableParagraph"/>
              <w:ind w:left="206" w:right="209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Marine</w:t>
            </w:r>
            <w:r>
              <w:rPr>
                <w:rFonts w:ascii="Calibri"/>
                <w:b/>
                <w:color w:val="FFFFFF"/>
                <w:spacing w:val="2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Engines</w:t>
            </w:r>
          </w:p>
          <w:p w14:paraId="5F65E0B6" w14:textId="77777777" w:rsidR="004863D4" w:rsidRDefault="009328F2">
            <w:pPr>
              <w:pStyle w:val="TableParagraph"/>
              <w:spacing w:before="86"/>
              <w:ind w:left="115" w:right="1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Powered</w:t>
            </w:r>
            <w:r>
              <w:rPr>
                <w:rFonts w:ascii="Calibri"/>
                <w:b/>
                <w:color w:val="FFFFFF"/>
                <w:spacing w:val="2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Outdoor</w:t>
            </w:r>
            <w:r>
              <w:rPr>
                <w:rFonts w:ascii="Calibri"/>
                <w:b/>
                <w:color w:val="FFFFFF"/>
                <w:spacing w:val="2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Equipment</w:t>
            </w:r>
          </w:p>
          <w:p w14:paraId="5F65E0B7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B8" w14:textId="77777777" w:rsidR="004863D4" w:rsidRDefault="009328F2">
            <w:pPr>
              <w:pStyle w:val="TableParagraph"/>
              <w:spacing w:before="167"/>
              <w:ind w:left="292" w:right="293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Total</w:t>
            </w:r>
            <w:r>
              <w:rPr>
                <w:rFonts w:ascii="Calibri"/>
                <w:b/>
                <w:color w:val="FFFFFF"/>
                <w:spacing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NRSIEE</w:t>
            </w:r>
          </w:p>
        </w:tc>
        <w:tc>
          <w:tcPr>
            <w:tcW w:w="80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B9" w14:textId="77777777" w:rsidR="004863D4" w:rsidRDefault="009328F2">
            <w:pPr>
              <w:pStyle w:val="TableParagraph"/>
              <w:spacing w:line="242" w:lineRule="auto"/>
              <w:ind w:left="2987" w:right="2183" w:hanging="79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Voluntary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Option</w:t>
            </w:r>
            <w:r>
              <w:rPr>
                <w:rFonts w:ascii="Calibri"/>
                <w:b/>
                <w:color w:val="FFFFFF"/>
                <w:spacing w:val="4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Cost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Benefit</w:t>
            </w:r>
            <w:r>
              <w:rPr>
                <w:rFonts w:ascii="Calibri"/>
                <w:b/>
                <w:color w:val="FFFFFF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Outcome</w:t>
            </w:r>
            <w:r>
              <w:rPr>
                <w:rFonts w:ascii="Calibri"/>
                <w:b/>
                <w:color w:val="FFFFFF"/>
                <w:spacing w:val="25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2016 </w:t>
            </w:r>
            <w:r>
              <w:rPr>
                <w:rFonts w:ascii="Calibri"/>
                <w:b/>
                <w:color w:val="FFFFFF"/>
              </w:rPr>
              <w:t>to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2035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($m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NPV)</w:t>
            </w:r>
          </w:p>
        </w:tc>
      </w:tr>
      <w:tr w:rsidR="004863D4" w14:paraId="5F65E0C4" w14:textId="77777777">
        <w:trPr>
          <w:trHeight w:hRule="exact" w:val="996"/>
        </w:trPr>
        <w:tc>
          <w:tcPr>
            <w:tcW w:w="1236" w:type="dxa"/>
            <w:vMerge/>
            <w:tcBorders>
              <w:left w:val="nil"/>
              <w:right w:val="nil"/>
            </w:tcBorders>
            <w:shd w:val="clear" w:color="auto" w:fill="4F81BD"/>
          </w:tcPr>
          <w:p w14:paraId="5F65E0BB" w14:textId="77777777" w:rsidR="004863D4" w:rsidRDefault="004863D4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BC" w14:textId="77777777" w:rsidR="004863D4" w:rsidRDefault="009328F2">
            <w:pPr>
              <w:pStyle w:val="TableParagraph"/>
              <w:spacing w:line="219" w:lineRule="exact"/>
              <w:ind w:left="1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pacing w:val="-1"/>
                <w:sz w:val="18"/>
              </w:rPr>
              <w:t>Fuel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BD" w14:textId="77777777" w:rsidR="004863D4" w:rsidRDefault="009328F2">
            <w:pPr>
              <w:pStyle w:val="TableParagraph"/>
              <w:spacing w:line="219" w:lineRule="exact"/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pacing w:val="-1"/>
                <w:sz w:val="18"/>
              </w:rPr>
              <w:t>Service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BE" w14:textId="77777777" w:rsidR="004863D4" w:rsidRDefault="009328F2">
            <w:pPr>
              <w:pStyle w:val="TableParagraph"/>
              <w:ind w:left="146" w:right="18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pacing w:val="-1"/>
                <w:sz w:val="18"/>
              </w:rPr>
              <w:t>Avoided</w:t>
            </w:r>
            <w:r>
              <w:rPr>
                <w:rFonts w:ascii="Calibri"/>
                <w:color w:val="002060"/>
                <w:spacing w:val="19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health</w:t>
            </w:r>
            <w:r>
              <w:rPr>
                <w:rFonts w:ascii="Calibri"/>
                <w:color w:val="00206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costs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BF" w14:textId="77777777" w:rsidR="004863D4" w:rsidRDefault="009328F2">
            <w:pPr>
              <w:pStyle w:val="TableParagraph"/>
              <w:ind w:left="189" w:right="205" w:firstLine="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pacing w:val="-1"/>
                <w:sz w:val="18"/>
              </w:rPr>
              <w:t>Change</w:t>
            </w:r>
            <w:r>
              <w:rPr>
                <w:rFonts w:ascii="Calibri"/>
                <w:color w:val="002060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in</w:t>
            </w:r>
            <w:r>
              <w:rPr>
                <w:rFonts w:ascii="Calibri"/>
                <w:color w:val="00206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consumer</w:t>
            </w:r>
            <w:r>
              <w:rPr>
                <w:rFonts w:ascii="Calibri"/>
                <w:color w:val="002060"/>
                <w:spacing w:val="23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surplus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C0" w14:textId="77777777" w:rsidR="004863D4" w:rsidRDefault="009328F2">
            <w:pPr>
              <w:pStyle w:val="TableParagraph"/>
              <w:ind w:left="232" w:right="209" w:hanging="27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pacing w:val="-1"/>
                <w:sz w:val="18"/>
              </w:rPr>
              <w:t>Change</w:t>
            </w:r>
            <w:r>
              <w:rPr>
                <w:rFonts w:ascii="Calibri"/>
                <w:color w:val="002060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in</w:t>
            </w:r>
            <w:r>
              <w:rPr>
                <w:rFonts w:ascii="Calibri"/>
                <w:color w:val="00206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producer</w:t>
            </w:r>
            <w:r>
              <w:rPr>
                <w:rFonts w:ascii="Calibri"/>
                <w:color w:val="002060"/>
                <w:spacing w:val="23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surplus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C1" w14:textId="77777777" w:rsidR="004863D4" w:rsidRDefault="009328F2">
            <w:pPr>
              <w:pStyle w:val="TableParagraph"/>
              <w:ind w:left="211" w:right="169" w:firstLine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pacing w:val="-1"/>
                <w:sz w:val="18"/>
              </w:rPr>
              <w:t>Business</w:t>
            </w:r>
            <w:r>
              <w:rPr>
                <w:rFonts w:ascii="Calibri"/>
                <w:color w:val="00206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compliance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C2" w14:textId="77777777" w:rsidR="004863D4" w:rsidRDefault="009328F2">
            <w:pPr>
              <w:pStyle w:val="TableParagraph"/>
              <w:ind w:left="171" w:right="170" w:firstLine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pacing w:val="-1"/>
                <w:sz w:val="18"/>
              </w:rPr>
              <w:t>Government</w:t>
            </w:r>
            <w:r>
              <w:rPr>
                <w:rFonts w:ascii="Calibri"/>
                <w:color w:val="00206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002060"/>
                <w:spacing w:val="-1"/>
                <w:sz w:val="18"/>
              </w:rPr>
              <w:t>administration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0C3" w14:textId="77777777" w:rsidR="004863D4" w:rsidRDefault="009328F2">
            <w:pPr>
              <w:pStyle w:val="TableParagraph"/>
              <w:spacing w:line="219" w:lineRule="exact"/>
              <w:ind w:left="1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02060"/>
                <w:sz w:val="18"/>
              </w:rPr>
              <w:t>Total</w:t>
            </w:r>
          </w:p>
        </w:tc>
      </w:tr>
      <w:tr w:rsidR="004863D4" w14:paraId="5F65E0CE" w14:textId="77777777">
        <w:trPr>
          <w:trHeight w:hRule="exact" w:val="468"/>
        </w:trPr>
        <w:tc>
          <w:tcPr>
            <w:tcW w:w="1236" w:type="dxa"/>
            <w:vMerge/>
            <w:tcBorders>
              <w:left w:val="nil"/>
              <w:right w:val="nil"/>
            </w:tcBorders>
            <w:shd w:val="clear" w:color="auto" w:fill="4F81BD"/>
          </w:tcPr>
          <w:p w14:paraId="5F65E0C5" w14:textId="77777777" w:rsidR="004863D4" w:rsidRDefault="004863D4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6" w14:textId="77777777" w:rsidR="004863D4" w:rsidRDefault="009328F2">
            <w:pPr>
              <w:pStyle w:val="TableParagraph"/>
              <w:spacing w:before="1"/>
              <w:ind w:left="24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</w:rPr>
              <w:t>27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7" w14:textId="77777777" w:rsidR="004863D4" w:rsidRDefault="009328F2">
            <w:pPr>
              <w:pStyle w:val="TableParagraph"/>
              <w:spacing w:before="1"/>
              <w:ind w:left="26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-19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8" w14:textId="77777777" w:rsidR="004863D4" w:rsidRDefault="009328F2">
            <w:pPr>
              <w:pStyle w:val="TableParagraph"/>
              <w:spacing w:before="1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102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9" w14:textId="77777777" w:rsidR="004863D4" w:rsidRDefault="009328F2">
            <w:pPr>
              <w:pStyle w:val="TableParagraph"/>
              <w:spacing w:before="1"/>
              <w:ind w:righ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-75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A" w14:textId="77777777" w:rsidR="004863D4" w:rsidRDefault="009328F2">
            <w:pPr>
              <w:pStyle w:val="TableParagraph"/>
              <w:spacing w:before="1"/>
              <w:ind w:righ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B" w14:textId="77777777" w:rsidR="004863D4" w:rsidRDefault="009328F2">
            <w:pPr>
              <w:pStyle w:val="TableParagraph"/>
              <w:spacing w:before="1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-0.7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C" w14:textId="77777777" w:rsidR="004863D4" w:rsidRDefault="009328F2">
            <w:pPr>
              <w:pStyle w:val="TableParagraph"/>
              <w:spacing w:before="1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-0.1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CD" w14:textId="77777777" w:rsidR="004863D4" w:rsidRDefault="009328F2">
            <w:pPr>
              <w:pStyle w:val="TableParagraph"/>
              <w:spacing w:before="1"/>
              <w:ind w:left="24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</w:rPr>
              <w:t>30</w:t>
            </w:r>
          </w:p>
        </w:tc>
      </w:tr>
      <w:tr w:rsidR="004863D4" w14:paraId="5F65E0D8" w14:textId="77777777">
        <w:trPr>
          <w:trHeight w:hRule="exact" w:val="925"/>
        </w:trPr>
        <w:tc>
          <w:tcPr>
            <w:tcW w:w="1236" w:type="dxa"/>
            <w:vMerge/>
            <w:tcBorders>
              <w:left w:val="nil"/>
              <w:right w:val="nil"/>
            </w:tcBorders>
            <w:shd w:val="clear" w:color="auto" w:fill="4F81BD"/>
          </w:tcPr>
          <w:p w14:paraId="5F65E0CF" w14:textId="77777777" w:rsidR="004863D4" w:rsidRDefault="004863D4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0" w14:textId="77777777" w:rsidR="004863D4" w:rsidRDefault="009328F2">
            <w:pPr>
              <w:pStyle w:val="TableParagraph"/>
              <w:spacing w:before="157"/>
              <w:ind w:left="18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470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1" w14:textId="77777777" w:rsidR="004863D4" w:rsidRDefault="009328F2">
            <w:pPr>
              <w:pStyle w:val="TableParagraph"/>
              <w:spacing w:before="157"/>
              <w:ind w:left="21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-308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2" w14:textId="77777777" w:rsidR="004863D4" w:rsidRDefault="009328F2">
            <w:pPr>
              <w:pStyle w:val="TableParagraph"/>
              <w:spacing w:before="157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747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3" w14:textId="77777777" w:rsidR="004863D4" w:rsidRDefault="009328F2">
            <w:pPr>
              <w:pStyle w:val="TableParagraph"/>
              <w:spacing w:before="157"/>
              <w:ind w:left="35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-487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4" w14:textId="77777777" w:rsidR="004863D4" w:rsidRDefault="009328F2">
            <w:pPr>
              <w:pStyle w:val="TableParagraph"/>
              <w:spacing w:before="157"/>
              <w:ind w:left="36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-100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5" w14:textId="77777777" w:rsidR="004863D4" w:rsidRDefault="009328F2">
            <w:pPr>
              <w:pStyle w:val="TableParagraph"/>
              <w:spacing w:before="157"/>
              <w:ind w:left="40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-22.5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6" w14:textId="77777777" w:rsidR="004863D4" w:rsidRDefault="009328F2">
            <w:pPr>
              <w:pStyle w:val="TableParagraph"/>
              <w:spacing w:before="157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-4.8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7" w14:textId="77777777" w:rsidR="004863D4" w:rsidRDefault="009328F2">
            <w:pPr>
              <w:pStyle w:val="TableParagraph"/>
              <w:spacing w:before="157"/>
              <w:ind w:lef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294</w:t>
            </w:r>
          </w:p>
        </w:tc>
      </w:tr>
      <w:tr w:rsidR="004863D4" w14:paraId="5F65E0F2" w14:textId="77777777">
        <w:trPr>
          <w:trHeight w:hRule="exact" w:val="1076"/>
        </w:trPr>
        <w:tc>
          <w:tcPr>
            <w:tcW w:w="1236" w:type="dxa"/>
            <w:vMerge/>
            <w:tcBorders>
              <w:left w:val="nil"/>
              <w:bottom w:val="nil"/>
              <w:right w:val="nil"/>
            </w:tcBorders>
            <w:shd w:val="clear" w:color="auto" w:fill="4F81BD"/>
          </w:tcPr>
          <w:p w14:paraId="5F65E0D9" w14:textId="77777777" w:rsidR="004863D4" w:rsidRDefault="004863D4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A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DB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DC" w14:textId="77777777" w:rsidR="004863D4" w:rsidRDefault="009328F2">
            <w:pPr>
              <w:pStyle w:val="TableParagraph"/>
              <w:ind w:left="18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497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DD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DE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DF" w14:textId="77777777" w:rsidR="004863D4" w:rsidRDefault="009328F2">
            <w:pPr>
              <w:pStyle w:val="TableParagraph"/>
              <w:ind w:left="21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-326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E0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E1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E2" w14:textId="77777777" w:rsidR="004863D4" w:rsidRDefault="009328F2">
            <w:pPr>
              <w:pStyle w:val="TableParagraph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849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E3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E4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E5" w14:textId="77777777" w:rsidR="004863D4" w:rsidRDefault="009328F2">
            <w:pPr>
              <w:pStyle w:val="TableParagraph"/>
              <w:ind w:left="35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-562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E6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E7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E8" w14:textId="77777777" w:rsidR="004863D4" w:rsidRDefault="009328F2">
            <w:pPr>
              <w:pStyle w:val="TableParagraph"/>
              <w:ind w:left="36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-105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E9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EA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EB" w14:textId="77777777" w:rsidR="004863D4" w:rsidRDefault="009328F2">
            <w:pPr>
              <w:pStyle w:val="TableParagraph"/>
              <w:ind w:left="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1"/>
              </w:rPr>
              <w:t>-23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EC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ED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EE" w14:textId="77777777" w:rsidR="004863D4" w:rsidRDefault="009328F2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1"/>
              </w:rPr>
              <w:t>-5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0EF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0F0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0F1" w14:textId="77777777" w:rsidR="004863D4" w:rsidRDefault="009328F2">
            <w:pPr>
              <w:pStyle w:val="TableParagraph"/>
              <w:ind w:left="18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324</w:t>
            </w:r>
          </w:p>
        </w:tc>
      </w:tr>
    </w:tbl>
    <w:p w14:paraId="5F65E0F3" w14:textId="77777777" w:rsidR="004863D4" w:rsidRDefault="009328F2">
      <w:pPr>
        <w:pStyle w:val="BodyText"/>
        <w:spacing w:before="7"/>
        <w:ind w:left="218"/>
      </w:pPr>
      <w:r>
        <w:rPr>
          <w:spacing w:val="-1"/>
        </w:rPr>
        <w:t>Note:</w:t>
      </w:r>
      <w:r>
        <w:t xml:space="preserve"> </w:t>
      </w:r>
      <w:r>
        <w:rPr>
          <w:spacing w:val="-1"/>
        </w:rPr>
        <w:t xml:space="preserve">Assuming </w:t>
      </w:r>
      <w:r>
        <w:t>a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per </w:t>
      </w:r>
      <w:r>
        <w:t>cent</w:t>
      </w:r>
      <w:r>
        <w:rPr>
          <w:spacing w:val="1"/>
        </w:rP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rate.</w:t>
      </w:r>
      <w:r>
        <w:rPr>
          <w:spacing w:val="-2"/>
        </w:rPr>
        <w:t xml:space="preserve"> </w:t>
      </w:r>
      <w:r>
        <w:rPr>
          <w:spacing w:val="-1"/>
        </w:rPr>
        <w:t>Totals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vary</w:t>
      </w:r>
      <w:r>
        <w:rPr>
          <w:spacing w:val="-2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rounding</w:t>
      </w:r>
    </w:p>
    <w:p w14:paraId="5F65E0F4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F5" w14:textId="77777777" w:rsidR="004863D4" w:rsidRDefault="009328F2">
      <w:pPr>
        <w:numPr>
          <w:ilvl w:val="1"/>
          <w:numId w:val="12"/>
        </w:numPr>
        <w:tabs>
          <w:tab w:val="left" w:pos="939"/>
        </w:tabs>
        <w:ind w:left="938"/>
        <w:rPr>
          <w:rFonts w:ascii="Arial" w:eastAsia="Arial" w:hAnsi="Arial" w:cs="Arial"/>
        </w:rPr>
      </w:pPr>
      <w:bookmarkStart w:id="151" w:name="6.3_Option_3_–_Co-Regulation"/>
      <w:bookmarkEnd w:id="151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3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2"/>
        </w:rPr>
        <w:t>Co-Regulation</w:t>
      </w:r>
    </w:p>
    <w:p w14:paraId="5F65E0F6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0F7" w14:textId="77777777" w:rsidR="004863D4" w:rsidRDefault="009328F2">
      <w:pPr>
        <w:pStyle w:val="BodyText"/>
        <w:spacing w:line="276" w:lineRule="auto"/>
        <w:ind w:left="21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Co-Regulation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shares</w:t>
      </w:r>
      <w:r>
        <w:t xml:space="preserve"> </w:t>
      </w:r>
      <w:r>
        <w:rPr>
          <w:spacing w:val="-1"/>
        </w:rPr>
        <w:t>some of</w:t>
      </w:r>
      <w:r>
        <w:rPr>
          <w:spacing w:val="3"/>
        </w:rPr>
        <w:t xml:space="preserve"> </w:t>
      </w:r>
      <w:r>
        <w:rPr>
          <w:spacing w:val="-1"/>
        </w:rPr>
        <w:t>the same</w:t>
      </w:r>
      <w:r>
        <w:rPr>
          <w:spacing w:val="1"/>
        </w:rP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5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mandating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mean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complied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63"/>
        </w:rPr>
        <w:t xml:space="preserve"> </w:t>
      </w:r>
      <w:r>
        <w:rPr>
          <w:spacing w:val="-1"/>
        </w:rPr>
        <w:t>standard/s</w:t>
      </w:r>
      <w:r>
        <w:t xml:space="preserve"> </w:t>
      </w:r>
      <w:r>
        <w:rPr>
          <w:spacing w:val="-1"/>
        </w:rPr>
        <w:t xml:space="preserve">would </w:t>
      </w:r>
      <w:r>
        <w:t>be</w:t>
      </w:r>
      <w:r>
        <w:rPr>
          <w:spacing w:val="-1"/>
        </w:rPr>
        <w:t xml:space="preserve"> allowed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sold 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</w:p>
    <w:p w14:paraId="5F65E0F8" w14:textId="77777777" w:rsidR="004863D4" w:rsidRDefault="009328F2">
      <w:pPr>
        <w:pStyle w:val="BodyText"/>
        <w:spacing w:before="202" w:line="275" w:lineRule="auto"/>
        <w:ind w:left="218" w:right="180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1"/>
        </w:rPr>
        <w:t xml:space="preserve"> </w:t>
      </w:r>
      <w:r>
        <w:rPr>
          <w:spacing w:val="-1"/>
        </w:rPr>
        <w:t>with,</w:t>
      </w:r>
      <w:r>
        <w:t xml:space="preserve"> or</w:t>
      </w:r>
      <w:r>
        <w:rPr>
          <w:spacing w:val="-1"/>
        </w:rPr>
        <w:t xml:space="preserve"> similar</w:t>
      </w:r>
      <w:r>
        <w:rPr>
          <w:spacing w:val="55"/>
        </w:rPr>
        <w:t xml:space="preserve"> </w:t>
      </w:r>
      <w:r>
        <w:t xml:space="preserve">to,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</w:p>
    <w:p w14:paraId="5F65E0F9" w14:textId="77777777" w:rsidR="004863D4" w:rsidRDefault="009328F2">
      <w:pPr>
        <w:pStyle w:val="BodyText"/>
        <w:spacing w:before="200"/>
        <w:ind w:left="218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provide </w:t>
      </w:r>
      <w:r>
        <w:t>for</w:t>
      </w:r>
      <w:r>
        <w:rPr>
          <w:spacing w:val="-1"/>
        </w:rPr>
        <w:t xml:space="preserve"> the:</w:t>
      </w:r>
    </w:p>
    <w:p w14:paraId="5F65E0FA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FB" w14:textId="77777777" w:rsidR="004863D4" w:rsidRDefault="009328F2">
      <w:pPr>
        <w:pStyle w:val="BodyText"/>
        <w:numPr>
          <w:ilvl w:val="0"/>
          <w:numId w:val="10"/>
        </w:numPr>
        <w:tabs>
          <w:tab w:val="left" w:pos="939"/>
        </w:tabs>
      </w:pPr>
      <w:r>
        <w:rPr>
          <w:spacing w:val="-1"/>
        </w:rPr>
        <w:t>Setting of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</w:p>
    <w:p w14:paraId="5F65E0FC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0FD" w14:textId="77777777" w:rsidR="004863D4" w:rsidRDefault="009328F2">
      <w:pPr>
        <w:pStyle w:val="BodyText"/>
        <w:numPr>
          <w:ilvl w:val="0"/>
          <w:numId w:val="10"/>
        </w:numPr>
        <w:tabs>
          <w:tab w:val="left" w:pos="939"/>
        </w:tabs>
      </w:pP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co-regulatory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</w:p>
    <w:p w14:paraId="5F65E0FE" w14:textId="77777777" w:rsidR="004863D4" w:rsidRDefault="004863D4">
      <w:pPr>
        <w:spacing w:before="7"/>
        <w:rPr>
          <w:rFonts w:ascii="Arial" w:eastAsia="Arial" w:hAnsi="Arial" w:cs="Arial"/>
          <w:sz w:val="17"/>
          <w:szCs w:val="17"/>
        </w:rPr>
      </w:pPr>
    </w:p>
    <w:p w14:paraId="5F65E0FF" w14:textId="3D32218E" w:rsidR="004863D4" w:rsidRDefault="00B00323">
      <w:pPr>
        <w:spacing w:line="20" w:lineRule="atLeast"/>
        <w:ind w:left="2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28" wp14:editId="1BF5BBCB">
                <wp:extent cx="5858510" cy="8890"/>
                <wp:effectExtent l="4445" t="6985" r="4445" b="3175"/>
                <wp:docPr id="638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8890"/>
                          <a:chOff x="0" y="0"/>
                          <a:chExt cx="9226" cy="14"/>
                        </a:xfrm>
                      </wpg:grpSpPr>
                      <wpg:grpSp>
                        <wpg:cNvPr id="639" name="Group 6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212" cy="2"/>
                            <a:chOff x="7" y="7"/>
                            <a:chExt cx="9212" cy="2"/>
                          </a:xfrm>
                        </wpg:grpSpPr>
                        <wps:wsp>
                          <wps:cNvPr id="640" name="Freeform 6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21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212"/>
                                <a:gd name="T2" fmla="+- 0 9218 7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0EAAE6" id="Group 620" o:spid="_x0000_s1026" style="width:461.3pt;height:.7pt;mso-position-horizontal-relative:char;mso-position-vertical-relative:line" coordsize="922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">
                <v:group id="Group 621" o:spid="_x0000_s1027" style="position:absolute;left:7;top:7;width:9212;height:2" coordorigin="7,7" coordsize="9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2" o:spid="_x0000_s1028" style="position:absolute;left:7;top:7;width:9212;height:2;visibility:visible;mso-wrap-style:square;v-text-anchor:top" coordsize="9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FEcMA&#10;AADcAAAADwAAAGRycy9kb3ducmV2LnhtbERPz2vCMBS+D/Y/hDfYzaaOKV01igiDwS5aBeft0Tyb&#10;bs1L12Qa/3tzEHb8+H7Pl9F24kyDbx0rGGc5COLa6ZYbBfvd+6gA4QOyxs4xKbiSh+Xi8WGOpXYX&#10;3tK5Co1IIexLVGBC6EspfW3Ios9cT5y4kxsshgSHRuoBLyncdvIlz6fSYsupwWBPa0P1T/VnFRTV&#10;ZvI5Ppy+TBvzN/z+3RbHOir1/BRXMxCBYvgX390fWsH0Nc1P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FEcMAAADcAAAADwAAAAAAAAAAAAAAAACYAgAAZHJzL2Rv&#10;d25yZXYueG1sUEsFBgAAAAAEAAQA9QAAAIgDAAAAAA==&#10;" path="m,l9211,e" filled="f" strokeweight=".7pt">
                    <v:path arrowok="t" o:connecttype="custom" o:connectlocs="0,0;9211,0" o:connectangles="0,0"/>
                  </v:shape>
                </v:group>
                <w10:anchorlock/>
              </v:group>
            </w:pict>
          </mc:Fallback>
        </mc:AlternateContent>
      </w:r>
    </w:p>
    <w:p w14:paraId="5F65E100" w14:textId="77777777" w:rsidR="004863D4" w:rsidRDefault="009328F2">
      <w:pPr>
        <w:spacing w:before="76" w:line="239" w:lineRule="auto"/>
        <w:ind w:left="360" w:right="180" w:hanging="1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Welch,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W.,</w:t>
      </w:r>
      <w:r>
        <w:rPr>
          <w:rFonts w:ascii="Arial" w:eastAsia="Arial" w:hAnsi="Arial" w:cs="Arial"/>
          <w:sz w:val="24"/>
          <w:szCs w:val="24"/>
        </w:rPr>
        <w:t xml:space="preserve"> &amp;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Durban,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T.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(2004).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Emission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demonstration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emission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control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technology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small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two-stroke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utility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engines.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Journal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of</w:t>
      </w:r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Air and </w:t>
      </w:r>
      <w:r>
        <w:rPr>
          <w:rFonts w:ascii="Arial" w:eastAsia="Arial" w:hAnsi="Arial" w:cs="Arial"/>
          <w:i/>
          <w:spacing w:val="-2"/>
          <w:sz w:val="24"/>
          <w:szCs w:val="24"/>
        </w:rPr>
        <w:t>Waste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Management</w:t>
      </w:r>
      <w:r>
        <w:rPr>
          <w:rFonts w:ascii="Arial" w:eastAsia="Arial" w:hAnsi="Arial" w:cs="Arial"/>
          <w:i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Association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54</w:t>
      </w:r>
      <w:r>
        <w:rPr>
          <w:rFonts w:ascii="Arial" w:eastAsia="Arial" w:hAnsi="Arial" w:cs="Arial"/>
          <w:spacing w:val="-1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200–206</w:t>
      </w:r>
    </w:p>
    <w:p w14:paraId="5F65E101" w14:textId="77777777" w:rsidR="004863D4" w:rsidRDefault="004863D4">
      <w:pPr>
        <w:spacing w:line="239" w:lineRule="auto"/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60" w:bottom="640" w:left="1200" w:header="0" w:footer="0" w:gutter="0"/>
          <w:cols w:space="720"/>
        </w:sectPr>
      </w:pPr>
    </w:p>
    <w:p w14:paraId="5F65E10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58"/>
        <w:ind w:left="838"/>
      </w:pP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organisations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administer the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</w:p>
    <w:p w14:paraId="5F65E103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10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7" w:lineRule="auto"/>
        <w:ind w:right="1504" w:firstLine="0"/>
      </w:pPr>
      <w:r>
        <w:rPr>
          <w:spacing w:val="-1"/>
        </w:rPr>
        <w:t>Establishment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role,</w:t>
      </w:r>
      <w: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 powers</w:t>
      </w:r>
      <w:r>
        <w:t xml:space="preserve"> of </w:t>
      </w:r>
      <w:r>
        <w:rPr>
          <w:spacing w:val="-1"/>
        </w:rPr>
        <w:t>accredited</w:t>
      </w:r>
      <w:r>
        <w:rPr>
          <w:spacing w:val="55"/>
        </w:rPr>
        <w:t xml:space="preserve"> </w:t>
      </w:r>
      <w:r>
        <w:rPr>
          <w:spacing w:val="-1"/>
        </w:rPr>
        <w:t>organisations.</w:t>
      </w:r>
    </w:p>
    <w:p w14:paraId="5F65E105" w14:textId="77777777" w:rsidR="004863D4" w:rsidRDefault="009328F2">
      <w:pPr>
        <w:pStyle w:val="BodyText"/>
        <w:spacing w:before="198" w:line="276" w:lineRule="auto"/>
        <w:ind w:right="158"/>
      </w:pP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scheme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 xml:space="preserve">around </w:t>
      </w:r>
      <w:r>
        <w:t>80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55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t xml:space="preserve"> –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 xml:space="preserve">around </w:t>
      </w:r>
      <w:r>
        <w:t>80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non-compliant</w:t>
      </w:r>
      <w:r>
        <w:rPr>
          <w:spacing w:val="6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disappear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market.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smaller NSIREE</w:t>
      </w:r>
      <w:r>
        <w:rPr>
          <w:spacing w:val="65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(as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 xml:space="preserve">purchased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engine will</w:t>
      </w:r>
      <w:r>
        <w:t xml:space="preserve"> </w:t>
      </w:r>
      <w:r>
        <w:rPr>
          <w:spacing w:val="-1"/>
        </w:rPr>
        <w:t>leave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market),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rPr>
          <w:spacing w:val="-1"/>
        </w:rPr>
        <w:t>in figure</w:t>
      </w:r>
      <w:r>
        <w:rPr>
          <w:spacing w:val="1"/>
        </w:rPr>
        <w:t xml:space="preserve"> </w:t>
      </w:r>
      <w:r>
        <w:rPr>
          <w:spacing w:val="-1"/>
        </w:rPr>
        <w:t>6.2.</w:t>
      </w:r>
    </w:p>
    <w:p w14:paraId="5F65E106" w14:textId="77777777" w:rsidR="004863D4" w:rsidRDefault="009328F2">
      <w:pPr>
        <w:spacing w:before="201"/>
        <w:ind w:left="118"/>
        <w:rPr>
          <w:rFonts w:ascii="Arial" w:eastAsia="Arial" w:hAnsi="Arial" w:cs="Arial"/>
        </w:rPr>
      </w:pPr>
      <w:bookmarkStart w:id="152" w:name="Figure_6.2:_Emissions_2015-2035_under_Co"/>
      <w:bookmarkEnd w:id="152"/>
      <w:r>
        <w:rPr>
          <w:rFonts w:ascii="Arial"/>
          <w:b/>
          <w:i/>
          <w:spacing w:val="-1"/>
        </w:rPr>
        <w:t>Figure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6.2: Emissions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"/>
        </w:rPr>
        <w:t>2015-2035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under Co-regulation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option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3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(tonnes)</w:t>
      </w:r>
    </w:p>
    <w:p w14:paraId="5F65E107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08" w14:textId="7793EEE8" w:rsidR="004863D4" w:rsidRDefault="00B00323">
      <w:pPr>
        <w:spacing w:line="20" w:lineRule="atLeast"/>
        <w:ind w:left="12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2A" wp14:editId="7B9E00DC">
                <wp:extent cx="5842000" cy="6985"/>
                <wp:effectExtent l="4445" t="2540" r="1905" b="9525"/>
                <wp:docPr id="63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6985"/>
                          <a:chOff x="0" y="0"/>
                          <a:chExt cx="9200" cy="11"/>
                        </a:xfrm>
                      </wpg:grpSpPr>
                      <wpg:grpSp>
                        <wpg:cNvPr id="636" name="Group 6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89" cy="2"/>
                            <a:chOff x="5" y="5"/>
                            <a:chExt cx="9189" cy="2"/>
                          </a:xfrm>
                        </wpg:grpSpPr>
                        <wps:wsp>
                          <wps:cNvPr id="637" name="Freeform 6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8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89"/>
                                <a:gd name="T2" fmla="+- 0 9194 5"/>
                                <a:gd name="T3" fmla="*/ T2 w 9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9">
                                  <a:moveTo>
                                    <a:pt x="0" y="0"/>
                                  </a:moveTo>
                                  <a:lnTo>
                                    <a:pt x="9189" y="0"/>
                                  </a:lnTo>
                                </a:path>
                              </a:pathLst>
                            </a:custGeom>
                            <a:noFill/>
                            <a:ln w="6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385F8A" id="Group 617" o:spid="_x0000_s1026" style="width:460pt;height:.55pt;mso-position-horizontal-relative:char;mso-position-vertical-relative:line" coordsize="920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">
                <v:group id="Group 618" o:spid="_x0000_s1027" style="position:absolute;left:5;top:5;width:9189;height:2" coordorigin="5,5" coordsize="9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19" o:spid="_x0000_s1028" style="position:absolute;left:5;top:5;width:9189;height:2;visibility:visible;mso-wrap-style:square;v-text-anchor:top" coordsize="9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5lMYA&#10;AADcAAAADwAAAGRycy9kb3ducmV2LnhtbESPT2vCQBTE74LfYXlCb7qpf1KJriJCtYeCqO2ht0f2&#10;mYRm38bsRpNv3y0IHoeZ+Q2zXLemFDeqXWFZwesoAkGcWl1wpuDr/D6cg3AeWWNpmRR05GC96veW&#10;mGh75yPdTj4TAcIuQQW591UipUtzMuhGtiIO3sXWBn2QdSZ1jfcAN6UcR1EsDRYcFnKsaJtT+ntq&#10;jILd/NjE3cFeZ1P789203d5PPydKvQzazQKEp9Y/w4/2h1YQT97g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5lMYAAADcAAAADwAAAAAAAAAAAAAAAACYAgAAZHJz&#10;L2Rvd25yZXYueG1sUEsFBgAAAAAEAAQA9QAAAIsDAAAAAA==&#10;" path="m,l9189,e" filled="f" strokeweight=".18003mm">
                    <v:path arrowok="t" o:connecttype="custom" o:connectlocs="0,0;9189,0" o:connectangles="0,0"/>
                  </v:shape>
                </v:group>
                <w10:anchorlock/>
              </v:group>
            </w:pict>
          </mc:Fallback>
        </mc:AlternateContent>
      </w:r>
    </w:p>
    <w:p w14:paraId="5F65E109" w14:textId="77777777" w:rsidR="004863D4" w:rsidRDefault="009328F2">
      <w:pPr>
        <w:tabs>
          <w:tab w:val="left" w:pos="4253"/>
          <w:tab w:val="left" w:pos="7269"/>
        </w:tabs>
        <w:spacing w:line="180" w:lineRule="exact"/>
        <w:ind w:left="702" w:firstLine="481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Marine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PM</w:t>
      </w:r>
      <w:r>
        <w:rPr>
          <w:rFonts w:ascii="Arial"/>
          <w:w w:val="105"/>
          <w:sz w:val="17"/>
        </w:rPr>
        <w:tab/>
      </w:r>
      <w:r>
        <w:rPr>
          <w:rFonts w:ascii="Arial"/>
          <w:spacing w:val="-1"/>
          <w:w w:val="105"/>
          <w:sz w:val="17"/>
        </w:rPr>
        <w:t>Marine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HC</w:t>
      </w:r>
      <w:r>
        <w:rPr>
          <w:rFonts w:ascii="Arial"/>
          <w:spacing w:val="-1"/>
          <w:w w:val="105"/>
          <w:sz w:val="17"/>
        </w:rPr>
        <w:tab/>
        <w:t>Marine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NOx</w:t>
      </w:r>
    </w:p>
    <w:p w14:paraId="5F65E10A" w14:textId="77777777" w:rsidR="004863D4" w:rsidRDefault="009328F2">
      <w:pPr>
        <w:tabs>
          <w:tab w:val="left" w:pos="3328"/>
          <w:tab w:val="left" w:pos="6392"/>
        </w:tabs>
        <w:spacing w:line="200" w:lineRule="atLeast"/>
        <w:ind w:left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2B" wp14:editId="5F65E52C">
            <wp:extent cx="1689788" cy="1224152"/>
            <wp:effectExtent l="0" t="0" r="0" b="0"/>
            <wp:docPr id="9" name="image8.jpeg" descr="These figures show the expected reduction in emissions between 2015 and 2035 under option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88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2D" wp14:editId="5F65E52E">
            <wp:extent cx="1689793" cy="1224152"/>
            <wp:effectExtent l="0" t="0" r="0" b="0"/>
            <wp:docPr id="11" name="image9.jpeg" descr="These figures show the expected reduction in emissions between 2015 and 2035 under option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93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2F" wp14:editId="5F65E530">
            <wp:extent cx="1689794" cy="1224152"/>
            <wp:effectExtent l="0" t="0" r="0" b="0"/>
            <wp:docPr id="13" name="image10.jpeg" descr="These figures show the expected reduction in emissions between 2015 and 2035 under option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94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E10B" w14:textId="77777777" w:rsidR="004863D4" w:rsidRDefault="009328F2">
      <w:pPr>
        <w:tabs>
          <w:tab w:val="left" w:pos="3769"/>
          <w:tab w:val="left" w:pos="6785"/>
        </w:tabs>
        <w:spacing w:before="30"/>
        <w:ind w:left="702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Outdoor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equipment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PM</w:t>
      </w:r>
      <w:r>
        <w:rPr>
          <w:rFonts w:ascii="Arial"/>
          <w:w w:val="105"/>
          <w:sz w:val="17"/>
        </w:rPr>
        <w:tab/>
      </w:r>
      <w:r>
        <w:rPr>
          <w:rFonts w:ascii="Arial"/>
          <w:spacing w:val="-1"/>
          <w:w w:val="105"/>
          <w:sz w:val="17"/>
        </w:rPr>
        <w:t>Outdoor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equipment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HC</w:t>
      </w:r>
      <w:r>
        <w:rPr>
          <w:rFonts w:ascii="Arial"/>
          <w:spacing w:val="-1"/>
          <w:w w:val="105"/>
          <w:sz w:val="17"/>
        </w:rPr>
        <w:tab/>
        <w:t>Outdoor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equipment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-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NOx</w:t>
      </w:r>
    </w:p>
    <w:p w14:paraId="5F65E10C" w14:textId="5429A9FC" w:rsidR="004863D4" w:rsidRDefault="00B00323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5F65E532" wp14:editId="77821341">
                <wp:extent cx="5851525" cy="1248410"/>
                <wp:effectExtent l="8890" t="0" r="6985" b="8890"/>
                <wp:docPr id="629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1525" cy="1248410"/>
                          <a:chOff x="0" y="0"/>
                          <a:chExt cx="9215" cy="1966"/>
                        </a:xfrm>
                      </wpg:grpSpPr>
                      <wpg:grpSp>
                        <wpg:cNvPr id="630" name="Group 612"/>
                        <wpg:cNvGrpSpPr>
                          <a:grpSpLocks/>
                        </wpg:cNvGrpSpPr>
                        <wpg:grpSpPr bwMode="auto">
                          <a:xfrm>
                            <a:off x="6" y="1959"/>
                            <a:ext cx="9203" cy="2"/>
                            <a:chOff x="6" y="1959"/>
                            <a:chExt cx="9203" cy="2"/>
                          </a:xfrm>
                        </wpg:grpSpPr>
                        <wps:wsp>
                          <wps:cNvPr id="631" name="Freeform 616"/>
                          <wps:cNvSpPr>
                            <a:spLocks/>
                          </wps:cNvSpPr>
                          <wps:spPr bwMode="auto">
                            <a:xfrm>
                              <a:off x="6" y="1959"/>
                              <a:ext cx="92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03"/>
                                <a:gd name="T2" fmla="+- 0 9209 6"/>
                                <a:gd name="T3" fmla="*/ T2 w 9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3">
                                  <a:moveTo>
                                    <a:pt x="0" y="0"/>
                                  </a:moveTo>
                                  <a:lnTo>
                                    <a:pt x="9203" y="0"/>
                                  </a:lnTo>
                                </a:path>
                              </a:pathLst>
                            </a:custGeom>
                            <a:noFill/>
                            <a:ln w="7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2" name="Picture 615" descr="These figures show the expected reduction in emissions between 2015 and 2035 under option 3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0"/>
                              <a:ext cx="2696" cy="1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3" name="Picture 614" descr="These figures show the expected reduction in emissions between 2015 and 2035 under option 3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6" y="0"/>
                              <a:ext cx="2696" cy="1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4" name="Picture 613" descr="These figures show the expected reduction in emissions between 2015 and 2035 under option 3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0" y="0"/>
                              <a:ext cx="2696" cy="19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C09BBC" id="Group 611" o:spid="_x0000_s1026" style="width:460.75pt;height:98.3pt;mso-position-horizontal-relative:char;mso-position-vertical-relative:line" coordsize="9215,1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JsJN2tvKAAAbygAABUAAABk&#10;cnMvbWVkaWEvaW1hZ2UzLmpwZWf/2P/gABBKRklGAAEBAQBgAGAAAP/bAEMAAwICAwICAwMDAwQD&#10;AwQFCAUFBAQFCgcHBggMCgwMCwoLCw0OEhANDhEOCwsQFhARExQVFRUMDxcYFhQYEhQVFP/bAEMB&#10;AwQEBQQFCQUFCRQNCw0UFBQUFBQUFBQUFBQUFBQUFBQUFBQUFBQUFBQUFBQUFBQUFBQUFBQUFBQU&#10;FBQUFBQUFP/AABEIAMwB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">
                <v:group id="Group 612" o:spid="_x0000_s1027" style="position:absolute;left:6;top:1959;width:9203;height:2" coordorigin="6,1959" coordsize="9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16" o:spid="_x0000_s1028" style="position:absolute;left:6;top:1959;width:9203;height:2;visibility:visible;mso-wrap-style:square;v-text-anchor:top" coordsize="9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AJsUA&#10;AADcAAAADwAAAGRycy9kb3ducmV2LnhtbESPT2sCMRTE7wW/Q3gFL6JZVxDZGqUIYkWwqHvp7bF5&#10;+wc3L0uS6vrtjVDocZiZ3zDLdW9acSPnG8sKppMEBHFhdcOVgvyyHS9A+ICssbVMCh7kYb0avC0x&#10;0/bOJ7qdQyUihH2GCuoQukxKX9Rk0E9sRxy90jqDIUpXSe3wHuGmlWmSzKXBhuNCjR1taiqu51+j&#10;IN2Vo9L+NOn3bjG6Hl1+yLd7p9Twvf/8ABGoD//hv/aXVjCfTeF1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cAmxQAAANwAAAAPAAAAAAAAAAAAAAAAAJgCAABkcnMv&#10;ZG93bnJldi54bWxQSwUGAAAAAAQABAD1AAAAigMAAAAA&#10;" path="m,l9203,e" filled="f" strokeweight=".19986mm">
                    <v:path arrowok="t" o:connecttype="custom" o:connectlocs="0,0;9203,0" o:connectangles="0,0"/>
                  </v:shape>
                  <v:shape id="Picture 615" o:spid="_x0000_s1029" type="#_x0000_t75" alt="These figures show the expected reduction in emissions between 2015 and 2035 under option 3." style="position:absolute;left:154;width:2696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P17HAAAA3AAAAA8AAABkcnMvZG93bnJldi54bWxEj91qAjEUhO8LfYdwCt7VrApSV6PISqFQ&#10;BOu/d4fNcXfbzcmSpLr26ZtCwcthZr5hJrPW1OJCzleWFfS6CQji3OqKCwXbzevzCwgfkDXWlknB&#10;jTzMpo8PE0y1vfIHXdahEBHCPkUFZQhNKqXPSzLou7Yhjt7ZOoMhSldI7fAa4aaW/SQZSoMVx4US&#10;G8pKyr/W30bBz24+Wr4vkux2OBVus9p/Zr3jQqnOUzsfgwjUhnv4v/2mFQwHffg7E4+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3dP17HAAAA3AAAAA8AAAAAAAAAAAAA&#10;AAAAnwIAAGRycy9kb3ducmV2LnhtbFBLBQYAAAAABAAEAPcAAACTAwAAAAA=&#10;">
                    <v:imagedata r:id="rId92" o:title="These figures show the expected reduction in emissions between 2015 and 2035 under option 3"/>
                  </v:shape>
                  <v:shape id="Picture 614" o:spid="_x0000_s1030" type="#_x0000_t75" alt="These figures show the expected reduction in emissions between 2015 and 2035 under option 3." style="position:absolute;left:3216;width:2696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DTbHAAAA3AAAAA8AAABkcnMvZG93bnJldi54bWxEj09rAjEUxO9Cv0N4Qi+i2Wpdy9YoVWgp&#10;ePIP2t4em2eydPOybFLdfvumUPA4zMxvmPmyc7W4UBsqzwoeRhkI4tLrio2Cw/51+AQiRGSNtWdS&#10;8EMBlou73hwL7a+8pcsuGpEgHApUYGNsCilDaclhGPmGOHln3zqMSbZG6havCe5qOc6yXDqsOC1Y&#10;bGhtqfzafTsF3YfJ16vZoHrU1hyzcJpON2+fSt33u5dnEJG6eAv/t9+1gnwygb8z6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CDTbHAAAA3AAAAA8AAAAAAAAAAAAA&#10;AAAAnwIAAGRycy9kb3ducmV2LnhtbFBLBQYAAAAABAAEAPcAAACTAwAAAAA=&#10;">
                    <v:imagedata r:id="rId93" o:title="These figures show the expected reduction in emissions between 2015 and 2035 under option 3"/>
                  </v:shape>
                  <v:shape id="Picture 613" o:spid="_x0000_s1031" type="#_x0000_t75" alt="These figures show the expected reduction in emissions between 2015 and 2035 under option 3." style="position:absolute;left:6280;width:2696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9rsjEAAAA3AAAAA8AAABkcnMvZG93bnJldi54bWxEj0+LwjAQxe/CfocwC3vT1HVRqUZZBVmP&#10;/imIt7EZ22IzKUnU+u03guDx8eb93rzpvDW1uJHzlWUF/V4Cgji3uuJCQbZfdccgfEDWWFsmBQ/y&#10;MJ99dKaYanvnLd12oRARwj5FBWUITSqlz0sy6Hu2IY7e2TqDIUpXSO3wHuGmlt9JMpQGK44NJTa0&#10;LCm/7K4mvjFqssXib3AanQ8hzzbHsZMrr9TXZ/s7ARGoDe/jV3qtFQwHP/AcEwk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9rsjEAAAA3AAAAA8AAAAAAAAAAAAAAAAA&#10;nwIAAGRycy9kb3ducmV2LnhtbFBLBQYAAAAABAAEAPcAAACQAwAAAAA=&#10;">
                    <v:imagedata r:id="rId94" o:title="These figures show the expected reduction in emissions between 2015 and 2035 under option 3"/>
                  </v:shape>
                </v:group>
                <w10:anchorlock/>
              </v:group>
            </w:pict>
          </mc:Fallback>
        </mc:AlternateContent>
      </w:r>
    </w:p>
    <w:p w14:paraId="5F65E10D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10E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10F" w14:textId="77777777" w:rsidR="004863D4" w:rsidRDefault="004863D4">
      <w:pPr>
        <w:spacing w:before="9"/>
        <w:rPr>
          <w:rFonts w:ascii="Arial" w:eastAsia="Arial" w:hAnsi="Arial" w:cs="Arial"/>
          <w:sz w:val="16"/>
          <w:szCs w:val="16"/>
        </w:rPr>
      </w:pPr>
    </w:p>
    <w:p w14:paraId="5F65E110" w14:textId="77777777" w:rsidR="004863D4" w:rsidRDefault="009328F2">
      <w:pPr>
        <w:numPr>
          <w:ilvl w:val="2"/>
          <w:numId w:val="9"/>
        </w:numPr>
        <w:tabs>
          <w:tab w:val="left" w:pos="839"/>
        </w:tabs>
        <w:spacing w:before="72"/>
        <w:jc w:val="left"/>
        <w:rPr>
          <w:rFonts w:ascii="Arial" w:eastAsia="Arial" w:hAnsi="Arial" w:cs="Arial"/>
        </w:rPr>
      </w:pPr>
      <w:bookmarkStart w:id="153" w:name="6.3.1_Impact_on_Business"/>
      <w:bookmarkEnd w:id="153"/>
      <w:r>
        <w:rPr>
          <w:rFonts w:ascii="Arial"/>
          <w:i/>
          <w:spacing w:val="-1"/>
        </w:rPr>
        <w:t>Impact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Business</w:t>
      </w:r>
    </w:p>
    <w:p w14:paraId="5F65E111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112" w14:textId="77777777" w:rsidR="004863D4" w:rsidRDefault="009328F2">
      <w:pPr>
        <w:pStyle w:val="BodyText"/>
        <w:spacing w:line="276" w:lineRule="auto"/>
        <w:ind w:right="16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reduction in</w:t>
      </w:r>
      <w:r>
        <w:rPr>
          <w:spacing w:val="1"/>
        </w:rPr>
        <w:t xml:space="preserve"> </w:t>
      </w:r>
      <w:r>
        <w:rPr>
          <w:spacing w:val="-1"/>
        </w:rPr>
        <w:t>consumer demand</w:t>
      </w:r>
      <w:r>
        <w:rPr>
          <w:spacing w:val="1"/>
        </w:rPr>
        <w:t xml:space="preserve"> </w:t>
      </w:r>
      <w:r>
        <w:rPr>
          <w:spacing w:val="-1"/>
        </w:rPr>
        <w:t>translates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loss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business.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-4"/>
        </w:rPr>
        <w:t xml:space="preserve"> </w:t>
      </w:r>
      <w:r>
        <w:t>sector</w:t>
      </w:r>
      <w:r>
        <w:rPr>
          <w:spacing w:val="-1"/>
        </w:rPr>
        <w:t xml:space="preserve"> are estimated</w:t>
      </w:r>
      <w:r>
        <w:rPr>
          <w:spacing w:val="1"/>
        </w:rPr>
        <w:t xml:space="preserve"> </w:t>
      </w:r>
      <w:r>
        <w:rPr>
          <w:spacing w:val="-1"/>
        </w:rPr>
        <w:t>to fall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spacing w:val="-2"/>
        </w:rPr>
        <w:t>cent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first </w:t>
      </w:r>
      <w:r>
        <w:rPr>
          <w:spacing w:val="-1"/>
        </w:rPr>
        <w:t>year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scheme,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around </w:t>
      </w:r>
      <w:r>
        <w:t>1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2"/>
        </w:rPr>
        <w:t>lower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BAU by</w:t>
      </w:r>
      <w:r>
        <w:rPr>
          <w:spacing w:val="-2"/>
        </w:rPr>
        <w:t xml:space="preserve"> </w:t>
      </w:r>
      <w:r>
        <w:rPr>
          <w:spacing w:val="-1"/>
        </w:rPr>
        <w:t>2035.</w:t>
      </w:r>
      <w:r>
        <w:rPr>
          <w:spacing w:val="-2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rPr>
          <w:spacing w:val="-1"/>
        </w:rPr>
        <w:t>translates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producer surplus</w:t>
      </w:r>
      <w:r>
        <w:t xml:space="preserve"> </w:t>
      </w:r>
      <w:r>
        <w:rPr>
          <w:spacing w:val="-1"/>
        </w:rPr>
        <w:t>of</w:t>
      </w:r>
      <w:r>
        <w:t xml:space="preserve"> $8</w:t>
      </w:r>
      <w:r>
        <w:rPr>
          <w:spacing w:val="-1"/>
        </w:rPr>
        <w:t xml:space="preserve"> million</w:t>
      </w:r>
      <w:r>
        <w:rPr>
          <w:spacing w:val="1"/>
        </w:rPr>
        <w:t xml:space="preserve"> </w:t>
      </w:r>
      <w:r>
        <w:rPr>
          <w:spacing w:val="-1"/>
        </w:rPr>
        <w:t>over the</w:t>
      </w:r>
      <w:r>
        <w:rPr>
          <w:spacing w:val="1"/>
        </w:rPr>
        <w:t xml:space="preserve"> </w:t>
      </w:r>
      <w:r>
        <w:rPr>
          <w:spacing w:val="-1"/>
        </w:rPr>
        <w:t>projection</w:t>
      </w:r>
      <w:r>
        <w:rPr>
          <w:spacing w:val="67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 xml:space="preserve">(using </w:t>
      </w:r>
      <w:r>
        <w:t>a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rate).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sector,</w:t>
      </w:r>
      <w:r>
        <w:rPr>
          <w:spacing w:val="67"/>
        </w:rPr>
        <w:t xml:space="preserve"> </w:t>
      </w:r>
      <w:r>
        <w:t>the</w:t>
      </w:r>
      <w:r>
        <w:rPr>
          <w:spacing w:val="-1"/>
        </w:rPr>
        <w:t xml:space="preserve"> fall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value 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around</w:t>
      </w:r>
      <w:r>
        <w:rPr>
          <w:spacing w:val="1"/>
        </w:rPr>
        <w:t xml:space="preserve"> </w:t>
      </w:r>
      <w:r>
        <w:rPr>
          <w:spacing w:val="-1"/>
        </w:rPr>
        <w:t>34</w:t>
      </w:r>
      <w:r>
        <w:rPr>
          <w:spacing w:val="1"/>
        </w:rPr>
        <w:t xml:space="preserve"> </w:t>
      </w:r>
      <w:r>
        <w:rPr>
          <w:spacing w:val="-1"/>
        </w:rPr>
        <w:t xml:space="preserve">per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period,</w:t>
      </w:r>
      <w: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producer surplus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$161 million.</w:t>
      </w:r>
    </w:p>
    <w:p w14:paraId="5F65E113" w14:textId="77777777" w:rsidR="004863D4" w:rsidRDefault="009328F2">
      <w:pPr>
        <w:pStyle w:val="BodyText"/>
        <w:spacing w:before="199" w:line="276" w:lineRule="auto"/>
        <w:ind w:right="143"/>
      </w:pPr>
      <w:r>
        <w:rPr>
          <w:spacing w:val="-1"/>
        </w:rPr>
        <w:t>Importers</w:t>
      </w:r>
      <w:r>
        <w:t xml:space="preserve"> </w:t>
      </w:r>
      <w:r>
        <w:rPr>
          <w:spacing w:val="-1"/>
        </w:rPr>
        <w:t>and/or manufacturers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abide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legislative</w:t>
      </w:r>
      <w:r>
        <w:rPr>
          <w:spacing w:val="45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join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>arrangement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operate within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guidelines.</w:t>
      </w:r>
      <w:r>
        <w:rPr>
          <w:spacing w:val="73"/>
        </w:rPr>
        <w:t xml:space="preserve"> </w:t>
      </w:r>
      <w:r>
        <w:rPr>
          <w:spacing w:val="-1"/>
        </w:rPr>
        <w:t>Costs</w:t>
      </w:r>
      <w:r>
        <w:t xml:space="preserve"> to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include:</w:t>
      </w:r>
    </w:p>
    <w:p w14:paraId="5F65E11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7" w:lineRule="auto"/>
        <w:ind w:right="704" w:firstLine="0"/>
      </w:pPr>
      <w:r>
        <w:rPr>
          <w:spacing w:val="-1"/>
        </w:rPr>
        <w:t>Preparing applications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accredited organisation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administer </w:t>
      </w:r>
      <w:r>
        <w:t>a</w:t>
      </w:r>
      <w:r>
        <w:rPr>
          <w:spacing w:val="1"/>
        </w:rPr>
        <w:t xml:space="preserve"> </w:t>
      </w:r>
      <w:r>
        <w:t>co-</w:t>
      </w:r>
      <w:r>
        <w:rPr>
          <w:spacing w:val="59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</w:p>
    <w:p w14:paraId="5F65E11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5" w:lineRule="auto"/>
        <w:ind w:right="945" w:firstLine="0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manufacturers,</w:t>
      </w:r>
      <w:r>
        <w:t xml:space="preserve"> </w:t>
      </w:r>
      <w:r>
        <w:rPr>
          <w:spacing w:val="-1"/>
        </w:rPr>
        <w:t>importers,</w:t>
      </w:r>
      <w:r>
        <w:t xml:space="preserve"> </w:t>
      </w:r>
      <w:r>
        <w:rPr>
          <w:spacing w:val="-1"/>
        </w:rPr>
        <w:t>retailers) would</w:t>
      </w:r>
      <w:r>
        <w:rPr>
          <w:spacing w:val="1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to:</w:t>
      </w:r>
    </w:p>
    <w:p w14:paraId="5F65E116" w14:textId="77777777" w:rsidR="004863D4" w:rsidRDefault="004863D4">
      <w:pPr>
        <w:spacing w:line="275" w:lineRule="auto"/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E117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58" w:line="275" w:lineRule="auto"/>
        <w:ind w:right="801" w:firstLine="0"/>
      </w:pPr>
      <w:r>
        <w:rPr>
          <w:spacing w:val="-1"/>
        </w:rPr>
        <w:t>Apply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approval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accrediting organisation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manufacture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import</w:t>
      </w:r>
      <w:r>
        <w:rPr>
          <w:spacing w:val="5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sale</w:t>
      </w:r>
    </w:p>
    <w:p w14:paraId="5F65E118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2" w:line="275" w:lineRule="auto"/>
        <w:ind w:right="835" w:firstLine="0"/>
      </w:pPr>
      <w:r>
        <w:rPr>
          <w:spacing w:val="-1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and maintain evidence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certification</w:t>
      </w:r>
      <w:r>
        <w:rPr>
          <w:spacing w:val="1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equivalent</w:t>
      </w:r>
    </w:p>
    <w:p w14:paraId="5F65E119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0" w:line="277" w:lineRule="auto"/>
        <w:ind w:right="433" w:firstLine="0"/>
      </w:pPr>
      <w:r>
        <w:rPr>
          <w:spacing w:val="-1"/>
        </w:rPr>
        <w:t>Maintain</w:t>
      </w:r>
      <w:r>
        <w:rPr>
          <w:spacing w:val="1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manufactured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compliance purposes.</w:t>
      </w:r>
    </w:p>
    <w:p w14:paraId="5F65E11A" w14:textId="77777777" w:rsidR="004863D4" w:rsidRDefault="009328F2">
      <w:pPr>
        <w:pStyle w:val="BodyText"/>
        <w:spacing w:before="198" w:line="277" w:lineRule="auto"/>
        <w:ind w:right="143"/>
      </w:pP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period</w:t>
      </w:r>
      <w:r>
        <w:rPr>
          <w:spacing w:val="1"/>
        </w:rPr>
        <w:t xml:space="preserve"> </w:t>
      </w:r>
      <w:r>
        <w:rPr>
          <w:spacing w:val="-1"/>
        </w:rPr>
        <w:t xml:space="preserve">2016 </w:t>
      </w:r>
      <w:r>
        <w:t>to</w:t>
      </w:r>
      <w:r>
        <w:rPr>
          <w:spacing w:val="-1"/>
        </w:rPr>
        <w:t xml:space="preserve"> 2035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$23</w:t>
      </w:r>
      <w:r>
        <w:rPr>
          <w:spacing w:val="39"/>
        </w:rPr>
        <w:t xml:space="preserve"> </w:t>
      </w:r>
      <w:r>
        <w:rPr>
          <w:spacing w:val="-1"/>
        </w:rPr>
        <w:t>million.</w:t>
      </w:r>
    </w:p>
    <w:p w14:paraId="5F65E11B" w14:textId="77777777" w:rsidR="004863D4" w:rsidRDefault="009328F2">
      <w:pPr>
        <w:numPr>
          <w:ilvl w:val="2"/>
          <w:numId w:val="9"/>
        </w:numPr>
        <w:tabs>
          <w:tab w:val="left" w:pos="839"/>
        </w:tabs>
        <w:spacing w:before="197"/>
        <w:jc w:val="left"/>
        <w:rPr>
          <w:rFonts w:ascii="Arial" w:eastAsia="Arial" w:hAnsi="Arial" w:cs="Arial"/>
        </w:rPr>
      </w:pPr>
      <w:bookmarkStart w:id="154" w:name="6.3.2_Cost_to_Government"/>
      <w:bookmarkEnd w:id="154"/>
      <w:r>
        <w:rPr>
          <w:rFonts w:ascii="Arial"/>
          <w:i/>
          <w:spacing w:val="-1"/>
        </w:rPr>
        <w:t xml:space="preserve">Cost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Government</w:t>
      </w:r>
    </w:p>
    <w:p w14:paraId="5F65E11C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11D" w14:textId="77777777" w:rsidR="004863D4" w:rsidRDefault="009328F2">
      <w:pPr>
        <w:pStyle w:val="BodyText"/>
        <w:spacing w:line="275" w:lineRule="auto"/>
        <w:ind w:right="14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2"/>
        </w:rPr>
        <w:t>will</w:t>
      </w:r>
      <w:r>
        <w:t xml:space="preserve"> incur</w:t>
      </w:r>
      <w:r>
        <w:rPr>
          <w:spacing w:val="-1"/>
        </w:rPr>
        <w:t xml:space="preserve"> </w:t>
      </w:r>
      <w:r>
        <w:t xml:space="preserve">costs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legislation,</w:t>
      </w:r>
      <w: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-1"/>
        </w:rPr>
        <w:t>licensing of</w:t>
      </w:r>
      <w:r>
        <w:rPr>
          <w:spacing w:val="3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entities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accredited organisations.</w:t>
      </w:r>
    </w:p>
    <w:p w14:paraId="5F65E11E" w14:textId="77777777" w:rsidR="004863D4" w:rsidRDefault="009328F2">
      <w:pPr>
        <w:pStyle w:val="BodyText"/>
        <w:spacing w:before="200" w:line="276" w:lineRule="auto"/>
        <w:ind w:right="143"/>
      </w:pP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regulatory</w:t>
      </w:r>
      <w:r>
        <w:t xml:space="preserve"> and</w:t>
      </w:r>
      <w:r>
        <w:rPr>
          <w:spacing w:val="-1"/>
        </w:rPr>
        <w:t xml:space="preserve"> co-regulatory</w:t>
      </w:r>
      <w:r>
        <w:rPr>
          <w:spacing w:val="-2"/>
        </w:rPr>
        <w:t xml:space="preserve"> </w:t>
      </w:r>
      <w:r>
        <w:rPr>
          <w:spacing w:val="-1"/>
        </w:rPr>
        <w:t>administrators</w:t>
      </w:r>
      <w:r>
        <w:t xml:space="preserve"> </w:t>
      </w:r>
      <w:r>
        <w:rPr>
          <w:spacing w:val="-2"/>
        </w:rPr>
        <w:t>will</w:t>
      </w:r>
      <w:r>
        <w:t xml:space="preserve"> cost</w:t>
      </w:r>
      <w:r>
        <w:rPr>
          <w:spacing w:val="65"/>
        </w:rPr>
        <w:t xml:space="preserve"> </w:t>
      </w:r>
      <w:r>
        <w:rPr>
          <w:spacing w:val="-1"/>
        </w:rPr>
        <w:t>recover operational</w:t>
      </w:r>
      <w: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notification</w:t>
      </w:r>
      <w:r>
        <w:rPr>
          <w:spacing w:val="67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levies.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and enforcement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excluded from</w:t>
      </w:r>
      <w:r>
        <w:rPr>
          <w:spacing w:val="2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recovered.</w:t>
      </w:r>
    </w:p>
    <w:p w14:paraId="5F65E11F" w14:textId="77777777" w:rsidR="004863D4" w:rsidRDefault="009328F2">
      <w:pPr>
        <w:pStyle w:val="BodyText"/>
        <w:spacing w:before="20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cost</w:t>
      </w:r>
      <w:r>
        <w:t xml:space="preserve"> to</w:t>
      </w:r>
      <w:r>
        <w:rPr>
          <w:spacing w:val="-1"/>
        </w:rPr>
        <w:t xml:space="preserve"> government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period 2016 </w:t>
      </w:r>
      <w:r>
        <w:t>to</w:t>
      </w:r>
      <w:r>
        <w:rPr>
          <w:spacing w:val="-1"/>
        </w:rPr>
        <w:t xml:space="preserve"> 2035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$5</w:t>
      </w:r>
      <w:r>
        <w:rPr>
          <w:spacing w:val="1"/>
        </w:rPr>
        <w:t xml:space="preserve"> </w:t>
      </w:r>
      <w:r>
        <w:rPr>
          <w:spacing w:val="-1"/>
        </w:rPr>
        <w:t>million.</w:t>
      </w:r>
    </w:p>
    <w:p w14:paraId="5F65E120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121" w14:textId="77777777" w:rsidR="004863D4" w:rsidRDefault="009328F2">
      <w:pPr>
        <w:pStyle w:val="BodyText"/>
        <w:spacing w:line="276" w:lineRule="auto"/>
        <w:ind w:right="109"/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borne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lower 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lower</w:t>
      </w:r>
      <w:r>
        <w:rPr>
          <w:spacing w:val="39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projection period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been separately</w:t>
      </w:r>
      <w:r>
        <w:rPr>
          <w:spacing w:val="-2"/>
        </w:rPr>
        <w:t xml:space="preserve"> </w:t>
      </w:r>
      <w:r>
        <w:rPr>
          <w:spacing w:val="-1"/>
        </w:rPr>
        <w:t>modelled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7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analysis.</w:t>
      </w:r>
    </w:p>
    <w:p w14:paraId="5F65E122" w14:textId="77777777" w:rsidR="004863D4" w:rsidRDefault="009328F2">
      <w:pPr>
        <w:numPr>
          <w:ilvl w:val="2"/>
          <w:numId w:val="9"/>
        </w:numPr>
        <w:tabs>
          <w:tab w:val="left" w:pos="839"/>
        </w:tabs>
        <w:spacing w:before="199"/>
        <w:jc w:val="left"/>
        <w:rPr>
          <w:rFonts w:ascii="Arial" w:eastAsia="Arial" w:hAnsi="Arial" w:cs="Arial"/>
        </w:rPr>
      </w:pPr>
      <w:bookmarkStart w:id="155" w:name="6.3.3_Impact_on_Consumers"/>
      <w:bookmarkEnd w:id="155"/>
      <w:r>
        <w:rPr>
          <w:rFonts w:ascii="Arial"/>
          <w:i/>
          <w:spacing w:val="-1"/>
        </w:rPr>
        <w:t>Impact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Consumers</w:t>
      </w:r>
    </w:p>
    <w:p w14:paraId="5F65E123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124" w14:textId="77777777" w:rsidR="004863D4" w:rsidRDefault="009328F2">
      <w:pPr>
        <w:pStyle w:val="BodyText"/>
        <w:spacing w:line="276" w:lineRule="auto"/>
        <w:ind w:right="109"/>
      </w:pPr>
      <w:r>
        <w:t>The</w:t>
      </w:r>
      <w:r>
        <w:rPr>
          <w:spacing w:val="-1"/>
        </w:rPr>
        <w:t xml:space="preserve"> model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assumes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per </w:t>
      </w:r>
      <w:r>
        <w:t xml:space="preserve">cent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register</w:t>
      </w:r>
      <w:r>
        <w:rPr>
          <w:spacing w:val="6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scheme.</w:t>
      </w:r>
      <w:r>
        <w:t xml:space="preserve"> </w:t>
      </w:r>
      <w:r>
        <w:rPr>
          <w:spacing w:val="-1"/>
        </w:rPr>
        <w:t>Grey</w:t>
      </w:r>
      <w:r>
        <w:rPr>
          <w:spacing w:val="-2"/>
        </w:rPr>
        <w:t xml:space="preserve"> </w:t>
      </w:r>
      <w:r>
        <w:rPr>
          <w:spacing w:val="-1"/>
        </w:rPr>
        <w:t>imports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non-traditional</w:t>
      </w:r>
      <w:r>
        <w:t xml:space="preserve"> </w:t>
      </w:r>
      <w:r>
        <w:rPr>
          <w:spacing w:val="-1"/>
        </w:rPr>
        <w:t>suppliers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 xml:space="preserve">maintain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availability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some non-compliant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 marketplace.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7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among those consumers</w:t>
      </w:r>
      <w:r>
        <w:t xml:space="preserve"> </w:t>
      </w:r>
      <w:r>
        <w:rPr>
          <w:spacing w:val="-1"/>
        </w:rPr>
        <w:t>accessing product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traditional</w:t>
      </w:r>
      <w:r>
        <w:rPr>
          <w:spacing w:val="81"/>
        </w:rPr>
        <w:t xml:space="preserve"> </w:t>
      </w: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outlets.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 that</w:t>
      </w:r>
      <w:r>
        <w:t xml:space="preserve"> </w:t>
      </w:r>
      <w:r>
        <w:rPr>
          <w:spacing w:val="-1"/>
        </w:rPr>
        <w:t>there are</w:t>
      </w:r>
      <w:r>
        <w:rPr>
          <w:spacing w:val="1"/>
        </w:rPr>
        <w:t xml:space="preserve"> </w:t>
      </w:r>
      <w:r>
        <w:rPr>
          <w:spacing w:val="-1"/>
        </w:rPr>
        <w:t>slightly</w:t>
      </w:r>
      <w:r>
        <w:rPr>
          <w:spacing w:val="-2"/>
        </w:rPr>
        <w:t xml:space="preserve"> </w:t>
      </w:r>
      <w:r>
        <w:rPr>
          <w:spacing w:val="-1"/>
        </w:rPr>
        <w:t>higher prices</w:t>
      </w:r>
      <w:r>
        <w:t xml:space="preserve"> for</w:t>
      </w:r>
      <w:r>
        <w:rPr>
          <w:spacing w:val="-1"/>
        </w:rPr>
        <w:t xml:space="preserve"> 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7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moderate</w:t>
      </w:r>
      <w:r>
        <w:rPr>
          <w:spacing w:val="-1"/>
        </w:rPr>
        <w:t xml:space="preserve"> over </w:t>
      </w:r>
      <w:r>
        <w:t>time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competitive pressures</w:t>
      </w:r>
      <w:r>
        <w:t xml:space="preserve"> </w:t>
      </w:r>
      <w:r>
        <w:rPr>
          <w:spacing w:val="-1"/>
        </w:rPr>
        <w:t>come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bear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market.</w:t>
      </w:r>
    </w:p>
    <w:p w14:paraId="5F65E125" w14:textId="77777777" w:rsidR="004863D4" w:rsidRDefault="009328F2">
      <w:pPr>
        <w:pStyle w:val="BodyText"/>
        <w:spacing w:before="202" w:line="275" w:lineRule="auto"/>
        <w:ind w:right="10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removing cheaper non-compliant</w:t>
      </w:r>
      <w:r>
        <w:rPr>
          <w:spacing w:val="-2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form the</w:t>
      </w:r>
      <w:r>
        <w:rPr>
          <w:spacing w:val="1"/>
        </w:rPr>
        <w:t xml:space="preserve"> </w:t>
      </w:r>
      <w:r>
        <w:rPr>
          <w:spacing w:val="-1"/>
        </w:rPr>
        <w:t>marketplace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63"/>
        </w:rPr>
        <w:t xml:space="preserve"> </w:t>
      </w:r>
      <w:r>
        <w:t xml:space="preserve">total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and fuel</w:t>
      </w:r>
      <w:r>
        <w:t xml:space="preserve"> </w:t>
      </w:r>
      <w:r>
        <w:rPr>
          <w:spacing w:val="-1"/>
        </w:rPr>
        <w:t>usage</w:t>
      </w:r>
      <w:r>
        <w:rPr>
          <w:spacing w:val="1"/>
        </w:rPr>
        <w:t xml:space="preserve"> </w:t>
      </w:r>
      <w:r>
        <w:rPr>
          <w:spacing w:val="-1"/>
        </w:rPr>
        <w:t>efficiencies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expected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similar trends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71"/>
        </w:rPr>
        <w:t xml:space="preserve"> </w:t>
      </w:r>
      <w:r>
        <w:rPr>
          <w:spacing w:val="-1"/>
        </w:rPr>
        <w:t>described above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Voluntary</w:t>
      </w:r>
      <w:r>
        <w:rPr>
          <w:spacing w:val="-2"/>
        </w:rPr>
        <w:t xml:space="preserve"> </w:t>
      </w:r>
      <w:r>
        <w:rPr>
          <w:spacing w:val="-1"/>
        </w:rPr>
        <w:t>Option.</w:t>
      </w:r>
    </w:p>
    <w:p w14:paraId="5F65E126" w14:textId="77777777" w:rsidR="004863D4" w:rsidRDefault="009328F2">
      <w:pPr>
        <w:pStyle w:val="BodyText"/>
        <w:spacing w:before="202" w:line="275" w:lineRule="auto"/>
        <w:ind w:right="143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loss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consumer surplus</w:t>
      </w:r>
      <w:r>
        <w:t xml:space="preserve"> </w:t>
      </w:r>
      <w:r>
        <w:rPr>
          <w:spacing w:val="-1"/>
        </w:rPr>
        <w:t>caused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increase in</w:t>
      </w:r>
      <w:r>
        <w:rPr>
          <w:spacing w:val="1"/>
        </w:rPr>
        <w:t xml:space="preserve"> </w:t>
      </w:r>
      <w:r>
        <w:rPr>
          <w:spacing w:val="-1"/>
        </w:rPr>
        <w:t>prices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NRSIEE.</w:t>
      </w:r>
      <w:r>
        <w:rPr>
          <w:spacing w:val="-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 xml:space="preserve">total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consumer surplus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2016-35</w:t>
      </w:r>
      <w:r>
        <w:rPr>
          <w:spacing w:val="1"/>
        </w:rPr>
        <w:t xml:space="preserve"> </w:t>
      </w:r>
      <w:r>
        <w:rPr>
          <w:spacing w:val="-1"/>
        </w:rPr>
        <w:t xml:space="preserve">(assuming </w:t>
      </w:r>
      <w:r>
        <w:t>a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45"/>
        </w:rP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rate) is</w:t>
      </w:r>
      <w:r>
        <w:rPr>
          <w:spacing w:val="-2"/>
        </w:rP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</w:t>
      </w:r>
      <w:r>
        <w:t>be:</w:t>
      </w:r>
    </w:p>
    <w:p w14:paraId="5F65E12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$120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sector;</w:t>
      </w:r>
      <w:r>
        <w:t xml:space="preserve"> </w:t>
      </w:r>
      <w:r>
        <w:rPr>
          <w:spacing w:val="-1"/>
        </w:rPr>
        <w:t>and</w:t>
      </w:r>
    </w:p>
    <w:p w14:paraId="5F65E128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12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$780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sector;</w:t>
      </w:r>
    </w:p>
    <w:p w14:paraId="5F65E12A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12B" w14:textId="77777777" w:rsidR="004863D4" w:rsidRDefault="009328F2">
      <w:pPr>
        <w:pStyle w:val="BodyText"/>
        <w:spacing w:line="275" w:lineRule="auto"/>
        <w:ind w:right="181"/>
      </w:pP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are more </w:t>
      </w:r>
      <w:r>
        <w:t xml:space="preserve">fuel </w:t>
      </w:r>
      <w:r>
        <w:rPr>
          <w:spacing w:val="-1"/>
        </w:rPr>
        <w:t>efficient,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choose</w:t>
      </w:r>
      <w:r>
        <w:rPr>
          <w:spacing w:val="5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purchase 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2"/>
        </w:rPr>
        <w:t>will</w:t>
      </w:r>
      <w:r>
        <w:t xml:space="preserve"> pay</w:t>
      </w:r>
      <w:r>
        <w:rPr>
          <w:spacing w:val="-2"/>
        </w:rPr>
        <w:t xml:space="preserve"> </w:t>
      </w:r>
      <w:r>
        <w:t>$671</w:t>
      </w:r>
      <w:r>
        <w:rPr>
          <w:spacing w:val="-1"/>
        </w:rPr>
        <w:t xml:space="preserve"> million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 xml:space="preserve">fuel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 </w:t>
      </w:r>
      <w:r>
        <w:t>to</w:t>
      </w:r>
    </w:p>
    <w:p w14:paraId="5F65E12C" w14:textId="77777777" w:rsidR="004863D4" w:rsidRDefault="004863D4">
      <w:pPr>
        <w:spacing w:line="275" w:lineRule="auto"/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E12D" w14:textId="77777777" w:rsidR="004863D4" w:rsidRDefault="009328F2">
      <w:pPr>
        <w:pStyle w:val="BodyText"/>
        <w:spacing w:before="58" w:line="275" w:lineRule="auto"/>
        <w:ind w:left="218" w:right="360"/>
      </w:pPr>
      <w:r>
        <w:rPr>
          <w:spacing w:val="-1"/>
        </w:rPr>
        <w:t>2035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offset</w:t>
      </w:r>
      <w:r>
        <w:t xml:space="preserve"> </w:t>
      </w:r>
      <w:r>
        <w:rPr>
          <w:spacing w:val="-1"/>
        </w:rPr>
        <w:t>in part</w:t>
      </w:r>
      <w:r>
        <w:rPr>
          <w:spacing w:val="6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higher </w:t>
      </w:r>
      <w:r>
        <w:t xml:space="preserve">total </w:t>
      </w:r>
      <w:r>
        <w:rPr>
          <w:spacing w:val="-1"/>
        </w:rPr>
        <w:t xml:space="preserve">servicing </w:t>
      </w:r>
      <w:r>
        <w:t xml:space="preserve">costs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of</w:t>
      </w:r>
      <w:r>
        <w:rPr>
          <w:spacing w:val="3"/>
        </w:rPr>
        <w:t xml:space="preserve"> </w:t>
      </w:r>
      <w:r>
        <w:rPr>
          <w:spacing w:val="-1"/>
        </w:rPr>
        <w:t>$441</w:t>
      </w:r>
      <w:r>
        <w:rPr>
          <w:spacing w:val="1"/>
        </w:rPr>
        <w:t xml:space="preserve"> </w:t>
      </w:r>
      <w:r>
        <w:rPr>
          <w:spacing w:val="-1"/>
        </w:rPr>
        <w:t>million.</w:t>
      </w:r>
    </w:p>
    <w:p w14:paraId="5F65E12E" w14:textId="77777777" w:rsidR="004863D4" w:rsidRDefault="009328F2">
      <w:pPr>
        <w:pStyle w:val="BodyText"/>
        <w:spacing w:before="202" w:line="275" w:lineRule="auto"/>
        <w:ind w:left="218" w:right="335"/>
        <w:jc w:val="both"/>
      </w:pPr>
      <w:r>
        <w:rPr>
          <w:spacing w:val="-1"/>
        </w:rPr>
        <w:t xml:space="preserve">Although there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t xml:space="preserve">costs </w:t>
      </w:r>
      <w:r>
        <w:rPr>
          <w:spacing w:val="-1"/>
        </w:rPr>
        <w:t xml:space="preserve">borne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consumers,</w:t>
      </w:r>
      <w: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NSIREE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will</w:t>
      </w:r>
      <w:r>
        <w:rPr>
          <w:spacing w:val="6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receive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lower emissions</w:t>
      </w:r>
      <w:r>
        <w:t xml:space="preserve"> –</w:t>
      </w:r>
      <w:r>
        <w:rPr>
          <w:spacing w:val="-1"/>
        </w:rPr>
        <w:t xml:space="preserve"> these are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totals</w:t>
      </w:r>
      <w:r>
        <w:rPr>
          <w:spacing w:val="-2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t>the</w:t>
      </w:r>
      <w:r>
        <w:rPr>
          <w:spacing w:val="-1"/>
        </w:rPr>
        <w:t xml:space="preserve"> broader community.</w:t>
      </w:r>
    </w:p>
    <w:p w14:paraId="5F65E12F" w14:textId="77777777" w:rsidR="004863D4" w:rsidRDefault="009328F2">
      <w:pPr>
        <w:numPr>
          <w:ilvl w:val="2"/>
          <w:numId w:val="9"/>
        </w:numPr>
        <w:tabs>
          <w:tab w:val="left" w:pos="939"/>
        </w:tabs>
        <w:spacing w:before="202"/>
        <w:ind w:left="938"/>
        <w:jc w:val="left"/>
        <w:rPr>
          <w:rFonts w:ascii="Arial" w:eastAsia="Arial" w:hAnsi="Arial" w:cs="Arial"/>
        </w:rPr>
      </w:pPr>
      <w:bookmarkStart w:id="156" w:name="6.3.4_Benefit_to_the_Community"/>
      <w:bookmarkEnd w:id="156"/>
      <w:r>
        <w:rPr>
          <w:rFonts w:ascii="Arial"/>
          <w:i/>
          <w:spacing w:val="-1"/>
        </w:rPr>
        <w:t xml:space="preserve">Benefit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the </w:t>
      </w:r>
      <w:r>
        <w:rPr>
          <w:rFonts w:ascii="Arial"/>
          <w:i/>
          <w:spacing w:val="-2"/>
        </w:rPr>
        <w:t>Community</w:t>
      </w:r>
    </w:p>
    <w:p w14:paraId="5F65E130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131" w14:textId="77777777" w:rsidR="004863D4" w:rsidRDefault="009328F2">
      <w:pPr>
        <w:pStyle w:val="BodyText"/>
        <w:spacing w:line="276" w:lineRule="auto"/>
        <w:ind w:left="218" w:right="360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of</w:t>
      </w:r>
      <w:r>
        <w:t xml:space="preserve"> PM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HC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operating</w:t>
      </w:r>
      <w:r>
        <w:rPr>
          <w:spacing w:val="69"/>
        </w:rPr>
        <w:t xml:space="preserve"> </w:t>
      </w:r>
      <w:r>
        <w:t xml:space="preserve">stock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 xml:space="preserve">exposure </w:t>
      </w:r>
      <w:r>
        <w:t>to</w:t>
      </w:r>
      <w:r>
        <w:rPr>
          <w:spacing w:val="-1"/>
        </w:rPr>
        <w:t xml:space="preserve"> these pollutants</w:t>
      </w:r>
      <w:r>
        <w:t xml:space="preserve"> </w:t>
      </w:r>
      <w:r>
        <w:rPr>
          <w:spacing w:val="-1"/>
        </w:rPr>
        <w:t>(Figure 6.2).</w:t>
      </w:r>
      <w:r>
        <w:rPr>
          <w:spacing w:val="-2"/>
        </w:rPr>
        <w:t xml:space="preserve"> </w:t>
      </w:r>
      <w:r>
        <w:rPr>
          <w:spacing w:val="-1"/>
        </w:rPr>
        <w:t>Again,</w:t>
      </w:r>
      <w:r>
        <w:t xml:space="preserve"> </w:t>
      </w:r>
      <w:r>
        <w:rPr>
          <w:spacing w:val="-1"/>
        </w:rPr>
        <w:t>NOx</w:t>
      </w:r>
      <w:r>
        <w:rPr>
          <w:spacing w:val="6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sector may</w:t>
      </w:r>
      <w:r>
        <w:rPr>
          <w:spacing w:val="-2"/>
        </w:rPr>
        <w:t xml:space="preserve"> </w:t>
      </w:r>
      <w:r>
        <w:rPr>
          <w:spacing w:val="-1"/>
        </w:rPr>
        <w:t xml:space="preserve">increase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oxygenated fuels</w:t>
      </w:r>
      <w:r>
        <w:t xml:space="preserve"> or</w:t>
      </w:r>
      <w:r>
        <w:rPr>
          <w:spacing w:val="63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>in engine 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fuel </w:t>
      </w:r>
      <w:r>
        <w:rPr>
          <w:spacing w:val="-1"/>
        </w:rPr>
        <w:t>delivery.</w:t>
      </w:r>
      <w:r>
        <w:t xml:space="preserve"> This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has 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rPr>
          <w:spacing w:val="-1"/>
        </w:rPr>
        <w:t>avoided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amounts</w:t>
      </w:r>
      <w:r>
        <w:rPr>
          <w:spacing w:val="-2"/>
        </w:rPr>
        <w:t xml:space="preserve"> </w:t>
      </w:r>
      <w:r>
        <w:rPr>
          <w:spacing w:val="-1"/>
        </w:rPr>
        <w:t>produced 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excess</w:t>
      </w:r>
      <w: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 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option.</w:t>
      </w:r>
    </w:p>
    <w:p w14:paraId="5F65E132" w14:textId="77777777" w:rsidR="004863D4" w:rsidRDefault="009328F2">
      <w:pPr>
        <w:pStyle w:val="BodyText"/>
        <w:spacing w:before="202" w:line="276" w:lineRule="auto"/>
        <w:ind w:left="218" w:right="36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substantial</w:t>
      </w:r>
      <w: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avoidance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65"/>
        </w:rPr>
        <w:t xml:space="preserve"> </w:t>
      </w:r>
      <w:r>
        <w:rPr>
          <w:spacing w:val="-1"/>
        </w:rPr>
        <w:t>totalling some $1.37 billion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2035,</w:t>
      </w:r>
      <w: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emission reductions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1"/>
        </w:rPr>
        <w:t xml:space="preserve"> 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bulk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health benefits</w:t>
      </w:r>
      <w: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form of</w:t>
      </w:r>
      <w:r>
        <w:rPr>
          <w:spacing w:val="3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ischaemic</w:t>
      </w:r>
      <w:r>
        <w:rPr>
          <w:spacing w:val="-2"/>
        </w:rPr>
        <w:t xml:space="preserve"> </w:t>
      </w:r>
      <w:r>
        <w:rPr>
          <w:spacing w:val="-1"/>
        </w:rPr>
        <w:t>heart</w:t>
      </w:r>
      <w:r>
        <w:rPr>
          <w:spacing w:val="61"/>
        </w:rPr>
        <w:t xml:space="preserve"> </w:t>
      </w:r>
      <w:r>
        <w:rPr>
          <w:spacing w:val="-1"/>
        </w:rPr>
        <w:t>disease,</w:t>
      </w:r>
      <w:r>
        <w:t xml:space="preserve"> </w:t>
      </w:r>
      <w:r>
        <w:rPr>
          <w:spacing w:val="-1"/>
        </w:rPr>
        <w:t>stroke,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obstructive</w:t>
      </w:r>
      <w:r>
        <w:rPr>
          <w:spacing w:val="1"/>
        </w:rPr>
        <w:t xml:space="preserve"> </w:t>
      </w:r>
      <w:r>
        <w:rPr>
          <w:spacing w:val="-1"/>
        </w:rPr>
        <w:t>pulmonary</w:t>
      </w:r>
      <w:r>
        <w:rPr>
          <w:spacing w:val="-2"/>
        </w:rPr>
        <w:t xml:space="preserve"> </w:t>
      </w:r>
      <w:r>
        <w:rPr>
          <w:spacing w:val="-1"/>
        </w:rPr>
        <w:t>disease.</w:t>
      </w:r>
    </w:p>
    <w:p w14:paraId="5F65E133" w14:textId="77777777" w:rsidR="004863D4" w:rsidRDefault="009328F2">
      <w:pPr>
        <w:numPr>
          <w:ilvl w:val="2"/>
          <w:numId w:val="9"/>
        </w:numPr>
        <w:tabs>
          <w:tab w:val="left" w:pos="939"/>
        </w:tabs>
        <w:spacing w:before="201"/>
        <w:ind w:left="938"/>
        <w:jc w:val="left"/>
        <w:rPr>
          <w:rFonts w:ascii="Arial" w:eastAsia="Arial" w:hAnsi="Arial" w:cs="Arial"/>
        </w:rPr>
      </w:pPr>
      <w:bookmarkStart w:id="157" w:name="6.3.5_Summary_of_Costs_and_Benefits_–_Co"/>
      <w:bookmarkEnd w:id="157"/>
      <w:r>
        <w:rPr>
          <w:rFonts w:ascii="Arial" w:eastAsia="Arial" w:hAnsi="Arial" w:cs="Arial"/>
          <w:i/>
          <w:spacing w:val="-1"/>
        </w:rPr>
        <w:t>Summary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of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Costs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Benefits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Co-Regulation</w:t>
      </w:r>
    </w:p>
    <w:p w14:paraId="5F65E134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135" w14:textId="77777777" w:rsidR="004863D4" w:rsidRDefault="009328F2">
      <w:pPr>
        <w:pStyle w:val="BodyText"/>
        <w:spacing w:line="276" w:lineRule="auto"/>
        <w:ind w:left="218" w:right="341"/>
      </w:pPr>
      <w:r>
        <w:t>As 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in Table</w:t>
      </w:r>
      <w:r>
        <w:rPr>
          <w:spacing w:val="1"/>
        </w:rPr>
        <w:t xml:space="preserve"> </w:t>
      </w:r>
      <w:r>
        <w:rPr>
          <w:spacing w:val="-1"/>
        </w:rPr>
        <w:t>6.2,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Co-Regulation option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substantial</w:t>
      </w:r>
      <w:r>
        <w:rPr>
          <w:spacing w:val="-3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some $503 million</w:t>
      </w:r>
      <w:r>
        <w:rPr>
          <w:spacing w:val="1"/>
        </w:rPr>
        <w:t xml:space="preserve"> </w:t>
      </w:r>
      <w:r>
        <w:rPr>
          <w:spacing w:val="-2"/>
        </w:rPr>
        <w:t>over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period 2016 </w:t>
      </w:r>
      <w:r>
        <w:t>to</w:t>
      </w:r>
      <w:r>
        <w:rPr>
          <w:spacing w:val="-1"/>
        </w:rPr>
        <w:t xml:space="preserve"> 2035.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contributors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 emissions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resulting avoidance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</w:t>
      </w:r>
      <w:r>
        <w:rPr>
          <w:spacing w:val="-1"/>
        </w:rPr>
        <w:t xml:space="preserve"> estimated $1.37 billion.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benefits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partly</w:t>
      </w:r>
      <w:r>
        <w:rPr>
          <w:spacing w:val="-2"/>
        </w:rPr>
        <w:t xml:space="preserve"> </w:t>
      </w:r>
      <w:r>
        <w:t xml:space="preserve">offset </w:t>
      </w:r>
      <w:r>
        <w:rPr>
          <w:spacing w:val="-1"/>
        </w:rPr>
        <w:t>by,</w:t>
      </w:r>
      <w:r>
        <w:rPr>
          <w:spacing w:val="49"/>
        </w:rPr>
        <w:t xml:space="preserve"> </w:t>
      </w:r>
      <w:r>
        <w:rPr>
          <w:spacing w:val="-1"/>
        </w:rPr>
        <w:t>among other</w:t>
      </w:r>
      <w:r>
        <w:rPr>
          <w:spacing w:val="-3"/>
        </w:rPr>
        <w:t xml:space="preserve"> </w:t>
      </w:r>
      <w:r>
        <w:rPr>
          <w:spacing w:val="-1"/>
        </w:rPr>
        <w:t>factors,</w:t>
      </w:r>
      <w:r>
        <w:t xml:space="preserve"> a</w:t>
      </w:r>
      <w:r>
        <w:rPr>
          <w:spacing w:val="-1"/>
        </w:rPr>
        <w:t xml:space="preserve"> reduction</w:t>
      </w:r>
      <w:r>
        <w:rPr>
          <w:spacing w:val="1"/>
        </w:rPr>
        <w:t xml:space="preserve"> </w:t>
      </w:r>
      <w:r>
        <w:rPr>
          <w:spacing w:val="-1"/>
        </w:rPr>
        <w:t>in total</w:t>
      </w:r>
      <w:r>
        <w:t xml:space="preserve"> </w:t>
      </w:r>
      <w:r>
        <w:rPr>
          <w:spacing w:val="-1"/>
        </w:rPr>
        <w:t>surplus</w:t>
      </w:r>
      <w:r>
        <w:t xml:space="preserve"> </w:t>
      </w:r>
      <w:r>
        <w:rPr>
          <w:spacing w:val="-1"/>
        </w:rPr>
        <w:t>(consumer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producer) of</w:t>
      </w:r>
      <w:r>
        <w:t xml:space="preserve"> </w:t>
      </w:r>
      <w:r>
        <w:rPr>
          <w:spacing w:val="-1"/>
        </w:rPr>
        <w:t>$1.07</w:t>
      </w:r>
      <w:r>
        <w:rPr>
          <w:spacing w:val="83"/>
        </w:rPr>
        <w:t xml:space="preserve"> </w:t>
      </w:r>
      <w:r>
        <w:rPr>
          <w:spacing w:val="-1"/>
        </w:rPr>
        <w:t>billion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14:paraId="5F65E136" w14:textId="2F2183A6" w:rsidR="004863D4" w:rsidRDefault="00B00323">
      <w:pPr>
        <w:tabs>
          <w:tab w:val="left" w:pos="1658"/>
        </w:tabs>
        <w:spacing w:before="201"/>
        <w:ind w:left="21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4768" behindDoc="1" locked="0" layoutInCell="1" allowOverlap="1" wp14:anchorId="5F65E533" wp14:editId="1E2FE99A">
                <wp:simplePos x="0" y="0"/>
                <wp:positionH relativeFrom="page">
                  <wp:posOffset>900430</wp:posOffset>
                </wp:positionH>
                <wp:positionV relativeFrom="paragraph">
                  <wp:posOffset>447675</wp:posOffset>
                </wp:positionV>
                <wp:extent cx="822960" cy="340360"/>
                <wp:effectExtent l="0" t="3810" r="635" b="0"/>
                <wp:wrapNone/>
                <wp:docPr id="624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340360"/>
                          <a:chOff x="1418" y="705"/>
                          <a:chExt cx="1296" cy="536"/>
                        </a:xfrm>
                      </wpg:grpSpPr>
                      <wpg:grpSp>
                        <wpg:cNvPr id="625" name="Group 609"/>
                        <wpg:cNvGrpSpPr>
                          <a:grpSpLocks/>
                        </wpg:cNvGrpSpPr>
                        <wpg:grpSpPr bwMode="auto">
                          <a:xfrm>
                            <a:off x="1418" y="705"/>
                            <a:ext cx="1296" cy="267"/>
                            <a:chOff x="1418" y="705"/>
                            <a:chExt cx="1296" cy="267"/>
                          </a:xfrm>
                        </wpg:grpSpPr>
                        <wps:wsp>
                          <wps:cNvPr id="626" name="Freeform 610"/>
                          <wps:cNvSpPr>
                            <a:spLocks/>
                          </wps:cNvSpPr>
                          <wps:spPr bwMode="auto">
                            <a:xfrm>
                              <a:off x="1418" y="705"/>
                              <a:ext cx="1296" cy="267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971 705"/>
                                <a:gd name="T3" fmla="*/ 971 h 267"/>
                                <a:gd name="T4" fmla="+- 0 2714 1418"/>
                                <a:gd name="T5" fmla="*/ T4 w 1296"/>
                                <a:gd name="T6" fmla="+- 0 971 705"/>
                                <a:gd name="T7" fmla="*/ 971 h 267"/>
                                <a:gd name="T8" fmla="+- 0 2714 1418"/>
                                <a:gd name="T9" fmla="*/ T8 w 1296"/>
                                <a:gd name="T10" fmla="+- 0 705 705"/>
                                <a:gd name="T11" fmla="*/ 705 h 267"/>
                                <a:gd name="T12" fmla="+- 0 1418 1418"/>
                                <a:gd name="T13" fmla="*/ T12 w 1296"/>
                                <a:gd name="T14" fmla="+- 0 705 705"/>
                                <a:gd name="T15" fmla="*/ 705 h 267"/>
                                <a:gd name="T16" fmla="+- 0 1418 1418"/>
                                <a:gd name="T17" fmla="*/ T16 w 1296"/>
                                <a:gd name="T18" fmla="+- 0 971 705"/>
                                <a:gd name="T19" fmla="*/ 97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7">
                                  <a:moveTo>
                                    <a:pt x="0" y="266"/>
                                  </a:moveTo>
                                  <a:lnTo>
                                    <a:pt x="1296" y="266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7"/>
                        <wpg:cNvGrpSpPr>
                          <a:grpSpLocks/>
                        </wpg:cNvGrpSpPr>
                        <wpg:grpSpPr bwMode="auto">
                          <a:xfrm>
                            <a:off x="1418" y="971"/>
                            <a:ext cx="1296" cy="269"/>
                            <a:chOff x="1418" y="971"/>
                            <a:chExt cx="1296" cy="269"/>
                          </a:xfrm>
                        </wpg:grpSpPr>
                        <wps:wsp>
                          <wps:cNvPr id="628" name="Freeform 608"/>
                          <wps:cNvSpPr>
                            <a:spLocks/>
                          </wps:cNvSpPr>
                          <wps:spPr bwMode="auto">
                            <a:xfrm>
                              <a:off x="1418" y="971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1240 971"/>
                                <a:gd name="T3" fmla="*/ 1240 h 269"/>
                                <a:gd name="T4" fmla="+- 0 2714 1418"/>
                                <a:gd name="T5" fmla="*/ T4 w 1296"/>
                                <a:gd name="T6" fmla="+- 0 1240 971"/>
                                <a:gd name="T7" fmla="*/ 1240 h 269"/>
                                <a:gd name="T8" fmla="+- 0 2714 1418"/>
                                <a:gd name="T9" fmla="*/ T8 w 1296"/>
                                <a:gd name="T10" fmla="+- 0 971 971"/>
                                <a:gd name="T11" fmla="*/ 971 h 269"/>
                                <a:gd name="T12" fmla="+- 0 1418 1418"/>
                                <a:gd name="T13" fmla="*/ T12 w 1296"/>
                                <a:gd name="T14" fmla="+- 0 971 971"/>
                                <a:gd name="T15" fmla="*/ 971 h 269"/>
                                <a:gd name="T16" fmla="+- 0 1418 1418"/>
                                <a:gd name="T17" fmla="*/ T16 w 1296"/>
                                <a:gd name="T18" fmla="+- 0 1240 971"/>
                                <a:gd name="T19" fmla="*/ 124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9"/>
                                  </a:moveTo>
                                  <a:lnTo>
                                    <a:pt x="1296" y="26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06F91" id="Group 606" o:spid="_x0000_s1026" style="position:absolute;margin-left:70.9pt;margin-top:35.25pt;width:64.8pt;height:26.8pt;z-index:-141712;mso-position-horizontal-relative:page" coordorigin="1418,705" coordsize="129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">
                <v:group id="Group 609" o:spid="_x0000_s1027" style="position:absolute;left:1418;top:705;width:1296;height:267" coordorigin="1418,705" coordsize="129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10" o:spid="_x0000_s1028" style="position:absolute;left:1418;top:705;width:1296;height:267;visibility:visible;mso-wrap-style:square;v-text-anchor:top" coordsize="129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H/MQA&#10;AADcAAAADwAAAGRycy9kb3ducmV2LnhtbESP3WrCQBSE7wu+w3IEb4pujDRodBUpBC298e8BDtlj&#10;Npg9G7JbjW/vFgq9HGbmG2a16W0j7tT52rGC6SQBQVw6XXOl4HIuxnMQPiBrbByTgid52KwHbyvM&#10;tXvwke6nUIkIYZ+jAhNCm0vpS0MW/cS1xNG7us5iiLKrpO7wEeG2kWmSZNJizXHBYEufhsrb6ccq&#10;uOLz67D76Kv9LJkW74vCfLfpUanRsN8uQQTqw3/4r73XCrI0g98z8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h/zEAAAA3AAAAA8AAAAAAAAAAAAAAAAAmAIAAGRycy9k&#10;b3ducmV2LnhtbFBLBQYAAAAABAAEAPUAAACJAwAAAAA=&#10;" path="m,266r1296,l1296,,,,,266xe" fillcolor="#4f81bd" stroked="f">
                    <v:path arrowok="t" o:connecttype="custom" o:connectlocs="0,971;1296,971;1296,705;0,705;0,971" o:connectangles="0,0,0,0,0"/>
                  </v:shape>
                </v:group>
                <v:group id="Group 607" o:spid="_x0000_s1029" style="position:absolute;left:1418;top:971;width:1296;height:269" coordorigin="1418,971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08" o:spid="_x0000_s1030" style="position:absolute;left:1418;top:971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XV8EA&#10;AADcAAAADwAAAGRycy9kb3ducmV2LnhtbERP3WrCMBS+F/YO4Qx2p+mEyeyMMgfCQET8eYBDc9aU&#10;NSclJ7bd25sLYZcf3/9qM/pW9RSlCWzgdVaAIq6Cbbg2cL3spu+gJCFbbAOTgT8S2KyfJissbRj4&#10;RP051SqHsJRowKXUlVpL5cijzEJHnLmfED2mDGOtbcQhh/tWz4tioT02nBscdvTlqPo937yBnT8N&#10;W3estyK349DvZfl2iEtjXp7Hzw9Qicb0L364v62BxTyvzWfyEd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Rl1fBAAAA3AAAAA8AAAAAAAAAAAAAAAAAmAIAAGRycy9kb3du&#10;cmV2LnhtbFBLBQYAAAAABAAEAPUAAACGAwAAAAA=&#10;" path="m,269r1296,l1296,,,,,269xe" fillcolor="#4f81bd" stroked="f">
                    <v:path arrowok="t" o:connecttype="custom" o:connectlocs="0,1240;1296,1240;1296,971;0,971;0,124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4792" behindDoc="1" locked="0" layoutInCell="1" allowOverlap="1" wp14:anchorId="5F65E534" wp14:editId="301B7DD8">
                <wp:simplePos x="0" y="0"/>
                <wp:positionH relativeFrom="page">
                  <wp:posOffset>5559425</wp:posOffset>
                </wp:positionH>
                <wp:positionV relativeFrom="paragraph">
                  <wp:posOffset>947420</wp:posOffset>
                </wp:positionV>
                <wp:extent cx="810895" cy="279400"/>
                <wp:effectExtent l="0" t="0" r="1905" b="0"/>
                <wp:wrapNone/>
                <wp:docPr id="619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279400"/>
                          <a:chOff x="8755" y="1492"/>
                          <a:chExt cx="1277" cy="440"/>
                        </a:xfrm>
                      </wpg:grpSpPr>
                      <wpg:grpSp>
                        <wpg:cNvPr id="620" name="Group 604"/>
                        <wpg:cNvGrpSpPr>
                          <a:grpSpLocks/>
                        </wpg:cNvGrpSpPr>
                        <wpg:grpSpPr bwMode="auto">
                          <a:xfrm>
                            <a:off x="8755" y="1492"/>
                            <a:ext cx="1277" cy="219"/>
                            <a:chOff x="8755" y="1492"/>
                            <a:chExt cx="1277" cy="219"/>
                          </a:xfrm>
                        </wpg:grpSpPr>
                        <wps:wsp>
                          <wps:cNvPr id="621" name="Freeform 605"/>
                          <wps:cNvSpPr>
                            <a:spLocks/>
                          </wps:cNvSpPr>
                          <wps:spPr bwMode="auto">
                            <a:xfrm>
                              <a:off x="8755" y="1492"/>
                              <a:ext cx="1277" cy="219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1277"/>
                                <a:gd name="T2" fmla="+- 0 1711 1492"/>
                                <a:gd name="T3" fmla="*/ 1711 h 219"/>
                                <a:gd name="T4" fmla="+- 0 10032 8755"/>
                                <a:gd name="T5" fmla="*/ T4 w 1277"/>
                                <a:gd name="T6" fmla="+- 0 1711 1492"/>
                                <a:gd name="T7" fmla="*/ 1711 h 219"/>
                                <a:gd name="T8" fmla="+- 0 10032 8755"/>
                                <a:gd name="T9" fmla="*/ T8 w 1277"/>
                                <a:gd name="T10" fmla="+- 0 1492 1492"/>
                                <a:gd name="T11" fmla="*/ 1492 h 219"/>
                                <a:gd name="T12" fmla="+- 0 8755 8755"/>
                                <a:gd name="T13" fmla="*/ T12 w 1277"/>
                                <a:gd name="T14" fmla="+- 0 1492 1492"/>
                                <a:gd name="T15" fmla="*/ 1492 h 219"/>
                                <a:gd name="T16" fmla="+- 0 8755 8755"/>
                                <a:gd name="T17" fmla="*/ T16 w 1277"/>
                                <a:gd name="T18" fmla="+- 0 1711 1492"/>
                                <a:gd name="T19" fmla="*/ 171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219">
                                  <a:moveTo>
                                    <a:pt x="0" y="219"/>
                                  </a:moveTo>
                                  <a:lnTo>
                                    <a:pt x="1277" y="219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2"/>
                        <wpg:cNvGrpSpPr>
                          <a:grpSpLocks/>
                        </wpg:cNvGrpSpPr>
                        <wpg:grpSpPr bwMode="auto">
                          <a:xfrm>
                            <a:off x="8755" y="1711"/>
                            <a:ext cx="1277" cy="221"/>
                            <a:chOff x="8755" y="1711"/>
                            <a:chExt cx="1277" cy="221"/>
                          </a:xfrm>
                        </wpg:grpSpPr>
                        <wps:wsp>
                          <wps:cNvPr id="623" name="Freeform 603"/>
                          <wps:cNvSpPr>
                            <a:spLocks/>
                          </wps:cNvSpPr>
                          <wps:spPr bwMode="auto">
                            <a:xfrm>
                              <a:off x="8755" y="1711"/>
                              <a:ext cx="1277" cy="221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1277"/>
                                <a:gd name="T2" fmla="+- 0 1931 1711"/>
                                <a:gd name="T3" fmla="*/ 1931 h 221"/>
                                <a:gd name="T4" fmla="+- 0 10032 8755"/>
                                <a:gd name="T5" fmla="*/ T4 w 1277"/>
                                <a:gd name="T6" fmla="+- 0 1931 1711"/>
                                <a:gd name="T7" fmla="*/ 1931 h 221"/>
                                <a:gd name="T8" fmla="+- 0 10032 8755"/>
                                <a:gd name="T9" fmla="*/ T8 w 1277"/>
                                <a:gd name="T10" fmla="+- 0 1711 1711"/>
                                <a:gd name="T11" fmla="*/ 1711 h 221"/>
                                <a:gd name="T12" fmla="+- 0 8755 8755"/>
                                <a:gd name="T13" fmla="*/ T12 w 1277"/>
                                <a:gd name="T14" fmla="+- 0 1711 1711"/>
                                <a:gd name="T15" fmla="*/ 1711 h 221"/>
                                <a:gd name="T16" fmla="+- 0 8755 8755"/>
                                <a:gd name="T17" fmla="*/ T16 w 1277"/>
                                <a:gd name="T18" fmla="+- 0 1931 1711"/>
                                <a:gd name="T19" fmla="*/ 19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221">
                                  <a:moveTo>
                                    <a:pt x="0" y="220"/>
                                  </a:moveTo>
                                  <a:lnTo>
                                    <a:pt x="1277" y="220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8D1A" id="Group 601" o:spid="_x0000_s1026" style="position:absolute;margin-left:437.75pt;margin-top:74.6pt;width:63.85pt;height:22pt;z-index:-141688;mso-position-horizontal-relative:page" coordorigin="8755,1492" coordsize="1277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">
                <v:group id="Group 604" o:spid="_x0000_s1027" style="position:absolute;left:8755;top:1492;width:1277;height:219" coordorigin="8755,1492" coordsize="127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05" o:spid="_x0000_s1028" style="position:absolute;left:8755;top:1492;width:1277;height:219;visibility:visible;mso-wrap-style:square;v-text-anchor:top" coordsize="127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4/8QA&#10;AADcAAAADwAAAGRycy9kb3ducmV2LnhtbESPQWvCQBSE74X+h+UVvNVNcgg2dRUrCoKHkmg9P7Kv&#10;m2D2bciuMf77bqHQ4zAz3zDL9WQ7MdLgW8cK0nkCgrh2umWj4Hzavy5A+ICssXNMCh7kYb16flpi&#10;od2dSxqrYESEsC9QQRNCX0jp64Ys+rnriaP37QaLIcrBSD3gPcJtJ7MkyaXFluNCgz1tG6qv1c0q&#10;2KHh6+fxa1PmH4vLm7nw6TyyUrOXafMOItAU/sN/7YNWkGc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uP/EAAAA3AAAAA8AAAAAAAAAAAAAAAAAmAIAAGRycy9k&#10;b3ducmV2LnhtbFBLBQYAAAAABAAEAPUAAACJAwAAAAA=&#10;" path="m,219r1277,l1277,,,,,219xe" fillcolor="#4f81bd" stroked="f">
                    <v:path arrowok="t" o:connecttype="custom" o:connectlocs="0,1711;1277,1711;1277,1492;0,1492;0,1711" o:connectangles="0,0,0,0,0"/>
                  </v:shape>
                </v:group>
                <v:group id="Group 602" o:spid="_x0000_s1029" style="position:absolute;left:8755;top:1711;width:1277;height:221" coordorigin="8755,1711" coordsize="127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3" o:spid="_x0000_s1030" style="position:absolute;left:8755;top:1711;width:1277;height:221;visibility:visible;mso-wrap-style:square;v-text-anchor:top" coordsize="127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DU8QA&#10;AADcAAAADwAAAGRycy9kb3ducmV2LnhtbESPT2sCMRTE7wW/Q3iCt5rVBSmrUXSx4KGF1j/3x+a5&#10;Wd28LEnqbr99Uyj0OMzMb5jVZrCteJAPjWMFs2kGgrhyuuFawfn0+vwCIkRkja1jUvBNATbr0dMK&#10;C+16/qTHMdYiQTgUqMDE2BVShsqQxTB1HXHyrs5bjEn6WmqPfYLbVs6zbCEtNpwWDHZUGqruxy+r&#10;AHP/1t/Cqc5NGWhffrTv+e6i1GQ8bJcgIg3xP/zXPmgFi3k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A1PEAAAA3AAAAA8AAAAAAAAAAAAAAAAAmAIAAGRycy9k&#10;b3ducmV2LnhtbFBLBQYAAAAABAAEAPUAAACJAwAAAAA=&#10;" path="m,220r1277,l1277,,,,,220xe" fillcolor="#4f81bd" stroked="f">
                    <v:path arrowok="t" o:connecttype="custom" o:connectlocs="0,1931;1277,1931;1277,1711;0,1711;0,1931" o:connectangles="0,0,0,0,0"/>
                  </v:shape>
                </v:group>
                <w10:wrap anchorx="page"/>
              </v:group>
            </w:pict>
          </mc:Fallback>
        </mc:AlternateContent>
      </w:r>
      <w:bookmarkStart w:id="158" w:name="Table_6.2_Co-Regulation_Option_-_Cost_Be"/>
      <w:bookmarkEnd w:id="158"/>
      <w:r w:rsidR="009328F2">
        <w:rPr>
          <w:rFonts w:ascii="Arial"/>
          <w:b/>
          <w:i/>
          <w:spacing w:val="-1"/>
        </w:rPr>
        <w:t>Table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6.2</w:t>
      </w:r>
      <w:r w:rsidR="009328F2">
        <w:rPr>
          <w:rFonts w:ascii="Arial"/>
          <w:b/>
          <w:i/>
          <w:spacing w:val="-1"/>
        </w:rPr>
        <w:tab/>
        <w:t>Co-Regulation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Option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</w:rPr>
        <w:t>-</w:t>
      </w:r>
      <w:r w:rsidR="009328F2">
        <w:rPr>
          <w:rFonts w:ascii="Arial"/>
          <w:b/>
          <w:i/>
          <w:spacing w:val="-1"/>
        </w:rPr>
        <w:t xml:space="preserve"> Cost</w:t>
      </w:r>
      <w:r w:rsidR="009328F2">
        <w:rPr>
          <w:rFonts w:ascii="Arial"/>
          <w:b/>
          <w:i/>
          <w:spacing w:val="2"/>
        </w:rPr>
        <w:t xml:space="preserve"> </w:t>
      </w:r>
      <w:r w:rsidR="009328F2">
        <w:rPr>
          <w:rFonts w:ascii="Arial"/>
          <w:b/>
          <w:i/>
          <w:spacing w:val="-2"/>
        </w:rPr>
        <w:t>Benefit</w:t>
      </w:r>
      <w:r w:rsidR="009328F2">
        <w:rPr>
          <w:rFonts w:ascii="Arial"/>
          <w:b/>
          <w:i/>
          <w:spacing w:val="-1"/>
        </w:rPr>
        <w:t xml:space="preserve"> Outcome</w:t>
      </w:r>
    </w:p>
    <w:p w14:paraId="5F65E137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1"/>
          <w:szCs w:val="2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549"/>
        <w:gridCol w:w="792"/>
        <w:gridCol w:w="979"/>
        <w:gridCol w:w="1160"/>
        <w:gridCol w:w="1135"/>
        <w:gridCol w:w="1312"/>
        <w:gridCol w:w="1389"/>
        <w:gridCol w:w="593"/>
      </w:tblGrid>
      <w:tr w:rsidR="004863D4" w14:paraId="5F65E13B" w14:textId="77777777">
        <w:trPr>
          <w:trHeight w:hRule="exact" w:val="781"/>
        </w:trPr>
        <w:tc>
          <w:tcPr>
            <w:tcW w:w="1510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14:paraId="5F65E138" w14:textId="77777777" w:rsidR="004863D4" w:rsidRDefault="009328F2">
            <w:pPr>
              <w:pStyle w:val="TableParagraph"/>
              <w:spacing w:line="264" w:lineRule="exact"/>
              <w:ind w:left="4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NRSIEE</w:t>
            </w:r>
          </w:p>
          <w:p w14:paraId="5F65E139" w14:textId="77777777" w:rsidR="004863D4" w:rsidRDefault="009328F2">
            <w:pPr>
              <w:pStyle w:val="TableParagraph"/>
              <w:spacing w:line="267" w:lineRule="exact"/>
              <w:ind w:left="34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Category</w:t>
            </w:r>
          </w:p>
        </w:tc>
        <w:tc>
          <w:tcPr>
            <w:tcW w:w="79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3A" w14:textId="77777777" w:rsidR="004863D4" w:rsidRDefault="009328F2">
            <w:pPr>
              <w:pStyle w:val="TableParagraph"/>
              <w:ind w:left="2901" w:right="1909" w:hanging="98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Co-Regulation Option</w:t>
            </w:r>
            <w:r>
              <w:rPr>
                <w:rFonts w:ascii="Calibri"/>
                <w:b/>
                <w:color w:val="FFFFFF"/>
              </w:rPr>
              <w:t xml:space="preserve">  </w:t>
            </w:r>
            <w:r>
              <w:rPr>
                <w:rFonts w:ascii="Calibri"/>
                <w:b/>
                <w:color w:val="FFFFFF"/>
                <w:spacing w:val="-2"/>
              </w:rPr>
              <w:t>Cost</w:t>
            </w:r>
            <w:r>
              <w:rPr>
                <w:rFonts w:ascii="Calibri"/>
                <w:b/>
                <w:color w:val="FFFFFF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Benefit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Outcome</w:t>
            </w:r>
            <w:r>
              <w:rPr>
                <w:rFonts w:ascii="Calibri"/>
                <w:b/>
                <w:color w:val="FFFFFF"/>
                <w:spacing w:val="2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2016 </w:t>
            </w:r>
            <w:r>
              <w:rPr>
                <w:rFonts w:ascii="Calibri"/>
                <w:b/>
                <w:color w:val="FFFFFF"/>
              </w:rPr>
              <w:t>to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2035</w:t>
            </w:r>
            <w:r>
              <w:rPr>
                <w:rFonts w:ascii="Calibri"/>
                <w:b/>
                <w:color w:val="FFFFFF"/>
                <w:spacing w:val="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($m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NPV)</w:t>
            </w:r>
          </w:p>
        </w:tc>
      </w:tr>
      <w:tr w:rsidR="004863D4" w14:paraId="5F65E145" w14:textId="77777777">
        <w:trPr>
          <w:trHeight w:hRule="exact" w:val="1000"/>
        </w:trPr>
        <w:tc>
          <w:tcPr>
            <w:tcW w:w="1510" w:type="dxa"/>
            <w:vMerge/>
            <w:tcBorders>
              <w:left w:val="nil"/>
              <w:bottom w:val="nil"/>
              <w:right w:val="nil"/>
            </w:tcBorders>
            <w:shd w:val="clear" w:color="auto" w:fill="4F81BD"/>
          </w:tcPr>
          <w:p w14:paraId="5F65E13C" w14:textId="77777777" w:rsidR="004863D4" w:rsidRDefault="004863D4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3D" w14:textId="77777777" w:rsidR="004863D4" w:rsidRDefault="009328F2">
            <w:pPr>
              <w:pStyle w:val="TableParagraph"/>
              <w:spacing w:before="5"/>
              <w:ind w:left="1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Fuel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3E" w14:textId="77777777" w:rsidR="004863D4" w:rsidRDefault="009328F2">
            <w:pPr>
              <w:pStyle w:val="TableParagraph"/>
              <w:spacing w:before="5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Service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3F" w14:textId="77777777" w:rsidR="004863D4" w:rsidRDefault="009328F2">
            <w:pPr>
              <w:pStyle w:val="TableParagraph"/>
              <w:spacing w:before="5"/>
              <w:ind w:left="151" w:right="20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w w:val="95"/>
                <w:sz w:val="18"/>
              </w:rPr>
              <w:t>Avoided</w:t>
            </w:r>
            <w:r>
              <w:rPr>
                <w:rFonts w:ascii="Calibri"/>
                <w:b/>
                <w:color w:val="002060"/>
                <w:spacing w:val="22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002060"/>
                <w:spacing w:val="23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costs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40" w14:textId="77777777" w:rsidR="004863D4" w:rsidRDefault="009328F2">
            <w:pPr>
              <w:pStyle w:val="TableParagraph"/>
              <w:spacing w:before="5"/>
              <w:ind w:left="209" w:right="21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Change</w:t>
            </w:r>
            <w:r>
              <w:rPr>
                <w:rFonts w:ascii="Calibri"/>
                <w:b/>
                <w:color w:val="00206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00206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consumer</w:t>
            </w:r>
            <w:r>
              <w:rPr>
                <w:rFonts w:ascii="Calibri"/>
                <w:b/>
                <w:color w:val="00206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surplus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41" w14:textId="77777777" w:rsidR="004863D4" w:rsidRDefault="009328F2">
            <w:pPr>
              <w:pStyle w:val="TableParagraph"/>
              <w:spacing w:before="5"/>
              <w:ind w:left="242" w:right="183" w:hanging="2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Change</w:t>
            </w:r>
            <w:r>
              <w:rPr>
                <w:rFonts w:ascii="Calibri"/>
                <w:b/>
                <w:color w:val="00206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00206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producer</w:t>
            </w:r>
            <w:r>
              <w:rPr>
                <w:rFonts w:ascii="Calibri"/>
                <w:b/>
                <w:color w:val="00206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surplus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42" w14:textId="77777777" w:rsidR="004863D4" w:rsidRDefault="009328F2">
            <w:pPr>
              <w:pStyle w:val="TableParagraph"/>
              <w:spacing w:before="5"/>
              <w:ind w:left="185" w:right="274" w:firstLine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Business</w:t>
            </w:r>
            <w:r>
              <w:rPr>
                <w:rFonts w:ascii="Calibri"/>
                <w:b/>
                <w:color w:val="002060"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compliance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43" w14:textId="77777777" w:rsidR="004863D4" w:rsidRDefault="009328F2">
            <w:pPr>
              <w:pStyle w:val="TableParagraph"/>
              <w:spacing w:before="5"/>
              <w:ind w:left="90" w:right="194" w:firstLine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00206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administration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44" w14:textId="77777777" w:rsidR="004863D4" w:rsidRDefault="009328F2">
            <w:pPr>
              <w:pStyle w:val="TableParagraph"/>
              <w:spacing w:before="5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Total</w:t>
            </w:r>
          </w:p>
        </w:tc>
      </w:tr>
      <w:tr w:rsidR="004863D4" w14:paraId="5F65E14F" w14:textId="77777777">
        <w:trPr>
          <w:trHeight w:hRule="exact" w:val="290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46" w14:textId="77777777" w:rsidR="004863D4" w:rsidRDefault="009328F2">
            <w:pPr>
              <w:pStyle w:val="TableParagraph"/>
              <w:spacing w:before="1"/>
              <w:ind w:left="42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Marine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7" w14:textId="77777777" w:rsidR="004863D4" w:rsidRDefault="009328F2">
            <w:pPr>
              <w:pStyle w:val="TableParagraph"/>
              <w:spacing w:before="1"/>
              <w:ind w:left="16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</w:rPr>
              <w:t>43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8" w14:textId="77777777" w:rsidR="004863D4" w:rsidRDefault="009328F2">
            <w:pPr>
              <w:pStyle w:val="TableParagraph"/>
              <w:spacing w:before="1"/>
              <w:ind w:left="23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-30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9" w14:textId="77777777" w:rsidR="004863D4" w:rsidRDefault="009328F2">
            <w:pPr>
              <w:pStyle w:val="TableParagraph"/>
              <w:spacing w:before="1"/>
              <w:ind w:left="293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164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A" w14:textId="77777777" w:rsidR="004863D4" w:rsidRDefault="009328F2">
            <w:pPr>
              <w:pStyle w:val="TableParagraph"/>
              <w:spacing w:before="1"/>
              <w:ind w:left="37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-120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B" w14:textId="77777777" w:rsidR="004863D4" w:rsidRDefault="009328F2">
            <w:pPr>
              <w:pStyle w:val="TableParagraph"/>
              <w:spacing w:before="1"/>
              <w:ind w:left="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C" w14:textId="77777777" w:rsidR="004863D4" w:rsidRDefault="009328F2">
            <w:pPr>
              <w:pStyle w:val="TableParagraph"/>
              <w:spacing w:before="1"/>
              <w:ind w:right="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-0.7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D" w14:textId="77777777" w:rsidR="004863D4" w:rsidRDefault="009328F2">
            <w:pPr>
              <w:pStyle w:val="TableParagraph"/>
              <w:spacing w:before="1"/>
              <w:ind w:right="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-0.1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4E" w14:textId="77777777" w:rsidR="004863D4" w:rsidRDefault="009328F2">
            <w:pPr>
              <w:pStyle w:val="TableParagraph"/>
              <w:spacing w:before="1"/>
              <w:ind w:left="18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</w:rPr>
              <w:t>49</w:t>
            </w:r>
          </w:p>
        </w:tc>
      </w:tr>
      <w:tr w:rsidR="004863D4" w14:paraId="5F65E159" w14:textId="77777777">
        <w:trPr>
          <w:trHeight w:hRule="exact" w:val="336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50" w14:textId="77777777" w:rsidR="004863D4" w:rsidRDefault="009328F2">
            <w:pPr>
              <w:pStyle w:val="TableParagraph"/>
              <w:spacing w:line="249" w:lineRule="exact"/>
              <w:ind w:left="44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Engine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1" w14:textId="77777777" w:rsidR="004863D4" w:rsidRDefault="004863D4"/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2" w14:textId="77777777" w:rsidR="004863D4" w:rsidRDefault="004863D4"/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3" w14:textId="77777777" w:rsidR="004863D4" w:rsidRDefault="004863D4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4" w14:textId="77777777" w:rsidR="004863D4" w:rsidRDefault="004863D4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5" w14:textId="77777777" w:rsidR="004863D4" w:rsidRDefault="004863D4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6" w14:textId="77777777" w:rsidR="004863D4" w:rsidRDefault="004863D4"/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7" w14:textId="77777777" w:rsidR="004863D4" w:rsidRDefault="004863D4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8" w14:textId="77777777" w:rsidR="004863D4" w:rsidRDefault="004863D4"/>
        </w:tc>
      </w:tr>
      <w:tr w:rsidR="004863D4" w14:paraId="5F65E163" w14:textId="77777777">
        <w:trPr>
          <w:trHeight w:hRule="exact" w:val="1224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5A" w14:textId="77777777" w:rsidR="004863D4" w:rsidRDefault="009328F2">
            <w:pPr>
              <w:pStyle w:val="TableParagraph"/>
              <w:spacing w:before="1"/>
              <w:ind w:left="249" w:right="257" w:firstLine="11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Outdoor</w:t>
            </w:r>
            <w:r>
              <w:rPr>
                <w:rFonts w:ascii="Calibri"/>
                <w:b/>
                <w:color w:val="FFFFFF"/>
                <w:spacing w:val="2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Powered</w:t>
            </w:r>
            <w:r>
              <w:rPr>
                <w:rFonts w:ascii="Calibri"/>
                <w:b/>
                <w:color w:val="FFFFFF"/>
                <w:spacing w:val="2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Equipment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B" w14:textId="77777777" w:rsidR="004863D4" w:rsidRDefault="009328F2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627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C" w14:textId="77777777" w:rsidR="004863D4" w:rsidRDefault="009328F2">
            <w:pPr>
              <w:pStyle w:val="TableParagraph"/>
              <w:spacing w:before="1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-411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D" w14:textId="77777777" w:rsidR="004863D4" w:rsidRDefault="009328F2">
            <w:pPr>
              <w:pStyle w:val="TableParagraph"/>
              <w:spacing w:before="1"/>
              <w:ind w:left="20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1,205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E" w14:textId="77777777" w:rsidR="004863D4" w:rsidRDefault="009328F2">
            <w:pPr>
              <w:pStyle w:val="TableParagraph"/>
              <w:spacing w:before="1"/>
              <w:ind w:left="37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-780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5F" w14:textId="77777777" w:rsidR="004863D4" w:rsidRDefault="009328F2">
            <w:pPr>
              <w:pStyle w:val="TableParagraph"/>
              <w:spacing w:before="1"/>
              <w:ind w:lef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-161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0" w14:textId="77777777" w:rsidR="004863D4" w:rsidRDefault="009328F2">
            <w:pPr>
              <w:pStyle w:val="TableParagraph"/>
              <w:spacing w:before="1"/>
              <w:ind w:lef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-22.5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1" w14:textId="77777777" w:rsidR="004863D4" w:rsidRDefault="009328F2">
            <w:pPr>
              <w:pStyle w:val="TableParagraph"/>
              <w:spacing w:before="1"/>
              <w:ind w:right="1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-4.8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2" w14:textId="77777777" w:rsidR="004863D4" w:rsidRDefault="009328F2">
            <w:pPr>
              <w:pStyle w:val="TableParagraph"/>
              <w:spacing w:before="1"/>
              <w:ind w:left="13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454</w:t>
            </w:r>
          </w:p>
        </w:tc>
      </w:tr>
      <w:tr w:rsidR="004863D4" w14:paraId="5F65E16D" w14:textId="77777777">
        <w:trPr>
          <w:trHeight w:hRule="exact" w:val="619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64" w14:textId="77777777" w:rsidR="004863D4" w:rsidRDefault="009328F2">
            <w:pPr>
              <w:pStyle w:val="TableParagraph"/>
              <w:spacing w:before="1"/>
              <w:ind w:lef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Total NRSIEE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5" w14:textId="77777777" w:rsidR="004863D4" w:rsidRDefault="009328F2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671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6" w14:textId="77777777" w:rsidR="004863D4" w:rsidRDefault="009328F2">
            <w:pPr>
              <w:pStyle w:val="TableParagraph"/>
              <w:spacing w:before="1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-441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7" w14:textId="77777777" w:rsidR="004863D4" w:rsidRDefault="009328F2">
            <w:pPr>
              <w:pStyle w:val="TableParagraph"/>
              <w:spacing w:before="1"/>
              <w:ind w:left="20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1,369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8" w14:textId="77777777" w:rsidR="004863D4" w:rsidRDefault="009328F2">
            <w:pPr>
              <w:pStyle w:val="TableParagraph"/>
              <w:spacing w:before="1"/>
              <w:ind w:left="37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-900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9" w14:textId="77777777" w:rsidR="004863D4" w:rsidRDefault="009328F2">
            <w:pPr>
              <w:pStyle w:val="TableParagraph"/>
              <w:spacing w:before="1"/>
              <w:ind w:lef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-169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A" w14:textId="77777777" w:rsidR="004863D4" w:rsidRDefault="009328F2">
            <w:pPr>
              <w:pStyle w:val="TableParagraph"/>
              <w:spacing w:before="1"/>
              <w:ind w:right="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1"/>
              </w:rPr>
              <w:t>-23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B" w14:textId="77777777" w:rsidR="004863D4" w:rsidRDefault="009328F2">
            <w:pPr>
              <w:pStyle w:val="TableParagraph"/>
              <w:spacing w:before="1"/>
              <w:ind w:right="10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1"/>
              </w:rPr>
              <w:t>-5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6C" w14:textId="77777777" w:rsidR="004863D4" w:rsidRDefault="009328F2">
            <w:pPr>
              <w:pStyle w:val="TableParagraph"/>
              <w:spacing w:before="1"/>
              <w:ind w:left="13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D2F59"/>
                <w:spacing w:val="-2"/>
              </w:rPr>
              <w:t>503</w:t>
            </w:r>
          </w:p>
        </w:tc>
      </w:tr>
    </w:tbl>
    <w:p w14:paraId="5F65E16E" w14:textId="214A42CC" w:rsidR="004863D4" w:rsidRDefault="00B00323">
      <w:pPr>
        <w:pStyle w:val="BodyText"/>
        <w:spacing w:before="10"/>
        <w:ind w:left="21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4816" behindDoc="1" locked="0" layoutInCell="1" allowOverlap="1" wp14:anchorId="5F65E535" wp14:editId="3FF47C1D">
                <wp:simplePos x="0" y="0"/>
                <wp:positionH relativeFrom="page">
                  <wp:posOffset>900430</wp:posOffset>
                </wp:positionH>
                <wp:positionV relativeFrom="paragraph">
                  <wp:posOffset>-1167130</wp:posOffset>
                </wp:positionV>
                <wp:extent cx="822960" cy="510540"/>
                <wp:effectExtent l="0" t="1905" r="635" b="1905"/>
                <wp:wrapNone/>
                <wp:docPr id="612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510540"/>
                          <a:chOff x="1418" y="-1838"/>
                          <a:chExt cx="1296" cy="804"/>
                        </a:xfrm>
                      </wpg:grpSpPr>
                      <wpg:grpSp>
                        <wpg:cNvPr id="613" name="Group 599"/>
                        <wpg:cNvGrpSpPr>
                          <a:grpSpLocks/>
                        </wpg:cNvGrpSpPr>
                        <wpg:grpSpPr bwMode="auto">
                          <a:xfrm>
                            <a:off x="1418" y="-1838"/>
                            <a:ext cx="1296" cy="269"/>
                            <a:chOff x="1418" y="-1838"/>
                            <a:chExt cx="1296" cy="269"/>
                          </a:xfrm>
                        </wpg:grpSpPr>
                        <wps:wsp>
                          <wps:cNvPr id="614" name="Freeform 600"/>
                          <wps:cNvSpPr>
                            <a:spLocks/>
                          </wps:cNvSpPr>
                          <wps:spPr bwMode="auto">
                            <a:xfrm>
                              <a:off x="1418" y="-1838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-1570 -1838"/>
                                <a:gd name="T3" fmla="*/ -1570 h 269"/>
                                <a:gd name="T4" fmla="+- 0 2714 1418"/>
                                <a:gd name="T5" fmla="*/ T4 w 1296"/>
                                <a:gd name="T6" fmla="+- 0 -1570 -1838"/>
                                <a:gd name="T7" fmla="*/ -1570 h 269"/>
                                <a:gd name="T8" fmla="+- 0 2714 1418"/>
                                <a:gd name="T9" fmla="*/ T8 w 1296"/>
                                <a:gd name="T10" fmla="+- 0 -1838 -1838"/>
                                <a:gd name="T11" fmla="*/ -1838 h 269"/>
                                <a:gd name="T12" fmla="+- 0 1418 1418"/>
                                <a:gd name="T13" fmla="*/ T12 w 1296"/>
                                <a:gd name="T14" fmla="+- 0 -1838 -1838"/>
                                <a:gd name="T15" fmla="*/ -1838 h 269"/>
                                <a:gd name="T16" fmla="+- 0 1418 1418"/>
                                <a:gd name="T17" fmla="*/ T16 w 1296"/>
                                <a:gd name="T18" fmla="+- 0 -1570 -1838"/>
                                <a:gd name="T19" fmla="*/ -157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8"/>
                                  </a:moveTo>
                                  <a:lnTo>
                                    <a:pt x="1296" y="268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97"/>
                        <wpg:cNvGrpSpPr>
                          <a:grpSpLocks/>
                        </wpg:cNvGrpSpPr>
                        <wpg:grpSpPr bwMode="auto">
                          <a:xfrm>
                            <a:off x="1418" y="-1570"/>
                            <a:ext cx="1296" cy="269"/>
                            <a:chOff x="1418" y="-1570"/>
                            <a:chExt cx="1296" cy="269"/>
                          </a:xfrm>
                        </wpg:grpSpPr>
                        <wps:wsp>
                          <wps:cNvPr id="616" name="Freeform 598"/>
                          <wps:cNvSpPr>
                            <a:spLocks/>
                          </wps:cNvSpPr>
                          <wps:spPr bwMode="auto">
                            <a:xfrm>
                              <a:off x="1418" y="-1570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-1301 -1570"/>
                                <a:gd name="T3" fmla="*/ -1301 h 269"/>
                                <a:gd name="T4" fmla="+- 0 2714 1418"/>
                                <a:gd name="T5" fmla="*/ T4 w 1296"/>
                                <a:gd name="T6" fmla="+- 0 -1301 -1570"/>
                                <a:gd name="T7" fmla="*/ -1301 h 269"/>
                                <a:gd name="T8" fmla="+- 0 2714 1418"/>
                                <a:gd name="T9" fmla="*/ T8 w 1296"/>
                                <a:gd name="T10" fmla="+- 0 -1570 -1570"/>
                                <a:gd name="T11" fmla="*/ -1570 h 269"/>
                                <a:gd name="T12" fmla="+- 0 1418 1418"/>
                                <a:gd name="T13" fmla="*/ T12 w 1296"/>
                                <a:gd name="T14" fmla="+- 0 -1570 -1570"/>
                                <a:gd name="T15" fmla="*/ -1570 h 269"/>
                                <a:gd name="T16" fmla="+- 0 1418 1418"/>
                                <a:gd name="T17" fmla="*/ T16 w 1296"/>
                                <a:gd name="T18" fmla="+- 0 -1301 -1570"/>
                                <a:gd name="T19" fmla="*/ -130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9"/>
                                  </a:moveTo>
                                  <a:lnTo>
                                    <a:pt x="1296" y="26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95"/>
                        <wpg:cNvGrpSpPr>
                          <a:grpSpLocks/>
                        </wpg:cNvGrpSpPr>
                        <wpg:grpSpPr bwMode="auto">
                          <a:xfrm>
                            <a:off x="1418" y="-1301"/>
                            <a:ext cx="1296" cy="267"/>
                            <a:chOff x="1418" y="-1301"/>
                            <a:chExt cx="1296" cy="267"/>
                          </a:xfrm>
                        </wpg:grpSpPr>
                        <wps:wsp>
                          <wps:cNvPr id="618" name="Freeform 596"/>
                          <wps:cNvSpPr>
                            <a:spLocks/>
                          </wps:cNvSpPr>
                          <wps:spPr bwMode="auto">
                            <a:xfrm>
                              <a:off x="1418" y="-1301"/>
                              <a:ext cx="1296" cy="267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-1034 -1301"/>
                                <a:gd name="T3" fmla="*/ -1034 h 267"/>
                                <a:gd name="T4" fmla="+- 0 2714 1418"/>
                                <a:gd name="T5" fmla="*/ T4 w 1296"/>
                                <a:gd name="T6" fmla="+- 0 -1034 -1301"/>
                                <a:gd name="T7" fmla="*/ -1034 h 267"/>
                                <a:gd name="T8" fmla="+- 0 2714 1418"/>
                                <a:gd name="T9" fmla="*/ T8 w 1296"/>
                                <a:gd name="T10" fmla="+- 0 -1301 -1301"/>
                                <a:gd name="T11" fmla="*/ -1301 h 267"/>
                                <a:gd name="T12" fmla="+- 0 1418 1418"/>
                                <a:gd name="T13" fmla="*/ T12 w 1296"/>
                                <a:gd name="T14" fmla="+- 0 -1301 -1301"/>
                                <a:gd name="T15" fmla="*/ -1301 h 267"/>
                                <a:gd name="T16" fmla="+- 0 1418 1418"/>
                                <a:gd name="T17" fmla="*/ T16 w 1296"/>
                                <a:gd name="T18" fmla="+- 0 -1034 -1301"/>
                                <a:gd name="T19" fmla="*/ -103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7">
                                  <a:moveTo>
                                    <a:pt x="0" y="267"/>
                                  </a:moveTo>
                                  <a:lnTo>
                                    <a:pt x="1296" y="267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A55A0" id="Group 594" o:spid="_x0000_s1026" style="position:absolute;margin-left:70.9pt;margin-top:-91.9pt;width:64.8pt;height:40.2pt;z-index:-141664;mso-position-horizontal-relative:page" coordorigin="1418,-1838" coordsize="1296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">
                <v:group id="Group 599" o:spid="_x0000_s1027" style="position:absolute;left:1418;top:-1838;width:1296;height:269" coordorigin="1418,-1838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00" o:spid="_x0000_s1028" style="position:absolute;left:1418;top:-1838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X78QA&#10;AADcAAAADwAAAGRycy9kb3ducmV2LnhtbESPUWsCMRCE3wv+h7BC32pOaaVejaIFoVCKaPsDlst6&#10;Obxsjmy8u/77plDo4zAz3zDr7ehb1VOUJrCB+awARVwF23Bt4Ovz8PAMShKyxTYwGfgmge1mcrfG&#10;0oaBT9SfU60yhKVEAy6lrtRaKkceZRY64uxdQvSYsoy1thGHDPetXhTFUntsOC847OjVUXU937yB&#10;gz8Ne3es9yK349C/y+rpI66MuZ+OuxdQicb0H/5rv1kDy/kj/J7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wV+/EAAAA3AAAAA8AAAAAAAAAAAAAAAAAmAIAAGRycy9k&#10;b3ducmV2LnhtbFBLBQYAAAAABAAEAPUAAACJAwAAAAA=&#10;" path="m,268r1296,l1296,,,,,268xe" fillcolor="#4f81bd" stroked="f">
                    <v:path arrowok="t" o:connecttype="custom" o:connectlocs="0,-1570;1296,-1570;1296,-1838;0,-1838;0,-1570" o:connectangles="0,0,0,0,0"/>
                  </v:shape>
                </v:group>
                <v:group id="Group 597" o:spid="_x0000_s1029" style="position:absolute;left:1418;top:-1570;width:1296;height:269" coordorigin="1418,-1570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98" o:spid="_x0000_s1030" style="position:absolute;left:1418;top:-1570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sA8QA&#10;AADcAAAADwAAAGRycy9kb3ducmV2LnhtbESPzWrDMBCE74W8g9hCb42cQk3jRAlNIFAoJeTnARZr&#10;a5laK6NVbPftq0Khx2FmvmHW28l3aqAobWADi3kBirgOtuXGwPVyeHwBJQnZYheYDHyTwHYzu1tj&#10;ZcPIJxrOqVEZwlKhAZdSX2kttSOPMg89cfY+Q/SYsoyNthHHDPedfiqKUntsOS847GnvqP4637yB&#10;gz+NO3dsdiK34zi8y/L5Iy6NebifXlegEk3pP/zXfrMGykUJ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bAPEAAAA3AAAAA8AAAAAAAAAAAAAAAAAmAIAAGRycy9k&#10;b3ducmV2LnhtbFBLBQYAAAAABAAEAPUAAACJAwAAAAA=&#10;" path="m,269r1296,l1296,,,,,269xe" fillcolor="#4f81bd" stroked="f">
                    <v:path arrowok="t" o:connecttype="custom" o:connectlocs="0,-1301;1296,-1301;1296,-1570;0,-1570;0,-1301" o:connectangles="0,0,0,0,0"/>
                  </v:shape>
                </v:group>
                <v:group id="Group 595" o:spid="_x0000_s1031" style="position:absolute;left:1418;top:-1301;width:1296;height:267" coordorigin="1418,-1301" coordsize="129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96" o:spid="_x0000_s1032" style="position:absolute;left:1418;top:-1301;width:1296;height:267;visibility:visible;mso-wrap-style:square;v-text-anchor:top" coordsize="129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8qMEA&#10;AADcAAAADwAAAGRycy9kb3ducmV2LnhtbERPy4rCMBTdC/MP4Q7MRjStYtFqlGGgjOLG1wdcmmtT&#10;bG5Kk9H695OF4PJw3qtNbxtxp87XjhWk4wQEcel0zZWCy7kYzUH4gKyxcUwKnuRhs/4YrDDX7sFH&#10;up9CJWII+xwVmBDaXEpfGrLox64ljtzVdRZDhF0ldYePGG4bOUmSTFqsOTYYbOnHUHk7/VkFV3zu&#10;Dr+zvtpOk7QYLgqzbydHpb4+++8liEB9eItf7q1WkKV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ZfKjBAAAA3AAAAA8AAAAAAAAAAAAAAAAAmAIAAGRycy9kb3du&#10;cmV2LnhtbFBLBQYAAAAABAAEAPUAAACGAwAAAAA=&#10;" path="m,267r1296,l1296,,,,,267xe" fillcolor="#4f81bd" stroked="f">
                    <v:path arrowok="t" o:connecttype="custom" o:connectlocs="0,-1034;1296,-1034;1296,-1301;0,-1301;0,-1034" o:connectangles="0,0,0,0,0"/>
                  </v:shape>
                </v:group>
                <w10:wrap anchorx="page"/>
              </v:group>
            </w:pict>
          </mc:Fallback>
        </mc:AlternateContent>
      </w:r>
      <w:r w:rsidR="009328F2">
        <w:rPr>
          <w:spacing w:val="-1"/>
        </w:rPr>
        <w:t>Note:</w:t>
      </w:r>
      <w:r w:rsidR="009328F2">
        <w:t xml:space="preserve"> </w:t>
      </w:r>
      <w:r w:rsidR="009328F2">
        <w:rPr>
          <w:spacing w:val="-1"/>
        </w:rPr>
        <w:t xml:space="preserve">Assuming </w:t>
      </w:r>
      <w:r w:rsidR="009328F2">
        <w:t>a</w:t>
      </w:r>
      <w:r w:rsidR="009328F2">
        <w:rPr>
          <w:spacing w:val="1"/>
        </w:rPr>
        <w:t xml:space="preserve"> </w:t>
      </w:r>
      <w:r w:rsidR="009328F2">
        <w:t>7</w:t>
      </w:r>
      <w:r w:rsidR="009328F2">
        <w:rPr>
          <w:spacing w:val="-1"/>
        </w:rPr>
        <w:t xml:space="preserve"> per </w:t>
      </w:r>
      <w:r w:rsidR="009328F2">
        <w:t>cent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discount</w:t>
      </w:r>
      <w:r w:rsidR="009328F2">
        <w:t xml:space="preserve"> </w:t>
      </w:r>
      <w:r w:rsidR="009328F2">
        <w:rPr>
          <w:spacing w:val="-1"/>
        </w:rPr>
        <w:t>rate.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Totals</w:t>
      </w:r>
      <w:r w:rsidR="009328F2">
        <w:t xml:space="preserve"> </w:t>
      </w:r>
      <w:r w:rsidR="009328F2">
        <w:rPr>
          <w:spacing w:val="-1"/>
        </w:rPr>
        <w:t>may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vary</w:t>
      </w:r>
      <w:r w:rsidR="009328F2">
        <w:rPr>
          <w:spacing w:val="-2"/>
        </w:rPr>
        <w:t xml:space="preserve"> </w:t>
      </w:r>
      <w:r w:rsidR="009328F2">
        <w:t>due</w:t>
      </w:r>
      <w:r w:rsidR="009328F2">
        <w:rPr>
          <w:spacing w:val="1"/>
        </w:rPr>
        <w:t xml:space="preserve"> </w:t>
      </w:r>
      <w:r w:rsidR="009328F2">
        <w:t>to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rounding</w:t>
      </w:r>
    </w:p>
    <w:p w14:paraId="5F65E16F" w14:textId="77777777" w:rsidR="004863D4" w:rsidRDefault="004863D4">
      <w:pPr>
        <w:sectPr w:rsidR="004863D4">
          <w:pgSz w:w="11910" w:h="16840"/>
          <w:pgMar w:top="1340" w:right="1060" w:bottom="640" w:left="1200" w:header="0" w:footer="0" w:gutter="0"/>
          <w:cols w:space="720"/>
        </w:sectPr>
      </w:pPr>
    </w:p>
    <w:p w14:paraId="5F65E170" w14:textId="77777777" w:rsidR="004863D4" w:rsidRDefault="009328F2">
      <w:pPr>
        <w:numPr>
          <w:ilvl w:val="1"/>
          <w:numId w:val="8"/>
        </w:numPr>
        <w:tabs>
          <w:tab w:val="left" w:pos="839"/>
        </w:tabs>
        <w:spacing w:before="57"/>
        <w:jc w:val="left"/>
        <w:rPr>
          <w:rFonts w:ascii="Arial" w:eastAsia="Arial" w:hAnsi="Arial" w:cs="Arial"/>
        </w:rPr>
      </w:pPr>
      <w:bookmarkStart w:id="159" w:name="6.4_Option_4_–_Regulation"/>
      <w:bookmarkEnd w:id="159"/>
      <w:r>
        <w:rPr>
          <w:rFonts w:ascii="Arial" w:eastAsia="Arial" w:hAnsi="Arial" w:cs="Arial"/>
          <w:b/>
          <w:bCs/>
          <w:i/>
          <w:spacing w:val="-1"/>
        </w:rPr>
        <w:t>Option</w:t>
      </w:r>
      <w:r>
        <w:rPr>
          <w:rFonts w:ascii="Arial" w:eastAsia="Arial" w:hAnsi="Arial" w:cs="Arial"/>
          <w:b/>
          <w:bCs/>
          <w:i/>
        </w:rPr>
        <w:t xml:space="preserve"> 4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– </w:t>
      </w:r>
      <w:r>
        <w:rPr>
          <w:rFonts w:ascii="Arial" w:eastAsia="Arial" w:hAnsi="Arial" w:cs="Arial"/>
          <w:b/>
          <w:bCs/>
          <w:i/>
          <w:spacing w:val="-1"/>
        </w:rPr>
        <w:t>Regulation</w:t>
      </w:r>
    </w:p>
    <w:p w14:paraId="5F65E171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72" w14:textId="77777777" w:rsidR="004863D4" w:rsidRDefault="009328F2">
      <w:pPr>
        <w:pStyle w:val="BodyText"/>
        <w:spacing w:line="276" w:lineRule="auto"/>
        <w:ind w:right="109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setting of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69"/>
        </w:rPr>
        <w:t xml:space="preserve">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regulation.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complied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NRSIEE</w:t>
      </w:r>
      <w:r>
        <w:rPr>
          <w:spacing w:val="57"/>
        </w:rPr>
        <w:t xml:space="preserve"> </w:t>
      </w:r>
      <w:r>
        <w:rPr>
          <w:spacing w:val="-1"/>
        </w:rPr>
        <w:t>emission standard 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allowed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sold.</w:t>
      </w:r>
    </w:p>
    <w:p w14:paraId="5F65E173" w14:textId="77777777" w:rsidR="004863D4" w:rsidRDefault="009328F2">
      <w:pPr>
        <w:pStyle w:val="BodyText"/>
        <w:spacing w:before="199" w:line="277" w:lineRule="auto"/>
        <w:ind w:right="342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1"/>
        </w:rPr>
        <w:t xml:space="preserve"> </w:t>
      </w:r>
      <w:r>
        <w:rPr>
          <w:spacing w:val="-1"/>
        </w:rPr>
        <w:t>with,</w:t>
      </w:r>
      <w:r>
        <w:t xml:space="preserve"> or</w:t>
      </w:r>
      <w:r>
        <w:rPr>
          <w:spacing w:val="-1"/>
        </w:rPr>
        <w:t xml:space="preserve"> similar</w:t>
      </w:r>
      <w:r>
        <w:rPr>
          <w:spacing w:val="55"/>
        </w:rPr>
        <w:t xml:space="preserve"> </w:t>
      </w:r>
      <w:r>
        <w:t xml:space="preserve">to,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</w:p>
    <w:p w14:paraId="5F65E174" w14:textId="77777777" w:rsidR="004863D4" w:rsidRDefault="009328F2">
      <w:pPr>
        <w:pStyle w:val="BodyText"/>
        <w:spacing w:before="198"/>
      </w:pP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provide </w:t>
      </w:r>
      <w:r>
        <w:t>for</w:t>
      </w:r>
      <w:r>
        <w:rPr>
          <w:spacing w:val="-1"/>
        </w:rPr>
        <w:t xml:space="preserve"> the:</w:t>
      </w:r>
    </w:p>
    <w:p w14:paraId="5F65E175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17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setting of</w:t>
      </w:r>
      <w: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emission standards;</w:t>
      </w:r>
      <w:r>
        <w:t xml:space="preserve"> </w:t>
      </w:r>
      <w:r>
        <w:rPr>
          <w:spacing w:val="-1"/>
        </w:rPr>
        <w:t>and</w:t>
      </w:r>
    </w:p>
    <w:p w14:paraId="5F65E177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17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7" w:lineRule="auto"/>
        <w:ind w:right="243" w:firstLine="0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 xml:space="preserve">establishing </w:t>
      </w:r>
      <w:r>
        <w:t>the</w:t>
      </w:r>
      <w:r>
        <w:rPr>
          <w:spacing w:val="-1"/>
        </w:rPr>
        <w:t xml:space="preserve"> role,</w:t>
      </w:r>
      <w:r>
        <w:t xml:space="preserve"> </w:t>
      </w:r>
      <w:r>
        <w:rPr>
          <w:spacing w:val="-1"/>
        </w:rPr>
        <w:t>responsibilities</w:t>
      </w:r>
      <w:r>
        <w:rPr>
          <w:spacing w:val="53"/>
        </w:rPr>
        <w:t xml:space="preserve"> </w:t>
      </w:r>
      <w:r>
        <w:t>and</w:t>
      </w:r>
      <w:r>
        <w:rPr>
          <w:spacing w:val="-1"/>
        </w:rPr>
        <w:t xml:space="preserve"> powers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regulator,</w:t>
      </w:r>
      <w:r>
        <w:t xml:space="preserve"> </w:t>
      </w:r>
      <w:r>
        <w:rPr>
          <w:spacing w:val="-1"/>
        </w:rPr>
        <w:t>including ensuring compliance.</w:t>
      </w:r>
    </w:p>
    <w:p w14:paraId="5F65E179" w14:textId="77777777" w:rsidR="004863D4" w:rsidRDefault="009328F2">
      <w:pPr>
        <w:pStyle w:val="BodyText"/>
        <w:spacing w:before="198" w:line="276" w:lineRule="auto"/>
        <w:ind w:right="258"/>
      </w:pP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scheme 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virtually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per</w:t>
      </w:r>
      <w:r>
        <w:rPr>
          <w:spacing w:val="55"/>
        </w:rPr>
        <w:t xml:space="preserve"> </w:t>
      </w:r>
      <w:r>
        <w:t xml:space="preserve">cent </w:t>
      </w:r>
      <w:r>
        <w:rPr>
          <w:spacing w:val="-1"/>
        </w:rPr>
        <w:t>compliance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regulated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is,</w:t>
      </w:r>
      <w:r>
        <w:rPr>
          <w:spacing w:val="-2"/>
        </w:rPr>
        <w:t xml:space="preserve"> </w:t>
      </w: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 xml:space="preserve">per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non-compliant</w:t>
      </w:r>
      <w:r>
        <w:rPr>
          <w:spacing w:val="39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disappear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market.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smaller NSIREE</w:t>
      </w:r>
      <w:r>
        <w:rPr>
          <w:spacing w:val="1"/>
        </w:rPr>
        <w:t xml:space="preserve"> </w:t>
      </w:r>
      <w:r>
        <w:rPr>
          <w:spacing w:val="-1"/>
        </w:rPr>
        <w:t>market</w:t>
      </w:r>
      <w:r>
        <w:rPr>
          <w:spacing w:val="61"/>
        </w:rP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(as</w:t>
      </w:r>
      <w:r>
        <w:t xml:space="preserve"> some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1"/>
        </w:rPr>
        <w:t xml:space="preserve"> 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would have</w:t>
      </w:r>
      <w:r>
        <w:rPr>
          <w:spacing w:val="1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 xml:space="preserve">purchased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non-</w:t>
      </w:r>
      <w:r>
        <w:rPr>
          <w:spacing w:val="55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leave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market),</w:t>
      </w:r>
      <w: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69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rPr>
          <w:spacing w:val="-1"/>
        </w:rPr>
        <w:t>in figure</w:t>
      </w:r>
      <w:r>
        <w:rPr>
          <w:spacing w:val="1"/>
        </w:rPr>
        <w:t xml:space="preserve"> </w:t>
      </w:r>
      <w:r>
        <w:rPr>
          <w:spacing w:val="-1"/>
        </w:rPr>
        <w:t>6.3.</w:t>
      </w:r>
    </w:p>
    <w:p w14:paraId="5F65E17A" w14:textId="77777777" w:rsidR="004863D4" w:rsidRDefault="009328F2">
      <w:pPr>
        <w:spacing w:before="201"/>
        <w:ind w:left="118"/>
        <w:rPr>
          <w:rFonts w:ascii="Arial" w:eastAsia="Arial" w:hAnsi="Arial" w:cs="Arial"/>
        </w:rPr>
      </w:pPr>
      <w:bookmarkStart w:id="160" w:name="Figure_6.3:_Emissions_2015-2035_under_Re"/>
      <w:bookmarkEnd w:id="160"/>
      <w:r>
        <w:rPr>
          <w:rFonts w:ascii="Arial"/>
          <w:b/>
          <w:i/>
          <w:spacing w:val="-1"/>
        </w:rPr>
        <w:t>Figure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6.3: Emissions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"/>
        </w:rPr>
        <w:t>2015-2035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under Regulation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option</w:t>
      </w:r>
      <w:r>
        <w:rPr>
          <w:rFonts w:ascii="Arial"/>
          <w:b/>
          <w:i/>
        </w:rPr>
        <w:t xml:space="preserve"> 4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(tonnes)</w:t>
      </w:r>
    </w:p>
    <w:p w14:paraId="5F65E17B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7C" w14:textId="18C0CFFC" w:rsidR="004863D4" w:rsidRDefault="00B00323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37" wp14:editId="63D90C7C">
                <wp:extent cx="5841365" cy="6985"/>
                <wp:effectExtent l="8890" t="4445" r="7620" b="7620"/>
                <wp:docPr id="609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6985"/>
                          <a:chOff x="0" y="0"/>
                          <a:chExt cx="9199" cy="11"/>
                        </a:xfrm>
                      </wpg:grpSpPr>
                      <wpg:grpSp>
                        <wpg:cNvPr id="610" name="Group 5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89" cy="2"/>
                            <a:chOff x="5" y="5"/>
                            <a:chExt cx="9189" cy="2"/>
                          </a:xfrm>
                        </wpg:grpSpPr>
                        <wps:wsp>
                          <wps:cNvPr id="611" name="Freeform 5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8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89"/>
                                <a:gd name="T2" fmla="+- 0 9194 5"/>
                                <a:gd name="T3" fmla="*/ T2 w 9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9">
                                  <a:moveTo>
                                    <a:pt x="0" y="0"/>
                                  </a:moveTo>
                                  <a:lnTo>
                                    <a:pt x="9189" y="0"/>
                                  </a:lnTo>
                                </a:path>
                              </a:pathLst>
                            </a:custGeom>
                            <a:noFill/>
                            <a:ln w="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7ACEE9" id="Group 591" o:spid="_x0000_s1026" style="width:459.95pt;height:.55pt;mso-position-horizontal-relative:char;mso-position-vertical-relative:line" coordsize="919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">
                <v:group id="Group 592" o:spid="_x0000_s1027" style="position:absolute;left:5;top:5;width:9189;height:2" coordorigin="5,5" coordsize="9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93" o:spid="_x0000_s1028" style="position:absolute;left:5;top:5;width:9189;height:2;visibility:visible;mso-wrap-style:square;v-text-anchor:top" coordsize="9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0kr4A&#10;AADcAAAADwAAAGRycy9kb3ducmV2LnhtbESPwQrCMBBE74L/EFbwpmlFRKpRRBG8idoPWJq1DTab&#10;0kStfr0RBI/DzLxhluvO1uJBrTeOFaTjBARx4bThUkF+2Y/mIHxA1lg7JgUv8rBe9XtLzLR78oke&#10;51CKCGGfoYIqhCaT0hcVWfRj1xBH7+paiyHKtpS6xWeE21pOkmQmLRqOCxU2tK2ouJ3vVsGxti7w&#10;/O1fvDvd89xMnekOSg0H3WYBIlAX/uFf+6AVzNIUvm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dtJK+AAAA3AAAAA8AAAAAAAAAAAAAAAAAmAIAAGRycy9kb3ducmV2&#10;LnhtbFBLBQYAAAAABAAEAPUAAACDAwAAAAA=&#10;" path="m,l9189,e" filled="f" strokeweight=".18267mm">
                    <v:path arrowok="t" o:connecttype="custom" o:connectlocs="0,0;9189,0" o:connectangles="0,0"/>
                  </v:shape>
                </v:group>
                <w10:anchorlock/>
              </v:group>
            </w:pict>
          </mc:Fallback>
        </mc:AlternateContent>
      </w:r>
    </w:p>
    <w:p w14:paraId="5F65E17D" w14:textId="77777777" w:rsidR="004863D4" w:rsidRDefault="009328F2">
      <w:pPr>
        <w:tabs>
          <w:tab w:val="left" w:pos="4243"/>
          <w:tab w:val="left" w:pos="7256"/>
        </w:tabs>
        <w:spacing w:line="185" w:lineRule="exact"/>
        <w:ind w:left="683" w:firstLine="49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Marine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PM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Marine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HC</w:t>
      </w:r>
      <w:r>
        <w:rPr>
          <w:rFonts w:ascii="Arial"/>
          <w:spacing w:val="-1"/>
          <w:sz w:val="18"/>
        </w:rPr>
        <w:tab/>
        <w:t>Marine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NOx</w:t>
      </w:r>
    </w:p>
    <w:p w14:paraId="5F65E17E" w14:textId="77777777" w:rsidR="004863D4" w:rsidRDefault="009328F2">
      <w:pPr>
        <w:tabs>
          <w:tab w:val="left" w:pos="3331"/>
          <w:tab w:val="left" w:pos="6394"/>
        </w:tabs>
        <w:spacing w:line="200" w:lineRule="atLeast"/>
        <w:ind w:left="26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38" wp14:editId="5F65E539">
            <wp:extent cx="1736768" cy="1257395"/>
            <wp:effectExtent l="0" t="0" r="0" b="0"/>
            <wp:docPr id="15" name="image14.png" descr="These figures show the expected reduction in emissions from 2015 to 2035 under op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68" cy="12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3A" wp14:editId="5F65E53B">
            <wp:extent cx="1736770" cy="1257395"/>
            <wp:effectExtent l="0" t="0" r="0" b="0"/>
            <wp:docPr id="17" name="image15.png" descr="These figures show the expected reduction in emissions from 2015 to 2035 under op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70" cy="12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5F65E53C" wp14:editId="5F65E53D">
            <wp:extent cx="1736765" cy="1257395"/>
            <wp:effectExtent l="0" t="0" r="0" b="0"/>
            <wp:docPr id="19" name="image16.png" descr="These figures show the expected reduction in emissions from 2015 to 2035 under op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65" cy="12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E17F" w14:textId="77777777" w:rsidR="004863D4" w:rsidRDefault="009328F2">
      <w:pPr>
        <w:tabs>
          <w:tab w:val="left" w:pos="3749"/>
          <w:tab w:val="left" w:pos="6762"/>
        </w:tabs>
        <w:spacing w:before="9"/>
        <w:ind w:left="6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Outdoor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PM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Outdoor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HC</w:t>
      </w:r>
      <w:r>
        <w:rPr>
          <w:rFonts w:ascii="Arial"/>
          <w:spacing w:val="-1"/>
          <w:sz w:val="18"/>
        </w:rPr>
        <w:tab/>
        <w:t>Outdoor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NOx</w:t>
      </w:r>
    </w:p>
    <w:p w14:paraId="5F65E180" w14:textId="50CF0CC6" w:rsidR="004863D4" w:rsidRDefault="00B00323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5F65E53F" wp14:editId="06A05AFB">
                <wp:extent cx="5851525" cy="1271905"/>
                <wp:effectExtent l="8890" t="0" r="6985" b="6350"/>
                <wp:docPr id="603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1525" cy="1271905"/>
                          <a:chOff x="0" y="0"/>
                          <a:chExt cx="9215" cy="2003"/>
                        </a:xfrm>
                      </wpg:grpSpPr>
                      <wpg:grpSp>
                        <wpg:cNvPr id="604" name="Group 586"/>
                        <wpg:cNvGrpSpPr>
                          <a:grpSpLocks/>
                        </wpg:cNvGrpSpPr>
                        <wpg:grpSpPr bwMode="auto">
                          <a:xfrm>
                            <a:off x="6" y="1997"/>
                            <a:ext cx="9203" cy="2"/>
                            <a:chOff x="6" y="1997"/>
                            <a:chExt cx="9203" cy="2"/>
                          </a:xfrm>
                        </wpg:grpSpPr>
                        <wps:wsp>
                          <wps:cNvPr id="605" name="Freeform 590"/>
                          <wps:cNvSpPr>
                            <a:spLocks/>
                          </wps:cNvSpPr>
                          <wps:spPr bwMode="auto">
                            <a:xfrm>
                              <a:off x="6" y="1997"/>
                              <a:ext cx="92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03"/>
                                <a:gd name="T2" fmla="+- 0 9209 6"/>
                                <a:gd name="T3" fmla="*/ T2 w 9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3">
                                  <a:moveTo>
                                    <a:pt x="0" y="0"/>
                                  </a:moveTo>
                                  <a:lnTo>
                                    <a:pt x="9203" y="0"/>
                                  </a:lnTo>
                                </a:path>
                              </a:pathLst>
                            </a:custGeom>
                            <a:noFill/>
                            <a:ln w="73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" name="Picture 589" descr="These figures show the expected reduction in emissions from 2015 to 2035 under option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" y="0"/>
                              <a:ext cx="2750" cy="1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7" name="Picture 588" descr="These figures show the expected reduction in emissions from 2015 to 2035 under option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9" y="0"/>
                              <a:ext cx="2750" cy="1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8" name="Picture 587" descr="These figures show the expected reduction in emissions from 2015 to 2035 under option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" y="0"/>
                              <a:ext cx="2750" cy="1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803CCC" id="Group 585" o:spid="_x0000_s1026" style="width:460.75pt;height:100.15pt;mso-position-horizontal-relative:char;mso-position-vertical-relative:line" coordsize="9215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">
                <v:group id="Group 586" o:spid="_x0000_s1027" style="position:absolute;left:6;top:1997;width:9203;height:2" coordorigin="6,1997" coordsize="9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90" o:spid="_x0000_s1028" style="position:absolute;left:6;top:1997;width:9203;height:2;visibility:visible;mso-wrap-style:square;v-text-anchor:top" coordsize="9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DG8QA&#10;AADcAAAADwAAAGRycy9kb3ducmV2LnhtbESPT2sCMRTE70K/Q3iF3jRpwT+sZpe20KpgD7W158fm&#10;dTe4eVk2UddvbwTB4zAzv2EWRe8acaQuWM8ankcKBHHpjeVKw+/Px3AGIkRkg41n0nCmAEX+MFhg&#10;ZvyJv+m4jZVIEA4ZaqhjbDMpQ1mTwzDyLXHy/n3nMCbZVdJ0eEpw18gXpSbSoeW0UGNL7zWV++3B&#10;aTAWz/br8285flN+tpuGPW/WSuunx/51DiJSH+/hW3tlNEzUGK5n0hG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gxvEAAAA3AAAAA8AAAAAAAAAAAAAAAAAmAIAAGRycy9k&#10;b3ducmV2LnhtbFBLBQYAAAAABAAEAPUAAACJAwAAAAA=&#10;" path="m,l9203,e" filled="f" strokeweight=".20308mm">
                    <v:path arrowok="t" o:connecttype="custom" o:connectlocs="0,0;9203,0" o:connectangles="0,0"/>
                  </v:shape>
                  <v:shape id="Picture 589" o:spid="_x0000_s1029" type="#_x0000_t75" alt="These figures show the expected reduction in emissions from 2015 to 2035 under option 4" style="position:absolute;left:157;width:2750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GVTCAAAA3AAAAA8AAABkcnMvZG93bnJldi54bWxEj0+LwjAUxO8LfofwBC+LpitYtBpFBMWr&#10;fy7eHs2zrTYvtcnW+O2NsLDHYWZ+wyxWwdSio9ZVlhX8jBIQxLnVFRcKzqftcArCeWSNtWVS8CIH&#10;q2Xva4GZtk8+UHf0hYgQdhkqKL1vMildXpJBN7INcfSutjXoo2wLqVt8Rrip5ThJUmmw4rhQYkOb&#10;kvL78dco2E70jA7h9t1dLrvHZH8K1doGpQb9sJ6D8BT8f/ivvdcK0iSFz5l4BO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BlUwgAAANwAAAAPAAAAAAAAAAAAAAAAAJ8C&#10;AABkcnMvZG93bnJldi54bWxQSwUGAAAAAAQABAD3AAAAjgMAAAAA&#10;">
                    <v:imagedata r:id="rId100" o:title="These figures show the expected reduction in emissions from 2015 to 2035 under option 4"/>
                  </v:shape>
                  <v:shape id="Picture 588" o:spid="_x0000_s1030" type="#_x0000_t75" alt="These figures show the expected reduction in emissions from 2015 to 2035 under option 4" style="position:absolute;left:3219;width:2750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ZZnDAAAA3AAAAA8AAABkcnMvZG93bnJldi54bWxEj0FLw0AUhO9C/8PyCt7sxlBqid0WKRUF&#10;T7aK10f2NVmafbtkn0n6711B8DjMzDfMZjf5Tg3UJxfYwP2iAEVcB+u4MfBxer5bg0qCbLELTAau&#10;lGC3nd1ssLJh5HcajtKoDOFUoYFWJFZap7olj2kRInH2zqH3KFn2jbY9jhnuO10WxUp7dJwXWoy0&#10;b6m+HL+9AeeWy8+yRDnIGqev6xBf3sZozO18enoEJTTJf/iv/WoNrIoH+D2Tj4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llmcMAAADcAAAADwAAAAAAAAAAAAAAAACf&#10;AgAAZHJzL2Rvd25yZXYueG1sUEsFBgAAAAAEAAQA9wAAAI8DAAAAAA==&#10;">
                    <v:imagedata r:id="rId101" o:title="These figures show the expected reduction in emissions from 2015 to 2035 under option 4"/>
                  </v:shape>
                  <v:shape id="Picture 587" o:spid="_x0000_s1031" type="#_x0000_t75" alt="These figures show the expected reduction in emissions from 2015 to 2035 under option 4" style="position:absolute;left:6282;width:2750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9T/nDAAAA3AAAAA8AAABkcnMvZG93bnJldi54bWxET01rAjEQvRf6H8IIvdWsFayuRikFpb1Z&#10;baW9DZtxN7qZrEmqu//eHASPj/c9W7S2FmfywThWMOhnIIgLpw2XCr63y+cxiBCRNdaOSUFHARbz&#10;x4cZ5tpd+IvOm1iKFMIhRwVVjE0uZSgqshj6riFO3N55izFBX0rt8ZLCbS1fsmwkLRpODRU29F5R&#10;cdz8WwXW7CavK7+NP93+eDoMzd/vuvtU6qnXvk1BRGrjXXxzf2gFoyytTWfSEZ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1P+cMAAADcAAAADwAAAAAAAAAAAAAAAACf&#10;AgAAZHJzL2Rvd25yZXYueG1sUEsFBgAAAAAEAAQA9wAAAI8DAAAAAA==&#10;">
                    <v:imagedata r:id="rId102" o:title="These figures show the expected reduction in emissions from 2015 to 2035 under option 4"/>
                  </v:shape>
                </v:group>
                <w10:anchorlock/>
              </v:group>
            </w:pict>
          </mc:Fallback>
        </mc:AlternateContent>
      </w:r>
    </w:p>
    <w:p w14:paraId="5F65E18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18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183" w14:textId="77777777" w:rsidR="004863D4" w:rsidRDefault="004863D4">
      <w:pPr>
        <w:spacing w:before="7"/>
        <w:rPr>
          <w:rFonts w:ascii="Arial" w:eastAsia="Arial" w:hAnsi="Arial" w:cs="Arial"/>
          <w:sz w:val="17"/>
          <w:szCs w:val="17"/>
        </w:rPr>
      </w:pPr>
    </w:p>
    <w:p w14:paraId="5F65E184" w14:textId="77777777" w:rsidR="004863D4" w:rsidRDefault="009328F2">
      <w:pPr>
        <w:numPr>
          <w:ilvl w:val="2"/>
          <w:numId w:val="8"/>
        </w:numPr>
        <w:tabs>
          <w:tab w:val="left" w:pos="839"/>
        </w:tabs>
        <w:spacing w:before="72"/>
        <w:jc w:val="left"/>
        <w:rPr>
          <w:rFonts w:ascii="Arial" w:eastAsia="Arial" w:hAnsi="Arial" w:cs="Arial"/>
        </w:rPr>
      </w:pPr>
      <w:bookmarkStart w:id="161" w:name="6.4.1_Impact_on_Business"/>
      <w:bookmarkEnd w:id="161"/>
      <w:r>
        <w:rPr>
          <w:rFonts w:ascii="Arial"/>
          <w:i/>
          <w:spacing w:val="-1"/>
        </w:rPr>
        <w:t>Impact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Business</w:t>
      </w:r>
    </w:p>
    <w:p w14:paraId="5F65E185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186" w14:textId="77777777" w:rsidR="004863D4" w:rsidRDefault="009328F2">
      <w:pPr>
        <w:pStyle w:val="BodyText"/>
        <w:spacing w:line="276" w:lineRule="auto"/>
        <w:ind w:right="143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reduction in</w:t>
      </w:r>
      <w:r>
        <w:rPr>
          <w:spacing w:val="1"/>
        </w:rPr>
        <w:t xml:space="preserve"> </w:t>
      </w:r>
      <w:r>
        <w:rPr>
          <w:spacing w:val="-1"/>
        </w:rPr>
        <w:t>consumer demand</w:t>
      </w:r>
      <w:r>
        <w:rPr>
          <w:spacing w:val="1"/>
        </w:rPr>
        <w:t xml:space="preserve"> </w:t>
      </w:r>
      <w:r>
        <w:rPr>
          <w:spacing w:val="-1"/>
        </w:rPr>
        <w:t>translates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loss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business.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-4"/>
        </w:rPr>
        <w:t xml:space="preserve"> </w:t>
      </w:r>
      <w:r>
        <w:rPr>
          <w:spacing w:val="-1"/>
        </w:rPr>
        <w:t>sector are estimated</w:t>
      </w:r>
      <w:r>
        <w:rPr>
          <w:spacing w:val="1"/>
        </w:rPr>
        <w:t xml:space="preserve"> </w:t>
      </w:r>
      <w:r>
        <w:rPr>
          <w:spacing w:val="-1"/>
        </w:rPr>
        <w:t>to fall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spacing w:val="-2"/>
        </w:rPr>
        <w:t>cent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first </w:t>
      </w:r>
      <w:r>
        <w:rPr>
          <w:spacing w:val="-1"/>
        </w:rPr>
        <w:t>year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t>scheme,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around </w:t>
      </w:r>
      <w:r>
        <w:t>1</w:t>
      </w:r>
      <w:r>
        <w:rPr>
          <w:spacing w:val="-1"/>
        </w:rPr>
        <w:t xml:space="preserve"> per </w:t>
      </w:r>
      <w:r>
        <w:t xml:space="preserve">cent </w:t>
      </w:r>
      <w:r>
        <w:rPr>
          <w:spacing w:val="-2"/>
        </w:rPr>
        <w:t>lower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BAU</w:t>
      </w:r>
      <w:r>
        <w:t xml:space="preserve"> by</w:t>
      </w:r>
      <w:r>
        <w:rPr>
          <w:spacing w:val="-2"/>
        </w:rPr>
        <w:t xml:space="preserve"> </w:t>
      </w:r>
      <w:r>
        <w:t>2035.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translates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producer surplus</w:t>
      </w:r>
      <w:r>
        <w:t xml:space="preserve"> </w:t>
      </w:r>
      <w:r>
        <w:rPr>
          <w:spacing w:val="-1"/>
        </w:rPr>
        <w:t>of</w:t>
      </w:r>
      <w:r>
        <w:t xml:space="preserve"> $10</w:t>
      </w:r>
      <w:r>
        <w:rPr>
          <w:spacing w:val="-1"/>
        </w:rPr>
        <w:t xml:space="preserve"> million 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projection</w:t>
      </w:r>
      <w:r>
        <w:rPr>
          <w:spacing w:val="65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 xml:space="preserve">(using </w:t>
      </w:r>
      <w:r>
        <w:t>a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rate).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sector,</w:t>
      </w:r>
    </w:p>
    <w:p w14:paraId="5F65E187" w14:textId="77777777" w:rsidR="004863D4" w:rsidRDefault="004863D4">
      <w:pPr>
        <w:spacing w:line="276" w:lineRule="auto"/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E188" w14:textId="77777777" w:rsidR="004863D4" w:rsidRDefault="009328F2">
      <w:pPr>
        <w:pStyle w:val="BodyText"/>
        <w:spacing w:before="58" w:line="275" w:lineRule="auto"/>
        <w:ind w:right="166"/>
      </w:pPr>
      <w:r>
        <w:t>the</w:t>
      </w:r>
      <w:r>
        <w:rPr>
          <w:spacing w:val="-1"/>
        </w:rPr>
        <w:t xml:space="preserve"> fall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value 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around</w:t>
      </w:r>
      <w:r>
        <w:rPr>
          <w:spacing w:val="1"/>
        </w:rPr>
        <w:t xml:space="preserve"> </w:t>
      </w:r>
      <w:r>
        <w:rPr>
          <w:spacing w:val="-1"/>
        </w:rPr>
        <w:t>42</w:t>
      </w:r>
      <w:r>
        <w:rPr>
          <w:spacing w:val="1"/>
        </w:rPr>
        <w:t xml:space="preserve"> </w:t>
      </w:r>
      <w:r>
        <w:rPr>
          <w:spacing w:val="-1"/>
        </w:rPr>
        <w:t xml:space="preserve">per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period,</w:t>
      </w:r>
      <w: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producer surplus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$201 million.</w:t>
      </w:r>
    </w:p>
    <w:p w14:paraId="5F65E189" w14:textId="77777777" w:rsidR="004863D4" w:rsidRDefault="009328F2">
      <w:pPr>
        <w:pStyle w:val="BodyText"/>
        <w:spacing w:before="202" w:line="275" w:lineRule="auto"/>
        <w:ind w:right="191"/>
      </w:pPr>
      <w:r>
        <w:rPr>
          <w:spacing w:val="-1"/>
        </w:rPr>
        <w:t>Importers</w:t>
      </w:r>
      <w:r>
        <w:t xml:space="preserve"> </w:t>
      </w:r>
      <w:r>
        <w:rPr>
          <w:spacing w:val="-1"/>
        </w:rPr>
        <w:t>and/or manufacturers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abide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legislative</w:t>
      </w:r>
      <w:r>
        <w:rPr>
          <w:spacing w:val="45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operate within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guidelines.</w:t>
      </w:r>
    </w:p>
    <w:p w14:paraId="5F65E18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7" w:lineRule="auto"/>
        <w:ind w:right="284" w:firstLine="0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manufacturers</w:t>
      </w:r>
      <w:r>
        <w:t xml:space="preserve"> </w:t>
      </w:r>
      <w:r>
        <w:rPr>
          <w:spacing w:val="-1"/>
        </w:rPr>
        <w:t>and/or importers) 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67"/>
        </w:rPr>
        <w:t xml:space="preserve"> </w:t>
      </w:r>
      <w:r>
        <w:t>to:</w:t>
      </w:r>
    </w:p>
    <w:p w14:paraId="5F65E18B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198"/>
        <w:ind w:left="838"/>
      </w:pP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regulator to</w:t>
      </w:r>
      <w:r>
        <w:rPr>
          <w:spacing w:val="1"/>
        </w:rPr>
        <w:t xml:space="preserve"> </w:t>
      </w:r>
      <w:r>
        <w:rPr>
          <w:spacing w:val="-1"/>
        </w:rPr>
        <w:t>manufacture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import</w:t>
      </w:r>
      <w: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</w:p>
    <w:p w14:paraId="5F65E18C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18D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line="275" w:lineRule="auto"/>
        <w:ind w:right="308" w:firstLine="0"/>
      </w:pPr>
      <w:r>
        <w:rPr>
          <w:spacing w:val="-1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and maintain evidence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 xml:space="preserve">certification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equivalent</w:t>
      </w:r>
    </w:p>
    <w:p w14:paraId="5F65E18E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2" w:line="275" w:lineRule="auto"/>
        <w:ind w:right="375" w:firstLine="0"/>
      </w:pPr>
      <w:r>
        <w:rPr>
          <w:spacing w:val="-1"/>
        </w:rPr>
        <w:t>Maintain</w:t>
      </w:r>
      <w:r>
        <w:rPr>
          <w:spacing w:val="1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manufactured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compliance purposes.</w:t>
      </w:r>
    </w:p>
    <w:p w14:paraId="5F65E18F" w14:textId="77777777" w:rsidR="004863D4" w:rsidRDefault="009328F2">
      <w:pPr>
        <w:pStyle w:val="BodyText"/>
        <w:spacing w:before="200" w:line="277" w:lineRule="auto"/>
        <w:ind w:right="166"/>
      </w:pP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business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period</w:t>
      </w:r>
      <w:r>
        <w:rPr>
          <w:spacing w:val="1"/>
        </w:rPr>
        <w:t xml:space="preserve"> </w:t>
      </w:r>
      <w:r>
        <w:rPr>
          <w:spacing w:val="-1"/>
        </w:rPr>
        <w:t xml:space="preserve">2016 </w:t>
      </w:r>
      <w:r>
        <w:t>to</w:t>
      </w:r>
      <w:r>
        <w:rPr>
          <w:spacing w:val="-1"/>
        </w:rPr>
        <w:t xml:space="preserve"> 2035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$5</w:t>
      </w:r>
      <w:r>
        <w:rPr>
          <w:spacing w:val="37"/>
        </w:rPr>
        <w:t xml:space="preserve"> </w:t>
      </w:r>
      <w:r>
        <w:rPr>
          <w:spacing w:val="-1"/>
        </w:rPr>
        <w:t>million.</w:t>
      </w:r>
    </w:p>
    <w:p w14:paraId="5F65E190" w14:textId="77777777" w:rsidR="004863D4" w:rsidRDefault="009328F2">
      <w:pPr>
        <w:numPr>
          <w:ilvl w:val="2"/>
          <w:numId w:val="8"/>
        </w:numPr>
        <w:tabs>
          <w:tab w:val="left" w:pos="839"/>
        </w:tabs>
        <w:spacing w:before="197"/>
        <w:jc w:val="left"/>
        <w:rPr>
          <w:rFonts w:ascii="Arial" w:eastAsia="Arial" w:hAnsi="Arial" w:cs="Arial"/>
        </w:rPr>
      </w:pPr>
      <w:bookmarkStart w:id="162" w:name="6.4.2_Cost_to_Government"/>
      <w:bookmarkEnd w:id="162"/>
      <w:r>
        <w:rPr>
          <w:rFonts w:ascii="Arial"/>
          <w:i/>
          <w:spacing w:val="-1"/>
        </w:rPr>
        <w:t xml:space="preserve">Cost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Government</w:t>
      </w:r>
    </w:p>
    <w:p w14:paraId="5F65E191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192" w14:textId="77777777" w:rsidR="004863D4" w:rsidRDefault="009328F2">
      <w:pPr>
        <w:pStyle w:val="BodyText"/>
        <w:spacing w:line="275" w:lineRule="auto"/>
        <w:ind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would develop</w:t>
      </w:r>
      <w:r>
        <w:rPr>
          <w:spacing w:val="1"/>
        </w:rP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establish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45"/>
        </w:rPr>
        <w:t xml:space="preserve"> </w:t>
      </w:r>
      <w:r>
        <w:rPr>
          <w:spacing w:val="-1"/>
        </w:rPr>
        <w:t>emission standards,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administer them.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65"/>
        </w:rPr>
        <w:t xml:space="preserve"> </w:t>
      </w: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ongoing </w:t>
      </w:r>
      <w:r>
        <w:t>costs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compliance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enforcement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</w:p>
    <w:p w14:paraId="5F65E193" w14:textId="77777777" w:rsidR="004863D4" w:rsidRDefault="009328F2">
      <w:pPr>
        <w:pStyle w:val="BodyText"/>
        <w:spacing w:before="202" w:line="275" w:lineRule="auto"/>
        <w:ind w:right="111"/>
      </w:pPr>
      <w:r>
        <w:t>The</w:t>
      </w:r>
      <w:r>
        <w:rPr>
          <w:spacing w:val="-1"/>
        </w:rPr>
        <w:t xml:space="preserve"> modelling assumes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importers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manufacturers</w:t>
      </w:r>
      <w:r>
        <w:rPr>
          <w:spacing w:val="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register engines</w:t>
      </w:r>
      <w:r>
        <w:rPr>
          <w:spacing w:val="-2"/>
        </w:rPr>
        <w:t xml:space="preserve"> </w:t>
      </w:r>
      <w:r>
        <w:rPr>
          <w:spacing w:val="-1"/>
        </w:rPr>
        <w:t>and equipment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regulator prior </w:t>
      </w:r>
      <w:r>
        <w:t>to</w:t>
      </w:r>
      <w:r>
        <w:rPr>
          <w:spacing w:val="-1"/>
        </w:rPr>
        <w:t xml:space="preserve"> their importation</w:t>
      </w:r>
      <w:r>
        <w:rPr>
          <w:spacing w:val="1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rPr>
          <w:spacing w:val="-1"/>
        </w:rPr>
        <w:t>manufacture.</w:t>
      </w:r>
    </w:p>
    <w:p w14:paraId="5F65E194" w14:textId="77777777" w:rsidR="004863D4" w:rsidRDefault="009328F2">
      <w:pPr>
        <w:pStyle w:val="BodyText"/>
        <w:spacing w:before="20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cost</w:t>
      </w:r>
      <w:r>
        <w:t xml:space="preserve"> to</w:t>
      </w:r>
      <w:r>
        <w:rPr>
          <w:spacing w:val="-1"/>
        </w:rPr>
        <w:t xml:space="preserve"> government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period 2016 </w:t>
      </w:r>
      <w:r>
        <w:t>to</w:t>
      </w:r>
      <w:r>
        <w:rPr>
          <w:spacing w:val="-1"/>
        </w:rPr>
        <w:t xml:space="preserve"> 2035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estimated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$9</w:t>
      </w:r>
      <w:r>
        <w:rPr>
          <w:spacing w:val="1"/>
        </w:rPr>
        <w:t xml:space="preserve"> </w:t>
      </w:r>
      <w:r>
        <w:rPr>
          <w:spacing w:val="-1"/>
        </w:rPr>
        <w:t>million.</w:t>
      </w:r>
    </w:p>
    <w:p w14:paraId="5F65E195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196" w14:textId="77777777" w:rsidR="004863D4" w:rsidRDefault="009328F2">
      <w:pPr>
        <w:numPr>
          <w:ilvl w:val="2"/>
          <w:numId w:val="8"/>
        </w:numPr>
        <w:tabs>
          <w:tab w:val="left" w:pos="839"/>
        </w:tabs>
        <w:jc w:val="left"/>
        <w:rPr>
          <w:rFonts w:ascii="Arial" w:eastAsia="Arial" w:hAnsi="Arial" w:cs="Arial"/>
        </w:rPr>
      </w:pPr>
      <w:bookmarkStart w:id="163" w:name="6.4.3_Impact_on_Consumers"/>
      <w:bookmarkEnd w:id="163"/>
      <w:r>
        <w:rPr>
          <w:rFonts w:ascii="Arial"/>
          <w:i/>
          <w:spacing w:val="-1"/>
        </w:rPr>
        <w:t>Impact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Consumers</w:t>
      </w:r>
    </w:p>
    <w:p w14:paraId="5F65E197" w14:textId="77777777" w:rsidR="004863D4" w:rsidRDefault="004863D4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5F65E198" w14:textId="77777777" w:rsidR="004863D4" w:rsidRDefault="009328F2">
      <w:pPr>
        <w:pStyle w:val="BodyText"/>
        <w:spacing w:line="276" w:lineRule="auto"/>
        <w:ind w:right="166"/>
      </w:pPr>
      <w:r>
        <w:t>The</w:t>
      </w:r>
      <w:r>
        <w:rPr>
          <w:spacing w:val="-1"/>
        </w:rPr>
        <w:t xml:space="preserve"> model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assumes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 xml:space="preserve">per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-2"/>
        </w:rPr>
        <w:t>will</w:t>
      </w:r>
      <w:r>
        <w:rPr>
          <w:spacing w:val="61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regulations.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assumed that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non-</w:t>
      </w:r>
      <w:r>
        <w:rPr>
          <w:spacing w:val="55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rate of</w:t>
      </w:r>
      <w:r>
        <w:rPr>
          <w:spacing w:val="3"/>
        </w:rP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reduce.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63"/>
        </w:rPr>
        <w:t xml:space="preserve"> </w:t>
      </w:r>
      <w:r>
        <w:rPr>
          <w:spacing w:val="-1"/>
        </w:rPr>
        <w:t>assumed that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higher prices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compliant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moderate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7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competitive</w:t>
      </w:r>
      <w:r>
        <w:rPr>
          <w:spacing w:val="1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 xml:space="preserve">come </w:t>
      </w:r>
      <w:r>
        <w:t>to</w:t>
      </w:r>
      <w:r>
        <w:rPr>
          <w:spacing w:val="-1"/>
        </w:rPr>
        <w:t xml:space="preserve"> bear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market.</w:t>
      </w:r>
    </w:p>
    <w:p w14:paraId="5F65E199" w14:textId="77777777" w:rsidR="004863D4" w:rsidRDefault="009328F2">
      <w:pPr>
        <w:pStyle w:val="BodyText"/>
        <w:spacing w:before="202" w:line="275" w:lineRule="auto"/>
        <w:ind w:right="191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loss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consumer surplus</w:t>
      </w:r>
      <w:r>
        <w:t xml:space="preserve"> </w:t>
      </w:r>
      <w:r>
        <w:rPr>
          <w:spacing w:val="-1"/>
        </w:rPr>
        <w:t>caused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increase in</w:t>
      </w:r>
      <w:r>
        <w:rPr>
          <w:spacing w:val="1"/>
        </w:rPr>
        <w:t xml:space="preserve"> </w:t>
      </w:r>
      <w:r>
        <w:rPr>
          <w:spacing w:val="-1"/>
        </w:rPr>
        <w:t>prices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NRSIEE.</w:t>
      </w:r>
      <w:r>
        <w:rPr>
          <w:spacing w:val="-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 xml:space="preserve">total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consumer surplus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2016-35</w:t>
      </w:r>
      <w:r>
        <w:rPr>
          <w:spacing w:val="1"/>
        </w:rPr>
        <w:t xml:space="preserve"> </w:t>
      </w:r>
      <w:r>
        <w:rPr>
          <w:spacing w:val="-1"/>
        </w:rPr>
        <w:t xml:space="preserve">(assuming </w:t>
      </w:r>
      <w:r>
        <w:t>a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45"/>
        </w:rP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rate) is</w:t>
      </w:r>
      <w:r>
        <w:rPr>
          <w:spacing w:val="-2"/>
        </w:rPr>
        <w:t xml:space="preserve"> </w:t>
      </w:r>
      <w:r>
        <w:rPr>
          <w:spacing w:val="-1"/>
        </w:rPr>
        <w:t xml:space="preserve">estimated </w:t>
      </w:r>
      <w:r>
        <w:t>to</w:t>
      </w:r>
      <w:r>
        <w:rPr>
          <w:spacing w:val="-1"/>
        </w:rPr>
        <w:t xml:space="preserve"> </w:t>
      </w:r>
      <w:r>
        <w:t>be:</w:t>
      </w:r>
    </w:p>
    <w:p w14:paraId="5F65E19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$150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sector;</w:t>
      </w:r>
      <w:r>
        <w:t xml:space="preserve"> </w:t>
      </w:r>
      <w:r>
        <w:rPr>
          <w:spacing w:val="-1"/>
        </w:rPr>
        <w:t>and</w:t>
      </w:r>
    </w:p>
    <w:p w14:paraId="5F65E19B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19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$975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sector;</w:t>
      </w:r>
    </w:p>
    <w:p w14:paraId="5F65E19D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19E" w14:textId="77777777" w:rsidR="004863D4" w:rsidRDefault="009328F2">
      <w:pPr>
        <w:pStyle w:val="BodyText"/>
        <w:spacing w:line="275" w:lineRule="auto"/>
        <w:ind w:right="166"/>
      </w:pP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are more </w:t>
      </w:r>
      <w:r>
        <w:t xml:space="preserve">fuel </w:t>
      </w:r>
      <w:r>
        <w:rPr>
          <w:spacing w:val="-1"/>
        </w:rPr>
        <w:t>efficient,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choose</w:t>
      </w:r>
      <w:r>
        <w:rPr>
          <w:spacing w:val="5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purchase 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2"/>
        </w:rPr>
        <w:t>will</w:t>
      </w:r>
      <w:r>
        <w:t xml:space="preserve"> pay</w:t>
      </w:r>
      <w:r>
        <w:rPr>
          <w:spacing w:val="-2"/>
        </w:rPr>
        <w:t xml:space="preserve"> </w:t>
      </w:r>
      <w:r>
        <w:t>$786</w:t>
      </w:r>
      <w:r>
        <w:rPr>
          <w:spacing w:val="-1"/>
        </w:rPr>
        <w:t xml:space="preserve"> million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 xml:space="preserve">fuel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2035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offset</w:t>
      </w:r>
      <w:r>
        <w:t xml:space="preserve"> </w:t>
      </w:r>
      <w:r>
        <w:rPr>
          <w:spacing w:val="-1"/>
        </w:rPr>
        <w:t>in part</w:t>
      </w:r>
      <w:r>
        <w:rPr>
          <w:spacing w:val="6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higher </w:t>
      </w:r>
      <w:r>
        <w:t xml:space="preserve">total </w:t>
      </w:r>
      <w:r>
        <w:rPr>
          <w:spacing w:val="-1"/>
        </w:rPr>
        <w:t>servicing costs</w:t>
      </w:r>
      <w: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of</w:t>
      </w:r>
      <w:r>
        <w:rPr>
          <w:spacing w:val="3"/>
        </w:rPr>
        <w:t xml:space="preserve"> </w:t>
      </w:r>
      <w:r>
        <w:rPr>
          <w:spacing w:val="-1"/>
        </w:rPr>
        <w:t>$517</w:t>
      </w:r>
      <w:r>
        <w:rPr>
          <w:spacing w:val="1"/>
        </w:rPr>
        <w:t xml:space="preserve"> </w:t>
      </w:r>
      <w:r>
        <w:rPr>
          <w:spacing w:val="-1"/>
        </w:rPr>
        <w:t>million.</w:t>
      </w:r>
    </w:p>
    <w:p w14:paraId="5F65E19F" w14:textId="77777777" w:rsidR="004863D4" w:rsidRDefault="004863D4">
      <w:pPr>
        <w:spacing w:line="275" w:lineRule="auto"/>
        <w:sectPr w:rsidR="004863D4">
          <w:pgSz w:w="11910" w:h="16840"/>
          <w:pgMar w:top="1340" w:right="1180" w:bottom="640" w:left="1300" w:header="0" w:footer="0" w:gutter="0"/>
          <w:cols w:space="720"/>
        </w:sectPr>
      </w:pPr>
    </w:p>
    <w:p w14:paraId="5F65E1A0" w14:textId="77777777" w:rsidR="004863D4" w:rsidRDefault="009328F2">
      <w:pPr>
        <w:pStyle w:val="BodyText"/>
        <w:spacing w:before="58" w:line="275" w:lineRule="auto"/>
        <w:ind w:left="218" w:right="335"/>
        <w:jc w:val="both"/>
      </w:pPr>
      <w:r>
        <w:rPr>
          <w:spacing w:val="-1"/>
        </w:rPr>
        <w:t xml:space="preserve">Although there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t xml:space="preserve">costs </w:t>
      </w:r>
      <w:r>
        <w:rPr>
          <w:spacing w:val="-1"/>
        </w:rPr>
        <w:t xml:space="preserve">borne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consumers,</w:t>
      </w:r>
      <w: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NSIREE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will</w:t>
      </w:r>
      <w:r>
        <w:rPr>
          <w:spacing w:val="6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receive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lower emissions</w:t>
      </w:r>
      <w:r>
        <w:t xml:space="preserve"> –</w:t>
      </w:r>
      <w:r>
        <w:rPr>
          <w:spacing w:val="-1"/>
        </w:rPr>
        <w:t xml:space="preserve"> these are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totals</w:t>
      </w:r>
      <w:r>
        <w:rPr>
          <w:spacing w:val="-2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t>the</w:t>
      </w:r>
      <w:r>
        <w:rPr>
          <w:spacing w:val="-1"/>
        </w:rPr>
        <w:t xml:space="preserve"> broader community.</w:t>
      </w:r>
    </w:p>
    <w:p w14:paraId="5F65E1A1" w14:textId="77777777" w:rsidR="004863D4" w:rsidRDefault="009328F2">
      <w:pPr>
        <w:numPr>
          <w:ilvl w:val="2"/>
          <w:numId w:val="8"/>
        </w:numPr>
        <w:tabs>
          <w:tab w:val="left" w:pos="939"/>
        </w:tabs>
        <w:spacing w:before="202"/>
        <w:ind w:left="938"/>
        <w:jc w:val="left"/>
        <w:rPr>
          <w:rFonts w:ascii="Arial" w:eastAsia="Arial" w:hAnsi="Arial" w:cs="Arial"/>
        </w:rPr>
      </w:pPr>
      <w:bookmarkStart w:id="164" w:name="6.4.4_Benefit_to_the_Community"/>
      <w:bookmarkEnd w:id="164"/>
      <w:r>
        <w:rPr>
          <w:rFonts w:ascii="Arial"/>
          <w:i/>
          <w:spacing w:val="-1"/>
        </w:rPr>
        <w:t xml:space="preserve">Benefit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the </w:t>
      </w:r>
      <w:r>
        <w:rPr>
          <w:rFonts w:ascii="Arial"/>
          <w:i/>
          <w:spacing w:val="-2"/>
        </w:rPr>
        <w:t>Community</w:t>
      </w:r>
    </w:p>
    <w:p w14:paraId="5F65E1A2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1A3" w14:textId="77777777" w:rsidR="004863D4" w:rsidRDefault="009328F2">
      <w:pPr>
        <w:pStyle w:val="BodyText"/>
        <w:spacing w:line="276" w:lineRule="auto"/>
        <w:ind w:left="218" w:right="360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of</w:t>
      </w:r>
      <w:r>
        <w:t xml:space="preserve"> PM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HC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operating</w:t>
      </w:r>
      <w:r>
        <w:rPr>
          <w:spacing w:val="69"/>
        </w:rPr>
        <w:t xml:space="preserve"> </w:t>
      </w:r>
      <w:r>
        <w:t xml:space="preserve">stock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 xml:space="preserve">exposure </w:t>
      </w:r>
      <w:r>
        <w:t>to</w:t>
      </w:r>
      <w:r>
        <w:rPr>
          <w:spacing w:val="-1"/>
        </w:rPr>
        <w:t xml:space="preserve"> these pollutants</w:t>
      </w:r>
      <w:r>
        <w:t xml:space="preserve"> </w:t>
      </w:r>
      <w:r>
        <w:rPr>
          <w:spacing w:val="-1"/>
        </w:rPr>
        <w:t>(Figure 6.3).</w:t>
      </w:r>
      <w:r>
        <w:rPr>
          <w:spacing w:val="-2"/>
        </w:rPr>
        <w:t xml:space="preserve"> </w:t>
      </w:r>
      <w:r>
        <w:rPr>
          <w:spacing w:val="-1"/>
        </w:rPr>
        <w:t>Again,</w:t>
      </w:r>
      <w:r>
        <w:t xml:space="preserve"> </w:t>
      </w:r>
      <w:r>
        <w:rPr>
          <w:spacing w:val="-1"/>
        </w:rPr>
        <w:t>NOx</w:t>
      </w:r>
      <w:r>
        <w:rPr>
          <w:spacing w:val="6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sector may</w:t>
      </w:r>
      <w:r>
        <w:rPr>
          <w:spacing w:val="-2"/>
        </w:rPr>
        <w:t xml:space="preserve"> </w:t>
      </w:r>
      <w:r>
        <w:rPr>
          <w:spacing w:val="-1"/>
        </w:rPr>
        <w:t xml:space="preserve">increase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oxygenated fuels</w:t>
      </w:r>
      <w:r>
        <w:t xml:space="preserve"> or</w:t>
      </w:r>
      <w:r>
        <w:rPr>
          <w:spacing w:val="63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>in engine 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fuel </w:t>
      </w:r>
      <w:r>
        <w:rPr>
          <w:spacing w:val="-1"/>
        </w:rPr>
        <w:t>delivery.</w:t>
      </w:r>
      <w:r>
        <w:t xml:space="preserve"> This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has 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rPr>
          <w:spacing w:val="-1"/>
        </w:rPr>
        <w:t>avoided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amounts</w:t>
      </w:r>
      <w:r>
        <w:rPr>
          <w:spacing w:val="-2"/>
        </w:rPr>
        <w:t xml:space="preserve"> </w:t>
      </w:r>
      <w:r>
        <w:rPr>
          <w:spacing w:val="-1"/>
        </w:rPr>
        <w:t>produced 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excess</w:t>
      </w:r>
      <w: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 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option.</w:t>
      </w:r>
    </w:p>
    <w:p w14:paraId="5F65E1A4" w14:textId="77777777" w:rsidR="004863D4" w:rsidRDefault="009328F2">
      <w:pPr>
        <w:pStyle w:val="BodyText"/>
        <w:spacing w:before="199" w:line="276" w:lineRule="auto"/>
        <w:ind w:left="218" w:right="36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 substantial</w:t>
      </w:r>
      <w: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avoidance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65"/>
        </w:rPr>
        <w:t xml:space="preserve"> </w:t>
      </w:r>
      <w:r>
        <w:rPr>
          <w:spacing w:val="-1"/>
        </w:rPr>
        <w:t>totalling some $1.72 billion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period 2016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2035,</w:t>
      </w:r>
      <w:r>
        <w:t xml:space="preserve">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emission reductions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1"/>
        </w:rPr>
        <w:t xml:space="preserve"> 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sector.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bulk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health benefits</w:t>
      </w:r>
      <w: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form of</w:t>
      </w:r>
      <w:r>
        <w:rPr>
          <w:spacing w:val="3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ischaemic</w:t>
      </w:r>
      <w:r>
        <w:rPr>
          <w:spacing w:val="-2"/>
        </w:rPr>
        <w:t xml:space="preserve"> </w:t>
      </w:r>
      <w:r>
        <w:rPr>
          <w:spacing w:val="-1"/>
        </w:rPr>
        <w:t>heart</w:t>
      </w:r>
      <w:r>
        <w:rPr>
          <w:spacing w:val="61"/>
        </w:rPr>
        <w:t xml:space="preserve"> </w:t>
      </w:r>
      <w:r>
        <w:rPr>
          <w:spacing w:val="-1"/>
        </w:rPr>
        <w:t>disease,</w:t>
      </w:r>
      <w:r>
        <w:t xml:space="preserve"> </w:t>
      </w:r>
      <w:r>
        <w:rPr>
          <w:spacing w:val="-1"/>
        </w:rPr>
        <w:t>stroke,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obstructive</w:t>
      </w:r>
      <w:r>
        <w:rPr>
          <w:spacing w:val="1"/>
        </w:rPr>
        <w:t xml:space="preserve"> </w:t>
      </w:r>
      <w:r>
        <w:rPr>
          <w:spacing w:val="-1"/>
        </w:rPr>
        <w:t>pulmonary</w:t>
      </w:r>
      <w:r>
        <w:rPr>
          <w:spacing w:val="-2"/>
        </w:rPr>
        <w:t xml:space="preserve"> </w:t>
      </w:r>
      <w:r>
        <w:rPr>
          <w:spacing w:val="-1"/>
        </w:rPr>
        <w:t>disease.</w:t>
      </w:r>
    </w:p>
    <w:p w14:paraId="5F65E1A5" w14:textId="77777777" w:rsidR="004863D4" w:rsidRDefault="009328F2">
      <w:pPr>
        <w:numPr>
          <w:ilvl w:val="2"/>
          <w:numId w:val="8"/>
        </w:numPr>
        <w:tabs>
          <w:tab w:val="left" w:pos="939"/>
        </w:tabs>
        <w:spacing w:before="201"/>
        <w:ind w:left="938"/>
        <w:jc w:val="left"/>
        <w:rPr>
          <w:rFonts w:ascii="Arial" w:eastAsia="Arial" w:hAnsi="Arial" w:cs="Arial"/>
        </w:rPr>
      </w:pPr>
      <w:bookmarkStart w:id="165" w:name="6.4.5_Summary_of_Costs_and_Benefits_–_Re"/>
      <w:bookmarkEnd w:id="165"/>
      <w:r>
        <w:rPr>
          <w:rFonts w:ascii="Arial" w:eastAsia="Arial" w:hAnsi="Arial" w:cs="Arial"/>
          <w:i/>
          <w:spacing w:val="-1"/>
        </w:rPr>
        <w:t>Summary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of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Costs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Benefits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Regulation</w:t>
      </w:r>
    </w:p>
    <w:p w14:paraId="5F65E1A6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1A7" w14:textId="77777777" w:rsidR="004863D4" w:rsidRDefault="009328F2">
      <w:pPr>
        <w:pStyle w:val="BodyText"/>
        <w:spacing w:line="276" w:lineRule="auto"/>
        <w:ind w:left="218" w:right="360"/>
      </w:pPr>
      <w:r>
        <w:t>As 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in Table</w:t>
      </w:r>
      <w:r>
        <w:rPr>
          <w:spacing w:val="1"/>
        </w:rPr>
        <w:t xml:space="preserve"> </w:t>
      </w:r>
      <w:r>
        <w:rPr>
          <w:spacing w:val="-1"/>
        </w:rPr>
        <w:t>6.2,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Regulation option provides</w:t>
      </w:r>
      <w:r>
        <w:t xml:space="preserve"> 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substantial</w:t>
      </w:r>
      <w:r>
        <w:t xml:space="preserve"> 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t>some</w:t>
      </w:r>
      <w:r>
        <w:rPr>
          <w:spacing w:val="-1"/>
        </w:rPr>
        <w:t xml:space="preserve"> $636 million 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period 2016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2035.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contributors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 emissions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resulting avoidance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</w:t>
      </w:r>
      <w:r>
        <w:rPr>
          <w:spacing w:val="-1"/>
        </w:rPr>
        <w:t xml:space="preserve"> estimated $1.72 billion.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benefits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partly</w:t>
      </w:r>
      <w:r>
        <w:rPr>
          <w:spacing w:val="-2"/>
        </w:rPr>
        <w:t xml:space="preserve"> </w:t>
      </w:r>
      <w:r>
        <w:t xml:space="preserve">offset </w:t>
      </w:r>
      <w:r>
        <w:rPr>
          <w:spacing w:val="-1"/>
        </w:rPr>
        <w:t>by,</w:t>
      </w:r>
      <w:r>
        <w:rPr>
          <w:spacing w:val="49"/>
        </w:rPr>
        <w:t xml:space="preserve"> </w:t>
      </w:r>
      <w:r>
        <w:rPr>
          <w:spacing w:val="-1"/>
        </w:rPr>
        <w:t>among other</w:t>
      </w:r>
      <w:r>
        <w:rPr>
          <w:spacing w:val="-3"/>
        </w:rPr>
        <w:t xml:space="preserve"> </w:t>
      </w:r>
      <w:r>
        <w:rPr>
          <w:spacing w:val="-1"/>
        </w:rPr>
        <w:t>factors,</w:t>
      </w:r>
      <w:r>
        <w:t xml:space="preserve"> a</w:t>
      </w:r>
      <w:r>
        <w:rPr>
          <w:spacing w:val="-1"/>
        </w:rPr>
        <w:t xml:space="preserve"> reduction</w:t>
      </w:r>
      <w:r>
        <w:rPr>
          <w:spacing w:val="1"/>
        </w:rPr>
        <w:t xml:space="preserve"> </w:t>
      </w:r>
      <w:r>
        <w:rPr>
          <w:spacing w:val="-1"/>
        </w:rPr>
        <w:t>in total</w:t>
      </w:r>
      <w:r>
        <w:t xml:space="preserve"> </w:t>
      </w:r>
      <w:r>
        <w:rPr>
          <w:spacing w:val="-1"/>
        </w:rPr>
        <w:t>surplus</w:t>
      </w:r>
      <w:r>
        <w:t xml:space="preserve"> </w:t>
      </w:r>
      <w:r>
        <w:rPr>
          <w:spacing w:val="-1"/>
        </w:rPr>
        <w:t>(consumer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producer) of</w:t>
      </w:r>
      <w:r>
        <w:t xml:space="preserve"> </w:t>
      </w:r>
      <w:r>
        <w:rPr>
          <w:spacing w:val="-1"/>
        </w:rPr>
        <w:t>$1.34</w:t>
      </w:r>
      <w:r>
        <w:rPr>
          <w:spacing w:val="83"/>
        </w:rPr>
        <w:t xml:space="preserve"> </w:t>
      </w:r>
      <w:r>
        <w:rPr>
          <w:spacing w:val="-1"/>
        </w:rPr>
        <w:t>billion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14:paraId="5F65E1A8" w14:textId="30E7E356" w:rsidR="004863D4" w:rsidRDefault="00B00323">
      <w:pPr>
        <w:tabs>
          <w:tab w:val="left" w:pos="1658"/>
        </w:tabs>
        <w:spacing w:before="201"/>
        <w:ind w:left="21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4936" behindDoc="1" locked="0" layoutInCell="1" allowOverlap="1" wp14:anchorId="5F65E540" wp14:editId="27FD0650">
                <wp:simplePos x="0" y="0"/>
                <wp:positionH relativeFrom="page">
                  <wp:posOffset>835025</wp:posOffset>
                </wp:positionH>
                <wp:positionV relativeFrom="paragraph">
                  <wp:posOffset>447675</wp:posOffset>
                </wp:positionV>
                <wp:extent cx="5980430" cy="1115695"/>
                <wp:effectExtent l="0" t="0" r="4445" b="2540"/>
                <wp:wrapNone/>
                <wp:docPr id="584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115695"/>
                          <a:chOff x="1315" y="705"/>
                          <a:chExt cx="9418" cy="1757"/>
                        </a:xfrm>
                      </wpg:grpSpPr>
                      <wpg:grpSp>
                        <wpg:cNvPr id="585" name="Group 583"/>
                        <wpg:cNvGrpSpPr>
                          <a:grpSpLocks/>
                        </wpg:cNvGrpSpPr>
                        <wpg:grpSpPr bwMode="auto">
                          <a:xfrm>
                            <a:off x="1315" y="705"/>
                            <a:ext cx="1508" cy="1757"/>
                            <a:chOff x="1315" y="705"/>
                            <a:chExt cx="1508" cy="1757"/>
                          </a:xfrm>
                        </wpg:grpSpPr>
                        <wps:wsp>
                          <wps:cNvPr id="586" name="Freeform 584"/>
                          <wps:cNvSpPr>
                            <a:spLocks/>
                          </wps:cNvSpPr>
                          <wps:spPr bwMode="auto">
                            <a:xfrm>
                              <a:off x="1315" y="705"/>
                              <a:ext cx="1508" cy="1757"/>
                            </a:xfrm>
                            <a:custGeom>
                              <a:avLst/>
                              <a:gdLst>
                                <a:gd name="T0" fmla="+- 0 1315 1315"/>
                                <a:gd name="T1" fmla="*/ T0 w 1508"/>
                                <a:gd name="T2" fmla="+- 0 2462 705"/>
                                <a:gd name="T3" fmla="*/ 2462 h 1757"/>
                                <a:gd name="T4" fmla="+- 0 2822 1315"/>
                                <a:gd name="T5" fmla="*/ T4 w 1508"/>
                                <a:gd name="T6" fmla="+- 0 2462 705"/>
                                <a:gd name="T7" fmla="*/ 2462 h 1757"/>
                                <a:gd name="T8" fmla="+- 0 2822 1315"/>
                                <a:gd name="T9" fmla="*/ T8 w 1508"/>
                                <a:gd name="T10" fmla="+- 0 705 705"/>
                                <a:gd name="T11" fmla="*/ 705 h 1757"/>
                                <a:gd name="T12" fmla="+- 0 1315 1315"/>
                                <a:gd name="T13" fmla="*/ T12 w 1508"/>
                                <a:gd name="T14" fmla="+- 0 705 705"/>
                                <a:gd name="T15" fmla="*/ 705 h 1757"/>
                                <a:gd name="T16" fmla="+- 0 1315 1315"/>
                                <a:gd name="T17" fmla="*/ T16 w 1508"/>
                                <a:gd name="T18" fmla="+- 0 2462 705"/>
                                <a:gd name="T19" fmla="*/ 2462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8" h="1757">
                                  <a:moveTo>
                                    <a:pt x="0" y="1757"/>
                                  </a:moveTo>
                                  <a:lnTo>
                                    <a:pt x="1507" y="1757"/>
                                  </a:lnTo>
                                  <a:lnTo>
                                    <a:pt x="1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81"/>
                        <wpg:cNvGrpSpPr>
                          <a:grpSpLocks/>
                        </wpg:cNvGrpSpPr>
                        <wpg:grpSpPr bwMode="auto">
                          <a:xfrm>
                            <a:off x="1418" y="705"/>
                            <a:ext cx="1296" cy="269"/>
                            <a:chOff x="1418" y="705"/>
                            <a:chExt cx="1296" cy="269"/>
                          </a:xfrm>
                        </wpg:grpSpPr>
                        <wps:wsp>
                          <wps:cNvPr id="588" name="Freeform 582"/>
                          <wps:cNvSpPr>
                            <a:spLocks/>
                          </wps:cNvSpPr>
                          <wps:spPr bwMode="auto">
                            <a:xfrm>
                              <a:off x="1418" y="705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974 705"/>
                                <a:gd name="T3" fmla="*/ 974 h 269"/>
                                <a:gd name="T4" fmla="+- 0 2714 1418"/>
                                <a:gd name="T5" fmla="*/ T4 w 1296"/>
                                <a:gd name="T6" fmla="+- 0 974 705"/>
                                <a:gd name="T7" fmla="*/ 974 h 269"/>
                                <a:gd name="T8" fmla="+- 0 2714 1418"/>
                                <a:gd name="T9" fmla="*/ T8 w 1296"/>
                                <a:gd name="T10" fmla="+- 0 705 705"/>
                                <a:gd name="T11" fmla="*/ 705 h 269"/>
                                <a:gd name="T12" fmla="+- 0 1418 1418"/>
                                <a:gd name="T13" fmla="*/ T12 w 1296"/>
                                <a:gd name="T14" fmla="+- 0 705 705"/>
                                <a:gd name="T15" fmla="*/ 705 h 269"/>
                                <a:gd name="T16" fmla="+- 0 1418 1418"/>
                                <a:gd name="T17" fmla="*/ T16 w 1296"/>
                                <a:gd name="T18" fmla="+- 0 974 705"/>
                                <a:gd name="T19" fmla="*/ 97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9"/>
                                  </a:moveTo>
                                  <a:lnTo>
                                    <a:pt x="1296" y="26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79"/>
                        <wpg:cNvGrpSpPr>
                          <a:grpSpLocks/>
                        </wpg:cNvGrpSpPr>
                        <wpg:grpSpPr bwMode="auto">
                          <a:xfrm>
                            <a:off x="1418" y="974"/>
                            <a:ext cx="1296" cy="269"/>
                            <a:chOff x="1418" y="974"/>
                            <a:chExt cx="1296" cy="269"/>
                          </a:xfrm>
                        </wpg:grpSpPr>
                        <wps:wsp>
                          <wps:cNvPr id="590" name="Freeform 580"/>
                          <wps:cNvSpPr>
                            <a:spLocks/>
                          </wps:cNvSpPr>
                          <wps:spPr bwMode="auto">
                            <a:xfrm>
                              <a:off x="1418" y="974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1243 974"/>
                                <a:gd name="T3" fmla="*/ 1243 h 269"/>
                                <a:gd name="T4" fmla="+- 0 2714 1418"/>
                                <a:gd name="T5" fmla="*/ T4 w 1296"/>
                                <a:gd name="T6" fmla="+- 0 1243 974"/>
                                <a:gd name="T7" fmla="*/ 1243 h 269"/>
                                <a:gd name="T8" fmla="+- 0 2714 1418"/>
                                <a:gd name="T9" fmla="*/ T8 w 1296"/>
                                <a:gd name="T10" fmla="+- 0 974 974"/>
                                <a:gd name="T11" fmla="*/ 974 h 269"/>
                                <a:gd name="T12" fmla="+- 0 1418 1418"/>
                                <a:gd name="T13" fmla="*/ T12 w 1296"/>
                                <a:gd name="T14" fmla="+- 0 974 974"/>
                                <a:gd name="T15" fmla="*/ 974 h 269"/>
                                <a:gd name="T16" fmla="+- 0 1418 1418"/>
                                <a:gd name="T17" fmla="*/ T16 w 1296"/>
                                <a:gd name="T18" fmla="+- 0 1243 974"/>
                                <a:gd name="T19" fmla="*/ 124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9"/>
                                  </a:moveTo>
                                  <a:lnTo>
                                    <a:pt x="1296" y="26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77"/>
                        <wpg:cNvGrpSpPr>
                          <a:grpSpLocks/>
                        </wpg:cNvGrpSpPr>
                        <wpg:grpSpPr bwMode="auto">
                          <a:xfrm>
                            <a:off x="2822" y="705"/>
                            <a:ext cx="7911" cy="778"/>
                            <a:chOff x="2822" y="705"/>
                            <a:chExt cx="7911" cy="778"/>
                          </a:xfrm>
                        </wpg:grpSpPr>
                        <wps:wsp>
                          <wps:cNvPr id="592" name="Freeform 578"/>
                          <wps:cNvSpPr>
                            <a:spLocks/>
                          </wps:cNvSpPr>
                          <wps:spPr bwMode="auto">
                            <a:xfrm>
                              <a:off x="2822" y="705"/>
                              <a:ext cx="7911" cy="778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T0 w 7911"/>
                                <a:gd name="T2" fmla="+- 0 1483 705"/>
                                <a:gd name="T3" fmla="*/ 1483 h 778"/>
                                <a:gd name="T4" fmla="+- 0 10733 2822"/>
                                <a:gd name="T5" fmla="*/ T4 w 7911"/>
                                <a:gd name="T6" fmla="+- 0 1483 705"/>
                                <a:gd name="T7" fmla="*/ 1483 h 778"/>
                                <a:gd name="T8" fmla="+- 0 10733 2822"/>
                                <a:gd name="T9" fmla="*/ T8 w 7911"/>
                                <a:gd name="T10" fmla="+- 0 705 705"/>
                                <a:gd name="T11" fmla="*/ 705 h 778"/>
                                <a:gd name="T12" fmla="+- 0 2822 2822"/>
                                <a:gd name="T13" fmla="*/ T12 w 7911"/>
                                <a:gd name="T14" fmla="+- 0 705 705"/>
                                <a:gd name="T15" fmla="*/ 705 h 778"/>
                                <a:gd name="T16" fmla="+- 0 2822 2822"/>
                                <a:gd name="T17" fmla="*/ T16 w 7911"/>
                                <a:gd name="T18" fmla="+- 0 1483 705"/>
                                <a:gd name="T19" fmla="*/ 1483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1" h="778">
                                  <a:moveTo>
                                    <a:pt x="0" y="778"/>
                                  </a:moveTo>
                                  <a:lnTo>
                                    <a:pt x="7911" y="778"/>
                                  </a:lnTo>
                                  <a:lnTo>
                                    <a:pt x="7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75"/>
                        <wpg:cNvGrpSpPr>
                          <a:grpSpLocks/>
                        </wpg:cNvGrpSpPr>
                        <wpg:grpSpPr bwMode="auto">
                          <a:xfrm>
                            <a:off x="2930" y="705"/>
                            <a:ext cx="7700" cy="269"/>
                            <a:chOff x="2930" y="705"/>
                            <a:chExt cx="7700" cy="269"/>
                          </a:xfrm>
                        </wpg:grpSpPr>
                        <wps:wsp>
                          <wps:cNvPr id="594" name="Freeform 576"/>
                          <wps:cNvSpPr>
                            <a:spLocks/>
                          </wps:cNvSpPr>
                          <wps:spPr bwMode="auto">
                            <a:xfrm>
                              <a:off x="2930" y="705"/>
                              <a:ext cx="7700" cy="269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7700"/>
                                <a:gd name="T2" fmla="+- 0 974 705"/>
                                <a:gd name="T3" fmla="*/ 974 h 269"/>
                                <a:gd name="T4" fmla="+- 0 10630 2930"/>
                                <a:gd name="T5" fmla="*/ T4 w 7700"/>
                                <a:gd name="T6" fmla="+- 0 974 705"/>
                                <a:gd name="T7" fmla="*/ 974 h 269"/>
                                <a:gd name="T8" fmla="+- 0 10630 2930"/>
                                <a:gd name="T9" fmla="*/ T8 w 7700"/>
                                <a:gd name="T10" fmla="+- 0 705 705"/>
                                <a:gd name="T11" fmla="*/ 705 h 269"/>
                                <a:gd name="T12" fmla="+- 0 2930 2930"/>
                                <a:gd name="T13" fmla="*/ T12 w 7700"/>
                                <a:gd name="T14" fmla="+- 0 705 705"/>
                                <a:gd name="T15" fmla="*/ 705 h 269"/>
                                <a:gd name="T16" fmla="+- 0 2930 2930"/>
                                <a:gd name="T17" fmla="*/ T16 w 7700"/>
                                <a:gd name="T18" fmla="+- 0 974 705"/>
                                <a:gd name="T19" fmla="*/ 97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0" h="269">
                                  <a:moveTo>
                                    <a:pt x="0" y="269"/>
                                  </a:moveTo>
                                  <a:lnTo>
                                    <a:pt x="7700" y="269"/>
                                  </a:lnTo>
                                  <a:lnTo>
                                    <a:pt x="7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73"/>
                        <wpg:cNvGrpSpPr>
                          <a:grpSpLocks/>
                        </wpg:cNvGrpSpPr>
                        <wpg:grpSpPr bwMode="auto">
                          <a:xfrm>
                            <a:off x="2930" y="974"/>
                            <a:ext cx="7700" cy="509"/>
                            <a:chOff x="2930" y="974"/>
                            <a:chExt cx="7700" cy="509"/>
                          </a:xfrm>
                        </wpg:grpSpPr>
                        <wps:wsp>
                          <wps:cNvPr id="596" name="Freeform 574"/>
                          <wps:cNvSpPr>
                            <a:spLocks/>
                          </wps:cNvSpPr>
                          <wps:spPr bwMode="auto">
                            <a:xfrm>
                              <a:off x="2930" y="974"/>
                              <a:ext cx="7700" cy="509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7700"/>
                                <a:gd name="T2" fmla="+- 0 1483 974"/>
                                <a:gd name="T3" fmla="*/ 1483 h 509"/>
                                <a:gd name="T4" fmla="+- 0 10630 2930"/>
                                <a:gd name="T5" fmla="*/ T4 w 7700"/>
                                <a:gd name="T6" fmla="+- 0 1483 974"/>
                                <a:gd name="T7" fmla="*/ 1483 h 509"/>
                                <a:gd name="T8" fmla="+- 0 10630 2930"/>
                                <a:gd name="T9" fmla="*/ T8 w 7700"/>
                                <a:gd name="T10" fmla="+- 0 974 974"/>
                                <a:gd name="T11" fmla="*/ 974 h 509"/>
                                <a:gd name="T12" fmla="+- 0 2930 2930"/>
                                <a:gd name="T13" fmla="*/ T12 w 7700"/>
                                <a:gd name="T14" fmla="+- 0 974 974"/>
                                <a:gd name="T15" fmla="*/ 974 h 509"/>
                                <a:gd name="T16" fmla="+- 0 2930 2930"/>
                                <a:gd name="T17" fmla="*/ T16 w 7700"/>
                                <a:gd name="T18" fmla="+- 0 1483 974"/>
                                <a:gd name="T19" fmla="*/ 1483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0" h="509">
                                  <a:moveTo>
                                    <a:pt x="0" y="509"/>
                                  </a:moveTo>
                                  <a:lnTo>
                                    <a:pt x="7700" y="509"/>
                                  </a:lnTo>
                                  <a:lnTo>
                                    <a:pt x="7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71"/>
                        <wpg:cNvGrpSpPr>
                          <a:grpSpLocks/>
                        </wpg:cNvGrpSpPr>
                        <wpg:grpSpPr bwMode="auto">
                          <a:xfrm>
                            <a:off x="8755" y="1492"/>
                            <a:ext cx="1277" cy="219"/>
                            <a:chOff x="8755" y="1492"/>
                            <a:chExt cx="1277" cy="219"/>
                          </a:xfrm>
                        </wpg:grpSpPr>
                        <wps:wsp>
                          <wps:cNvPr id="598" name="Freeform 572"/>
                          <wps:cNvSpPr>
                            <a:spLocks/>
                          </wps:cNvSpPr>
                          <wps:spPr bwMode="auto">
                            <a:xfrm>
                              <a:off x="8755" y="1492"/>
                              <a:ext cx="1277" cy="219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1277"/>
                                <a:gd name="T2" fmla="+- 0 1711 1492"/>
                                <a:gd name="T3" fmla="*/ 1711 h 219"/>
                                <a:gd name="T4" fmla="+- 0 10032 8755"/>
                                <a:gd name="T5" fmla="*/ T4 w 1277"/>
                                <a:gd name="T6" fmla="+- 0 1711 1492"/>
                                <a:gd name="T7" fmla="*/ 1711 h 219"/>
                                <a:gd name="T8" fmla="+- 0 10032 8755"/>
                                <a:gd name="T9" fmla="*/ T8 w 1277"/>
                                <a:gd name="T10" fmla="+- 0 1492 1492"/>
                                <a:gd name="T11" fmla="*/ 1492 h 219"/>
                                <a:gd name="T12" fmla="+- 0 8755 8755"/>
                                <a:gd name="T13" fmla="*/ T12 w 1277"/>
                                <a:gd name="T14" fmla="+- 0 1492 1492"/>
                                <a:gd name="T15" fmla="*/ 1492 h 219"/>
                                <a:gd name="T16" fmla="+- 0 8755 8755"/>
                                <a:gd name="T17" fmla="*/ T16 w 1277"/>
                                <a:gd name="T18" fmla="+- 0 1711 1492"/>
                                <a:gd name="T19" fmla="*/ 171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219">
                                  <a:moveTo>
                                    <a:pt x="0" y="219"/>
                                  </a:moveTo>
                                  <a:lnTo>
                                    <a:pt x="1277" y="219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67"/>
                        <wpg:cNvGrpSpPr>
                          <a:grpSpLocks/>
                        </wpg:cNvGrpSpPr>
                        <wpg:grpSpPr bwMode="auto">
                          <a:xfrm>
                            <a:off x="8755" y="1711"/>
                            <a:ext cx="1277" cy="221"/>
                            <a:chOff x="8755" y="1711"/>
                            <a:chExt cx="1277" cy="221"/>
                          </a:xfrm>
                        </wpg:grpSpPr>
                        <wps:wsp>
                          <wps:cNvPr id="600" name="Freeform 570"/>
                          <wps:cNvSpPr>
                            <a:spLocks/>
                          </wps:cNvSpPr>
                          <wps:spPr bwMode="auto">
                            <a:xfrm>
                              <a:off x="8755" y="1711"/>
                              <a:ext cx="1277" cy="221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1277"/>
                                <a:gd name="T2" fmla="+- 0 1931 1711"/>
                                <a:gd name="T3" fmla="*/ 1931 h 221"/>
                                <a:gd name="T4" fmla="+- 0 10032 8755"/>
                                <a:gd name="T5" fmla="*/ T4 w 1277"/>
                                <a:gd name="T6" fmla="+- 0 1931 1711"/>
                                <a:gd name="T7" fmla="*/ 1931 h 221"/>
                                <a:gd name="T8" fmla="+- 0 10032 8755"/>
                                <a:gd name="T9" fmla="*/ T8 w 1277"/>
                                <a:gd name="T10" fmla="+- 0 1711 1711"/>
                                <a:gd name="T11" fmla="*/ 1711 h 221"/>
                                <a:gd name="T12" fmla="+- 0 8755 8755"/>
                                <a:gd name="T13" fmla="*/ T12 w 1277"/>
                                <a:gd name="T14" fmla="+- 0 1711 1711"/>
                                <a:gd name="T15" fmla="*/ 1711 h 221"/>
                                <a:gd name="T16" fmla="+- 0 8755 8755"/>
                                <a:gd name="T17" fmla="*/ T16 w 1277"/>
                                <a:gd name="T18" fmla="+- 0 1931 1711"/>
                                <a:gd name="T19" fmla="*/ 19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221">
                                  <a:moveTo>
                                    <a:pt x="0" y="220"/>
                                  </a:moveTo>
                                  <a:lnTo>
                                    <a:pt x="1277" y="220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Text Box 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8" y="746"/>
                              <a:ext cx="818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BA" w14:textId="77777777" w:rsidR="009328F2" w:rsidRDefault="009328F2">
                                <w:pPr>
                                  <w:spacing w:line="225" w:lineRule="exact"/>
                                  <w:ind w:left="84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NRSIEE</w:t>
                                </w:r>
                              </w:p>
                              <w:p w14:paraId="5F65E5BB" w14:textId="77777777" w:rsidR="009328F2" w:rsidRDefault="009328F2">
                                <w:pPr>
                                  <w:spacing w:line="265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Category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Text Box 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1" y="746"/>
                              <a:ext cx="377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BC" w14:textId="77777777" w:rsidR="009328F2" w:rsidRDefault="009328F2">
                                <w:pPr>
                                  <w:spacing w:line="225" w:lineRule="exact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Regulation Option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Cost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Benefit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Outcome</w:t>
                                </w:r>
                              </w:p>
                              <w:p w14:paraId="5F65E5BD" w14:textId="77777777" w:rsidR="009328F2" w:rsidRDefault="009328F2">
                                <w:pPr>
                                  <w:spacing w:before="2" w:line="265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 xml:space="preserve">2016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 xml:space="preserve"> 2035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($m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NPV)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E540" id="Group 566" o:spid="_x0000_s1163" style="position:absolute;left:0;text-align:left;margin-left:65.75pt;margin-top:35.25pt;width:470.9pt;height:87.85pt;z-index:-141544;mso-position-horizontal-relative:page" coordorigin="1315,705" coordsize="9418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">
                <v:group id="Group 583" o:spid="_x0000_s1164" style="position:absolute;left:1315;top:705;width:1508;height:1757" coordorigin="1315,705" coordsize="1508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84" o:spid="_x0000_s1165" style="position:absolute;left:1315;top:705;width:1508;height:1757;visibility:visible;mso-wrap-style:square;v-text-anchor:top" coordsize="1508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YdsgA&#10;AADcAAAADwAAAGRycy9kb3ducmV2LnhtbESPT2sCMRTE70K/Q3gFL0WzVqqyNYoVpK3iwT8Xb8/N&#10;6+7i5mVJUl376RtB8DjMzG+Y8bQxlTiT86VlBb1uAoI4s7rkXMF+t+iMQPiArLGyTAqu5GE6eWqN&#10;MdX2whs6b0MuIoR9igqKEOpUSp8VZNB3bU0cvR/rDIYoXS61w0uEm0q+JslAGiw5LhRY07yg7LT9&#10;NQrc33fff1aH+e7j2Fv1X5arzXU9VKr93MzeQQRqwiN8b39pBW+jAdzOxCM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9ph2yAAAANwAAAAPAAAAAAAAAAAAAAAAAJgCAABk&#10;cnMvZG93bnJldi54bWxQSwUGAAAAAAQABAD1AAAAjQMAAAAA&#10;" path="m,1757r1507,l1507,,,,,1757xe" fillcolor="#4f81bd" stroked="f">
                    <v:path arrowok="t" o:connecttype="custom" o:connectlocs="0,2462;1507,2462;1507,705;0,705;0,2462" o:connectangles="0,0,0,0,0"/>
                  </v:shape>
                </v:group>
                <v:group id="Group 581" o:spid="_x0000_s1166" style="position:absolute;left:1418;top:705;width:1296;height:269" coordorigin="1418,705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82" o:spid="_x0000_s1167" style="position:absolute;left:1418;top:705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pEcEA&#10;AADcAAAADwAAAGRycy9kb3ducmV2LnhtbERP3WrCMBS+F/YO4Qx2p+kGDu2MMgfCQET8eYBDc9aU&#10;NSclJ7bd25sLYZcf3/9qM/pW9RSlCWzgdVaAIq6Cbbg2cL3spgtQkpAttoHJwB8JbNZPkxWWNgx8&#10;ov6capVDWEo04FLqSq2lcuRRZqEjztxPiB5ThrHWNuKQw32r34riXXtsODc47OjLUfV7vnkDO38a&#10;tu5Yb0Vux6Hfy3J+iEtjXp7Hzw9Qicb0L364v62B+SKvzWfyEd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SqRHBAAAA3AAAAA8AAAAAAAAAAAAAAAAAmAIAAGRycy9kb3du&#10;cmV2LnhtbFBLBQYAAAAABAAEAPUAAACGAwAAAAA=&#10;" path="m,269r1296,l1296,,,,,269xe" fillcolor="#4f81bd" stroked="f">
                    <v:path arrowok="t" o:connecttype="custom" o:connectlocs="0,974;1296,974;1296,705;0,705;0,974" o:connectangles="0,0,0,0,0"/>
                  </v:shape>
                </v:group>
                <v:group id="Group 579" o:spid="_x0000_s1168" style="position:absolute;left:1418;top:974;width:1296;height:269" coordorigin="1418,974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80" o:spid="_x0000_s1169" style="position:absolute;left:1418;top:974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zysEA&#10;AADcAAAADwAAAGRycy9kb3ducmV2LnhtbERPS2rDMBDdF3oHMYXuGrmBlNqJEppAoFBKyOcAgzWx&#10;TKyR0Si2e/tqUejy8f6rzeQ7NVCUNrCB11kBirgOtuXGwOW8f3kHJQnZYheYDPyQwGb9+LDCyoaR&#10;jzScUqNyCEuFBlxKfaW11I48yiz0xJm7hugxZRgbbSOOOdx3el4Ub9pjy7nBYU87R/XtdPcG9v44&#10;bt2h2YrcD+PwJeXiO5bGPD9NH0tQiab0L/5zf1oDizLPz2fy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9M8rBAAAA3AAAAA8AAAAAAAAAAAAAAAAAmAIAAGRycy9kb3du&#10;cmV2LnhtbFBLBQYAAAAABAAEAPUAAACGAwAAAAA=&#10;" path="m,269r1296,l1296,,,,,269xe" fillcolor="#4f81bd" stroked="f">
                    <v:path arrowok="t" o:connecttype="custom" o:connectlocs="0,1243;1296,1243;1296,974;0,974;0,1243" o:connectangles="0,0,0,0,0"/>
                  </v:shape>
                </v:group>
                <v:group id="Group 577" o:spid="_x0000_s1170" style="position:absolute;left:2822;top:705;width:7911;height:778" coordorigin="2822,705" coordsize="7911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78" o:spid="_x0000_s1171" style="position:absolute;left:2822;top:705;width:7911;height:778;visibility:visible;mso-wrap-style:square;v-text-anchor:top" coordsize="7911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Er8IA&#10;AADcAAAADwAAAGRycy9kb3ducmV2LnhtbESPT4vCMBTE74LfITxhb5pWVLSaigqCl0XWP/dH82yL&#10;zUttou1++40g7HGYmd8wq3VnKvGixpWWFcSjCARxZnXJuYLLeT+cg3AeWWNlmRT8koN12u+tMNG2&#10;5R96nXwuAoRdggoK7+tESpcVZNCNbE0cvJttDPogm1zqBtsAN5UcR9FMGiw5LBRY066g7H56GgVb&#10;PMfHh/bfz0k737trPWM6oFJfg26zBOGp8//hT/ugFUwXY3if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gSvwgAAANwAAAAPAAAAAAAAAAAAAAAAAJgCAABkcnMvZG93&#10;bnJldi54bWxQSwUGAAAAAAQABAD1AAAAhwMAAAAA&#10;" path="m,778r7911,l7911,,,,,778xe" fillcolor="#4f81bd" stroked="f">
                    <v:path arrowok="t" o:connecttype="custom" o:connectlocs="0,1483;7911,1483;7911,705;0,705;0,1483" o:connectangles="0,0,0,0,0"/>
                  </v:shape>
                </v:group>
                <v:group id="Group 575" o:spid="_x0000_s1172" style="position:absolute;left:2930;top:705;width:7700;height:269" coordorigin="2930,705" coordsize="770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76" o:spid="_x0000_s1173" style="position:absolute;left:2930;top:705;width:7700;height:269;visibility:visible;mso-wrap-style:square;v-text-anchor:top" coordsize="770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DJcYA&#10;AADcAAAADwAAAGRycy9kb3ducmV2LnhtbESPT2vCQBTE7wW/w/IEL6VuLLbU1FWsECn05J+D3h7Z&#10;1ySafRuyTxO/fbdQ6HGYmd8w82XvanWjNlSeDUzGCSji3NuKCwOHffb0BioIssXaMxm4U4DlYvAw&#10;x9T6jrd020mhIoRDigZKkSbVOuQlOQxj3xBH79u3DiXKttC2xS7CXa2fk+RVO6w4LpTY0Lqk/LK7&#10;OgOnM502l+zr49yF7PEY1jLdshgzGvard1BCvfyH/9qf1sDLbAq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DJcYAAADcAAAADwAAAAAAAAAAAAAAAACYAgAAZHJz&#10;L2Rvd25yZXYueG1sUEsFBgAAAAAEAAQA9QAAAIsDAAAAAA==&#10;" path="m,269r7700,l7700,,,,,269xe" fillcolor="#4f81bd" stroked="f">
                    <v:path arrowok="t" o:connecttype="custom" o:connectlocs="0,974;7700,974;7700,705;0,705;0,974" o:connectangles="0,0,0,0,0"/>
                  </v:shape>
                </v:group>
                <v:group id="Group 573" o:spid="_x0000_s1174" style="position:absolute;left:2930;top:974;width:7700;height:509" coordorigin="2930,974" coordsize="770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74" o:spid="_x0000_s1175" style="position:absolute;left:2930;top:974;width:7700;height:509;visibility:visible;mso-wrap-style:square;v-text-anchor:top" coordsize="770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gL8MA&#10;AADcAAAADwAAAGRycy9kb3ducmV2LnhtbESPzarCMBSE94LvEI7gRjRVVLQaRfy5uHHhzwMcmmNb&#10;bE5qE7W+vbkguBxm5htmvqxNIZ5Uudyygn4vAkGcWJ1zquBy3nUnIJxH1lhYJgVvcrBcNBtzjLV9&#10;8ZGeJ5+KAGEXo4LM+zKW0iUZGXQ9WxIH72orgz7IKpW6wleAm0IOomgsDeYcFjIsaZ1Rcjs9jILJ&#10;31COjoW2nftlk+vBLXoMD1ul2q16NQPhqfa/8Le91wpG0zH8nwlH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9gL8MAAADcAAAADwAAAAAAAAAAAAAAAACYAgAAZHJzL2Rv&#10;d25yZXYueG1sUEsFBgAAAAAEAAQA9QAAAIgDAAAAAA==&#10;" path="m,509r7700,l7700,,,,,509xe" fillcolor="#4f81bd" stroked="f">
                    <v:path arrowok="t" o:connecttype="custom" o:connectlocs="0,1483;7700,1483;7700,974;0,974;0,1483" o:connectangles="0,0,0,0,0"/>
                  </v:shape>
                </v:group>
                <v:group id="Group 571" o:spid="_x0000_s1176" style="position:absolute;left:8755;top:1492;width:1277;height:219" coordorigin="8755,1492" coordsize="127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72" o:spid="_x0000_s1177" style="position:absolute;left:8755;top:1492;width:1277;height:219;visibility:visible;mso-wrap-style:square;v-text-anchor:top" coordsize="127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5+b8A&#10;AADcAAAADwAAAGRycy9kb3ducmV2LnhtbERPy4rCMBTdD/gP4QruxtQBRatRdFAQXIjP9aW5psXm&#10;pjSx1r83C8Hl4bxni9aWoqHaF44VDPoJCOLM6YKNgvNp8zsG4QOyxtIxKXiRh8W88zPDVLsnH6g5&#10;BiNiCPsUFeQhVKmUPsvJou+7ijhyN1dbDBHWRuoanzHclvIvSUbSYsGxIceK/nPK7seHVbBGw/f9&#10;7rI8jFbj68Rc+XRuWKlet11OQQRqw1f8cW+1guEkro1n4hG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DLn5vwAAANwAAAAPAAAAAAAAAAAAAAAAAJgCAABkcnMvZG93bnJl&#10;di54bWxQSwUGAAAAAAQABAD1AAAAhAMAAAAA&#10;" path="m,219r1277,l1277,,,,,219xe" fillcolor="#4f81bd" stroked="f">
                    <v:path arrowok="t" o:connecttype="custom" o:connectlocs="0,1711;1277,1711;1277,1492;0,1492;0,1711" o:connectangles="0,0,0,0,0"/>
                  </v:shape>
                </v:group>
                <v:group id="Group 567" o:spid="_x0000_s1178" style="position:absolute;left:8755;top:1711;width:1277;height:221" coordorigin="8755,1711" coordsize="127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70" o:spid="_x0000_s1179" style="position:absolute;left:8755;top:1711;width:1277;height:221;visibility:visible;mso-wrap-style:square;v-text-anchor:top" coordsize="127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BRMAA&#10;AADcAAAADwAAAGRycy9kb3ducmV2LnhtbERPz2vCMBS+C/4P4Qm7aeoKMqpRtDjwMGHT7f5onk21&#10;eSlJtN1/vxyEHT++36vNYFvxIB8axwrmswwEceV0w7WC7/P79A1EiMgaW8ek4JcCbNbj0QoL7Xr+&#10;oscp1iKFcChQgYmxK6QMlSGLYeY64sRdnLcYE/S11B77FG5b+ZplC2mx4dRgsKPSUHU73a0CzP1H&#10;fw3nOjdloH352R7z3Y9SL5NhuwQRaYj/4qf7oBUssjQ/nU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LBRMAAAADcAAAADwAAAAAAAAAAAAAAAACYAgAAZHJzL2Rvd25y&#10;ZXYueG1sUEsFBgAAAAAEAAQA9QAAAIUDAAAAAA==&#10;" path="m,220r1277,l1277,,,,,220xe" fillcolor="#4f81bd" stroked="f">
                    <v:path arrowok="t" o:connecttype="custom" o:connectlocs="0,1931;1277,1931;1277,1711;0,1711;0,1931" o:connectangles="0,0,0,0,0"/>
                  </v:shape>
                  <v:shape id="Text Box 569" o:spid="_x0000_s1180" type="#_x0000_t202" style="position:absolute;left:1658;top:746;width:81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  <v:textbox inset="0,0,0,0">
                      <w:txbxContent>
                        <w:p w14:paraId="5F65E5BA" w14:textId="77777777" w:rsidR="009328F2" w:rsidRDefault="009328F2">
                          <w:pPr>
                            <w:spacing w:line="225" w:lineRule="exact"/>
                            <w:ind w:left="84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NRSIEE</w:t>
                          </w:r>
                        </w:p>
                        <w:p w14:paraId="5F65E5BB" w14:textId="77777777" w:rsidR="009328F2" w:rsidRDefault="009328F2">
                          <w:pPr>
                            <w:spacing w:line="265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Category</w:t>
                          </w:r>
                        </w:p>
                      </w:txbxContent>
                    </v:textbox>
                  </v:shape>
                  <v:shape id="Text Box 568" o:spid="_x0000_s1181" type="#_x0000_t202" style="position:absolute;left:4891;top:746;width:377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  <v:textbox inset="0,0,0,0">
                      <w:txbxContent>
                        <w:p w14:paraId="5F65E5BC" w14:textId="77777777" w:rsidR="009328F2" w:rsidRDefault="009328F2">
                          <w:pPr>
                            <w:spacing w:line="225" w:lineRule="exact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Regulation Option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Cost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Benefit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Outcome</w:t>
                          </w:r>
                        </w:p>
                        <w:p w14:paraId="5F65E5BD" w14:textId="77777777" w:rsidR="009328F2" w:rsidRDefault="009328F2">
                          <w:pPr>
                            <w:spacing w:before="2" w:line="265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 xml:space="preserve">2016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 xml:space="preserve"> 2035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($m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NPV)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166" w:name="Table_6.3_Regulation_Option_-_Cost_Benef"/>
      <w:bookmarkEnd w:id="166"/>
      <w:r w:rsidR="009328F2">
        <w:rPr>
          <w:rFonts w:ascii="Arial"/>
          <w:b/>
          <w:i/>
          <w:spacing w:val="-1"/>
        </w:rPr>
        <w:t>Table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6.3</w:t>
      </w:r>
      <w:r w:rsidR="009328F2">
        <w:rPr>
          <w:rFonts w:ascii="Arial"/>
          <w:b/>
          <w:i/>
          <w:spacing w:val="-1"/>
        </w:rPr>
        <w:tab/>
        <w:t>Regulation</w:t>
      </w:r>
      <w:r w:rsidR="009328F2">
        <w:rPr>
          <w:rFonts w:ascii="Arial"/>
          <w:b/>
          <w:i/>
          <w:spacing w:val="-4"/>
        </w:rPr>
        <w:t xml:space="preserve"> </w:t>
      </w:r>
      <w:r w:rsidR="009328F2">
        <w:rPr>
          <w:rFonts w:ascii="Arial"/>
          <w:b/>
          <w:i/>
          <w:spacing w:val="-1"/>
        </w:rPr>
        <w:t>Option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</w:rPr>
        <w:t>-</w:t>
      </w:r>
      <w:r w:rsidR="009328F2">
        <w:rPr>
          <w:rFonts w:ascii="Arial"/>
          <w:b/>
          <w:i/>
          <w:spacing w:val="1"/>
        </w:rPr>
        <w:t xml:space="preserve"> </w:t>
      </w:r>
      <w:r w:rsidR="009328F2">
        <w:rPr>
          <w:rFonts w:ascii="Arial"/>
          <w:b/>
          <w:i/>
          <w:spacing w:val="-2"/>
        </w:rPr>
        <w:t>Cost</w:t>
      </w:r>
      <w:r w:rsidR="009328F2">
        <w:rPr>
          <w:rFonts w:ascii="Arial"/>
          <w:b/>
          <w:i/>
          <w:spacing w:val="2"/>
        </w:rPr>
        <w:t xml:space="preserve"> </w:t>
      </w:r>
      <w:r w:rsidR="009328F2">
        <w:rPr>
          <w:rFonts w:ascii="Arial"/>
          <w:b/>
          <w:i/>
          <w:spacing w:val="-1"/>
        </w:rPr>
        <w:t>Benefit</w:t>
      </w:r>
      <w:r w:rsidR="009328F2">
        <w:rPr>
          <w:rFonts w:ascii="Arial"/>
          <w:b/>
          <w:i/>
          <w:spacing w:val="-3"/>
        </w:rPr>
        <w:t xml:space="preserve"> </w:t>
      </w:r>
      <w:r w:rsidR="009328F2">
        <w:rPr>
          <w:rFonts w:ascii="Arial"/>
          <w:b/>
          <w:i/>
          <w:spacing w:val="-1"/>
        </w:rPr>
        <w:t>Outcome</w:t>
      </w:r>
    </w:p>
    <w:p w14:paraId="5F65E1A9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AA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AB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AC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AD" w14:textId="77777777" w:rsidR="004863D4" w:rsidRDefault="004863D4">
      <w:pPr>
        <w:spacing w:before="3"/>
        <w:rPr>
          <w:rFonts w:ascii="Arial" w:eastAsia="Arial" w:hAnsi="Arial" w:cs="Arial"/>
          <w:b/>
          <w:bCs/>
          <w:i/>
          <w:sz w:val="10"/>
          <w:szCs w:val="1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2"/>
        <w:gridCol w:w="626"/>
        <w:gridCol w:w="793"/>
        <w:gridCol w:w="979"/>
        <w:gridCol w:w="1160"/>
        <w:gridCol w:w="1135"/>
        <w:gridCol w:w="1219"/>
        <w:gridCol w:w="1482"/>
        <w:gridCol w:w="596"/>
      </w:tblGrid>
      <w:tr w:rsidR="004863D4" w14:paraId="5F65E1B6" w14:textId="77777777">
        <w:trPr>
          <w:trHeight w:hRule="exact" w:val="970"/>
        </w:trPr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AE" w14:textId="77777777" w:rsidR="004863D4" w:rsidRDefault="009328F2">
            <w:pPr>
              <w:pStyle w:val="TableParagraph"/>
              <w:spacing w:line="219" w:lineRule="exact"/>
              <w:ind w:right="11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w w:val="95"/>
                <w:sz w:val="18"/>
              </w:rPr>
              <w:t>Fuel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AF" w14:textId="77777777" w:rsidR="004863D4" w:rsidRDefault="009328F2">
            <w:pPr>
              <w:pStyle w:val="TableParagraph"/>
              <w:spacing w:line="219" w:lineRule="exact"/>
              <w:ind w:lef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Service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B0" w14:textId="77777777" w:rsidR="004863D4" w:rsidRDefault="009328F2">
            <w:pPr>
              <w:pStyle w:val="TableParagraph"/>
              <w:ind w:left="151" w:right="20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w w:val="95"/>
                <w:sz w:val="18"/>
              </w:rPr>
              <w:t>Avoided</w:t>
            </w:r>
            <w:r>
              <w:rPr>
                <w:rFonts w:ascii="Calibri"/>
                <w:b/>
                <w:color w:val="002060"/>
                <w:spacing w:val="22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002060"/>
                <w:spacing w:val="23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costs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B1" w14:textId="77777777" w:rsidR="004863D4" w:rsidRDefault="009328F2">
            <w:pPr>
              <w:pStyle w:val="TableParagraph"/>
              <w:ind w:left="209" w:right="21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Change</w:t>
            </w:r>
            <w:r>
              <w:rPr>
                <w:rFonts w:ascii="Calibri"/>
                <w:b/>
                <w:color w:val="00206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00206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consumer</w:t>
            </w:r>
            <w:r>
              <w:rPr>
                <w:rFonts w:ascii="Calibri"/>
                <w:b/>
                <w:color w:val="00206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surplus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B2" w14:textId="77777777" w:rsidR="004863D4" w:rsidRDefault="009328F2">
            <w:pPr>
              <w:pStyle w:val="TableParagraph"/>
              <w:ind w:left="242" w:right="183" w:hanging="2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Change</w:t>
            </w:r>
            <w:r>
              <w:rPr>
                <w:rFonts w:ascii="Calibri"/>
                <w:b/>
                <w:color w:val="00206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in</w:t>
            </w:r>
            <w:r>
              <w:rPr>
                <w:rFonts w:ascii="Calibri"/>
                <w:b/>
                <w:color w:val="00206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producer</w:t>
            </w:r>
            <w:r>
              <w:rPr>
                <w:rFonts w:ascii="Calibri"/>
                <w:b/>
                <w:color w:val="00206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surplus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B3" w14:textId="77777777" w:rsidR="004863D4" w:rsidRDefault="009328F2">
            <w:pPr>
              <w:pStyle w:val="TableParagraph"/>
              <w:ind w:left="185" w:right="181" w:firstLine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Business</w:t>
            </w:r>
            <w:r>
              <w:rPr>
                <w:rFonts w:ascii="Calibri"/>
                <w:b/>
                <w:color w:val="002060"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compliance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B4" w14:textId="77777777" w:rsidR="004863D4" w:rsidRDefault="009328F2">
            <w:pPr>
              <w:pStyle w:val="TableParagraph"/>
              <w:ind w:left="183" w:right="194" w:firstLine="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00206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002060"/>
                <w:spacing w:val="-1"/>
                <w:sz w:val="18"/>
              </w:rPr>
              <w:t>administration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B5" w14:textId="77777777" w:rsidR="004863D4" w:rsidRDefault="009328F2">
            <w:pPr>
              <w:pStyle w:val="TableParagraph"/>
              <w:spacing w:line="219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02060"/>
                <w:spacing w:val="-1"/>
                <w:sz w:val="18"/>
              </w:rPr>
              <w:t>Total</w:t>
            </w:r>
          </w:p>
        </w:tc>
      </w:tr>
      <w:tr w:rsidR="004863D4" w14:paraId="5F65E1C0" w14:textId="77777777">
        <w:trPr>
          <w:trHeight w:hRule="exact" w:val="636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B7" w14:textId="77777777" w:rsidR="004863D4" w:rsidRDefault="009328F2">
            <w:pPr>
              <w:pStyle w:val="TableParagraph"/>
              <w:spacing w:before="6"/>
              <w:ind w:left="400" w:right="328" w:firstLine="1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Marine</w:t>
            </w:r>
            <w:r>
              <w:rPr>
                <w:rFonts w:ascii="Calibri"/>
                <w:b/>
                <w:color w:val="FFFFFF"/>
                <w:spacing w:val="2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Engines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8" w14:textId="77777777" w:rsidR="004863D4" w:rsidRDefault="009328F2">
            <w:pPr>
              <w:pStyle w:val="TableParagraph"/>
              <w:spacing w:before="6"/>
              <w:ind w:left="2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</w:rPr>
              <w:t>54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9" w14:textId="77777777" w:rsidR="004863D4" w:rsidRDefault="009328F2">
            <w:pPr>
              <w:pStyle w:val="TableParagraph"/>
              <w:spacing w:before="6"/>
              <w:ind w:left="23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-37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A" w14:textId="77777777" w:rsidR="004863D4" w:rsidRDefault="009328F2">
            <w:pPr>
              <w:pStyle w:val="TableParagraph"/>
              <w:spacing w:before="6"/>
              <w:ind w:left="293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205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B" w14:textId="77777777" w:rsidR="004863D4" w:rsidRDefault="009328F2">
            <w:pPr>
              <w:pStyle w:val="TableParagraph"/>
              <w:spacing w:before="6"/>
              <w:ind w:left="37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-150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C" w14:textId="77777777" w:rsidR="004863D4" w:rsidRDefault="009328F2">
            <w:pPr>
              <w:pStyle w:val="TableParagraph"/>
              <w:spacing w:before="6"/>
              <w:ind w:left="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-10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D" w14:textId="77777777" w:rsidR="004863D4" w:rsidRDefault="009328F2">
            <w:pPr>
              <w:pStyle w:val="TableParagraph"/>
              <w:spacing w:before="6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-0.1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E" w14:textId="77777777" w:rsidR="004863D4" w:rsidRDefault="009328F2">
            <w:pPr>
              <w:pStyle w:val="TableParagraph"/>
              <w:spacing w:before="6"/>
              <w:ind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-0.3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BF" w14:textId="77777777" w:rsidR="004863D4" w:rsidRDefault="009328F2">
            <w:pPr>
              <w:pStyle w:val="TableParagraph"/>
              <w:spacing w:before="6"/>
              <w:ind w:left="18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</w:rPr>
              <w:t>61</w:t>
            </w:r>
          </w:p>
        </w:tc>
      </w:tr>
      <w:tr w:rsidR="004863D4" w14:paraId="5F65E1CA" w14:textId="77777777">
        <w:trPr>
          <w:trHeight w:hRule="exact" w:val="1225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1C1" w14:textId="77777777" w:rsidR="004863D4" w:rsidRDefault="009328F2">
            <w:pPr>
              <w:pStyle w:val="TableParagraph"/>
              <w:spacing w:before="3" w:line="239" w:lineRule="auto"/>
              <w:ind w:left="249" w:right="180" w:firstLine="11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Outdoor</w:t>
            </w:r>
            <w:r>
              <w:rPr>
                <w:rFonts w:ascii="Calibri"/>
                <w:b/>
                <w:color w:val="FFFFFF"/>
                <w:spacing w:val="2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Powered</w:t>
            </w:r>
            <w:r>
              <w:rPr>
                <w:rFonts w:ascii="Calibri"/>
                <w:b/>
                <w:color w:val="FFFFFF"/>
                <w:spacing w:val="2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Equipment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2" w14:textId="77777777" w:rsidR="004863D4" w:rsidRDefault="009328F2">
            <w:pPr>
              <w:pStyle w:val="TableParagraph"/>
              <w:spacing w:before="3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732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3" w14:textId="77777777" w:rsidR="004863D4" w:rsidRDefault="009328F2">
            <w:pPr>
              <w:pStyle w:val="TableParagraph"/>
              <w:spacing w:before="3"/>
              <w:ind w:left="176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-480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4" w14:textId="77777777" w:rsidR="004863D4" w:rsidRDefault="009328F2">
            <w:pPr>
              <w:pStyle w:val="TableParagraph"/>
              <w:spacing w:before="3"/>
              <w:ind w:left="20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1,511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5" w14:textId="77777777" w:rsidR="004863D4" w:rsidRDefault="009328F2">
            <w:pPr>
              <w:pStyle w:val="TableParagraph"/>
              <w:spacing w:before="3"/>
              <w:ind w:left="37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-975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6" w14:textId="77777777" w:rsidR="004863D4" w:rsidRDefault="009328F2">
            <w:pPr>
              <w:pStyle w:val="TableParagraph"/>
              <w:spacing w:before="3"/>
              <w:ind w:lef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-201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7" w14:textId="77777777" w:rsidR="004863D4" w:rsidRDefault="009328F2">
            <w:pPr>
              <w:pStyle w:val="TableParagraph"/>
              <w:spacing w:before="3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-4.4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8" w14:textId="77777777" w:rsidR="004863D4" w:rsidRDefault="009328F2">
            <w:pPr>
              <w:pStyle w:val="TableParagraph"/>
              <w:spacing w:before="3"/>
              <w:ind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-9.2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1C9" w14:textId="77777777" w:rsidR="004863D4" w:rsidRDefault="009328F2">
            <w:pPr>
              <w:pStyle w:val="TableParagraph"/>
              <w:spacing w:before="3"/>
              <w:ind w:left="13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2"/>
              </w:rPr>
              <w:t>574</w:t>
            </w:r>
          </w:p>
        </w:tc>
      </w:tr>
    </w:tbl>
    <w:p w14:paraId="5F65E1CB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CC" w14:textId="77777777" w:rsidR="004863D4" w:rsidRDefault="004863D4">
      <w:pPr>
        <w:spacing w:before="11"/>
        <w:rPr>
          <w:rFonts w:ascii="Arial" w:eastAsia="Arial" w:hAnsi="Arial" w:cs="Arial"/>
          <w:b/>
          <w:bCs/>
          <w:i/>
          <w:sz w:val="27"/>
          <w:szCs w:val="27"/>
        </w:rPr>
      </w:pPr>
    </w:p>
    <w:p w14:paraId="5F65E1CD" w14:textId="0CD21063" w:rsidR="004863D4" w:rsidRDefault="00B00323">
      <w:pPr>
        <w:pStyle w:val="BodyText"/>
        <w:spacing w:before="69"/>
        <w:ind w:left="21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4960" behindDoc="1" locked="0" layoutInCell="1" allowOverlap="1" wp14:anchorId="5F65E541" wp14:editId="3ADB5ED6">
                <wp:simplePos x="0" y="0"/>
                <wp:positionH relativeFrom="page">
                  <wp:posOffset>900430</wp:posOffset>
                </wp:positionH>
                <wp:positionV relativeFrom="paragraph">
                  <wp:posOffset>-1128395</wp:posOffset>
                </wp:positionV>
                <wp:extent cx="822960" cy="510540"/>
                <wp:effectExtent l="0" t="635" r="635" b="3175"/>
                <wp:wrapNone/>
                <wp:docPr id="577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510540"/>
                          <a:chOff x="1418" y="-1777"/>
                          <a:chExt cx="1296" cy="804"/>
                        </a:xfrm>
                      </wpg:grpSpPr>
                      <wpg:grpSp>
                        <wpg:cNvPr id="578" name="Group 564"/>
                        <wpg:cNvGrpSpPr>
                          <a:grpSpLocks/>
                        </wpg:cNvGrpSpPr>
                        <wpg:grpSpPr bwMode="auto">
                          <a:xfrm>
                            <a:off x="1418" y="-1777"/>
                            <a:ext cx="1296" cy="267"/>
                            <a:chOff x="1418" y="-1777"/>
                            <a:chExt cx="1296" cy="267"/>
                          </a:xfrm>
                        </wpg:grpSpPr>
                        <wps:wsp>
                          <wps:cNvPr id="579" name="Freeform 565"/>
                          <wps:cNvSpPr>
                            <a:spLocks/>
                          </wps:cNvSpPr>
                          <wps:spPr bwMode="auto">
                            <a:xfrm>
                              <a:off x="1418" y="-1777"/>
                              <a:ext cx="1296" cy="267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-1511 -1777"/>
                                <a:gd name="T3" fmla="*/ -1511 h 267"/>
                                <a:gd name="T4" fmla="+- 0 2714 1418"/>
                                <a:gd name="T5" fmla="*/ T4 w 1296"/>
                                <a:gd name="T6" fmla="+- 0 -1511 -1777"/>
                                <a:gd name="T7" fmla="*/ -1511 h 267"/>
                                <a:gd name="T8" fmla="+- 0 2714 1418"/>
                                <a:gd name="T9" fmla="*/ T8 w 1296"/>
                                <a:gd name="T10" fmla="+- 0 -1777 -1777"/>
                                <a:gd name="T11" fmla="*/ -1777 h 267"/>
                                <a:gd name="T12" fmla="+- 0 1418 1418"/>
                                <a:gd name="T13" fmla="*/ T12 w 1296"/>
                                <a:gd name="T14" fmla="+- 0 -1777 -1777"/>
                                <a:gd name="T15" fmla="*/ -1777 h 267"/>
                                <a:gd name="T16" fmla="+- 0 1418 1418"/>
                                <a:gd name="T17" fmla="*/ T16 w 1296"/>
                                <a:gd name="T18" fmla="+- 0 -1511 -1777"/>
                                <a:gd name="T19" fmla="*/ -151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7">
                                  <a:moveTo>
                                    <a:pt x="0" y="266"/>
                                  </a:moveTo>
                                  <a:lnTo>
                                    <a:pt x="1296" y="266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62"/>
                        <wpg:cNvGrpSpPr>
                          <a:grpSpLocks/>
                        </wpg:cNvGrpSpPr>
                        <wpg:grpSpPr bwMode="auto">
                          <a:xfrm>
                            <a:off x="1418" y="-1511"/>
                            <a:ext cx="1296" cy="269"/>
                            <a:chOff x="1418" y="-1511"/>
                            <a:chExt cx="1296" cy="269"/>
                          </a:xfrm>
                        </wpg:grpSpPr>
                        <wps:wsp>
                          <wps:cNvPr id="581" name="Freeform 563"/>
                          <wps:cNvSpPr>
                            <a:spLocks/>
                          </wps:cNvSpPr>
                          <wps:spPr bwMode="auto">
                            <a:xfrm>
                              <a:off x="1418" y="-1511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-1242 -1511"/>
                                <a:gd name="T3" fmla="*/ -1242 h 269"/>
                                <a:gd name="T4" fmla="+- 0 2714 1418"/>
                                <a:gd name="T5" fmla="*/ T4 w 1296"/>
                                <a:gd name="T6" fmla="+- 0 -1242 -1511"/>
                                <a:gd name="T7" fmla="*/ -1242 h 269"/>
                                <a:gd name="T8" fmla="+- 0 2714 1418"/>
                                <a:gd name="T9" fmla="*/ T8 w 1296"/>
                                <a:gd name="T10" fmla="+- 0 -1511 -1511"/>
                                <a:gd name="T11" fmla="*/ -1511 h 269"/>
                                <a:gd name="T12" fmla="+- 0 1418 1418"/>
                                <a:gd name="T13" fmla="*/ T12 w 1296"/>
                                <a:gd name="T14" fmla="+- 0 -1511 -1511"/>
                                <a:gd name="T15" fmla="*/ -1511 h 269"/>
                                <a:gd name="T16" fmla="+- 0 1418 1418"/>
                                <a:gd name="T17" fmla="*/ T16 w 1296"/>
                                <a:gd name="T18" fmla="+- 0 -1242 -1511"/>
                                <a:gd name="T19" fmla="*/ -124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9"/>
                                  </a:moveTo>
                                  <a:lnTo>
                                    <a:pt x="1296" y="26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60"/>
                        <wpg:cNvGrpSpPr>
                          <a:grpSpLocks/>
                        </wpg:cNvGrpSpPr>
                        <wpg:grpSpPr bwMode="auto">
                          <a:xfrm>
                            <a:off x="1418" y="-1242"/>
                            <a:ext cx="1296" cy="269"/>
                            <a:chOff x="1418" y="-1242"/>
                            <a:chExt cx="1296" cy="269"/>
                          </a:xfrm>
                        </wpg:grpSpPr>
                        <wps:wsp>
                          <wps:cNvPr id="583" name="Freeform 561"/>
                          <wps:cNvSpPr>
                            <a:spLocks/>
                          </wps:cNvSpPr>
                          <wps:spPr bwMode="auto">
                            <a:xfrm>
                              <a:off x="1418" y="-1242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-973 -1242"/>
                                <a:gd name="T3" fmla="*/ -973 h 269"/>
                                <a:gd name="T4" fmla="+- 0 2714 1418"/>
                                <a:gd name="T5" fmla="*/ T4 w 1296"/>
                                <a:gd name="T6" fmla="+- 0 -973 -1242"/>
                                <a:gd name="T7" fmla="*/ -973 h 269"/>
                                <a:gd name="T8" fmla="+- 0 2714 1418"/>
                                <a:gd name="T9" fmla="*/ T8 w 1296"/>
                                <a:gd name="T10" fmla="+- 0 -1242 -1242"/>
                                <a:gd name="T11" fmla="*/ -1242 h 269"/>
                                <a:gd name="T12" fmla="+- 0 1418 1418"/>
                                <a:gd name="T13" fmla="*/ T12 w 1296"/>
                                <a:gd name="T14" fmla="+- 0 -1242 -1242"/>
                                <a:gd name="T15" fmla="*/ -1242 h 269"/>
                                <a:gd name="T16" fmla="+- 0 1418 1418"/>
                                <a:gd name="T17" fmla="*/ T16 w 1296"/>
                                <a:gd name="T18" fmla="+- 0 -973 -1242"/>
                                <a:gd name="T19" fmla="*/ -9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9"/>
                                  </a:moveTo>
                                  <a:lnTo>
                                    <a:pt x="1296" y="26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87B17" id="Group 559" o:spid="_x0000_s1026" style="position:absolute;margin-left:70.9pt;margin-top:-88.85pt;width:64.8pt;height:40.2pt;z-index:-141520;mso-position-horizontal-relative:page" coordorigin="1418,-1777" coordsize="1296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">
                <v:group id="Group 564" o:spid="_x0000_s1027" style="position:absolute;left:1418;top:-1777;width:1296;height:267" coordorigin="1418,-1777" coordsize="129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65" o:spid="_x0000_s1028" style="position:absolute;left:1418;top:-1777;width:1296;height:267;visibility:visible;mso-wrap-style:square;v-text-anchor:top" coordsize="129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d78QA&#10;AADcAAAADwAAAGRycy9kb3ducmV2LnhtbESP3YrCMBSE74V9h3AWvBFNVVzXrlEWoah4s/48wKE5&#10;NmWbk9JErW9vBMHLYWa+YebL1lbiSo0vHSsYDhIQxLnTJRcKTses/w3CB2SNlWNScCcPy8VHZ46p&#10;djfe0/UQChEh7FNUYEKoUyl9bsiiH7iaOHpn11gMUTaF1A3eItxWcpQkX9JiyXHBYE0rQ/n/4WIV&#10;nPG+/VtP2mIzToZZb5aZXT3aK9X9bH9/QARqwzv8am+0gsl0B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e/EAAAA3AAAAA8AAAAAAAAAAAAAAAAAmAIAAGRycy9k&#10;b3ducmV2LnhtbFBLBQYAAAAABAAEAPUAAACJAwAAAAA=&#10;" path="m,266r1296,l1296,,,,,266xe" fillcolor="#4f81bd" stroked="f">
                    <v:path arrowok="t" o:connecttype="custom" o:connectlocs="0,-1511;1296,-1511;1296,-1777;0,-1777;0,-1511" o:connectangles="0,0,0,0,0"/>
                  </v:shape>
                </v:group>
                <v:group id="Group 562" o:spid="_x0000_s1029" style="position:absolute;left:1418;top:-1511;width:1296;height:269" coordorigin="1418,-1511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63" o:spid="_x0000_s1030" style="position:absolute;left:1418;top:-1511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AjMMA&#10;AADcAAAADwAAAGRycy9kb3ducmV2LnhtbESPUWsCMRCE3wv+h7BC32pOwaJXo6ggFEoRbX/Actle&#10;Di+bIxvvrv++KRT6OMzMN8xmN/pW9RSlCWxgPitAEVfBNlwb+Pw4Pa1ASUK22AYmA98ksNtOHjZY&#10;2jDwhfprqlWGsJRowKXUlVpL5cijzEJHnL2vED2mLGOtbcQhw32rF0XxrD02nBccdnR0VN2ud2/g&#10;5C/DwZ3rg8j9PPRvsl6+x7Uxj9Nx/wIq0Zj+w3/tV2tguZrD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gAjMMAAADcAAAADwAAAAAAAAAAAAAAAACYAgAAZHJzL2Rv&#10;d25yZXYueG1sUEsFBgAAAAAEAAQA9QAAAIgDAAAAAA==&#10;" path="m,269r1296,l1296,,,,,269xe" fillcolor="#4f81bd" stroked="f">
                    <v:path arrowok="t" o:connecttype="custom" o:connectlocs="0,-1242;1296,-1242;1296,-1511;0,-1511;0,-1242" o:connectangles="0,0,0,0,0"/>
                  </v:shape>
                </v:group>
                <v:group id="Group 560" o:spid="_x0000_s1031" style="position:absolute;left:1418;top:-1242;width:1296;height:269" coordorigin="1418,-1242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61" o:spid="_x0000_s1032" style="position:absolute;left:1418;top:-1242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7YMQA&#10;AADcAAAADwAAAGRycy9kb3ducmV2LnhtbESPUWsCMRCE3wv9D2ELfas5LRa9GkULglCKaPsDlsv2&#10;cnjZHNl4d/33plDo4zAz3zCrzehb1VOUJrCB6aQARVwF23Bt4Otz/7QAJQnZYhuYDPyQwGZ9f7fC&#10;0oaBT9SfU60yhKVEAy6lrtRaKkceZRI64ux9h+gxZRlrbSMOGe5bPSuKF+2x4bzgsKM3R9XlfPUG&#10;9v407Nyx3olcj0P/Lsv5R1wa8/gwbl9BJRrTf/ivfbAG5otn+D2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2O2DEAAAA3AAAAA8AAAAAAAAAAAAAAAAAmAIAAGRycy9k&#10;b3ducmV2LnhtbFBLBQYAAAAABAAEAPUAAACJAwAAAAA=&#10;" path="m,269r1296,l1296,,,,,269xe" fillcolor="#4f81bd" stroked="f">
                    <v:path arrowok="t" o:connecttype="custom" o:connectlocs="0,-973;1296,-973;1296,-1242;0,-1242;0,-97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152" behindDoc="1" locked="0" layoutInCell="1" allowOverlap="1" wp14:anchorId="5F65E542" wp14:editId="61664775">
                <wp:simplePos x="0" y="0"/>
                <wp:positionH relativeFrom="page">
                  <wp:posOffset>835025</wp:posOffset>
                </wp:positionH>
                <wp:positionV relativeFrom="paragraph">
                  <wp:posOffset>-351155</wp:posOffset>
                </wp:positionV>
                <wp:extent cx="5980430" cy="390525"/>
                <wp:effectExtent l="0" t="0" r="4445" b="3175"/>
                <wp:wrapNone/>
                <wp:docPr id="533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90525"/>
                          <a:chOff x="1315" y="-553"/>
                          <a:chExt cx="9418" cy="615"/>
                        </a:xfrm>
                      </wpg:grpSpPr>
                      <wpg:grpSp>
                        <wpg:cNvPr id="534" name="Group 557"/>
                        <wpg:cNvGrpSpPr>
                          <a:grpSpLocks/>
                        </wpg:cNvGrpSpPr>
                        <wpg:grpSpPr bwMode="auto">
                          <a:xfrm>
                            <a:off x="1315" y="-553"/>
                            <a:ext cx="1503" cy="615"/>
                            <a:chOff x="1315" y="-553"/>
                            <a:chExt cx="1503" cy="615"/>
                          </a:xfrm>
                        </wpg:grpSpPr>
                        <wps:wsp>
                          <wps:cNvPr id="535" name="Freeform 558"/>
                          <wps:cNvSpPr>
                            <a:spLocks/>
                          </wps:cNvSpPr>
                          <wps:spPr bwMode="auto">
                            <a:xfrm>
                              <a:off x="1315" y="-553"/>
                              <a:ext cx="1503" cy="615"/>
                            </a:xfrm>
                            <a:custGeom>
                              <a:avLst/>
                              <a:gdLst>
                                <a:gd name="T0" fmla="+- 0 1315 1315"/>
                                <a:gd name="T1" fmla="*/ T0 w 1503"/>
                                <a:gd name="T2" fmla="+- 0 61 -553"/>
                                <a:gd name="T3" fmla="*/ 61 h 615"/>
                                <a:gd name="T4" fmla="+- 0 2818 1315"/>
                                <a:gd name="T5" fmla="*/ T4 w 1503"/>
                                <a:gd name="T6" fmla="+- 0 61 -553"/>
                                <a:gd name="T7" fmla="*/ 61 h 615"/>
                                <a:gd name="T8" fmla="+- 0 2818 1315"/>
                                <a:gd name="T9" fmla="*/ T8 w 1503"/>
                                <a:gd name="T10" fmla="+- 0 -553 -553"/>
                                <a:gd name="T11" fmla="*/ -553 h 615"/>
                                <a:gd name="T12" fmla="+- 0 1315 1315"/>
                                <a:gd name="T13" fmla="*/ T12 w 1503"/>
                                <a:gd name="T14" fmla="+- 0 -553 -553"/>
                                <a:gd name="T15" fmla="*/ -553 h 615"/>
                                <a:gd name="T16" fmla="+- 0 1315 1315"/>
                                <a:gd name="T17" fmla="*/ T16 w 1503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3" h="615">
                                  <a:moveTo>
                                    <a:pt x="0" y="614"/>
                                  </a:moveTo>
                                  <a:lnTo>
                                    <a:pt x="1503" y="614"/>
                                  </a:lnTo>
                                  <a:lnTo>
                                    <a:pt x="1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55"/>
                        <wpg:cNvGrpSpPr>
                          <a:grpSpLocks/>
                        </wpg:cNvGrpSpPr>
                        <wpg:grpSpPr bwMode="auto">
                          <a:xfrm>
                            <a:off x="1418" y="-553"/>
                            <a:ext cx="1296" cy="269"/>
                            <a:chOff x="1418" y="-553"/>
                            <a:chExt cx="1296" cy="269"/>
                          </a:xfrm>
                        </wpg:grpSpPr>
                        <wps:wsp>
                          <wps:cNvPr id="537" name="Freeform 556"/>
                          <wps:cNvSpPr>
                            <a:spLocks/>
                          </wps:cNvSpPr>
                          <wps:spPr bwMode="auto">
                            <a:xfrm>
                              <a:off x="1418" y="-553"/>
                              <a:ext cx="1296" cy="26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296"/>
                                <a:gd name="T2" fmla="+- 0 -284 -553"/>
                                <a:gd name="T3" fmla="*/ -284 h 269"/>
                                <a:gd name="T4" fmla="+- 0 2714 1418"/>
                                <a:gd name="T5" fmla="*/ T4 w 1296"/>
                                <a:gd name="T6" fmla="+- 0 -284 -553"/>
                                <a:gd name="T7" fmla="*/ -284 h 269"/>
                                <a:gd name="T8" fmla="+- 0 2714 1418"/>
                                <a:gd name="T9" fmla="*/ T8 w 1296"/>
                                <a:gd name="T10" fmla="+- 0 -553 -553"/>
                                <a:gd name="T11" fmla="*/ -553 h 269"/>
                                <a:gd name="T12" fmla="+- 0 1418 1418"/>
                                <a:gd name="T13" fmla="*/ T12 w 1296"/>
                                <a:gd name="T14" fmla="+- 0 -553 -553"/>
                                <a:gd name="T15" fmla="*/ -553 h 269"/>
                                <a:gd name="T16" fmla="+- 0 1418 1418"/>
                                <a:gd name="T17" fmla="*/ T16 w 1296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6" h="269">
                                  <a:moveTo>
                                    <a:pt x="0" y="269"/>
                                  </a:moveTo>
                                  <a:lnTo>
                                    <a:pt x="1296" y="269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53"/>
                        <wpg:cNvGrpSpPr>
                          <a:grpSpLocks/>
                        </wpg:cNvGrpSpPr>
                        <wpg:grpSpPr bwMode="auto">
                          <a:xfrm>
                            <a:off x="2827" y="-553"/>
                            <a:ext cx="543" cy="615"/>
                            <a:chOff x="2827" y="-553"/>
                            <a:chExt cx="543" cy="615"/>
                          </a:xfrm>
                        </wpg:grpSpPr>
                        <wps:wsp>
                          <wps:cNvPr id="539" name="Freeform 554"/>
                          <wps:cNvSpPr>
                            <a:spLocks/>
                          </wps:cNvSpPr>
                          <wps:spPr bwMode="auto">
                            <a:xfrm>
                              <a:off x="2827" y="-553"/>
                              <a:ext cx="543" cy="615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543"/>
                                <a:gd name="T2" fmla="+- 0 61 -553"/>
                                <a:gd name="T3" fmla="*/ 61 h 615"/>
                                <a:gd name="T4" fmla="+- 0 3370 2827"/>
                                <a:gd name="T5" fmla="*/ T4 w 543"/>
                                <a:gd name="T6" fmla="+- 0 61 -553"/>
                                <a:gd name="T7" fmla="*/ 61 h 615"/>
                                <a:gd name="T8" fmla="+- 0 3370 2827"/>
                                <a:gd name="T9" fmla="*/ T8 w 543"/>
                                <a:gd name="T10" fmla="+- 0 -553 -553"/>
                                <a:gd name="T11" fmla="*/ -553 h 615"/>
                                <a:gd name="T12" fmla="+- 0 2827 2827"/>
                                <a:gd name="T13" fmla="*/ T12 w 543"/>
                                <a:gd name="T14" fmla="+- 0 -553 -553"/>
                                <a:gd name="T15" fmla="*/ -553 h 615"/>
                                <a:gd name="T16" fmla="+- 0 2827 2827"/>
                                <a:gd name="T17" fmla="*/ T16 w 543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" h="615">
                                  <a:moveTo>
                                    <a:pt x="0" y="614"/>
                                  </a:moveTo>
                                  <a:lnTo>
                                    <a:pt x="543" y="614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51"/>
                        <wpg:cNvGrpSpPr>
                          <a:grpSpLocks/>
                        </wpg:cNvGrpSpPr>
                        <wpg:grpSpPr bwMode="auto">
                          <a:xfrm>
                            <a:off x="2930" y="-553"/>
                            <a:ext cx="336" cy="269"/>
                            <a:chOff x="2930" y="-553"/>
                            <a:chExt cx="336" cy="269"/>
                          </a:xfrm>
                        </wpg:grpSpPr>
                        <wps:wsp>
                          <wps:cNvPr id="541" name="Freeform 552"/>
                          <wps:cNvSpPr>
                            <a:spLocks/>
                          </wps:cNvSpPr>
                          <wps:spPr bwMode="auto">
                            <a:xfrm>
                              <a:off x="2930" y="-553"/>
                              <a:ext cx="336" cy="269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336"/>
                                <a:gd name="T2" fmla="+- 0 -284 -553"/>
                                <a:gd name="T3" fmla="*/ -284 h 269"/>
                                <a:gd name="T4" fmla="+- 0 3266 2930"/>
                                <a:gd name="T5" fmla="*/ T4 w 336"/>
                                <a:gd name="T6" fmla="+- 0 -284 -553"/>
                                <a:gd name="T7" fmla="*/ -284 h 269"/>
                                <a:gd name="T8" fmla="+- 0 3266 2930"/>
                                <a:gd name="T9" fmla="*/ T8 w 336"/>
                                <a:gd name="T10" fmla="+- 0 -553 -553"/>
                                <a:gd name="T11" fmla="*/ -553 h 269"/>
                                <a:gd name="T12" fmla="+- 0 2930 2930"/>
                                <a:gd name="T13" fmla="*/ T12 w 336"/>
                                <a:gd name="T14" fmla="+- 0 -553 -553"/>
                                <a:gd name="T15" fmla="*/ -553 h 269"/>
                                <a:gd name="T16" fmla="+- 0 2930 2930"/>
                                <a:gd name="T17" fmla="*/ T16 w 336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269">
                                  <a:moveTo>
                                    <a:pt x="0" y="269"/>
                                  </a:moveTo>
                                  <a:lnTo>
                                    <a:pt x="336" y="269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49"/>
                        <wpg:cNvGrpSpPr>
                          <a:grpSpLocks/>
                        </wpg:cNvGrpSpPr>
                        <wpg:grpSpPr bwMode="auto">
                          <a:xfrm>
                            <a:off x="3379" y="-553"/>
                            <a:ext cx="742" cy="615"/>
                            <a:chOff x="3379" y="-553"/>
                            <a:chExt cx="742" cy="615"/>
                          </a:xfrm>
                        </wpg:grpSpPr>
                        <wps:wsp>
                          <wps:cNvPr id="543" name="Freeform 550"/>
                          <wps:cNvSpPr>
                            <a:spLocks/>
                          </wps:cNvSpPr>
                          <wps:spPr bwMode="auto">
                            <a:xfrm>
                              <a:off x="3379" y="-553"/>
                              <a:ext cx="742" cy="615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742"/>
                                <a:gd name="T2" fmla="+- 0 61 -553"/>
                                <a:gd name="T3" fmla="*/ 61 h 615"/>
                                <a:gd name="T4" fmla="+- 0 4121 3379"/>
                                <a:gd name="T5" fmla="*/ T4 w 742"/>
                                <a:gd name="T6" fmla="+- 0 61 -553"/>
                                <a:gd name="T7" fmla="*/ 61 h 615"/>
                                <a:gd name="T8" fmla="+- 0 4121 3379"/>
                                <a:gd name="T9" fmla="*/ T8 w 742"/>
                                <a:gd name="T10" fmla="+- 0 -553 -553"/>
                                <a:gd name="T11" fmla="*/ -553 h 615"/>
                                <a:gd name="T12" fmla="+- 0 3379 3379"/>
                                <a:gd name="T13" fmla="*/ T12 w 742"/>
                                <a:gd name="T14" fmla="+- 0 -553 -553"/>
                                <a:gd name="T15" fmla="*/ -553 h 615"/>
                                <a:gd name="T16" fmla="+- 0 3379 3379"/>
                                <a:gd name="T17" fmla="*/ T16 w 742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615">
                                  <a:moveTo>
                                    <a:pt x="0" y="614"/>
                                  </a:moveTo>
                                  <a:lnTo>
                                    <a:pt x="742" y="614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47"/>
                        <wpg:cNvGrpSpPr>
                          <a:grpSpLocks/>
                        </wpg:cNvGrpSpPr>
                        <wpg:grpSpPr bwMode="auto">
                          <a:xfrm>
                            <a:off x="3482" y="-553"/>
                            <a:ext cx="536" cy="269"/>
                            <a:chOff x="3482" y="-553"/>
                            <a:chExt cx="536" cy="269"/>
                          </a:xfrm>
                        </wpg:grpSpPr>
                        <wps:wsp>
                          <wps:cNvPr id="545" name="Freeform 548"/>
                          <wps:cNvSpPr>
                            <a:spLocks/>
                          </wps:cNvSpPr>
                          <wps:spPr bwMode="auto">
                            <a:xfrm>
                              <a:off x="3482" y="-553"/>
                              <a:ext cx="536" cy="269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536"/>
                                <a:gd name="T2" fmla="+- 0 -284 -553"/>
                                <a:gd name="T3" fmla="*/ -284 h 269"/>
                                <a:gd name="T4" fmla="+- 0 4018 3482"/>
                                <a:gd name="T5" fmla="*/ T4 w 536"/>
                                <a:gd name="T6" fmla="+- 0 -284 -553"/>
                                <a:gd name="T7" fmla="*/ -284 h 269"/>
                                <a:gd name="T8" fmla="+- 0 4018 3482"/>
                                <a:gd name="T9" fmla="*/ T8 w 536"/>
                                <a:gd name="T10" fmla="+- 0 -553 -553"/>
                                <a:gd name="T11" fmla="*/ -553 h 269"/>
                                <a:gd name="T12" fmla="+- 0 3482 3482"/>
                                <a:gd name="T13" fmla="*/ T12 w 536"/>
                                <a:gd name="T14" fmla="+- 0 -553 -553"/>
                                <a:gd name="T15" fmla="*/ -553 h 269"/>
                                <a:gd name="T16" fmla="+- 0 3482 3482"/>
                                <a:gd name="T17" fmla="*/ T16 w 536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" h="269">
                                  <a:moveTo>
                                    <a:pt x="0" y="269"/>
                                  </a:moveTo>
                                  <a:lnTo>
                                    <a:pt x="536" y="269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5"/>
                        <wpg:cNvGrpSpPr>
                          <a:grpSpLocks/>
                        </wpg:cNvGrpSpPr>
                        <wpg:grpSpPr bwMode="auto">
                          <a:xfrm>
                            <a:off x="4130" y="-553"/>
                            <a:ext cx="992" cy="615"/>
                            <a:chOff x="4130" y="-553"/>
                            <a:chExt cx="992" cy="615"/>
                          </a:xfrm>
                        </wpg:grpSpPr>
                        <wps:wsp>
                          <wps:cNvPr id="547" name="Freeform 546"/>
                          <wps:cNvSpPr>
                            <a:spLocks/>
                          </wps:cNvSpPr>
                          <wps:spPr bwMode="auto">
                            <a:xfrm>
                              <a:off x="4130" y="-553"/>
                              <a:ext cx="992" cy="615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992"/>
                                <a:gd name="T2" fmla="+- 0 61 -553"/>
                                <a:gd name="T3" fmla="*/ 61 h 615"/>
                                <a:gd name="T4" fmla="+- 0 5122 4130"/>
                                <a:gd name="T5" fmla="*/ T4 w 992"/>
                                <a:gd name="T6" fmla="+- 0 61 -553"/>
                                <a:gd name="T7" fmla="*/ 61 h 615"/>
                                <a:gd name="T8" fmla="+- 0 5122 4130"/>
                                <a:gd name="T9" fmla="*/ T8 w 992"/>
                                <a:gd name="T10" fmla="+- 0 -553 -553"/>
                                <a:gd name="T11" fmla="*/ -553 h 615"/>
                                <a:gd name="T12" fmla="+- 0 4130 4130"/>
                                <a:gd name="T13" fmla="*/ T12 w 992"/>
                                <a:gd name="T14" fmla="+- 0 -553 -553"/>
                                <a:gd name="T15" fmla="*/ -553 h 615"/>
                                <a:gd name="T16" fmla="+- 0 4130 4130"/>
                                <a:gd name="T17" fmla="*/ T16 w 992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" h="615">
                                  <a:moveTo>
                                    <a:pt x="0" y="614"/>
                                  </a:moveTo>
                                  <a:lnTo>
                                    <a:pt x="992" y="614"/>
                                  </a:lnTo>
                                  <a:lnTo>
                                    <a:pt x="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3"/>
                        <wpg:cNvGrpSpPr>
                          <a:grpSpLocks/>
                        </wpg:cNvGrpSpPr>
                        <wpg:grpSpPr bwMode="auto">
                          <a:xfrm>
                            <a:off x="4234" y="-553"/>
                            <a:ext cx="785" cy="269"/>
                            <a:chOff x="4234" y="-553"/>
                            <a:chExt cx="785" cy="269"/>
                          </a:xfrm>
                        </wpg:grpSpPr>
                        <wps:wsp>
                          <wps:cNvPr id="549" name="Freeform 544"/>
                          <wps:cNvSpPr>
                            <a:spLocks/>
                          </wps:cNvSpPr>
                          <wps:spPr bwMode="auto">
                            <a:xfrm>
                              <a:off x="4234" y="-553"/>
                              <a:ext cx="785" cy="269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785"/>
                                <a:gd name="T2" fmla="+- 0 -284 -553"/>
                                <a:gd name="T3" fmla="*/ -284 h 269"/>
                                <a:gd name="T4" fmla="+- 0 5018 4234"/>
                                <a:gd name="T5" fmla="*/ T4 w 785"/>
                                <a:gd name="T6" fmla="+- 0 -284 -553"/>
                                <a:gd name="T7" fmla="*/ -284 h 269"/>
                                <a:gd name="T8" fmla="+- 0 5018 4234"/>
                                <a:gd name="T9" fmla="*/ T8 w 785"/>
                                <a:gd name="T10" fmla="+- 0 -553 -553"/>
                                <a:gd name="T11" fmla="*/ -553 h 269"/>
                                <a:gd name="T12" fmla="+- 0 4234 4234"/>
                                <a:gd name="T13" fmla="*/ T12 w 785"/>
                                <a:gd name="T14" fmla="+- 0 -553 -553"/>
                                <a:gd name="T15" fmla="*/ -553 h 269"/>
                                <a:gd name="T16" fmla="+- 0 4234 4234"/>
                                <a:gd name="T17" fmla="*/ T16 w 785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269">
                                  <a:moveTo>
                                    <a:pt x="0" y="269"/>
                                  </a:moveTo>
                                  <a:lnTo>
                                    <a:pt x="784" y="269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1"/>
                        <wpg:cNvGrpSpPr>
                          <a:grpSpLocks/>
                        </wpg:cNvGrpSpPr>
                        <wpg:grpSpPr bwMode="auto">
                          <a:xfrm>
                            <a:off x="5131" y="-553"/>
                            <a:ext cx="1184" cy="615"/>
                            <a:chOff x="5131" y="-553"/>
                            <a:chExt cx="1184" cy="615"/>
                          </a:xfrm>
                        </wpg:grpSpPr>
                        <wps:wsp>
                          <wps:cNvPr id="551" name="Freeform 542"/>
                          <wps:cNvSpPr>
                            <a:spLocks/>
                          </wps:cNvSpPr>
                          <wps:spPr bwMode="auto">
                            <a:xfrm>
                              <a:off x="5131" y="-553"/>
                              <a:ext cx="1184" cy="615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184"/>
                                <a:gd name="T2" fmla="+- 0 61 -553"/>
                                <a:gd name="T3" fmla="*/ 61 h 615"/>
                                <a:gd name="T4" fmla="+- 0 6314 5131"/>
                                <a:gd name="T5" fmla="*/ T4 w 1184"/>
                                <a:gd name="T6" fmla="+- 0 61 -553"/>
                                <a:gd name="T7" fmla="*/ 61 h 615"/>
                                <a:gd name="T8" fmla="+- 0 6314 5131"/>
                                <a:gd name="T9" fmla="*/ T8 w 1184"/>
                                <a:gd name="T10" fmla="+- 0 -553 -553"/>
                                <a:gd name="T11" fmla="*/ -553 h 615"/>
                                <a:gd name="T12" fmla="+- 0 5131 5131"/>
                                <a:gd name="T13" fmla="*/ T12 w 1184"/>
                                <a:gd name="T14" fmla="+- 0 -553 -553"/>
                                <a:gd name="T15" fmla="*/ -553 h 615"/>
                                <a:gd name="T16" fmla="+- 0 5131 5131"/>
                                <a:gd name="T17" fmla="*/ T16 w 1184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4" h="615">
                                  <a:moveTo>
                                    <a:pt x="0" y="614"/>
                                  </a:moveTo>
                                  <a:lnTo>
                                    <a:pt x="1183" y="614"/>
                                  </a:lnTo>
                                  <a:lnTo>
                                    <a:pt x="11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39"/>
                        <wpg:cNvGrpSpPr>
                          <a:grpSpLocks/>
                        </wpg:cNvGrpSpPr>
                        <wpg:grpSpPr bwMode="auto">
                          <a:xfrm>
                            <a:off x="5234" y="-553"/>
                            <a:ext cx="977" cy="269"/>
                            <a:chOff x="5234" y="-553"/>
                            <a:chExt cx="977" cy="269"/>
                          </a:xfrm>
                        </wpg:grpSpPr>
                        <wps:wsp>
                          <wps:cNvPr id="553" name="Freeform 540"/>
                          <wps:cNvSpPr>
                            <a:spLocks/>
                          </wps:cNvSpPr>
                          <wps:spPr bwMode="auto">
                            <a:xfrm>
                              <a:off x="5234" y="-553"/>
                              <a:ext cx="977" cy="269"/>
                            </a:xfrm>
                            <a:custGeom>
                              <a:avLst/>
                              <a:gdLst>
                                <a:gd name="T0" fmla="+- 0 5234 5234"/>
                                <a:gd name="T1" fmla="*/ T0 w 977"/>
                                <a:gd name="T2" fmla="+- 0 -284 -553"/>
                                <a:gd name="T3" fmla="*/ -284 h 269"/>
                                <a:gd name="T4" fmla="+- 0 6211 5234"/>
                                <a:gd name="T5" fmla="*/ T4 w 977"/>
                                <a:gd name="T6" fmla="+- 0 -284 -553"/>
                                <a:gd name="T7" fmla="*/ -284 h 269"/>
                                <a:gd name="T8" fmla="+- 0 6211 5234"/>
                                <a:gd name="T9" fmla="*/ T8 w 977"/>
                                <a:gd name="T10" fmla="+- 0 -553 -553"/>
                                <a:gd name="T11" fmla="*/ -553 h 269"/>
                                <a:gd name="T12" fmla="+- 0 5234 5234"/>
                                <a:gd name="T13" fmla="*/ T12 w 977"/>
                                <a:gd name="T14" fmla="+- 0 -553 -553"/>
                                <a:gd name="T15" fmla="*/ -553 h 269"/>
                                <a:gd name="T16" fmla="+- 0 5234 5234"/>
                                <a:gd name="T17" fmla="*/ T16 w 977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" h="269">
                                  <a:moveTo>
                                    <a:pt x="0" y="269"/>
                                  </a:moveTo>
                                  <a:lnTo>
                                    <a:pt x="977" y="26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7"/>
                        <wpg:cNvGrpSpPr>
                          <a:grpSpLocks/>
                        </wpg:cNvGrpSpPr>
                        <wpg:grpSpPr bwMode="auto">
                          <a:xfrm>
                            <a:off x="6324" y="-553"/>
                            <a:ext cx="1128" cy="615"/>
                            <a:chOff x="6324" y="-553"/>
                            <a:chExt cx="1128" cy="615"/>
                          </a:xfrm>
                        </wpg:grpSpPr>
                        <wps:wsp>
                          <wps:cNvPr id="555" name="Freeform 538"/>
                          <wps:cNvSpPr>
                            <a:spLocks/>
                          </wps:cNvSpPr>
                          <wps:spPr bwMode="auto">
                            <a:xfrm>
                              <a:off x="6324" y="-553"/>
                              <a:ext cx="1128" cy="615"/>
                            </a:xfrm>
                            <a:custGeom>
                              <a:avLst/>
                              <a:gdLst>
                                <a:gd name="T0" fmla="+- 0 6324 6324"/>
                                <a:gd name="T1" fmla="*/ T0 w 1128"/>
                                <a:gd name="T2" fmla="+- 0 61 -553"/>
                                <a:gd name="T3" fmla="*/ 61 h 615"/>
                                <a:gd name="T4" fmla="+- 0 7452 6324"/>
                                <a:gd name="T5" fmla="*/ T4 w 1128"/>
                                <a:gd name="T6" fmla="+- 0 61 -553"/>
                                <a:gd name="T7" fmla="*/ 61 h 615"/>
                                <a:gd name="T8" fmla="+- 0 7452 6324"/>
                                <a:gd name="T9" fmla="*/ T8 w 1128"/>
                                <a:gd name="T10" fmla="+- 0 -553 -553"/>
                                <a:gd name="T11" fmla="*/ -553 h 615"/>
                                <a:gd name="T12" fmla="+- 0 6324 6324"/>
                                <a:gd name="T13" fmla="*/ T12 w 1128"/>
                                <a:gd name="T14" fmla="+- 0 -553 -553"/>
                                <a:gd name="T15" fmla="*/ -553 h 615"/>
                                <a:gd name="T16" fmla="+- 0 6324 6324"/>
                                <a:gd name="T17" fmla="*/ T16 w 1128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8" h="615">
                                  <a:moveTo>
                                    <a:pt x="0" y="614"/>
                                  </a:moveTo>
                                  <a:lnTo>
                                    <a:pt x="1128" y="614"/>
                                  </a:lnTo>
                                  <a:lnTo>
                                    <a:pt x="1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35"/>
                        <wpg:cNvGrpSpPr>
                          <a:grpSpLocks/>
                        </wpg:cNvGrpSpPr>
                        <wpg:grpSpPr bwMode="auto">
                          <a:xfrm>
                            <a:off x="6427" y="-553"/>
                            <a:ext cx="922" cy="269"/>
                            <a:chOff x="6427" y="-553"/>
                            <a:chExt cx="922" cy="269"/>
                          </a:xfrm>
                        </wpg:grpSpPr>
                        <wps:wsp>
                          <wps:cNvPr id="557" name="Freeform 536"/>
                          <wps:cNvSpPr>
                            <a:spLocks/>
                          </wps:cNvSpPr>
                          <wps:spPr bwMode="auto">
                            <a:xfrm>
                              <a:off x="6427" y="-553"/>
                              <a:ext cx="922" cy="269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922"/>
                                <a:gd name="T2" fmla="+- 0 -284 -553"/>
                                <a:gd name="T3" fmla="*/ -284 h 269"/>
                                <a:gd name="T4" fmla="+- 0 7349 6427"/>
                                <a:gd name="T5" fmla="*/ T4 w 922"/>
                                <a:gd name="T6" fmla="+- 0 -284 -553"/>
                                <a:gd name="T7" fmla="*/ -284 h 269"/>
                                <a:gd name="T8" fmla="+- 0 7349 6427"/>
                                <a:gd name="T9" fmla="*/ T8 w 922"/>
                                <a:gd name="T10" fmla="+- 0 -553 -553"/>
                                <a:gd name="T11" fmla="*/ -553 h 269"/>
                                <a:gd name="T12" fmla="+- 0 6427 6427"/>
                                <a:gd name="T13" fmla="*/ T12 w 922"/>
                                <a:gd name="T14" fmla="+- 0 -553 -553"/>
                                <a:gd name="T15" fmla="*/ -553 h 269"/>
                                <a:gd name="T16" fmla="+- 0 6427 6427"/>
                                <a:gd name="T17" fmla="*/ T16 w 922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269">
                                  <a:moveTo>
                                    <a:pt x="0" y="269"/>
                                  </a:moveTo>
                                  <a:lnTo>
                                    <a:pt x="922" y="269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33"/>
                        <wpg:cNvGrpSpPr>
                          <a:grpSpLocks/>
                        </wpg:cNvGrpSpPr>
                        <wpg:grpSpPr bwMode="auto">
                          <a:xfrm>
                            <a:off x="7462" y="-553"/>
                            <a:ext cx="1181" cy="615"/>
                            <a:chOff x="7462" y="-553"/>
                            <a:chExt cx="1181" cy="615"/>
                          </a:xfrm>
                        </wpg:grpSpPr>
                        <wps:wsp>
                          <wps:cNvPr id="559" name="Freeform 534"/>
                          <wps:cNvSpPr>
                            <a:spLocks/>
                          </wps:cNvSpPr>
                          <wps:spPr bwMode="auto">
                            <a:xfrm>
                              <a:off x="7462" y="-553"/>
                              <a:ext cx="1181" cy="615"/>
                            </a:xfrm>
                            <a:custGeom>
                              <a:avLst/>
                              <a:gdLst>
                                <a:gd name="T0" fmla="+- 0 7462 7462"/>
                                <a:gd name="T1" fmla="*/ T0 w 1181"/>
                                <a:gd name="T2" fmla="+- 0 61 -553"/>
                                <a:gd name="T3" fmla="*/ 61 h 615"/>
                                <a:gd name="T4" fmla="+- 0 8642 7462"/>
                                <a:gd name="T5" fmla="*/ T4 w 1181"/>
                                <a:gd name="T6" fmla="+- 0 61 -553"/>
                                <a:gd name="T7" fmla="*/ 61 h 615"/>
                                <a:gd name="T8" fmla="+- 0 8642 7462"/>
                                <a:gd name="T9" fmla="*/ T8 w 1181"/>
                                <a:gd name="T10" fmla="+- 0 -553 -553"/>
                                <a:gd name="T11" fmla="*/ -553 h 615"/>
                                <a:gd name="T12" fmla="+- 0 7462 7462"/>
                                <a:gd name="T13" fmla="*/ T12 w 1181"/>
                                <a:gd name="T14" fmla="+- 0 -553 -553"/>
                                <a:gd name="T15" fmla="*/ -553 h 615"/>
                                <a:gd name="T16" fmla="+- 0 7462 7462"/>
                                <a:gd name="T17" fmla="*/ T16 w 1181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615">
                                  <a:moveTo>
                                    <a:pt x="0" y="614"/>
                                  </a:moveTo>
                                  <a:lnTo>
                                    <a:pt x="1180" y="614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31"/>
                        <wpg:cNvGrpSpPr>
                          <a:grpSpLocks/>
                        </wpg:cNvGrpSpPr>
                        <wpg:grpSpPr bwMode="auto">
                          <a:xfrm>
                            <a:off x="7565" y="-553"/>
                            <a:ext cx="975" cy="269"/>
                            <a:chOff x="7565" y="-553"/>
                            <a:chExt cx="975" cy="269"/>
                          </a:xfrm>
                        </wpg:grpSpPr>
                        <wps:wsp>
                          <wps:cNvPr id="561" name="Freeform 532"/>
                          <wps:cNvSpPr>
                            <a:spLocks/>
                          </wps:cNvSpPr>
                          <wps:spPr bwMode="auto">
                            <a:xfrm>
                              <a:off x="7565" y="-553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975"/>
                                <a:gd name="T2" fmla="+- 0 -284 -553"/>
                                <a:gd name="T3" fmla="*/ -284 h 269"/>
                                <a:gd name="T4" fmla="+- 0 8539 7565"/>
                                <a:gd name="T5" fmla="*/ T4 w 975"/>
                                <a:gd name="T6" fmla="+- 0 -284 -553"/>
                                <a:gd name="T7" fmla="*/ -284 h 269"/>
                                <a:gd name="T8" fmla="+- 0 8539 7565"/>
                                <a:gd name="T9" fmla="*/ T8 w 975"/>
                                <a:gd name="T10" fmla="+- 0 -553 -553"/>
                                <a:gd name="T11" fmla="*/ -553 h 269"/>
                                <a:gd name="T12" fmla="+- 0 7565 7565"/>
                                <a:gd name="T13" fmla="*/ T12 w 975"/>
                                <a:gd name="T14" fmla="+- 0 -553 -553"/>
                                <a:gd name="T15" fmla="*/ -553 h 269"/>
                                <a:gd name="T16" fmla="+- 0 7565 7565"/>
                                <a:gd name="T17" fmla="*/ T16 w 975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4" y="269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29"/>
                        <wpg:cNvGrpSpPr>
                          <a:grpSpLocks/>
                        </wpg:cNvGrpSpPr>
                        <wpg:grpSpPr bwMode="auto">
                          <a:xfrm>
                            <a:off x="8652" y="-553"/>
                            <a:ext cx="1484" cy="615"/>
                            <a:chOff x="8652" y="-553"/>
                            <a:chExt cx="1484" cy="615"/>
                          </a:xfrm>
                        </wpg:grpSpPr>
                        <wps:wsp>
                          <wps:cNvPr id="563" name="Freeform 530"/>
                          <wps:cNvSpPr>
                            <a:spLocks/>
                          </wps:cNvSpPr>
                          <wps:spPr bwMode="auto">
                            <a:xfrm>
                              <a:off x="8652" y="-553"/>
                              <a:ext cx="1484" cy="615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1484"/>
                                <a:gd name="T2" fmla="+- 0 61 -553"/>
                                <a:gd name="T3" fmla="*/ 61 h 615"/>
                                <a:gd name="T4" fmla="+- 0 10135 8652"/>
                                <a:gd name="T5" fmla="*/ T4 w 1484"/>
                                <a:gd name="T6" fmla="+- 0 61 -553"/>
                                <a:gd name="T7" fmla="*/ 61 h 615"/>
                                <a:gd name="T8" fmla="+- 0 10135 8652"/>
                                <a:gd name="T9" fmla="*/ T8 w 1484"/>
                                <a:gd name="T10" fmla="+- 0 -553 -553"/>
                                <a:gd name="T11" fmla="*/ -553 h 615"/>
                                <a:gd name="T12" fmla="+- 0 8652 8652"/>
                                <a:gd name="T13" fmla="*/ T12 w 1484"/>
                                <a:gd name="T14" fmla="+- 0 -553 -553"/>
                                <a:gd name="T15" fmla="*/ -553 h 615"/>
                                <a:gd name="T16" fmla="+- 0 8652 8652"/>
                                <a:gd name="T17" fmla="*/ T16 w 1484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4" h="615">
                                  <a:moveTo>
                                    <a:pt x="0" y="614"/>
                                  </a:moveTo>
                                  <a:lnTo>
                                    <a:pt x="1483" y="614"/>
                                  </a:lnTo>
                                  <a:lnTo>
                                    <a:pt x="14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27"/>
                        <wpg:cNvGrpSpPr>
                          <a:grpSpLocks/>
                        </wpg:cNvGrpSpPr>
                        <wpg:grpSpPr bwMode="auto">
                          <a:xfrm>
                            <a:off x="8755" y="-553"/>
                            <a:ext cx="1277" cy="269"/>
                            <a:chOff x="8755" y="-553"/>
                            <a:chExt cx="1277" cy="269"/>
                          </a:xfrm>
                        </wpg:grpSpPr>
                        <wps:wsp>
                          <wps:cNvPr id="565" name="Freeform 528"/>
                          <wps:cNvSpPr>
                            <a:spLocks/>
                          </wps:cNvSpPr>
                          <wps:spPr bwMode="auto">
                            <a:xfrm>
                              <a:off x="8755" y="-553"/>
                              <a:ext cx="1277" cy="269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1277"/>
                                <a:gd name="T2" fmla="+- 0 -284 -553"/>
                                <a:gd name="T3" fmla="*/ -284 h 269"/>
                                <a:gd name="T4" fmla="+- 0 10032 8755"/>
                                <a:gd name="T5" fmla="*/ T4 w 1277"/>
                                <a:gd name="T6" fmla="+- 0 -284 -553"/>
                                <a:gd name="T7" fmla="*/ -284 h 269"/>
                                <a:gd name="T8" fmla="+- 0 10032 8755"/>
                                <a:gd name="T9" fmla="*/ T8 w 1277"/>
                                <a:gd name="T10" fmla="+- 0 -553 -553"/>
                                <a:gd name="T11" fmla="*/ -553 h 269"/>
                                <a:gd name="T12" fmla="+- 0 8755 8755"/>
                                <a:gd name="T13" fmla="*/ T12 w 1277"/>
                                <a:gd name="T14" fmla="+- 0 -553 -553"/>
                                <a:gd name="T15" fmla="*/ -553 h 269"/>
                                <a:gd name="T16" fmla="+- 0 8755 8755"/>
                                <a:gd name="T17" fmla="*/ T16 w 1277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269">
                                  <a:moveTo>
                                    <a:pt x="0" y="269"/>
                                  </a:moveTo>
                                  <a:lnTo>
                                    <a:pt x="1277" y="269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25"/>
                        <wpg:cNvGrpSpPr>
                          <a:grpSpLocks/>
                        </wpg:cNvGrpSpPr>
                        <wpg:grpSpPr bwMode="auto">
                          <a:xfrm>
                            <a:off x="10145" y="-553"/>
                            <a:ext cx="588" cy="615"/>
                            <a:chOff x="10145" y="-553"/>
                            <a:chExt cx="588" cy="615"/>
                          </a:xfrm>
                        </wpg:grpSpPr>
                        <wps:wsp>
                          <wps:cNvPr id="567" name="Freeform 526"/>
                          <wps:cNvSpPr>
                            <a:spLocks/>
                          </wps:cNvSpPr>
                          <wps:spPr bwMode="auto">
                            <a:xfrm>
                              <a:off x="10145" y="-553"/>
                              <a:ext cx="588" cy="615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T0 w 588"/>
                                <a:gd name="T2" fmla="+- 0 61 -553"/>
                                <a:gd name="T3" fmla="*/ 61 h 615"/>
                                <a:gd name="T4" fmla="+- 0 10733 10145"/>
                                <a:gd name="T5" fmla="*/ T4 w 588"/>
                                <a:gd name="T6" fmla="+- 0 61 -553"/>
                                <a:gd name="T7" fmla="*/ 61 h 615"/>
                                <a:gd name="T8" fmla="+- 0 10733 10145"/>
                                <a:gd name="T9" fmla="*/ T8 w 588"/>
                                <a:gd name="T10" fmla="+- 0 -553 -553"/>
                                <a:gd name="T11" fmla="*/ -553 h 615"/>
                                <a:gd name="T12" fmla="+- 0 10145 10145"/>
                                <a:gd name="T13" fmla="*/ T12 w 588"/>
                                <a:gd name="T14" fmla="+- 0 -553 -553"/>
                                <a:gd name="T15" fmla="*/ -553 h 615"/>
                                <a:gd name="T16" fmla="+- 0 10145 10145"/>
                                <a:gd name="T17" fmla="*/ T16 w 588"/>
                                <a:gd name="T18" fmla="+- 0 61 -553"/>
                                <a:gd name="T19" fmla="*/ 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615">
                                  <a:moveTo>
                                    <a:pt x="0" y="614"/>
                                  </a:moveTo>
                                  <a:lnTo>
                                    <a:pt x="588" y="614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16"/>
                        <wpg:cNvGrpSpPr>
                          <a:grpSpLocks/>
                        </wpg:cNvGrpSpPr>
                        <wpg:grpSpPr bwMode="auto">
                          <a:xfrm>
                            <a:off x="10248" y="-553"/>
                            <a:ext cx="382" cy="269"/>
                            <a:chOff x="10248" y="-553"/>
                            <a:chExt cx="382" cy="269"/>
                          </a:xfrm>
                        </wpg:grpSpPr>
                        <wps:wsp>
                          <wps:cNvPr id="569" name="Freeform 524"/>
                          <wps:cNvSpPr>
                            <a:spLocks/>
                          </wps:cNvSpPr>
                          <wps:spPr bwMode="auto">
                            <a:xfrm>
                              <a:off x="10248" y="-553"/>
                              <a:ext cx="382" cy="269"/>
                            </a:xfrm>
                            <a:custGeom>
                              <a:avLst/>
                              <a:gdLst>
                                <a:gd name="T0" fmla="+- 0 10248 10248"/>
                                <a:gd name="T1" fmla="*/ T0 w 382"/>
                                <a:gd name="T2" fmla="+- 0 -284 -553"/>
                                <a:gd name="T3" fmla="*/ -284 h 269"/>
                                <a:gd name="T4" fmla="+- 0 10630 10248"/>
                                <a:gd name="T5" fmla="*/ T4 w 382"/>
                                <a:gd name="T6" fmla="+- 0 -284 -553"/>
                                <a:gd name="T7" fmla="*/ -284 h 269"/>
                                <a:gd name="T8" fmla="+- 0 10630 10248"/>
                                <a:gd name="T9" fmla="*/ T8 w 382"/>
                                <a:gd name="T10" fmla="+- 0 -553 -553"/>
                                <a:gd name="T11" fmla="*/ -553 h 269"/>
                                <a:gd name="T12" fmla="+- 0 10248 10248"/>
                                <a:gd name="T13" fmla="*/ T12 w 382"/>
                                <a:gd name="T14" fmla="+- 0 -553 -553"/>
                                <a:gd name="T15" fmla="*/ -553 h 269"/>
                                <a:gd name="T16" fmla="+- 0 10248 10248"/>
                                <a:gd name="T17" fmla="*/ T16 w 382"/>
                                <a:gd name="T18" fmla="+- 0 -284 -553"/>
                                <a:gd name="T19" fmla="*/ -2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2" h="269">
                                  <a:moveTo>
                                    <a:pt x="0" y="269"/>
                                  </a:moveTo>
                                  <a:lnTo>
                                    <a:pt x="382" y="269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6" y="-512"/>
                              <a:ext cx="246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BE" w14:textId="77777777" w:rsidR="009328F2" w:rsidRDefault="009328F2">
                                <w:pPr>
                                  <w:tabs>
                                    <w:tab w:val="left" w:pos="1444"/>
                                    <w:tab w:val="left" w:pos="2063"/>
                                  </w:tabs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>Total NRSIEE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1"/>
                                  </w:rPr>
                                  <w:t>786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2"/>
                                  </w:rPr>
                                  <w:t>-517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1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5" y="-512"/>
                              <a:ext cx="50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BF" w14:textId="77777777" w:rsidR="009328F2" w:rsidRDefault="009328F2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2"/>
                                  </w:rPr>
                                  <w:t>1,716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2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6" y="-512"/>
                              <a:ext cx="57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C0" w14:textId="77777777" w:rsidR="009328F2" w:rsidRDefault="009328F2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1"/>
                                  </w:rPr>
                                  <w:t>-1,125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6" y="-512"/>
                              <a:ext cx="40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C1" w14:textId="77777777" w:rsidR="009328F2" w:rsidRDefault="009328F2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2"/>
                                  </w:rPr>
                                  <w:t>-211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4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1" y="-512"/>
                              <a:ext cx="18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C2" w14:textId="77777777" w:rsidR="009328F2" w:rsidRDefault="009328F2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1"/>
                                  </w:rPr>
                                  <w:t>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5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2" y="-512"/>
                              <a:ext cx="18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C3" w14:textId="77777777" w:rsidR="009328F2" w:rsidRDefault="009328F2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1"/>
                                  </w:rPr>
                                  <w:t>-9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" name="Text Box 5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72" y="-512"/>
                              <a:ext cx="33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5C4" w14:textId="77777777" w:rsidR="009328F2" w:rsidRDefault="009328F2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D2F59"/>
                                    <w:spacing w:val="-2"/>
                                  </w:rPr>
                                  <w:t>636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E542" id="Group 515" o:spid="_x0000_s1182" style="position:absolute;left:0;text-align:left;margin-left:65.75pt;margin-top:-27.65pt;width:470.9pt;height:30.75pt;z-index:-141328;mso-position-horizontal-relative:page" coordorigin="1315,-553" coordsize="941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">
                <v:group id="Group 557" o:spid="_x0000_s1183" style="position:absolute;left:1315;top:-553;width:1503;height:615" coordorigin="1315,-553" coordsize="1503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58" o:spid="_x0000_s1184" style="position:absolute;left:1315;top:-553;width:1503;height:615;visibility:visible;mso-wrap-style:square;v-text-anchor:top" coordsize="150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doMQA&#10;AADcAAAADwAAAGRycy9kb3ducmV2LnhtbESPT4vCMBTE74LfITzBm6Yqits1iiiKl0X8A8veHs2z&#10;rTYvpUm1fvuNIHgcZuY3zGzRmELcqXK5ZQWDfgSCOLE651TB+bTpTUE4j6yxsEwKnuRgMW+3Zhhr&#10;++AD3Y8+FQHCLkYFmfdlLKVLMjLo+rYkDt7FVgZ9kFUqdYWPADeFHEbRRBrMOSxkWNIqo+R2rI0C&#10;fZ402+XN5H9uPdr+7E39+3Wtlep2muU3CE+N/4Tf7Z1WMB6N4XU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HaDEAAAA3AAAAA8AAAAAAAAAAAAAAAAAmAIAAGRycy9k&#10;b3ducmV2LnhtbFBLBQYAAAAABAAEAPUAAACJAwAAAAA=&#10;" path="m,614r1503,l1503,,,,,614xe" fillcolor="#4f81bd" stroked="f">
                    <v:path arrowok="t" o:connecttype="custom" o:connectlocs="0,61;1503,61;1503,-553;0,-553;0,61" o:connectangles="0,0,0,0,0"/>
                  </v:shape>
                </v:group>
                <v:group id="Group 555" o:spid="_x0000_s1185" style="position:absolute;left:1418;top:-553;width:1296;height:269" coordorigin="1418,-553" coordsize="129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56" o:spid="_x0000_s1186" style="position:absolute;left:1418;top:-553;width:1296;height:269;visibility:visible;mso-wrap-style:square;v-text-anchor:top" coordsize="12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0hMQA&#10;AADcAAAADwAAAGRycy9kb3ducmV2LnhtbESPUUsDMRCE3wX/Q1jBN5uzUrXXpqUVCgWR0uoPWC7b&#10;y+Flc2TTu/PfN4Lg4zAz3zDL9ehb1VOUJrCBx0kBirgKtuHawNfn7uEVlCRki21gMvBDAuvV7c0S&#10;SxsGPlJ/SrXKEJYSDbiUulJrqRx5lEnoiLN3DtFjyjLW2kYcMty3eloUz9pjw3nBYUdvjqrv08Ub&#10;2PnjsHWHeityOQz9u8xnH3FuzP3duFmASjSm//Bfe28NzJ5e4PdMP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y9ITEAAAA3AAAAA8AAAAAAAAAAAAAAAAAmAIAAGRycy9k&#10;b3ducmV2LnhtbFBLBQYAAAAABAAEAPUAAACJAwAAAAA=&#10;" path="m,269r1296,l1296,,,,,269xe" fillcolor="#4f81bd" stroked="f">
                    <v:path arrowok="t" o:connecttype="custom" o:connectlocs="0,-284;1296,-284;1296,-553;0,-553;0,-284" o:connectangles="0,0,0,0,0"/>
                  </v:shape>
                </v:group>
                <v:group id="Group 553" o:spid="_x0000_s1187" style="position:absolute;left:2827;top:-553;width:543;height:615" coordorigin="2827,-553" coordsize="543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54" o:spid="_x0000_s1188" style="position:absolute;left:2827;top:-553;width:543;height:615;visibility:visible;mso-wrap-style:square;v-text-anchor:top" coordsize="54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Sp8QA&#10;AADcAAAADwAAAGRycy9kb3ducmV2LnhtbESPX0sDMRDE3wW/Q1jBN5vTUmnPpkWKtX3S/gUfl2S9&#10;O7xsjmRtz2/fCIKPw8z8hpnOe9+qE8XUBDZwPyhAEdvgGq4MHPbLuzGoJMgO28Bk4IcSzGfXV1Ms&#10;XTjzlk47qVSGcCrRQC3SlVonW5PHNAgdcfY+Q/QoWcZKu4jnDPetfiiKR+2x4bxQY0eLmuzX7tsb&#10;GB9fFh+ysSu/spUfvb3LawxizO1N//wESqiX//Bfe+0MjIYT+D2Tj4C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kqfEAAAA3AAAAA8AAAAAAAAAAAAAAAAAmAIAAGRycy9k&#10;b3ducmV2LnhtbFBLBQYAAAAABAAEAPUAAACJAwAAAAA=&#10;" path="m,614r543,l543,,,,,614xe" fillcolor="#dbe5f1" stroked="f">
                    <v:path arrowok="t" o:connecttype="custom" o:connectlocs="0,61;543,61;543,-553;0,-553;0,61" o:connectangles="0,0,0,0,0"/>
                  </v:shape>
                </v:group>
                <v:group id="Group 551" o:spid="_x0000_s1189" style="position:absolute;left:2930;top:-553;width:336;height:269" coordorigin="2930,-553" coordsize="3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52" o:spid="_x0000_s1190" style="position:absolute;left:2930;top:-553;width:336;height:269;visibility:visible;mso-wrap-style:square;v-text-anchor:top" coordsize="3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tJcQA&#10;AADcAAAADwAAAGRycy9kb3ducmV2LnhtbESPQWvCQBSE70L/w/IK3nRjsUFSV5FCsCdBo/T6yD43&#10;wezbNLvRtL/eLQgeh5n5hlmuB9uIK3W+dqxgNk1AEJdO12wUHIt8sgDhA7LGxjEp+CUP69XLaImZ&#10;djfe0/UQjIgQ9hkqqEJoMyl9WZFFP3UtcfTOrrMYouyM1B3eItw28i1JUmmx5rhQYUufFZWXQ28V&#10;7HJOT5dt4YrB5H+m99ufdPet1Ph12HyACDSEZ/jR/tIK3ucz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rSXEAAAA3AAAAA8AAAAAAAAAAAAAAAAAmAIAAGRycy9k&#10;b3ducmV2LnhtbFBLBQYAAAAABAAEAPUAAACJAwAAAAA=&#10;" path="m,269r336,l336,,,,,269xe" fillcolor="#dbe5f1" stroked="f">
                    <v:path arrowok="t" o:connecttype="custom" o:connectlocs="0,-284;336,-284;336,-553;0,-553;0,-284" o:connectangles="0,0,0,0,0"/>
                  </v:shape>
                </v:group>
                <v:group id="Group 549" o:spid="_x0000_s1191" style="position:absolute;left:3379;top:-553;width:742;height:615" coordorigin="3379,-553" coordsize="74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50" o:spid="_x0000_s1192" style="position:absolute;left:3379;top:-553;width:742;height:615;visibility:visible;mso-wrap-style:square;v-text-anchor:top" coordsize="74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k3sUA&#10;AADcAAAADwAAAGRycy9kb3ducmV2LnhtbESPzW7CMBCE75V4B2srcStOoSAIOBFFtGp7K/AAS7z5&#10;gXidxiakb4+RKvU4mplvNKu0N7XoqHWVZQXPowgEcWZ1xYWCw/7taQ7CeWSNtWVS8EsO0mTwsMJY&#10;2yt/U7fzhQgQdjEqKL1vYildVpJBN7INcfBy2xr0QbaF1C1eA9zUchxFM2mw4rBQYkObkrLz7mIU&#10;zLpjlZvo6307/3xd/ExP+RabTqnhY79egvDU+//wX/tDK5i+TOB+JhwB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OTexQAAANwAAAAPAAAAAAAAAAAAAAAAAJgCAABkcnMv&#10;ZG93bnJldi54bWxQSwUGAAAAAAQABAD1AAAAigMAAAAA&#10;" path="m,614r742,l742,,,,,614xe" fillcolor="#dbe5f1" stroked="f">
                    <v:path arrowok="t" o:connecttype="custom" o:connectlocs="0,61;742,61;742,-553;0,-553;0,61" o:connectangles="0,0,0,0,0"/>
                  </v:shape>
                </v:group>
                <v:group id="Group 547" o:spid="_x0000_s1193" style="position:absolute;left:3482;top:-553;width:536;height:269" coordorigin="3482,-553" coordsize="5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48" o:spid="_x0000_s1194" style="position:absolute;left:3482;top:-553;width:536;height:269;visibility:visible;mso-wrap-style:square;v-text-anchor:top" coordsize="5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UpsUA&#10;AADcAAAADwAAAGRycy9kb3ducmV2LnhtbESP3WoCMRSE74W+QzgF7zRb8afdGqUIgkJBXe39YXO6&#10;u3VzsiZR17dvBMHLYWa+Yabz1tTiQs5XlhW89RMQxLnVFRcKDvtl7x2ED8gaa8uk4EYe5rOXzhRT&#10;ba+8o0sWChEh7FNUUIbQpFL6vCSDvm8b4uj9WmcwROkKqR1eI9zUcpAkY2mw4rhQYkOLkvJjdjYK&#10;1v60nHzcDj+7wX5RH83f1n1vCqW6r+3XJ4hAbXiGH+2VVjAajuB+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xSmxQAAANwAAAAPAAAAAAAAAAAAAAAAAJgCAABkcnMv&#10;ZG93bnJldi54bWxQSwUGAAAAAAQABAD1AAAAigMAAAAA&#10;" path="m,269r536,l536,,,,,269xe" fillcolor="#dbe5f1" stroked="f">
                    <v:path arrowok="t" o:connecttype="custom" o:connectlocs="0,-284;536,-284;536,-553;0,-553;0,-284" o:connectangles="0,0,0,0,0"/>
                  </v:shape>
                </v:group>
                <v:group id="Group 545" o:spid="_x0000_s1195" style="position:absolute;left:4130;top:-553;width:992;height:615" coordorigin="4130,-553" coordsize="99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46" o:spid="_x0000_s1196" style="position:absolute;left:4130;top:-553;width:992;height:615;visibility:visible;mso-wrap-style:square;v-text-anchor:top" coordsize="99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GV8gA&#10;AADcAAAADwAAAGRycy9kb3ducmV2LnhtbESPS2vDMBCE74X8B7GB3ho5bfPAjRJKoU16SCAPSntb&#10;rI1lYq1cS3Hsf18VAjkOM/MNM1u0thQN1b5wrGA4SEAQZ04XnCs47N8fpiB8QNZYOiYFHXlYzHt3&#10;M0y1u/CWml3IRYSwT1GBCaFKpfSZIYt+4Cri6B1dbTFEWedS13iJcFvKxyQZS4sFxwWDFb0Zyk67&#10;s1Xw2ZnjU7P+bcrVx/J72XZn//WzUeq+376+gAjUhlv42l5pBaPnCfyf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qMZXyAAAANwAAAAPAAAAAAAAAAAAAAAAAJgCAABk&#10;cnMvZG93bnJldi54bWxQSwUGAAAAAAQABAD1AAAAjQMAAAAA&#10;" path="m,614r992,l992,,,,,614xe" fillcolor="#dbe5f1" stroked="f">
                    <v:path arrowok="t" o:connecttype="custom" o:connectlocs="0,61;992,61;992,-553;0,-553;0,61" o:connectangles="0,0,0,0,0"/>
                  </v:shape>
                </v:group>
                <v:group id="Group 543" o:spid="_x0000_s1197" style="position:absolute;left:4234;top:-553;width:785;height:269" coordorigin="4234,-553" coordsize="78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44" o:spid="_x0000_s1198" style="position:absolute;left:4234;top:-553;width:785;height:269;visibility:visible;mso-wrap-style:square;v-text-anchor:top" coordsize="78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YJMUA&#10;AADcAAAADwAAAGRycy9kb3ducmV2LnhtbESPQWvCQBSE74L/YXmCl1I3Sis2uooIYkERa/X+yD6T&#10;YPZtzK4x+uvdQsHjMDPfMJNZYwpRU+Vyywr6vQgEcWJ1zqmCw+/yfQTCeWSNhWVScCcHs2m7NcFY&#10;2xv/UL33qQgQdjEqyLwvYyldkpFB17MlcfBOtjLog6xSqSu8Bbgp5CCKhtJgzmEhw5IWGSXn/dUo&#10;WJweRx6t7KZ+W+/O6y0dLtpESnU7zXwMwlPjX+H/9rdW8PnxBX9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NgkxQAAANwAAAAPAAAAAAAAAAAAAAAAAJgCAABkcnMv&#10;ZG93bnJldi54bWxQSwUGAAAAAAQABAD1AAAAigMAAAAA&#10;" path="m,269r784,l784,,,,,269xe" fillcolor="#dbe5f1" stroked="f">
                    <v:path arrowok="t" o:connecttype="custom" o:connectlocs="0,-284;784,-284;784,-553;0,-553;0,-284" o:connectangles="0,0,0,0,0"/>
                  </v:shape>
                </v:group>
                <v:group id="Group 541" o:spid="_x0000_s1199" style="position:absolute;left:5131;top:-553;width:1184;height:615" coordorigin="5131,-553" coordsize="1184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42" o:spid="_x0000_s1200" style="position:absolute;left:5131;top:-553;width:1184;height:615;visibility:visible;mso-wrap-style:square;v-text-anchor:top" coordsize="1184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DJsQA&#10;AADcAAAADwAAAGRycy9kb3ducmV2LnhtbESPzWrDMBCE74W+g9hCLiWRE3AJbpRQQgK+1u2hvS3W&#10;xn/SyrGU2H77qlDocZiZb5jdYbJG3GnwjWMF61UCgrh0uuFKwefHebkF4QOyRuOYFMzk4bB/fNhh&#10;pt3I73QvQiUihH2GCuoQ+kxKX9Zk0a9cTxy9ixsshiiHSuoBxwi3Rm6S5EVabDgu1NjTsaayK25W&#10;wZWq/NReum/zdWu7Z9MWcraFUoun6e0VRKAp/If/2rlWkKZ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3wybEAAAA3AAAAA8AAAAAAAAAAAAAAAAAmAIAAGRycy9k&#10;b3ducmV2LnhtbFBLBQYAAAAABAAEAPUAAACJAwAAAAA=&#10;" path="m,614r1183,l1183,,,,,614xe" fillcolor="#dbe5f1" stroked="f">
                    <v:path arrowok="t" o:connecttype="custom" o:connectlocs="0,61;1183,61;1183,-553;0,-553;0,61" o:connectangles="0,0,0,0,0"/>
                  </v:shape>
                </v:group>
                <v:group id="Group 539" o:spid="_x0000_s1201" style="position:absolute;left:5234;top:-553;width:977;height:269" coordorigin="5234,-553" coordsize="97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40" o:spid="_x0000_s1202" style="position:absolute;left:5234;top:-553;width:977;height:269;visibility:visible;mso-wrap-style:square;v-text-anchor:top" coordsize="97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f/sQA&#10;AADcAAAADwAAAGRycy9kb3ducmV2LnhtbESPW2sCMRSE3wv+h3AKfatZr7Rbo6hQ2D56wz4eNqeb&#10;xc3JkkRd/30jCD4OM/MNM1t0thEX8qF2rGDQz0AQl07XXCnY777fP0CEiKyxcUwKbhRgMe+9zDDX&#10;7sobumxjJRKEQ44KTIxtLmUoDVkMfdcSJ+/PeYsxSV9J7fGa4LaRwyybSos1pwWDLa0Nlaft2Sr4&#10;OZ7Gq6I4jw4DdziS/9z8arNS6u21W36BiNTFZ/jRLrSCyWQE9zPp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n/7EAAAA3AAAAA8AAAAAAAAAAAAAAAAAmAIAAGRycy9k&#10;b3ducmV2LnhtbFBLBQYAAAAABAAEAPUAAACJAwAAAAA=&#10;" path="m,269r977,l977,,,,,269xe" fillcolor="#dbe5f1" stroked="f">
                    <v:path arrowok="t" o:connecttype="custom" o:connectlocs="0,-284;977,-284;977,-553;0,-553;0,-284" o:connectangles="0,0,0,0,0"/>
                  </v:shape>
                </v:group>
                <v:group id="Group 537" o:spid="_x0000_s1203" style="position:absolute;left:6324;top:-553;width:1128;height:615" coordorigin="6324,-553" coordsize="1128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38" o:spid="_x0000_s1204" style="position:absolute;left:6324;top:-553;width:1128;height:615;visibility:visible;mso-wrap-style:square;v-text-anchor:top" coordsize="1128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WpsIA&#10;AADcAAAADwAAAGRycy9kb3ducmV2LnhtbESPS2sCMRSF94L/IVzBnWaqjMjUKEVQXIhQH+DyMrnz&#10;oMnNMIk6+uubQsHl4Tw+zmLVWSPu1PrasYKPcQKCOHe65lLB+bQZzUH4gKzROCYFT/KwWvZ7C8y0&#10;e/A33Y+hFHGEfYYKqhCaTEqfV2TRj11DHL3CtRZDlG0pdYuPOG6NnCTJTFqsORIqbGhdUf5zvNnI&#10;NYZep/1me0gv0vjyWhz0tFBqOOi+PkEE6sI7/N/eaQVpmsLf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lamwgAAANwAAAAPAAAAAAAAAAAAAAAAAJgCAABkcnMvZG93&#10;bnJldi54bWxQSwUGAAAAAAQABAD1AAAAhwMAAAAA&#10;" path="m,614r1128,l1128,,,,,614xe" fillcolor="#dbe5f1" stroked="f">
                    <v:path arrowok="t" o:connecttype="custom" o:connectlocs="0,61;1128,61;1128,-553;0,-553;0,61" o:connectangles="0,0,0,0,0"/>
                  </v:shape>
                </v:group>
                <v:group id="Group 535" o:spid="_x0000_s1205" style="position:absolute;left:6427;top:-553;width:922;height:269" coordorigin="6427,-553" coordsize="92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36" o:spid="_x0000_s1206" style="position:absolute;left:6427;top:-553;width:922;height:269;visibility:visible;mso-wrap-style:square;v-text-anchor:top" coordsize="92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ou8YA&#10;AADcAAAADwAAAGRycy9kb3ducmV2LnhtbESPX2vCQBDE34V+h2MFX6ReVNSSeoqKQt+ksfTP25Jb&#10;k9TcXshtNf32vUKhj8PM/IZZrjtXqyu1ofJsYDxKQBHn3lZcGHg5He4fQAVBtlh7JgPfFGC9uust&#10;MbX+xs90zaRQEcIhRQOlSJNqHfKSHIaRb4ijd/atQ4myLbRt8RbhrtaTJJlrhxXHhRIb2pWUX7Iv&#10;Z2CffYTp8HVBcvh8k8lUH7fb96Mxg363eQQl1Ml/+K/9ZA3MZgv4PROP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+ou8YAAADcAAAADwAAAAAAAAAAAAAAAACYAgAAZHJz&#10;L2Rvd25yZXYueG1sUEsFBgAAAAAEAAQA9QAAAIsDAAAAAA==&#10;" path="m,269r922,l922,,,,,269xe" fillcolor="#dbe5f1" stroked="f">
                    <v:path arrowok="t" o:connecttype="custom" o:connectlocs="0,-284;922,-284;922,-553;0,-553;0,-284" o:connectangles="0,0,0,0,0"/>
                  </v:shape>
                </v:group>
                <v:group id="Group 533" o:spid="_x0000_s1207" style="position:absolute;left:7462;top:-553;width:1181;height:615" coordorigin="7462,-553" coordsize="1181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34" o:spid="_x0000_s1208" style="position:absolute;left:7462;top:-553;width:1181;height:615;visibility:visible;mso-wrap-style:square;v-text-anchor:top" coordsize="118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1LDsQA&#10;AADcAAAADwAAAGRycy9kb3ducmV2LnhtbESPQWvCQBSE74L/YXkFL9JsWlBjdBWxCEV6qS2eH9ln&#10;NjT7NmS3Seqvd4WCx2FmvmHW28HWoqPWV44VvCQpCOLC6YpLBd9fh+cMhA/IGmvHpOCPPGw349Ea&#10;c+16/qTuFEoRIexzVGBCaHIpfWHIok9cQxy9i2sthijbUuoW+wi3tXxN07m0WHFcMNjQ3lDxc/q1&#10;Cj7I6OP8ej1nC/dW6SkeF7RHpSZPw24FItAQHuH/9rtWMJst4X4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Sw7EAAAA3AAAAA8AAAAAAAAAAAAAAAAAmAIAAGRycy9k&#10;b3ducmV2LnhtbFBLBQYAAAAABAAEAPUAAACJAwAAAAA=&#10;" path="m,614r1180,l1180,,,,,614xe" fillcolor="#dbe5f1" stroked="f">
                    <v:path arrowok="t" o:connecttype="custom" o:connectlocs="0,61;1180,61;1180,-553;0,-553;0,61" o:connectangles="0,0,0,0,0"/>
                  </v:shape>
                </v:group>
                <v:group id="Group 531" o:spid="_x0000_s1209" style="position:absolute;left:7565;top:-553;width:975;height:269" coordorigin="7565,-553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32" o:spid="_x0000_s1210" style="position:absolute;left:7565;top:-553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TGMQA&#10;AADcAAAADwAAAGRycy9kb3ducmV2LnhtbESPT2sCMRTE70K/Q3iF3jSrxT9sjSJCQbxI1UN7e2xe&#10;N2k3L3GT6vrtG0HwOMzMb5j5snONOFMbrWcFw0EBgrjy2nKt4Hh4789AxISssfFMCq4UYbl46s2x&#10;1P7CH3Tep1pkCMcSFZiUQillrAw5jAMfiLP37VuHKcu2lrrFS4a7Ro6KYiIdWs4LBgOtDVW/+z+n&#10;4NNsd/agx55tmG1+Xq+BpqcvpV6eu9UbiERdeoTv7Y1WMJ4M4XYmH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UxjEAAAA3AAAAA8AAAAAAAAAAAAAAAAAmAIAAGRycy9k&#10;b3ducmV2LnhtbFBLBQYAAAAABAAEAPUAAACJAwAAAAA=&#10;" path="m,269r974,l974,,,,,269xe" fillcolor="#dbe5f1" stroked="f">
                    <v:path arrowok="t" o:connecttype="custom" o:connectlocs="0,-284;974,-284;974,-553;0,-553;0,-284" o:connectangles="0,0,0,0,0"/>
                  </v:shape>
                </v:group>
                <v:group id="Group 529" o:spid="_x0000_s1211" style="position:absolute;left:8652;top:-553;width:1484;height:615" coordorigin="8652,-553" coordsize="1484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30" o:spid="_x0000_s1212" style="position:absolute;left:8652;top:-553;width:1484;height:615;visibility:visible;mso-wrap-style:square;v-text-anchor:top" coordsize="1484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0EcUA&#10;AADcAAAADwAAAGRycy9kb3ducmV2LnhtbESP3WoCMRSE7wt9h3AK3hTNqq3IahQVCoIi1L/r4+a4&#10;Wd2cLJtU17c3hUIvh5n5hhlPG1uKG9W+cKyg20lAEGdOF5wr2O++2kMQPiBrLB2Tggd5mE5eX8aY&#10;anfnb7ptQy4ihH2KCkwIVSqlzwxZ9B1XEUfv7GqLIco6l7rGe4TbUvaSZCAtFhwXDFa0MJRdtz9W&#10;wdFcLo/e6t3oD7/aHPK1nNPprFTrrZmNQARqwn/4r73UCj4Hffg9E4+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7QRxQAAANwAAAAPAAAAAAAAAAAAAAAAAJgCAABkcnMv&#10;ZG93bnJldi54bWxQSwUGAAAAAAQABAD1AAAAigMAAAAA&#10;" path="m,614r1483,l1483,,,,,614xe" fillcolor="#dbe5f1" stroked="f">
                    <v:path arrowok="t" o:connecttype="custom" o:connectlocs="0,61;1483,61;1483,-553;0,-553;0,61" o:connectangles="0,0,0,0,0"/>
                  </v:shape>
                </v:group>
                <v:group id="Group 527" o:spid="_x0000_s1213" style="position:absolute;left:8755;top:-553;width:1277;height:269" coordorigin="8755,-553" coordsize="127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28" o:spid="_x0000_s1214" style="position:absolute;left:8755;top:-553;width:1277;height:269;visibility:visible;mso-wrap-style:square;v-text-anchor:top" coordsize="127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CKsYA&#10;AADcAAAADwAAAGRycy9kb3ducmV2LnhtbESPQWvCQBSE7wX/w/KEXkR3LZhqdBVbaPHQS6OHHB/Z&#10;ZxLNvg3ZrUn767sFocdhZr5hNrvBNuJGna8da5jPFAjiwpmaSw2n49t0CcIHZIONY9LwTR5229HD&#10;BlPjev6kWxZKESHsU9RQhdCmUvqiIot+5lri6J1dZzFE2ZXSdNhHuG3kk1KJtFhzXKiwpdeKimv2&#10;ZTWo5kW9H6x6rpOLvKz6LJ/8fORaP46H/RpEoCH8h+/tg9GwSBbwdy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SCKsYAAADcAAAADwAAAAAAAAAAAAAAAACYAgAAZHJz&#10;L2Rvd25yZXYueG1sUEsFBgAAAAAEAAQA9QAAAIsDAAAAAA==&#10;" path="m,269r1277,l1277,,,,,269xe" fillcolor="#dbe5f1" stroked="f">
                    <v:path arrowok="t" o:connecttype="custom" o:connectlocs="0,-284;1277,-284;1277,-553;0,-553;0,-284" o:connectangles="0,0,0,0,0"/>
                  </v:shape>
                </v:group>
                <v:group id="Group 525" o:spid="_x0000_s1215" style="position:absolute;left:10145;top:-553;width:588;height:615" coordorigin="10145,-553" coordsize="588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26" o:spid="_x0000_s1216" style="position:absolute;left:10145;top:-553;width:588;height:615;visibility:visible;mso-wrap-style:square;v-text-anchor:top" coordsize="588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6I8MA&#10;AADcAAAADwAAAGRycy9kb3ducmV2LnhtbESPQWvCQBSE74L/YXmCN7NRaZTUVUQqirdGIT0+sq9J&#10;avZtyG41/vuuUPA4zMw3zGrTm0bcqHO1ZQXTKAZBXFhdc6ngct5PliCcR9bYWCYFD3KwWQ8HK0y1&#10;vfMn3TJfigBhl6KCyvs2ldIVFRl0kW2Jg/dtO4M+yK6UusN7gJtGzuI4kQZrDgsVtrSrqLhmv0aB&#10;3GLxlV/36Ja7n1P/YeeP3B2UGo/67TsIT71/hf/bR63gLVnA8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6I8MAAADcAAAADwAAAAAAAAAAAAAAAACYAgAAZHJzL2Rv&#10;d25yZXYueG1sUEsFBgAAAAAEAAQA9QAAAIgDAAAAAA==&#10;" path="m,614r588,l588,,,,,614xe" fillcolor="#dbe5f1" stroked="f">
                    <v:path arrowok="t" o:connecttype="custom" o:connectlocs="0,61;588,61;588,-553;0,-553;0,61" o:connectangles="0,0,0,0,0"/>
                  </v:shape>
                </v:group>
                <v:group id="Group 516" o:spid="_x0000_s1217" style="position:absolute;left:10248;top:-553;width:382;height:269" coordorigin="10248,-553" coordsize="38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24" o:spid="_x0000_s1218" style="position:absolute;left:10248;top:-553;width:382;height:269;visibility:visible;mso-wrap-style:square;v-text-anchor:top" coordsize="38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Wo8cA&#10;AADcAAAADwAAAGRycy9kb3ducmV2LnhtbESPUWvCQBCE3wv+h2MLfWsuCgk2ekpRCqGU2qYB8W3J&#10;rUkwtxdyp8Z/3xMKfRxm55ud5Xo0nbjQ4FrLCqZRDIK4srrlWkH58/Y8B+E8ssbOMim4kYP1avKw&#10;xEzbK3/TpfC1CBB2GSpovO8zKV3VkEEX2Z44eEc7GPRBDrXUA14D3HRyFsepNNhyaGiwp01D1ak4&#10;m/DG+XObzpPDdN8e38ubySv/tftQ6ulxfF2A8DT6/+O/dK4VJOkL3McEA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zVqPHAAAA3AAAAA8AAAAAAAAAAAAAAAAAmAIAAGRy&#10;cy9kb3ducmV2LnhtbFBLBQYAAAAABAAEAPUAAACMAwAAAAA=&#10;" path="m,269r382,l382,,,,,269xe" fillcolor="#dbe5f1" stroked="f">
                    <v:path arrowok="t" o:connecttype="custom" o:connectlocs="0,-284;382,-284;382,-553;0,-553;0,-284" o:connectangles="0,0,0,0,0"/>
                  </v:shape>
                  <v:shape id="Text Box 523" o:spid="_x0000_s1219" type="#_x0000_t202" style="position:absolute;left:1486;top:-512;width:246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  <v:textbox inset="0,0,0,0">
                      <w:txbxContent>
                        <w:p w14:paraId="5F65E5BE" w14:textId="77777777" w:rsidR="009328F2" w:rsidRDefault="009328F2">
                          <w:pPr>
                            <w:tabs>
                              <w:tab w:val="left" w:pos="1444"/>
                              <w:tab w:val="left" w:pos="2063"/>
                            </w:tabs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>Total NRSIEE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0D2F59"/>
                              <w:spacing w:val="-1"/>
                            </w:rPr>
                            <w:t>786</w:t>
                          </w:r>
                          <w:r>
                            <w:rPr>
                              <w:rFonts w:ascii="Calibri"/>
                              <w:b/>
                              <w:color w:val="0D2F59"/>
                              <w:spacing w:val="-1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0D2F59"/>
                              <w:spacing w:val="-2"/>
                            </w:rPr>
                            <w:t>-517</w:t>
                          </w:r>
                        </w:p>
                      </w:txbxContent>
                    </v:textbox>
                  </v:shape>
                  <v:shape id="Text Box 522" o:spid="_x0000_s1220" type="#_x0000_t202" style="position:absolute;left:4375;top:-512;width:50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  <v:textbox inset="0,0,0,0">
                      <w:txbxContent>
                        <w:p w14:paraId="5F65E5BF" w14:textId="77777777" w:rsidR="009328F2" w:rsidRDefault="009328F2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D2F59"/>
                              <w:spacing w:val="-2"/>
                            </w:rPr>
                            <w:t>1,716</w:t>
                          </w:r>
                        </w:p>
                      </w:txbxContent>
                    </v:textbox>
                  </v:shape>
                  <v:shape id="Text Box 521" o:spid="_x0000_s1221" type="#_x0000_t202" style="position:absolute;left:5436;top:-512;width:5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  <v:textbox inset="0,0,0,0">
                      <w:txbxContent>
                        <w:p w14:paraId="5F65E5C0" w14:textId="77777777" w:rsidR="009328F2" w:rsidRDefault="009328F2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D2F59"/>
                              <w:spacing w:val="-1"/>
                            </w:rPr>
                            <w:t>-1,125</w:t>
                          </w:r>
                        </w:p>
                      </w:txbxContent>
                    </v:textbox>
                  </v:shape>
                  <v:shape id="Text Box 520" o:spid="_x0000_s1222" type="#_x0000_t202" style="position:absolute;left:6686;top:-512;width:40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  <v:textbox inset="0,0,0,0">
                      <w:txbxContent>
                        <w:p w14:paraId="5F65E5C1" w14:textId="77777777" w:rsidR="009328F2" w:rsidRDefault="009328F2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D2F59"/>
                              <w:spacing w:val="-2"/>
                            </w:rPr>
                            <w:t>-211</w:t>
                          </w:r>
                        </w:p>
                      </w:txbxContent>
                    </v:textbox>
                  </v:shape>
                  <v:shape id="Text Box 519" o:spid="_x0000_s1223" type="#_x0000_t202" style="position:absolute;left:7961;top:-512;width:18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  <v:textbox inset="0,0,0,0">
                      <w:txbxContent>
                        <w:p w14:paraId="5F65E5C2" w14:textId="77777777" w:rsidR="009328F2" w:rsidRDefault="009328F2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D2F59"/>
                              <w:spacing w:val="-1"/>
                            </w:rPr>
                            <w:t>-5</w:t>
                          </w:r>
                        </w:p>
                      </w:txbxContent>
                    </v:textbox>
                  </v:shape>
                  <v:shape id="Text Box 518" o:spid="_x0000_s1224" type="#_x0000_t202" style="position:absolute;left:9302;top:-512;width:18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  <v:textbox inset="0,0,0,0">
                      <w:txbxContent>
                        <w:p w14:paraId="5F65E5C3" w14:textId="77777777" w:rsidR="009328F2" w:rsidRDefault="009328F2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D2F59"/>
                              <w:spacing w:val="-1"/>
                            </w:rPr>
                            <w:t>-9</w:t>
                          </w:r>
                        </w:p>
                      </w:txbxContent>
                    </v:textbox>
                  </v:shape>
                  <v:shape id="Text Box 517" o:spid="_x0000_s1225" type="#_x0000_t202" style="position:absolute;left:10272;top:-512;width:33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  <v:textbox inset="0,0,0,0">
                      <w:txbxContent>
                        <w:p w14:paraId="5F65E5C4" w14:textId="77777777" w:rsidR="009328F2" w:rsidRDefault="009328F2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D2F59"/>
                              <w:spacing w:val="-2"/>
                            </w:rPr>
                            <w:t>636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9328F2">
        <w:rPr>
          <w:spacing w:val="-1"/>
        </w:rPr>
        <w:t>Note:</w:t>
      </w:r>
      <w:r w:rsidR="009328F2">
        <w:t xml:space="preserve"> </w:t>
      </w:r>
      <w:r w:rsidR="009328F2">
        <w:rPr>
          <w:spacing w:val="-1"/>
        </w:rPr>
        <w:t xml:space="preserve">Assuming </w:t>
      </w:r>
      <w:r w:rsidR="009328F2">
        <w:t>a</w:t>
      </w:r>
      <w:r w:rsidR="009328F2">
        <w:rPr>
          <w:spacing w:val="1"/>
        </w:rPr>
        <w:t xml:space="preserve"> </w:t>
      </w:r>
      <w:r w:rsidR="009328F2">
        <w:t>7</w:t>
      </w:r>
      <w:r w:rsidR="009328F2">
        <w:rPr>
          <w:spacing w:val="-1"/>
        </w:rPr>
        <w:t xml:space="preserve"> per </w:t>
      </w:r>
      <w:r w:rsidR="009328F2">
        <w:t>cent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discount</w:t>
      </w:r>
      <w:r w:rsidR="009328F2">
        <w:t xml:space="preserve"> </w:t>
      </w:r>
      <w:r w:rsidR="009328F2">
        <w:rPr>
          <w:spacing w:val="-1"/>
        </w:rPr>
        <w:t>rate.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Totals</w:t>
      </w:r>
      <w:r w:rsidR="009328F2">
        <w:t xml:space="preserve"> </w:t>
      </w:r>
      <w:r w:rsidR="009328F2">
        <w:rPr>
          <w:spacing w:val="-1"/>
        </w:rPr>
        <w:t>may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vary</w:t>
      </w:r>
      <w:r w:rsidR="009328F2">
        <w:rPr>
          <w:spacing w:val="-2"/>
        </w:rPr>
        <w:t xml:space="preserve"> </w:t>
      </w:r>
      <w:r w:rsidR="009328F2">
        <w:t>due</w:t>
      </w:r>
      <w:r w:rsidR="009328F2">
        <w:rPr>
          <w:spacing w:val="1"/>
        </w:rPr>
        <w:t xml:space="preserve"> </w:t>
      </w:r>
      <w:r w:rsidR="009328F2">
        <w:t>to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rounding</w:t>
      </w:r>
    </w:p>
    <w:p w14:paraId="5F65E1CE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1CF" w14:textId="77777777" w:rsidR="004863D4" w:rsidRDefault="009328F2">
      <w:pPr>
        <w:numPr>
          <w:ilvl w:val="1"/>
          <w:numId w:val="8"/>
        </w:numPr>
        <w:tabs>
          <w:tab w:val="left" w:pos="939"/>
        </w:tabs>
        <w:ind w:left="938"/>
        <w:jc w:val="left"/>
        <w:rPr>
          <w:rFonts w:ascii="Arial" w:eastAsia="Arial" w:hAnsi="Arial" w:cs="Arial"/>
        </w:rPr>
      </w:pPr>
      <w:bookmarkStart w:id="167" w:name="6.5_Sensitivity_Analysis"/>
      <w:bookmarkEnd w:id="167"/>
      <w:r>
        <w:rPr>
          <w:rFonts w:ascii="Arial"/>
          <w:b/>
          <w:i/>
          <w:spacing w:val="-1"/>
        </w:rPr>
        <w:t>Sensitivity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Analysis</w:t>
      </w:r>
    </w:p>
    <w:p w14:paraId="5F65E1D0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1D1" w14:textId="77777777" w:rsidR="004863D4" w:rsidRDefault="009328F2">
      <w:pPr>
        <w:pStyle w:val="BodyText"/>
        <w:spacing w:line="275" w:lineRule="auto"/>
        <w:ind w:left="218" w:right="360"/>
      </w:pP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determinants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NPV</w:t>
      </w:r>
      <w:r>
        <w:rPr>
          <w:spacing w:val="-4"/>
        </w:rPr>
        <w:t xml:space="preserve"> </w:t>
      </w:r>
      <w:r>
        <w:t>for</w:t>
      </w:r>
      <w:r>
        <w:rPr>
          <w:spacing w:val="65"/>
        </w:rPr>
        <w:t xml:space="preserve"> </w:t>
      </w:r>
      <w:r>
        <w:t>each</w:t>
      </w:r>
      <w:r>
        <w:rPr>
          <w:spacing w:val="-1"/>
        </w:rPr>
        <w:t xml:space="preserve"> policy</w:t>
      </w:r>
      <w:r>
        <w:rPr>
          <w:spacing w:val="-2"/>
        </w:rPr>
        <w:t xml:space="preserve"> </w:t>
      </w:r>
      <w:r>
        <w:rPr>
          <w:spacing w:val="-1"/>
        </w:rPr>
        <w:t>option 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marine engine</w:t>
      </w:r>
      <w:r>
        <w:rPr>
          <w:spacing w:val="1"/>
        </w:rPr>
        <w:t xml:space="preserve"> </w:t>
      </w:r>
      <w:r>
        <w:rPr>
          <w:spacing w:val="-1"/>
        </w:rPr>
        <w:t>and outdoor powered equipment</w:t>
      </w:r>
      <w:r>
        <w:t xml:space="preserve"> </w:t>
      </w:r>
      <w:r>
        <w:rPr>
          <w:spacing w:val="-1"/>
        </w:rPr>
        <w:t>sectors.</w:t>
      </w:r>
      <w:r>
        <w:rPr>
          <w:spacing w:val="-2"/>
        </w:rPr>
        <w:t xml:space="preserve"> </w:t>
      </w:r>
      <w:r>
        <w:t>The</w:t>
      </w:r>
    </w:p>
    <w:p w14:paraId="5F65E1D2" w14:textId="77777777" w:rsidR="004863D4" w:rsidRDefault="004863D4">
      <w:pPr>
        <w:spacing w:line="275" w:lineRule="auto"/>
        <w:sectPr w:rsidR="004863D4">
          <w:pgSz w:w="11910" w:h="16840"/>
          <w:pgMar w:top="1340" w:right="1060" w:bottom="640" w:left="1200" w:header="0" w:footer="0" w:gutter="0"/>
          <w:cols w:space="720"/>
        </w:sectPr>
      </w:pPr>
    </w:p>
    <w:p w14:paraId="5F65E1D3" w14:textId="77777777" w:rsidR="004863D4" w:rsidRDefault="009328F2">
      <w:pPr>
        <w:pStyle w:val="BodyText"/>
        <w:spacing w:before="58" w:line="276" w:lineRule="auto"/>
        <w:ind w:right="443"/>
      </w:pP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sales,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difference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non-</w:t>
      </w:r>
      <w:r>
        <w:rPr>
          <w:spacing w:val="57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engines,</w:t>
      </w:r>
      <w:r>
        <w:rPr>
          <w:spacing w:val="-2"/>
        </w:rPr>
        <w:t xml:space="preserve"> </w:t>
      </w:r>
      <w:r>
        <w:rPr>
          <w:spacing w:val="-1"/>
        </w:rPr>
        <w:t>demand</w:t>
      </w:r>
      <w:r>
        <w:rPr>
          <w:spacing w:val="1"/>
        </w:rPr>
        <w:t xml:space="preserve"> </w:t>
      </w:r>
      <w:r>
        <w:rPr>
          <w:spacing w:val="-1"/>
        </w:rPr>
        <w:t>elasticity,</w:t>
      </w:r>
      <w: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rate,</w:t>
      </w:r>
      <w:r>
        <w:t xml:space="preserve"> </w:t>
      </w:r>
      <w:r>
        <w:rPr>
          <w:spacing w:val="-1"/>
        </w:rPr>
        <w:t>and unit</w:t>
      </w:r>
      <w:r>
        <w:rPr>
          <w:spacing w:val="-2"/>
        </w:rPr>
        <w:t xml:space="preserve"> </w:t>
      </w:r>
      <w:r>
        <w:rPr>
          <w:spacing w:val="-1"/>
        </w:rPr>
        <w:t xml:space="preserve">health </w:t>
      </w:r>
      <w:r>
        <w:t xml:space="preserve">costs </w:t>
      </w:r>
      <w:r>
        <w:rPr>
          <w:spacing w:val="-1"/>
        </w:rPr>
        <w:t>were</w:t>
      </w:r>
      <w:r>
        <w:rPr>
          <w:spacing w:val="61"/>
        </w:rPr>
        <w:t xml:space="preserve"> </w:t>
      </w:r>
      <w:r>
        <w:rPr>
          <w:spacing w:val="-1"/>
        </w:rPr>
        <w:t>subjected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sensitivity</w:t>
      </w:r>
      <w:r>
        <w:t xml:space="preserve"> </w:t>
      </w:r>
      <w:r>
        <w:rPr>
          <w:spacing w:val="-1"/>
        </w:rPr>
        <w:t>analysis.</w:t>
      </w:r>
      <w:r>
        <w:t xml:space="preserve"> </w:t>
      </w:r>
      <w:r>
        <w:rPr>
          <w:spacing w:val="-1"/>
        </w:rPr>
        <w:t>Parameter values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varied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rPr>
          <w:spacing w:val="61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option.</w:t>
      </w:r>
    </w:p>
    <w:p w14:paraId="5F65E1D4" w14:textId="77777777" w:rsidR="004863D4" w:rsidRDefault="009328F2">
      <w:pPr>
        <w:pStyle w:val="BodyText"/>
        <w:spacing w:before="199" w:line="276" w:lineRule="auto"/>
        <w:ind w:right="180"/>
      </w:pPr>
      <w:r>
        <w:rPr>
          <w:spacing w:val="-1"/>
        </w:rPr>
        <w:t>Table</w:t>
      </w:r>
      <w:r>
        <w:rPr>
          <w:spacing w:val="1"/>
        </w:rPr>
        <w:t xml:space="preserve"> </w:t>
      </w:r>
      <w:r>
        <w:rPr>
          <w:spacing w:val="-1"/>
        </w:rPr>
        <w:t>6.4</w:t>
      </w:r>
      <w:r>
        <w:rPr>
          <w:spacing w:val="1"/>
        </w:rPr>
        <w:t xml:space="preserve"> </w:t>
      </w:r>
      <w:r>
        <w:rPr>
          <w:spacing w:val="-1"/>
        </w:rPr>
        <w:t>summarises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analysis.</w:t>
      </w:r>
      <w:r>
        <w:t xml:space="preserve"> The</w:t>
      </w:r>
      <w:r>
        <w:rPr>
          <w:spacing w:val="-1"/>
        </w:rPr>
        <w:t xml:space="preserve"> model</w:t>
      </w:r>
      <w:r>
        <w:t xml:space="preserve"> </w:t>
      </w:r>
      <w:r>
        <w:rPr>
          <w:spacing w:val="-1"/>
        </w:rPr>
        <w:t>results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reasonably</w:t>
      </w:r>
      <w:r>
        <w:rPr>
          <w:spacing w:val="67"/>
        </w:rPr>
        <w:t xml:space="preserve"> </w:t>
      </w:r>
      <w:r>
        <w:rPr>
          <w:spacing w:val="-1"/>
        </w:rPr>
        <w:t>robust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NPV</w:t>
      </w:r>
      <w:r>
        <w:rPr>
          <w:spacing w:val="1"/>
        </w:rPr>
        <w:t xml:space="preserve"> </w:t>
      </w:r>
      <w:r>
        <w:rPr>
          <w:spacing w:val="-1"/>
        </w:rPr>
        <w:t>remains</w:t>
      </w:r>
      <w:r>
        <w:t xml:space="preserve"> </w:t>
      </w:r>
      <w:r>
        <w:rPr>
          <w:spacing w:val="-1"/>
        </w:rPr>
        <w:t>positive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changes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parameters,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following exceptions:</w:t>
      </w:r>
    </w:p>
    <w:p w14:paraId="5F65E1D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6" w:lineRule="auto"/>
        <w:ind w:right="443" w:firstLine="0"/>
      </w:pPr>
      <w:r>
        <w:rPr>
          <w:spacing w:val="-1"/>
        </w:rPr>
        <w:t>Difference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costs: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sensitivity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indicate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cost</w:t>
      </w:r>
      <w:r>
        <w:rPr>
          <w:spacing w:val="63"/>
        </w:rPr>
        <w:t xml:space="preserve"> </w:t>
      </w:r>
      <w:r>
        <w:rPr>
          <w:spacing w:val="-1"/>
        </w:rPr>
        <w:t>difference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and non-compliant</w:t>
      </w:r>
      <w:r>
        <w:rPr>
          <w:spacing w:val="-2"/>
        </w:rPr>
        <w:t xml:space="preserve"> </w:t>
      </w:r>
      <w:r>
        <w:rPr>
          <w:spacing w:val="-1"/>
        </w:rPr>
        <w:t>marine engines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increased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50</w:t>
      </w:r>
      <w:r>
        <w:rPr>
          <w:spacing w:val="59"/>
        </w:rPr>
        <w:t xml:space="preserve"> </w:t>
      </w:r>
      <w:r>
        <w:t>per</w:t>
      </w:r>
      <w:r>
        <w:rPr>
          <w:spacing w:val="-1"/>
        </w:rPr>
        <w:t xml:space="preserve"> cent,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NPV</w:t>
      </w:r>
      <w:r>
        <w:rPr>
          <w:spacing w:val="1"/>
        </w:rPr>
        <w:t xml:space="preserve"> </w:t>
      </w:r>
      <w:r>
        <w:rPr>
          <w:spacing w:val="-1"/>
        </w:rPr>
        <w:t>becomes</w:t>
      </w:r>
      <w:r>
        <w:rPr>
          <w:spacing w:val="-2"/>
        </w:rPr>
        <w:t xml:space="preserve"> </w:t>
      </w:r>
      <w:r>
        <w:rPr>
          <w:spacing w:val="-1"/>
        </w:rPr>
        <w:t>slightly</w:t>
      </w:r>
      <w:r>
        <w:rPr>
          <w:spacing w:val="-2"/>
        </w:rPr>
        <w:t xml:space="preserve"> </w:t>
      </w:r>
      <w:r>
        <w:rPr>
          <w:spacing w:val="-1"/>
        </w:rPr>
        <w:t>negative.</w:t>
      </w:r>
    </w:p>
    <w:p w14:paraId="5F65E1D6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6" w:lineRule="auto"/>
        <w:ind w:right="806" w:firstLine="0"/>
      </w:pP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rate:</w:t>
      </w:r>
      <w:r>
        <w:rPr>
          <w:spacing w:val="-7"/>
        </w:rPr>
        <w:t xml:space="preserve"> </w:t>
      </w:r>
      <w:r>
        <w:rPr>
          <w:spacing w:val="1"/>
        </w:rPr>
        <w:t xml:space="preserve">When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higher discount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used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>when future</w:t>
      </w:r>
      <w:r>
        <w:rPr>
          <w:spacing w:val="65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discounted </w:t>
      </w:r>
      <w:r>
        <w:t>more</w:t>
      </w:r>
      <w:r>
        <w:rPr>
          <w:spacing w:val="-1"/>
        </w:rPr>
        <w:t xml:space="preserve"> heavily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central</w:t>
      </w:r>
      <w:r>
        <w:t xml:space="preserve"> case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NPV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marine</w:t>
      </w:r>
      <w:r>
        <w:rPr>
          <w:spacing w:val="49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becomes</w:t>
      </w:r>
      <w:r>
        <w:rPr>
          <w:spacing w:val="-2"/>
        </w:rPr>
        <w:t xml:space="preserve"> </w:t>
      </w:r>
      <w:r>
        <w:rPr>
          <w:spacing w:val="-1"/>
        </w:rPr>
        <w:t>negative.</w:t>
      </w:r>
      <w:r>
        <w:t xml:space="preserve"> 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rPr>
          <w:spacing w:val="-1"/>
        </w:rPr>
        <w:t xml:space="preserve">engine purchased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 xml:space="preserve">increased </w:t>
      </w:r>
      <w:r>
        <w:t xml:space="preserve">cost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incurred</w:t>
      </w:r>
      <w:r>
        <w:rPr>
          <w:spacing w:val="1"/>
        </w:rPr>
        <w:t xml:space="preserve"> </w:t>
      </w:r>
      <w:r>
        <w:rPr>
          <w:spacing w:val="-1"/>
        </w:rPr>
        <w:t>up front,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improved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6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reduced </w:t>
      </w:r>
      <w:r>
        <w:t xml:space="preserve">fuel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accrue</w:t>
      </w:r>
      <w:r>
        <w:rPr>
          <w:spacing w:val="1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engine.</w:t>
      </w:r>
    </w:p>
    <w:p w14:paraId="5F65E1D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353" w:firstLine="0"/>
      </w:pPr>
      <w:r>
        <w:rPr>
          <w:spacing w:val="-1"/>
        </w:rPr>
        <w:t>Unit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costs.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both models,</w:t>
      </w:r>
      <w:r>
        <w:t xml:space="preserve"> </w:t>
      </w:r>
      <w:r>
        <w:rPr>
          <w:spacing w:val="-1"/>
        </w:rPr>
        <w:t>whether the NPV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positive</w:t>
      </w:r>
      <w:r>
        <w:rPr>
          <w:spacing w:val="1"/>
        </w:rPr>
        <w:t xml:space="preserve"> </w:t>
      </w:r>
      <w:r>
        <w:rPr>
          <w:spacing w:val="-1"/>
        </w:rPr>
        <w:t>depends</w:t>
      </w:r>
      <w:r>
        <w:t xml:space="preserve"> </w:t>
      </w:r>
      <w:r>
        <w:rPr>
          <w:spacing w:val="-1"/>
        </w:rPr>
        <w:t>heavily</w:t>
      </w:r>
      <w:r>
        <w:rPr>
          <w:spacing w:val="5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 assumptions</w:t>
      </w:r>
      <w: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rPr>
          <w:spacing w:val="1"/>
        </w:rPr>
        <w:t xml:space="preserve"> </w:t>
      </w:r>
      <w:r>
        <w:rPr>
          <w:spacing w:val="-1"/>
        </w:rPr>
        <w:t>health costs.</w:t>
      </w:r>
      <w:r>
        <w:rPr>
          <w:spacing w:val="-4"/>
        </w:rPr>
        <w:t xml:space="preserve"> </w:t>
      </w:r>
      <w:r>
        <w:rPr>
          <w:spacing w:val="1"/>
        </w:rPr>
        <w:t>When</w:t>
      </w:r>
      <w:r>
        <w:rPr>
          <w:spacing w:val="-1"/>
        </w:rPr>
        <w:t xml:space="preserve"> lower unit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assumed,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NPVs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marine </w:t>
      </w:r>
      <w:r>
        <w:t>and</w:t>
      </w:r>
      <w:r>
        <w:rPr>
          <w:spacing w:val="-1"/>
        </w:rPr>
        <w:t xml:space="preserve"> outdoor powered equipment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59"/>
        </w:rPr>
        <w:t xml:space="preserve"> </w:t>
      </w:r>
      <w:r>
        <w:rPr>
          <w:spacing w:val="-1"/>
        </w:rPr>
        <w:t>become negative.</w:t>
      </w:r>
    </w:p>
    <w:p w14:paraId="5F65E1D8" w14:textId="77777777" w:rsidR="004863D4" w:rsidRDefault="009328F2">
      <w:pPr>
        <w:tabs>
          <w:tab w:val="left" w:pos="1558"/>
        </w:tabs>
        <w:spacing w:before="202"/>
        <w:ind w:left="118"/>
        <w:rPr>
          <w:rFonts w:ascii="Arial" w:eastAsia="Arial" w:hAnsi="Arial" w:cs="Arial"/>
        </w:rPr>
      </w:pPr>
      <w:bookmarkStart w:id="168" w:name="Table_6.4_Sensitivity_Analysis_of_the_NR"/>
      <w:bookmarkEnd w:id="168"/>
      <w:r>
        <w:rPr>
          <w:rFonts w:ascii="Arial"/>
          <w:b/>
          <w:i/>
          <w:spacing w:val="-1"/>
        </w:rPr>
        <w:t>Table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6.4</w:t>
      </w:r>
      <w:r>
        <w:rPr>
          <w:rFonts w:ascii="Arial"/>
          <w:b/>
          <w:i/>
          <w:spacing w:val="-1"/>
        </w:rPr>
        <w:tab/>
        <w:t>Sensitivity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Analysis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2"/>
        </w:rPr>
        <w:t>of</w:t>
      </w:r>
      <w:r>
        <w:rPr>
          <w:rFonts w:ascii="Arial"/>
          <w:b/>
          <w:i/>
          <w:spacing w:val="-1"/>
        </w:rPr>
        <w:t xml:space="preserve"> the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NRSIEE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  <w:spacing w:val="-1"/>
        </w:rPr>
        <w:t>model</w:t>
      </w:r>
    </w:p>
    <w:p w14:paraId="5F65E1D9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1"/>
          <w:szCs w:val="2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3"/>
        <w:gridCol w:w="1173"/>
        <w:gridCol w:w="1261"/>
        <w:gridCol w:w="599"/>
        <w:gridCol w:w="676"/>
        <w:gridCol w:w="586"/>
        <w:gridCol w:w="707"/>
        <w:gridCol w:w="531"/>
        <w:gridCol w:w="523"/>
        <w:gridCol w:w="595"/>
        <w:gridCol w:w="605"/>
        <w:gridCol w:w="530"/>
        <w:gridCol w:w="562"/>
      </w:tblGrid>
      <w:tr w:rsidR="004863D4" w14:paraId="5F65E1E4" w14:textId="77777777">
        <w:trPr>
          <w:trHeight w:hRule="exact" w:val="310"/>
        </w:trPr>
        <w:tc>
          <w:tcPr>
            <w:tcW w:w="973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 w14:paraId="5F65E1DA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DB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DC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DD" w14:textId="77777777" w:rsidR="004863D4" w:rsidRDefault="009328F2">
            <w:pPr>
              <w:pStyle w:val="TableParagraph"/>
              <w:spacing w:before="156"/>
              <w:ind w:left="177" w:right="102" w:hanging="7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z w:val="18"/>
              </w:rPr>
              <w:t>Equipment</w:t>
            </w:r>
            <w:r>
              <w:rPr>
                <w:rFonts w:ascii="Arial Narrow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category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 w14:paraId="5F65E1DE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DF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E0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E1" w14:textId="77777777" w:rsidR="004863D4" w:rsidRDefault="004863D4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1E2" w14:textId="77777777" w:rsidR="004863D4" w:rsidRDefault="009328F2">
            <w:pPr>
              <w:pStyle w:val="TableParagraph"/>
              <w:ind w:left="30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OPTION</w:t>
            </w:r>
          </w:p>
        </w:tc>
        <w:tc>
          <w:tcPr>
            <w:tcW w:w="71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E3" w14:textId="77777777" w:rsidR="004863D4" w:rsidRDefault="009328F2">
            <w:pPr>
              <w:pStyle w:val="TableParagraph"/>
              <w:tabs>
                <w:tab w:val="left" w:pos="2512"/>
                <w:tab w:val="left" w:pos="7178"/>
              </w:tabs>
              <w:spacing w:before="45"/>
              <w:ind w:left="2" w:right="-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z w:val="18"/>
                <w:highlight w:val="darkGray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  <w:highlight w:val="darkGray"/>
              </w:rPr>
              <w:tab/>
            </w:r>
            <w:r>
              <w:rPr>
                <w:rFonts w:ascii="Arial Narrow"/>
                <w:b/>
                <w:color w:val="FFFFFF"/>
                <w:spacing w:val="-1"/>
                <w:sz w:val="18"/>
                <w:highlight w:val="darkGray"/>
              </w:rPr>
              <w:t>Net Present</w:t>
            </w:r>
            <w:r>
              <w:rPr>
                <w:rFonts w:ascii="Arial Narrow"/>
                <w:b/>
                <w:color w:val="FFFFFF"/>
                <w:spacing w:val="-2"/>
                <w:sz w:val="18"/>
                <w:highlight w:val="darkGray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  <w:highlight w:val="darkGray"/>
              </w:rPr>
              <w:t>Values</w:t>
            </w:r>
            <w:r>
              <w:rPr>
                <w:rFonts w:ascii="Arial Narrow"/>
                <w:b/>
                <w:color w:val="FFFFFF"/>
                <w:spacing w:val="2"/>
                <w:sz w:val="18"/>
                <w:highlight w:val="darkGray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  <w:highlight w:val="darkGray"/>
              </w:rPr>
              <w:t>($ millions)</w:t>
            </w:r>
            <w:r>
              <w:rPr>
                <w:rFonts w:ascii="Arial Narrow"/>
                <w:b/>
                <w:color w:val="FFFFFF"/>
                <w:sz w:val="18"/>
                <w:highlight w:val="darkGray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  <w:highlight w:val="darkGray"/>
              </w:rPr>
              <w:tab/>
            </w:r>
          </w:p>
        </w:tc>
      </w:tr>
      <w:tr w:rsidR="004863D4" w14:paraId="5F65E1FA" w14:textId="77777777">
        <w:trPr>
          <w:trHeight w:hRule="exact" w:val="1666"/>
        </w:trPr>
        <w:tc>
          <w:tcPr>
            <w:tcW w:w="973" w:type="dxa"/>
            <w:vMerge/>
            <w:tcBorders>
              <w:left w:val="nil"/>
              <w:bottom w:val="nil"/>
              <w:right w:val="nil"/>
            </w:tcBorders>
            <w:shd w:val="clear" w:color="auto" w:fill="808080"/>
          </w:tcPr>
          <w:p w14:paraId="5F65E1E5" w14:textId="77777777" w:rsidR="004863D4" w:rsidRDefault="004863D4"/>
        </w:tc>
        <w:tc>
          <w:tcPr>
            <w:tcW w:w="1172" w:type="dxa"/>
            <w:vMerge/>
            <w:tcBorders>
              <w:left w:val="nil"/>
              <w:bottom w:val="nil"/>
              <w:right w:val="nil"/>
            </w:tcBorders>
            <w:shd w:val="clear" w:color="auto" w:fill="808080"/>
          </w:tcPr>
          <w:p w14:paraId="5F65E1E6" w14:textId="77777777" w:rsidR="004863D4" w:rsidRDefault="004863D4"/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E7" w14:textId="77777777" w:rsidR="004863D4" w:rsidRDefault="004863D4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E8" w14:textId="77777777" w:rsidR="004863D4" w:rsidRDefault="009328F2">
            <w:pPr>
              <w:pStyle w:val="TableParagraph"/>
              <w:ind w:left="141" w:right="136" w:firstLine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Net</w:t>
            </w:r>
            <w:r>
              <w:rPr>
                <w:rFonts w:ascii="Arial Narrow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Present</w:t>
            </w:r>
            <w:r>
              <w:rPr>
                <w:rFonts w:ascii="Arial Narrow"/>
                <w:b/>
                <w:color w:val="FFFFFF"/>
                <w:spacing w:val="27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Values for</w:t>
            </w:r>
            <w:r>
              <w:rPr>
                <w:rFonts w:ascii="Arial Narrow"/>
                <w:b/>
                <w:color w:val="FFFFFF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the</w:t>
            </w:r>
            <w:r>
              <w:rPr>
                <w:rFonts w:ascii="Arial Narrow"/>
                <w:b/>
                <w:color w:val="FFFFFF"/>
                <w:spacing w:val="27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Central Policy</w:t>
            </w:r>
            <w:r>
              <w:rPr>
                <w:rFonts w:ascii="Arial Narrow"/>
                <w:b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</w:rPr>
              <w:t>Options</w:t>
            </w:r>
            <w:r>
              <w:rPr>
                <w:rFonts w:ascii="Arial Narrow"/>
                <w:b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implemented</w:t>
            </w:r>
            <w:r>
              <w:rPr>
                <w:rFonts w:ascii="Arial Narrow"/>
                <w:b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from</w:t>
            </w:r>
            <w:r>
              <w:rPr>
                <w:rFonts w:ascii="Arial Narrow"/>
                <w:b/>
                <w:color w:val="FFFFFF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2016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E9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EA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EB" w14:textId="77777777" w:rsidR="004863D4" w:rsidRDefault="009328F2">
            <w:pPr>
              <w:pStyle w:val="TableParagraph"/>
              <w:spacing w:before="106"/>
              <w:ind w:left="145" w:right="132" w:hanging="4"/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Extrapolated</w:t>
            </w:r>
            <w:r>
              <w:rPr>
                <w:rFonts w:ascii="Arial Narrow"/>
                <w:b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</w:rPr>
              <w:t>annual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</w:rPr>
              <w:t>engine</w:t>
            </w:r>
            <w:r>
              <w:rPr>
                <w:rFonts w:ascii="Arial Narrow"/>
                <w:b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sales</w:t>
            </w:r>
            <w:r>
              <w:rPr>
                <w:rFonts w:ascii="Arial Narrow"/>
                <w:b/>
                <w:color w:val="FFFFFF"/>
                <w:spacing w:val="-1"/>
                <w:position w:val="5"/>
                <w:sz w:val="12"/>
              </w:rPr>
              <w:t>a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EC" w14:textId="77777777" w:rsidR="004863D4" w:rsidRDefault="009328F2">
            <w:pPr>
              <w:pStyle w:val="TableParagraph"/>
              <w:spacing w:before="4"/>
              <w:ind w:left="135" w:right="135" w:hanging="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Difference in</w:t>
            </w:r>
            <w:r>
              <w:rPr>
                <w:rFonts w:ascii="Arial Narrow"/>
                <w:b/>
                <w:color w:val="FFFFFF"/>
                <w:spacing w:val="27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</w:rPr>
              <w:t>engine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 xml:space="preserve"> cost</w:t>
            </w:r>
            <w:r>
              <w:rPr>
                <w:rFonts w:ascii="Arial Narrow"/>
                <w:b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between</w:t>
            </w:r>
            <w:r>
              <w:rPr>
                <w:rFonts w:ascii="Arial Narrow"/>
                <w:b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compliant</w:t>
            </w:r>
            <w:r>
              <w:rPr>
                <w:rFonts w:ascii="Arial Narrow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</w:rPr>
              <w:t>and</w:t>
            </w:r>
            <w:r>
              <w:rPr>
                <w:rFonts w:ascii="Arial Narrow"/>
                <w:b/>
                <w:color w:val="FFFFFF"/>
                <w:spacing w:val="30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non-compliant</w:t>
            </w:r>
            <w:r>
              <w:rPr>
                <w:rFonts w:ascii="Arial Narrow"/>
                <w:b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NSIREE</w:t>
            </w:r>
          </w:p>
          <w:p w14:paraId="5F65E1ED" w14:textId="77777777" w:rsidR="004863D4" w:rsidRDefault="009328F2">
            <w:pPr>
              <w:pStyle w:val="TableParagraph"/>
              <w:ind w:left="192" w:right="197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(relative to</w:t>
            </w:r>
            <w:r>
              <w:rPr>
                <w:rFonts w:ascii="Arial Narrow"/>
                <w:b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central case)</w:t>
            </w:r>
          </w:p>
        </w:tc>
        <w:tc>
          <w:tcPr>
            <w:tcW w:w="1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EE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EF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0" w14:textId="77777777" w:rsidR="004863D4" w:rsidRDefault="004863D4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1" w14:textId="77777777" w:rsidR="004863D4" w:rsidRDefault="009328F2">
            <w:pPr>
              <w:pStyle w:val="TableParagraph"/>
              <w:ind w:left="208" w:right="215" w:firstLine="2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Demand</w:t>
            </w:r>
            <w:r>
              <w:rPr>
                <w:rFonts w:ascii="Arial Narrow"/>
                <w:b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elasticity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F2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3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4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5" w14:textId="77777777" w:rsidR="004863D4" w:rsidRDefault="009328F2">
            <w:pPr>
              <w:pStyle w:val="TableParagraph"/>
              <w:spacing w:before="105"/>
              <w:ind w:left="13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Discount</w:t>
            </w:r>
            <w:r>
              <w:rPr>
                <w:rFonts w:ascii="Arial Narrow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rate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F6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7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8" w14:textId="77777777" w:rsidR="004863D4" w:rsidRDefault="004863D4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1F9" w14:textId="77777777" w:rsidR="004863D4" w:rsidRDefault="009328F2">
            <w:pPr>
              <w:pStyle w:val="TableParagraph"/>
              <w:ind w:left="329" w:right="158" w:hanging="159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Unit</w:t>
            </w:r>
            <w:r>
              <w:rPr>
                <w:rFonts w:ascii="Arial Narrow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health</w:t>
            </w:r>
            <w:r>
              <w:rPr>
                <w:rFonts w:ascii="Arial Narrow"/>
                <w:b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costs</w:t>
            </w:r>
            <w:r>
              <w:rPr>
                <w:rFonts w:ascii="Arial Narrow"/>
                <w:b/>
                <w:color w:val="FFFFFF"/>
                <w:spacing w:val="-1"/>
                <w:position w:val="5"/>
                <w:sz w:val="12"/>
              </w:rPr>
              <w:t>b</w:t>
            </w:r>
          </w:p>
        </w:tc>
      </w:tr>
      <w:tr w:rsidR="004863D4" w14:paraId="5F65E207" w14:textId="77777777">
        <w:trPr>
          <w:trHeight w:hRule="exact" w:val="310"/>
        </w:trPr>
        <w:tc>
          <w:tcPr>
            <w:tcW w:w="2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FB" w14:textId="77777777" w:rsidR="004863D4" w:rsidRDefault="009328F2">
            <w:pPr>
              <w:pStyle w:val="TableParagraph"/>
              <w:spacing w:before="52"/>
              <w:ind w:left="138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Variation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FC" w14:textId="77777777" w:rsidR="004863D4" w:rsidRDefault="004863D4"/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FD" w14:textId="77777777" w:rsidR="004863D4" w:rsidRDefault="009328F2">
            <w:pPr>
              <w:pStyle w:val="TableParagraph"/>
              <w:spacing w:before="52"/>
              <w:ind w:left="13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1"/>
                <w:sz w:val="18"/>
              </w:rPr>
              <w:t>Low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FE" w14:textId="77777777" w:rsidR="004863D4" w:rsidRDefault="009328F2">
            <w:pPr>
              <w:pStyle w:val="TableParagraph"/>
              <w:spacing w:before="52"/>
              <w:ind w:left="16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1FF" w14:textId="77777777" w:rsidR="004863D4" w:rsidRDefault="009328F2">
            <w:pPr>
              <w:pStyle w:val="TableParagraph"/>
              <w:spacing w:before="52"/>
              <w:ind w:left="13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50%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00" w14:textId="77777777" w:rsidR="004863D4" w:rsidRDefault="009328F2">
            <w:pPr>
              <w:pStyle w:val="TableParagraph"/>
              <w:spacing w:before="52"/>
              <w:ind w:left="15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150%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01" w14:textId="77777777" w:rsidR="004863D4" w:rsidRDefault="009328F2">
            <w:pPr>
              <w:pStyle w:val="TableParagraph"/>
              <w:spacing w:before="52"/>
              <w:ind w:left="13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-1.0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02" w14:textId="77777777" w:rsidR="004863D4" w:rsidRDefault="009328F2">
            <w:pPr>
              <w:pStyle w:val="TableParagraph"/>
              <w:spacing w:before="52"/>
              <w:ind w:left="14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-1.4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03" w14:textId="77777777" w:rsidR="004863D4" w:rsidRDefault="009328F2">
            <w:pPr>
              <w:pStyle w:val="TableParagraph"/>
              <w:spacing w:before="52"/>
              <w:ind w:left="21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04" w14:textId="77777777" w:rsidR="004863D4" w:rsidRDefault="009328F2">
            <w:pPr>
              <w:pStyle w:val="TableParagraph"/>
              <w:spacing w:before="52"/>
              <w:ind w:left="17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10%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05" w14:textId="77777777" w:rsidR="004863D4" w:rsidRDefault="009328F2">
            <w:pPr>
              <w:pStyle w:val="TableParagraph"/>
              <w:spacing w:before="52"/>
              <w:ind w:left="1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1"/>
                <w:sz w:val="18"/>
              </w:rPr>
              <w:t>Low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06" w14:textId="77777777" w:rsidR="004863D4" w:rsidRDefault="009328F2">
            <w:pPr>
              <w:pStyle w:val="TableParagraph"/>
              <w:spacing w:before="52"/>
              <w:ind w:left="1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High</w:t>
            </w:r>
          </w:p>
        </w:tc>
      </w:tr>
      <w:tr w:rsidR="004863D4" w14:paraId="5F65E217" w14:textId="77777777">
        <w:trPr>
          <w:trHeight w:hRule="exact" w:val="311"/>
        </w:trPr>
        <w:tc>
          <w:tcPr>
            <w:tcW w:w="973" w:type="dxa"/>
            <w:vMerge w:val="restart"/>
            <w:tcBorders>
              <w:top w:val="nil"/>
              <w:left w:val="nil"/>
              <w:right w:val="nil"/>
            </w:tcBorders>
            <w:shd w:val="clear" w:color="auto" w:fill="0070C0"/>
          </w:tcPr>
          <w:p w14:paraId="5F65E208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209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20A" w14:textId="77777777" w:rsidR="004863D4" w:rsidRDefault="009328F2">
            <w:pPr>
              <w:pStyle w:val="TableParagraph"/>
              <w:spacing w:before="103"/>
              <w:ind w:left="11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z w:val="18"/>
              </w:rPr>
              <w:t>Outboards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20B" w14:textId="77777777" w:rsidR="004863D4" w:rsidRDefault="009328F2">
            <w:pPr>
              <w:pStyle w:val="TableParagraph"/>
              <w:spacing w:before="52"/>
              <w:ind w:left="24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Voluntary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0C" w14:textId="77777777" w:rsidR="004863D4" w:rsidRDefault="009328F2">
            <w:pPr>
              <w:pStyle w:val="TableParagraph"/>
              <w:spacing w:before="52"/>
              <w:ind w:right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0D" w14:textId="77777777" w:rsidR="004863D4" w:rsidRDefault="009328F2">
            <w:pPr>
              <w:pStyle w:val="TableParagraph"/>
              <w:spacing w:before="52"/>
              <w:ind w:right="2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0E" w14:textId="77777777" w:rsidR="004863D4" w:rsidRDefault="009328F2">
            <w:pPr>
              <w:pStyle w:val="TableParagraph"/>
              <w:spacing w:before="52"/>
              <w:ind w:right="2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0F" w14:textId="77777777" w:rsidR="004863D4" w:rsidRDefault="009328F2">
            <w:pPr>
              <w:pStyle w:val="TableParagraph"/>
              <w:spacing w:before="52"/>
              <w:ind w:right="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10" w14:textId="77777777" w:rsidR="004863D4" w:rsidRDefault="009328F2">
            <w:pPr>
              <w:pStyle w:val="TableParagraph"/>
              <w:spacing w:before="52"/>
              <w:ind w:right="2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1"/>
                <w:sz w:val="18"/>
              </w:rPr>
              <w:t>-2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11" w14:textId="77777777" w:rsidR="004863D4" w:rsidRDefault="009328F2">
            <w:pPr>
              <w:pStyle w:val="TableParagraph"/>
              <w:spacing w:before="5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12" w14:textId="77777777" w:rsidR="004863D4" w:rsidRDefault="009328F2">
            <w:pPr>
              <w:pStyle w:val="TableParagraph"/>
              <w:spacing w:before="52"/>
              <w:ind w:left="18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13" w14:textId="77777777" w:rsidR="004863D4" w:rsidRDefault="009328F2">
            <w:pPr>
              <w:pStyle w:val="TableParagraph"/>
              <w:spacing w:before="52"/>
              <w:ind w:left="19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146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14" w14:textId="77777777" w:rsidR="004863D4" w:rsidRDefault="009328F2">
            <w:pPr>
              <w:pStyle w:val="TableParagraph"/>
              <w:spacing w:before="52"/>
              <w:ind w:left="15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1"/>
                <w:sz w:val="18"/>
              </w:rPr>
              <w:t>-35.8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15" w14:textId="77777777" w:rsidR="004863D4" w:rsidRDefault="009328F2">
            <w:pPr>
              <w:pStyle w:val="TableParagraph"/>
              <w:spacing w:before="52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-21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16" w14:textId="77777777" w:rsidR="004863D4" w:rsidRDefault="009328F2">
            <w:pPr>
              <w:pStyle w:val="TableParagraph"/>
              <w:spacing w:before="52"/>
              <w:ind w:left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81</w:t>
            </w:r>
          </w:p>
        </w:tc>
      </w:tr>
      <w:tr w:rsidR="004863D4" w14:paraId="5F65E231" w14:textId="77777777">
        <w:trPr>
          <w:trHeight w:hRule="exact" w:val="620"/>
        </w:trPr>
        <w:tc>
          <w:tcPr>
            <w:tcW w:w="973" w:type="dxa"/>
            <w:vMerge/>
            <w:tcBorders>
              <w:left w:val="nil"/>
              <w:right w:val="nil"/>
            </w:tcBorders>
            <w:shd w:val="clear" w:color="auto" w:fill="0070C0"/>
          </w:tcPr>
          <w:p w14:paraId="5F65E218" w14:textId="77777777" w:rsidR="004863D4" w:rsidRDefault="004863D4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219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1A" w14:textId="77777777" w:rsidR="004863D4" w:rsidRDefault="009328F2">
            <w:pPr>
              <w:pStyle w:val="TableParagraph"/>
              <w:ind w:left="10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Co-regulation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1B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1C" w14:textId="77777777" w:rsidR="004863D4" w:rsidRDefault="009328F2">
            <w:pPr>
              <w:pStyle w:val="TableParagraph"/>
              <w:ind w:right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1D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1E" w14:textId="77777777" w:rsidR="004863D4" w:rsidRDefault="009328F2">
            <w:pPr>
              <w:pStyle w:val="TableParagraph"/>
              <w:ind w:right="2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1F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0" w14:textId="77777777" w:rsidR="004863D4" w:rsidRDefault="009328F2">
            <w:pPr>
              <w:pStyle w:val="TableParagraph"/>
              <w:ind w:right="2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55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1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2" w14:textId="77777777" w:rsidR="004863D4" w:rsidRDefault="009328F2">
            <w:pPr>
              <w:pStyle w:val="TableParagraph"/>
              <w:ind w:left="16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106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3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4" w14:textId="77777777" w:rsidR="004863D4" w:rsidRDefault="009328F2">
            <w:pPr>
              <w:pStyle w:val="TableParagraph"/>
              <w:ind w:right="2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1"/>
                <w:sz w:val="18"/>
              </w:rPr>
              <w:t>-2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5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6" w14:textId="77777777" w:rsidR="004863D4" w:rsidRDefault="009328F2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49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7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8" w14:textId="77777777" w:rsidR="004863D4" w:rsidRDefault="009328F2">
            <w:pPr>
              <w:pStyle w:val="TableParagraph"/>
              <w:ind w:left="18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9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A" w14:textId="77777777" w:rsidR="004863D4" w:rsidRDefault="009328F2">
            <w:pPr>
              <w:pStyle w:val="TableParagraph"/>
              <w:ind w:left="19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235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B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C" w14:textId="77777777" w:rsidR="004863D4" w:rsidRDefault="009328F2">
            <w:pPr>
              <w:pStyle w:val="TableParagraph"/>
              <w:ind w:left="21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-57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D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2E" w14:textId="77777777" w:rsidR="004863D4" w:rsidRDefault="009328F2">
            <w:pPr>
              <w:pStyle w:val="TableParagraph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-34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2F" w14:textId="77777777" w:rsidR="004863D4" w:rsidRDefault="00486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30" w14:textId="77777777" w:rsidR="004863D4" w:rsidRDefault="009328F2">
            <w:pPr>
              <w:pStyle w:val="TableParagraph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131</w:t>
            </w:r>
          </w:p>
        </w:tc>
      </w:tr>
      <w:tr w:rsidR="004863D4" w14:paraId="5F65E23F" w14:textId="77777777">
        <w:trPr>
          <w:trHeight w:hRule="exact" w:val="310"/>
        </w:trPr>
        <w:tc>
          <w:tcPr>
            <w:tcW w:w="973" w:type="dxa"/>
            <w:vMerge/>
            <w:tcBorders>
              <w:left w:val="nil"/>
              <w:bottom w:val="nil"/>
              <w:right w:val="nil"/>
            </w:tcBorders>
            <w:shd w:val="clear" w:color="auto" w:fill="0070C0"/>
          </w:tcPr>
          <w:p w14:paraId="5F65E232" w14:textId="77777777" w:rsidR="004863D4" w:rsidRDefault="004863D4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233" w14:textId="77777777" w:rsidR="004863D4" w:rsidRDefault="009328F2">
            <w:pPr>
              <w:pStyle w:val="TableParagraph"/>
              <w:spacing w:before="49"/>
              <w:ind w:left="20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Regulation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4" w14:textId="77777777" w:rsidR="004863D4" w:rsidRDefault="009328F2">
            <w:pPr>
              <w:pStyle w:val="TableParagraph"/>
              <w:spacing w:before="49"/>
              <w:ind w:right="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5" w14:textId="77777777" w:rsidR="004863D4" w:rsidRDefault="009328F2">
            <w:pPr>
              <w:pStyle w:val="TableParagraph"/>
              <w:spacing w:before="49"/>
              <w:ind w:right="2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6" w14:textId="77777777" w:rsidR="004863D4" w:rsidRDefault="009328F2">
            <w:pPr>
              <w:pStyle w:val="TableParagraph"/>
              <w:spacing w:before="49"/>
              <w:ind w:right="21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69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7" w14:textId="77777777" w:rsidR="004863D4" w:rsidRDefault="009328F2">
            <w:pPr>
              <w:pStyle w:val="TableParagraph"/>
              <w:spacing w:before="49"/>
              <w:ind w:left="16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133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8" w14:textId="77777777" w:rsidR="004863D4" w:rsidRDefault="009328F2">
            <w:pPr>
              <w:pStyle w:val="TableParagraph"/>
              <w:spacing w:before="49"/>
              <w:ind w:right="26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1"/>
                <w:sz w:val="18"/>
              </w:rPr>
              <w:t>-2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9" w14:textId="77777777" w:rsidR="004863D4" w:rsidRDefault="009328F2">
            <w:pPr>
              <w:pStyle w:val="TableParagraph"/>
              <w:spacing w:before="49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A" w14:textId="77777777" w:rsidR="004863D4" w:rsidRDefault="009328F2">
            <w:pPr>
              <w:pStyle w:val="TableParagraph"/>
              <w:spacing w:before="49"/>
              <w:ind w:left="18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B" w14:textId="77777777" w:rsidR="004863D4" w:rsidRDefault="009328F2">
            <w:pPr>
              <w:pStyle w:val="TableParagraph"/>
              <w:spacing w:before="49"/>
              <w:ind w:left="19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294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C" w14:textId="77777777" w:rsidR="004863D4" w:rsidRDefault="009328F2">
            <w:pPr>
              <w:pStyle w:val="TableParagraph"/>
              <w:spacing w:before="49"/>
              <w:ind w:left="21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-70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D" w14:textId="77777777" w:rsidR="004863D4" w:rsidRDefault="009328F2">
            <w:pPr>
              <w:pStyle w:val="TableParagraph"/>
              <w:spacing w:before="49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-41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3E" w14:textId="77777777" w:rsidR="004863D4" w:rsidRDefault="009328F2">
            <w:pPr>
              <w:pStyle w:val="TableParagraph"/>
              <w:spacing w:before="49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164</w:t>
            </w:r>
          </w:p>
        </w:tc>
      </w:tr>
      <w:tr w:rsidR="004863D4" w14:paraId="5F65E24B" w14:textId="77777777">
        <w:trPr>
          <w:trHeight w:hRule="exact" w:val="310"/>
        </w:trPr>
        <w:tc>
          <w:tcPr>
            <w:tcW w:w="2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0" w14:textId="77777777" w:rsidR="004863D4" w:rsidRDefault="009328F2">
            <w:pPr>
              <w:pStyle w:val="TableParagraph"/>
              <w:spacing w:before="49"/>
              <w:ind w:left="138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Variation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1" w14:textId="77777777" w:rsidR="004863D4" w:rsidRDefault="009328F2">
            <w:pPr>
              <w:pStyle w:val="TableParagraph"/>
              <w:spacing w:before="49"/>
              <w:ind w:right="160"/>
              <w:jc w:val="right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w w:val="95"/>
                <w:sz w:val="18"/>
              </w:rPr>
              <w:t>Low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2" w14:textId="77777777" w:rsidR="004863D4" w:rsidRDefault="009328F2">
            <w:pPr>
              <w:pStyle w:val="TableParagraph"/>
              <w:spacing w:before="49"/>
              <w:ind w:left="16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3" w14:textId="77777777" w:rsidR="004863D4" w:rsidRDefault="009328F2">
            <w:pPr>
              <w:pStyle w:val="TableParagraph"/>
              <w:spacing w:before="49"/>
              <w:ind w:left="13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50%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4" w14:textId="77777777" w:rsidR="004863D4" w:rsidRDefault="009328F2">
            <w:pPr>
              <w:pStyle w:val="TableParagraph"/>
              <w:spacing w:before="49"/>
              <w:ind w:left="15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150%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5" w14:textId="77777777" w:rsidR="004863D4" w:rsidRDefault="009328F2">
            <w:pPr>
              <w:pStyle w:val="TableParagraph"/>
              <w:spacing w:before="49"/>
              <w:ind w:left="13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-1.0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6" w14:textId="77777777" w:rsidR="004863D4" w:rsidRDefault="009328F2">
            <w:pPr>
              <w:pStyle w:val="TableParagraph"/>
              <w:spacing w:before="49"/>
              <w:ind w:left="14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-1.4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7" w14:textId="77777777" w:rsidR="004863D4" w:rsidRDefault="009328F2">
            <w:pPr>
              <w:pStyle w:val="TableParagraph"/>
              <w:spacing w:before="49"/>
              <w:ind w:left="21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3%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8" w14:textId="77777777" w:rsidR="004863D4" w:rsidRDefault="009328F2">
            <w:pPr>
              <w:pStyle w:val="TableParagraph"/>
              <w:spacing w:before="49"/>
              <w:ind w:left="17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10%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9" w14:textId="77777777" w:rsidR="004863D4" w:rsidRDefault="009328F2">
            <w:pPr>
              <w:pStyle w:val="TableParagraph"/>
              <w:spacing w:before="49"/>
              <w:ind w:left="1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1"/>
                <w:sz w:val="18"/>
              </w:rPr>
              <w:t>Low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14:paraId="5F65E24A" w14:textId="77777777" w:rsidR="004863D4" w:rsidRDefault="009328F2">
            <w:pPr>
              <w:pStyle w:val="TableParagraph"/>
              <w:spacing w:before="49"/>
              <w:ind w:left="1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High</w:t>
            </w:r>
          </w:p>
        </w:tc>
      </w:tr>
      <w:tr w:rsidR="004863D4" w14:paraId="5F65E25A" w14:textId="77777777">
        <w:trPr>
          <w:trHeight w:hRule="exact" w:val="310"/>
        </w:trPr>
        <w:tc>
          <w:tcPr>
            <w:tcW w:w="973" w:type="dxa"/>
            <w:vMerge w:val="restart"/>
            <w:tcBorders>
              <w:top w:val="nil"/>
              <w:left w:val="nil"/>
              <w:right w:val="nil"/>
            </w:tcBorders>
            <w:shd w:val="clear" w:color="auto" w:fill="0070C0"/>
          </w:tcPr>
          <w:p w14:paraId="5F65E24C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26"/>
                <w:szCs w:val="26"/>
              </w:rPr>
            </w:pPr>
          </w:p>
          <w:p w14:paraId="5F65E24D" w14:textId="77777777" w:rsidR="004863D4" w:rsidRDefault="009328F2">
            <w:pPr>
              <w:pStyle w:val="TableParagraph"/>
              <w:ind w:left="110" w:right="109" w:firstLine="81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z w:val="18"/>
              </w:rPr>
              <w:t>Outdoor</w:t>
            </w:r>
            <w:r>
              <w:rPr>
                <w:rFonts w:ascii="Arial Narrow"/>
                <w:b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18"/>
              </w:rPr>
              <w:t>powered</w:t>
            </w:r>
            <w:r>
              <w:rPr>
                <w:rFonts w:ascii="Arial Narrow"/>
                <w:b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Arial Narrow"/>
                <w:b/>
                <w:color w:val="FFFFFF"/>
                <w:sz w:val="18"/>
              </w:rPr>
              <w:t>equipment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/>
          </w:tcPr>
          <w:p w14:paraId="5F65E24E" w14:textId="77777777" w:rsidR="004863D4" w:rsidRDefault="009328F2">
            <w:pPr>
              <w:pStyle w:val="TableParagraph"/>
              <w:spacing w:before="52"/>
              <w:ind w:left="24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Voluntary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4F" w14:textId="77777777" w:rsidR="004863D4" w:rsidRDefault="009328F2">
            <w:pPr>
              <w:pStyle w:val="TableParagraph"/>
              <w:spacing w:before="52"/>
              <w:ind w:right="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294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0" w14:textId="77777777" w:rsidR="004863D4" w:rsidRDefault="009328F2">
            <w:pPr>
              <w:pStyle w:val="TableParagraph"/>
              <w:spacing w:before="52"/>
              <w:ind w:left="16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260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1" w14:textId="77777777" w:rsidR="004863D4" w:rsidRDefault="009328F2">
            <w:pPr>
              <w:pStyle w:val="TableParagraph"/>
              <w:spacing w:before="52"/>
              <w:ind w:left="20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328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2" w14:textId="77777777" w:rsidR="004863D4" w:rsidRDefault="009328F2">
            <w:pPr>
              <w:pStyle w:val="TableParagraph"/>
              <w:spacing w:before="52"/>
              <w:ind w:left="16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443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3" w14:textId="77777777" w:rsidR="004863D4" w:rsidRDefault="009328F2">
            <w:pPr>
              <w:pStyle w:val="TableParagraph"/>
              <w:spacing w:before="52"/>
              <w:ind w:left="2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273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4" w14:textId="77777777" w:rsidR="004863D4" w:rsidRDefault="009328F2">
            <w:pPr>
              <w:pStyle w:val="TableParagraph"/>
              <w:spacing w:before="52"/>
              <w:ind w:left="14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244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5" w14:textId="77777777" w:rsidR="004863D4" w:rsidRDefault="009328F2">
            <w:pPr>
              <w:pStyle w:val="TableParagraph"/>
              <w:spacing w:before="52"/>
              <w:ind w:left="14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6" w14:textId="77777777" w:rsidR="004863D4" w:rsidRDefault="009328F2">
            <w:pPr>
              <w:pStyle w:val="TableParagraph"/>
              <w:spacing w:before="52"/>
              <w:ind w:left="19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598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7" w14:textId="77777777" w:rsidR="004863D4" w:rsidRDefault="009328F2">
            <w:pPr>
              <w:pStyle w:val="TableParagraph"/>
              <w:spacing w:before="52"/>
              <w:ind w:left="19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171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8" w14:textId="77777777" w:rsidR="004863D4" w:rsidRDefault="009328F2">
            <w:pPr>
              <w:pStyle w:val="TableParagraph"/>
              <w:spacing w:before="52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-79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59" w14:textId="77777777" w:rsidR="004863D4" w:rsidRDefault="009328F2">
            <w:pPr>
              <w:pStyle w:val="TableParagraph"/>
              <w:spacing w:before="52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451</w:t>
            </w:r>
          </w:p>
        </w:tc>
      </w:tr>
      <w:tr w:rsidR="004863D4" w14:paraId="5F65E274" w14:textId="77777777">
        <w:trPr>
          <w:trHeight w:hRule="exact" w:val="622"/>
        </w:trPr>
        <w:tc>
          <w:tcPr>
            <w:tcW w:w="973" w:type="dxa"/>
            <w:vMerge/>
            <w:tcBorders>
              <w:left w:val="nil"/>
              <w:right w:val="nil"/>
            </w:tcBorders>
            <w:shd w:val="clear" w:color="auto" w:fill="0070C0"/>
          </w:tcPr>
          <w:p w14:paraId="5F65E25B" w14:textId="77777777" w:rsidR="004863D4" w:rsidRDefault="004863D4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/>
          </w:tcPr>
          <w:p w14:paraId="5F65E25C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5D" w14:textId="77777777" w:rsidR="004863D4" w:rsidRDefault="009328F2">
            <w:pPr>
              <w:pStyle w:val="TableParagraph"/>
              <w:ind w:left="10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Co-regulation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5E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5F" w14:textId="77777777" w:rsidR="004863D4" w:rsidRDefault="009328F2">
            <w:pPr>
              <w:pStyle w:val="TableParagraph"/>
              <w:ind w:right="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454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0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1" w14:textId="77777777" w:rsidR="004863D4" w:rsidRDefault="009328F2">
            <w:pPr>
              <w:pStyle w:val="TableParagraph"/>
              <w:ind w:left="16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403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2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3" w14:textId="77777777" w:rsidR="004863D4" w:rsidRDefault="009328F2">
            <w:pPr>
              <w:pStyle w:val="TableParagraph"/>
              <w:ind w:left="20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505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4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5" w14:textId="77777777" w:rsidR="004863D4" w:rsidRDefault="009328F2">
            <w:pPr>
              <w:pStyle w:val="TableParagraph"/>
              <w:ind w:left="16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692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6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7" w14:textId="77777777" w:rsidR="004863D4" w:rsidRDefault="009328F2">
            <w:pPr>
              <w:pStyle w:val="TableParagraph"/>
              <w:ind w:left="2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420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8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9" w14:textId="77777777" w:rsidR="004863D4" w:rsidRDefault="009328F2">
            <w:pPr>
              <w:pStyle w:val="TableParagraph"/>
              <w:ind w:left="14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374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A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B" w14:textId="77777777" w:rsidR="004863D4" w:rsidRDefault="009328F2">
            <w:pPr>
              <w:pStyle w:val="TableParagraph"/>
              <w:ind w:left="14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534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C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D" w14:textId="77777777" w:rsidR="004863D4" w:rsidRDefault="009328F2">
            <w:pPr>
              <w:pStyle w:val="TableParagraph"/>
              <w:ind w:left="19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924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6E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6F" w14:textId="77777777" w:rsidR="004863D4" w:rsidRDefault="009328F2">
            <w:pPr>
              <w:pStyle w:val="TableParagraph"/>
              <w:ind w:left="19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264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70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71" w14:textId="77777777" w:rsidR="004863D4" w:rsidRDefault="009328F2">
            <w:pPr>
              <w:pStyle w:val="TableParagraph"/>
              <w:ind w:left="1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-149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14:paraId="5F65E272" w14:textId="77777777" w:rsidR="004863D4" w:rsidRDefault="004863D4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7"/>
                <w:szCs w:val="17"/>
              </w:rPr>
            </w:pPr>
          </w:p>
          <w:p w14:paraId="5F65E273" w14:textId="77777777" w:rsidR="004863D4" w:rsidRDefault="009328F2">
            <w:pPr>
              <w:pStyle w:val="TableParagraph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715</w:t>
            </w:r>
          </w:p>
        </w:tc>
      </w:tr>
      <w:tr w:rsidR="004863D4" w14:paraId="5F65E282" w14:textId="77777777">
        <w:trPr>
          <w:trHeight w:hRule="exact" w:val="305"/>
        </w:trPr>
        <w:tc>
          <w:tcPr>
            <w:tcW w:w="973" w:type="dxa"/>
            <w:vMerge/>
            <w:tcBorders>
              <w:left w:val="nil"/>
              <w:bottom w:val="nil"/>
              <w:right w:val="nil"/>
            </w:tcBorders>
            <w:shd w:val="clear" w:color="auto" w:fill="0070C0"/>
          </w:tcPr>
          <w:p w14:paraId="5F65E275" w14:textId="77777777" w:rsidR="004863D4" w:rsidRDefault="004863D4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548DD4"/>
          </w:tcPr>
          <w:p w14:paraId="5F65E276" w14:textId="77777777" w:rsidR="004863D4" w:rsidRDefault="009328F2">
            <w:pPr>
              <w:pStyle w:val="TableParagraph"/>
              <w:spacing w:before="49"/>
              <w:ind w:left="20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FFFF"/>
                <w:spacing w:val="-1"/>
                <w:sz w:val="18"/>
              </w:rPr>
              <w:t>Regulation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7" w14:textId="77777777" w:rsidR="004863D4" w:rsidRDefault="009328F2">
            <w:pPr>
              <w:pStyle w:val="TableParagraph"/>
              <w:spacing w:before="49"/>
              <w:ind w:right="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574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8" w14:textId="77777777" w:rsidR="004863D4" w:rsidRDefault="009328F2">
            <w:pPr>
              <w:pStyle w:val="TableParagraph"/>
              <w:spacing w:before="49"/>
              <w:ind w:left="16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9" w14:textId="77777777" w:rsidR="004863D4" w:rsidRDefault="009328F2">
            <w:pPr>
              <w:pStyle w:val="TableParagraph"/>
              <w:spacing w:before="49"/>
              <w:ind w:left="20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637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A" w14:textId="77777777" w:rsidR="004863D4" w:rsidRDefault="009328F2">
            <w:pPr>
              <w:pStyle w:val="TableParagraph"/>
              <w:spacing w:before="49"/>
              <w:ind w:left="16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872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B" w14:textId="77777777" w:rsidR="004863D4" w:rsidRDefault="009328F2">
            <w:pPr>
              <w:pStyle w:val="TableParagraph"/>
              <w:spacing w:before="49"/>
              <w:ind w:left="2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532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C" w14:textId="77777777" w:rsidR="004863D4" w:rsidRDefault="009328F2">
            <w:pPr>
              <w:pStyle w:val="TableParagraph"/>
              <w:spacing w:before="49"/>
              <w:ind w:left="14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475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D" w14:textId="77777777" w:rsidR="004863D4" w:rsidRDefault="009328F2">
            <w:pPr>
              <w:pStyle w:val="TableParagraph"/>
              <w:spacing w:before="49"/>
              <w:ind w:left="14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674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E" w14:textId="77777777" w:rsidR="004863D4" w:rsidRDefault="009328F2">
            <w:pPr>
              <w:pStyle w:val="TableParagraph"/>
              <w:spacing w:before="49"/>
              <w:ind w:left="13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1,155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7F" w14:textId="77777777" w:rsidR="004863D4" w:rsidRDefault="009328F2">
            <w:pPr>
              <w:pStyle w:val="TableParagraph"/>
              <w:spacing w:before="49"/>
              <w:ind w:left="19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340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80" w14:textId="77777777" w:rsidR="004863D4" w:rsidRDefault="009328F2">
            <w:pPr>
              <w:pStyle w:val="TableParagraph"/>
              <w:spacing w:before="49"/>
              <w:ind w:left="11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FF0000"/>
                <w:spacing w:val="-2"/>
                <w:sz w:val="18"/>
              </w:rPr>
              <w:t>-181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14:paraId="5F65E281" w14:textId="77777777" w:rsidR="004863D4" w:rsidRDefault="009328F2">
            <w:pPr>
              <w:pStyle w:val="TableParagraph"/>
              <w:spacing w:before="49"/>
              <w:ind w:left="157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spacing w:val="-1"/>
                <w:sz w:val="18"/>
              </w:rPr>
              <w:t>905</w:t>
            </w:r>
          </w:p>
        </w:tc>
      </w:tr>
    </w:tbl>
    <w:p w14:paraId="5F65E283" w14:textId="77777777" w:rsidR="004863D4" w:rsidRDefault="009328F2">
      <w:pPr>
        <w:pStyle w:val="BodyText"/>
        <w:spacing w:before="7" w:line="276" w:lineRule="auto"/>
        <w:ind w:right="258"/>
      </w:pPr>
      <w:r>
        <w:rPr>
          <w:spacing w:val="-1"/>
        </w:rPr>
        <w:t>Note.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upper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lower bounds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95%</w:t>
      </w:r>
      <w:r>
        <w:t xml:space="preserve"> </w:t>
      </w:r>
      <w:r>
        <w:rPr>
          <w:spacing w:val="-1"/>
        </w:rPr>
        <w:t>confidence</w:t>
      </w:r>
      <w:r>
        <w:rPr>
          <w:spacing w:val="-4"/>
        </w:rPr>
        <w:t xml:space="preserve"> </w:t>
      </w:r>
      <w:r>
        <w:rPr>
          <w:spacing w:val="-1"/>
        </w:rPr>
        <w:t>interval.</w:t>
      </w:r>
      <w:r>
        <w:t xml:space="preserve"> By</w:t>
      </w:r>
      <w:r>
        <w:rPr>
          <w:spacing w:val="-2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equal</w:t>
      </w:r>
      <w:r>
        <w:t xml:space="preserve"> to</w:t>
      </w:r>
      <w:r>
        <w:rPr>
          <w:spacing w:val="-1"/>
        </w:rPr>
        <w:t xml:space="preserve"> +- </w:t>
      </w:r>
      <w:r>
        <w:t>14</w:t>
      </w:r>
      <w:r>
        <w:rPr>
          <w:spacing w:val="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marine,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11%</w:t>
      </w:r>
      <w:r>
        <w:rPr>
          <w:spacing w:val="45"/>
        </w:rPr>
        <w:t xml:space="preserve"> </w:t>
      </w:r>
      <w:r>
        <w:t>for</w:t>
      </w:r>
      <w:r>
        <w:rPr>
          <w:spacing w:val="-1"/>
        </w:rPr>
        <w:t xml:space="preserve"> outdoor powered equipment.</w:t>
      </w:r>
      <w:r>
        <w:t xml:space="preserve"> </w:t>
      </w:r>
      <w:r>
        <w:rPr>
          <w:spacing w:val="-1"/>
        </w:rPr>
        <w:t>b.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t>those</w:t>
      </w:r>
      <w:r>
        <w:rPr>
          <w:spacing w:val="-1"/>
        </w:rPr>
        <w:t xml:space="preserve"> depicted in Table</w:t>
      </w:r>
      <w:r>
        <w:rPr>
          <w:spacing w:val="1"/>
        </w:rPr>
        <w:t xml:space="preserve"> </w:t>
      </w:r>
      <w:r>
        <w:rPr>
          <w:spacing w:val="-1"/>
        </w:rPr>
        <w:t>5.1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report.</w:t>
      </w:r>
    </w:p>
    <w:p w14:paraId="5F65E284" w14:textId="77777777" w:rsidR="004863D4" w:rsidRDefault="009328F2">
      <w:pPr>
        <w:pStyle w:val="BodyText"/>
        <w:spacing w:before="199" w:line="275" w:lineRule="auto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unit</w:t>
      </w:r>
      <w:r>
        <w:t xml:space="preserve"> </w:t>
      </w:r>
      <w:r>
        <w:rPr>
          <w:spacing w:val="-1"/>
        </w:rPr>
        <w:t xml:space="preserve">health </w:t>
      </w:r>
      <w:r>
        <w:t xml:space="preserve">costs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2"/>
        </w:rPr>
        <w:t>given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uncertainty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monetised</w:t>
      </w:r>
      <w:r>
        <w:rPr>
          <w:spacing w:val="1"/>
        </w:rPr>
        <w:t xml:space="preserve"> </w:t>
      </w:r>
      <w:r>
        <w:rPr>
          <w:spacing w:val="-1"/>
        </w:rPr>
        <w:t>health impacts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(see,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1"/>
        </w:rPr>
        <w:t xml:space="preserve"> </w:t>
      </w:r>
      <w:r>
        <w:rPr>
          <w:spacing w:val="-1"/>
        </w:rPr>
        <w:t>5.1).</w:t>
      </w:r>
      <w:r>
        <w:t xml:space="preserve"> A</w:t>
      </w:r>
    </w:p>
    <w:p w14:paraId="5F65E285" w14:textId="77777777" w:rsidR="004863D4" w:rsidRDefault="004863D4">
      <w:pPr>
        <w:spacing w:line="275" w:lineRule="auto"/>
        <w:sectPr w:rsidR="004863D4">
          <w:pgSz w:w="11910" w:h="16840"/>
          <w:pgMar w:top="1340" w:right="1060" w:bottom="640" w:left="1300" w:header="0" w:footer="0" w:gutter="0"/>
          <w:cols w:space="720"/>
        </w:sectPr>
      </w:pPr>
    </w:p>
    <w:p w14:paraId="5F65E286" w14:textId="77777777" w:rsidR="004863D4" w:rsidRDefault="009328F2">
      <w:pPr>
        <w:pStyle w:val="BodyText"/>
        <w:spacing w:before="58" w:line="269" w:lineRule="auto"/>
        <w:ind w:right="143"/>
      </w:pPr>
      <w:r>
        <w:rPr>
          <w:spacing w:val="-1"/>
        </w:rPr>
        <w:t>particular issue that</w:t>
      </w:r>
      <w: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similar studies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correlation between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pollutants</w:t>
      </w:r>
      <w:r>
        <w:rPr>
          <w:spacing w:val="7"/>
        </w:rPr>
        <w:t xml:space="preserve"> </w:t>
      </w:r>
      <w:hyperlink w:anchor="_bookmark68" w:history="1">
        <w:r>
          <w:rPr>
            <w:spacing w:val="-1"/>
            <w:position w:val="11"/>
            <w:sz w:val="16"/>
            <w:szCs w:val="16"/>
          </w:rPr>
          <w:t>60</w:t>
        </w:r>
      </w:hyperlink>
      <w:r>
        <w:rPr>
          <w:spacing w:val="-1"/>
        </w:rPr>
        <w:t>.</w:t>
      </w:r>
      <w:r>
        <w:t xml:space="preserve"> Put</w:t>
      </w:r>
      <w:r>
        <w:rPr>
          <w:spacing w:val="-2"/>
        </w:rPr>
        <w:t xml:space="preserve"> </w:t>
      </w:r>
      <w:r>
        <w:rPr>
          <w:spacing w:val="-1"/>
        </w:rPr>
        <w:t>simply,</w:t>
      </w:r>
      <w: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someone dies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inhaling PM,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can’t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die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inhaling HC.</w:t>
      </w:r>
      <w:r>
        <w:rPr>
          <w:spacing w:val="-2"/>
        </w:rPr>
        <w:t xml:space="preserve"> </w:t>
      </w:r>
      <w:r>
        <w:rPr>
          <w:spacing w:val="1"/>
        </w:rPr>
        <w:t xml:space="preserve">To </w:t>
      </w:r>
      <w:r>
        <w:rPr>
          <w:spacing w:val="-1"/>
        </w:rPr>
        <w:t>the extent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correlation exists,</w:t>
      </w:r>
      <w:r>
        <w:t xml:space="preserve"> </w:t>
      </w:r>
      <w:r>
        <w:rPr>
          <w:spacing w:val="-1"/>
        </w:rPr>
        <w:t>simply</w:t>
      </w:r>
      <w:r>
        <w:rPr>
          <w:spacing w:val="-2"/>
        </w:rPr>
        <w:t xml:space="preserve"> </w:t>
      </w:r>
      <w:r>
        <w:rPr>
          <w:spacing w:val="-1"/>
        </w:rPr>
        <w:t xml:space="preserve">adding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pollutants</w:t>
      </w:r>
      <w:r>
        <w:t xml:space="preserve"> –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done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6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</w:t>
      </w:r>
      <w:r>
        <w:t xml:space="preserve"> –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tend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overstate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heath impacts.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conservative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45"/>
        </w:rPr>
        <w:t xml:space="preserve"> </w:t>
      </w:r>
      <w:r>
        <w:t>taken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some other studies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quantify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pollutant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this</w:t>
      </w:r>
    </w:p>
    <w:p w14:paraId="5F65E287" w14:textId="77777777" w:rsidR="004863D4" w:rsidRDefault="009328F2">
      <w:pPr>
        <w:pStyle w:val="BodyText"/>
        <w:spacing w:before="8" w:line="276" w:lineRule="auto"/>
        <w:ind w:right="109"/>
      </w:pP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necessarily</w:t>
      </w:r>
      <w:r>
        <w:rPr>
          <w:spacing w:val="-2"/>
        </w:rPr>
        <w:t xml:space="preserve"> </w:t>
      </w:r>
      <w:r>
        <w:rPr>
          <w:spacing w:val="-1"/>
        </w:rPr>
        <w:t xml:space="preserve">underestimate </w:t>
      </w:r>
      <w:r>
        <w:t>the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impact.</w:t>
      </w:r>
      <w: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 xml:space="preserve">such </w:t>
      </w:r>
      <w:r>
        <w:t>an</w:t>
      </w:r>
      <w:r>
        <w:rPr>
          <w:spacing w:val="-1"/>
        </w:rPr>
        <w:t xml:space="preserve"> approach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65"/>
        </w:rPr>
        <w:t xml:space="preserve"> </w:t>
      </w:r>
      <w:r>
        <w:t>taken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study,</w:t>
      </w:r>
      <w:r>
        <w:t xml:space="preserve"> and</w:t>
      </w:r>
      <w:r>
        <w:rPr>
          <w:spacing w:val="-1"/>
        </w:rPr>
        <w:t xml:space="preserve"> only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HC</w:t>
      </w:r>
      <w:r>
        <w:t xml:space="preserve"> </w:t>
      </w:r>
      <w:r>
        <w:rPr>
          <w:spacing w:val="-1"/>
        </w:rPr>
        <w:t>emission reductions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quantified,</w:t>
      </w:r>
      <w:r>
        <w:rPr>
          <w:spacing w:val="-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introduction of</w:t>
      </w:r>
      <w:r>
        <w:t xml:space="preserve"> </w:t>
      </w:r>
      <w:r>
        <w:rPr>
          <w:spacing w:val="-1"/>
        </w:rPr>
        <w:t>marine</w:t>
      </w:r>
      <w:r>
        <w:rPr>
          <w:spacing w:val="-4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return </w:t>
      </w:r>
      <w:r>
        <w:t>a</w:t>
      </w:r>
      <w:r>
        <w:rPr>
          <w:spacing w:val="-1"/>
        </w:rPr>
        <w:t xml:space="preserve"> negative</w:t>
      </w:r>
      <w:r>
        <w:rPr>
          <w:spacing w:val="1"/>
        </w:rPr>
        <w:t xml:space="preserve"> </w:t>
      </w:r>
      <w:r>
        <w:rPr>
          <w:spacing w:val="-1"/>
        </w:rPr>
        <w:t>NPV,</w:t>
      </w:r>
      <w:r>
        <w:t xml:space="preserve"> </w:t>
      </w:r>
      <w:r>
        <w:rPr>
          <w:spacing w:val="-1"/>
        </w:rPr>
        <w:t>while</w:t>
      </w:r>
      <w:r>
        <w:rPr>
          <w:spacing w:val="65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t xml:space="preserve"> be</w:t>
      </w:r>
      <w:r>
        <w:rPr>
          <w:spacing w:val="-1"/>
        </w:rPr>
        <w:t xml:space="preserve"> positive.</w:t>
      </w:r>
    </w:p>
    <w:p w14:paraId="5F65E288" w14:textId="77777777" w:rsidR="004863D4" w:rsidRDefault="009328F2">
      <w:pPr>
        <w:tabs>
          <w:tab w:val="left" w:pos="838"/>
        </w:tabs>
        <w:spacing w:before="201"/>
        <w:ind w:left="118"/>
        <w:rPr>
          <w:rFonts w:ascii="Arial" w:eastAsia="Arial" w:hAnsi="Arial" w:cs="Arial"/>
        </w:rPr>
      </w:pPr>
      <w:bookmarkStart w:id="169" w:name="6.5.1_Potential_for_perverse_incentives"/>
      <w:bookmarkEnd w:id="169"/>
      <w:r>
        <w:rPr>
          <w:rFonts w:ascii="Arial"/>
          <w:i/>
        </w:rPr>
        <w:t>6.5.1</w:t>
      </w:r>
      <w:r>
        <w:rPr>
          <w:rFonts w:ascii="Arial"/>
          <w:i/>
        </w:rPr>
        <w:tab/>
      </w:r>
      <w:r>
        <w:rPr>
          <w:rFonts w:ascii="Arial"/>
          <w:i/>
          <w:spacing w:val="-1"/>
        </w:rPr>
        <w:t>Potential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for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perverse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incentives</w:t>
      </w:r>
    </w:p>
    <w:p w14:paraId="5F65E289" w14:textId="77777777" w:rsidR="004863D4" w:rsidRDefault="004863D4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5F65E28A" w14:textId="77777777" w:rsidR="004863D4" w:rsidRDefault="009328F2">
      <w:pPr>
        <w:pStyle w:val="BodyText"/>
        <w:spacing w:line="276" w:lineRule="auto"/>
        <w:ind w:right="109"/>
      </w:pPr>
      <w:r>
        <w:t>One</w:t>
      </w:r>
      <w:r>
        <w:rPr>
          <w:spacing w:val="-1"/>
        </w:rPr>
        <w:t xml:space="preserve"> further sensitivity</w:t>
      </w:r>
      <w:r>
        <w:rPr>
          <w:spacing w:val="-2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creating perverse</w:t>
      </w:r>
      <w:r>
        <w:rPr>
          <w:spacing w:val="1"/>
        </w:rPr>
        <w:t xml:space="preserve"> </w:t>
      </w:r>
      <w:r>
        <w:rPr>
          <w:spacing w:val="-1"/>
        </w:rPr>
        <w:t>incentives</w:t>
      </w:r>
      <w: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replacement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engines.</w:t>
      </w:r>
      <w:r>
        <w:t xml:space="preserve"> </w:t>
      </w:r>
      <w:r>
        <w:rPr>
          <w:spacing w:val="-1"/>
        </w:rPr>
        <w:t>For every</w:t>
      </w:r>
      <w:r>
        <w:rPr>
          <w:spacing w:val="-2"/>
        </w:rPr>
        <w:t xml:space="preserve"> </w:t>
      </w:r>
      <w:r>
        <w:rPr>
          <w:spacing w:val="-1"/>
        </w:rPr>
        <w:t>engine,</w:t>
      </w:r>
      <w:r>
        <w:t xml:space="preserve"> the</w:t>
      </w:r>
      <w:r>
        <w:rPr>
          <w:spacing w:val="-1"/>
        </w:rPr>
        <w:t xml:space="preserve"> effect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ordinary</w:t>
      </w:r>
      <w:r>
        <w:rPr>
          <w:spacing w:val="-2"/>
        </w:rPr>
        <w:t xml:space="preserve"> </w:t>
      </w:r>
      <w:r>
        <w:rPr>
          <w:spacing w:val="-1"/>
        </w:rPr>
        <w:t xml:space="preserve">wear </w:t>
      </w:r>
      <w:r>
        <w:t>and</w:t>
      </w:r>
      <w:r>
        <w:rPr>
          <w:spacing w:val="45"/>
        </w:rPr>
        <w:t xml:space="preserve"> </w:t>
      </w:r>
      <w:r>
        <w:t>tear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 xml:space="preserve">tend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increase </w:t>
      </w:r>
      <w:r>
        <w:t xml:space="preserve">as </w:t>
      </w:r>
      <w:r>
        <w:rPr>
          <w:spacing w:val="-1"/>
        </w:rPr>
        <w:t>the unit</w:t>
      </w:r>
      <w:r>
        <w:t xml:space="preserve"> </w:t>
      </w:r>
      <w:r>
        <w:rPr>
          <w:spacing w:val="-1"/>
        </w:rPr>
        <w:t>ages</w:t>
      </w:r>
      <w:r>
        <w:t xml:space="preserve"> </w:t>
      </w:r>
      <w:r>
        <w:rPr>
          <w:spacing w:val="-1"/>
        </w:rPr>
        <w:t>(particularly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control</w:t>
      </w:r>
      <w:r>
        <w:rPr>
          <w:spacing w:val="75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seals</w:t>
      </w:r>
      <w:r>
        <w:t xml:space="preserve"> </w:t>
      </w:r>
      <w:r>
        <w:rPr>
          <w:spacing w:val="-2"/>
        </w:rPr>
        <w:t>get</w:t>
      </w:r>
      <w:r>
        <w:rPr>
          <w:spacing w:val="1"/>
        </w:rPr>
        <w:t xml:space="preserve"> </w:t>
      </w:r>
      <w:r>
        <w:rPr>
          <w:spacing w:val="-1"/>
        </w:rPr>
        <w:t>damaged).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older</w:t>
      </w:r>
      <w:r>
        <w:rPr>
          <w:spacing w:val="-3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are </w:t>
      </w:r>
      <w:r>
        <w:t>more</w:t>
      </w:r>
      <w:r>
        <w:rPr>
          <w:spacing w:val="-1"/>
        </w:rPr>
        <w:t xml:space="preserve"> polluting </w:t>
      </w:r>
      <w:r>
        <w:t>than</w:t>
      </w:r>
      <w:r>
        <w:rPr>
          <w:spacing w:val="-1"/>
        </w:rPr>
        <w:t xml:space="preserve"> newer</w:t>
      </w:r>
      <w:r>
        <w:rPr>
          <w:spacing w:val="61"/>
        </w:rPr>
        <w:t xml:space="preserve"> </w:t>
      </w:r>
      <w:r>
        <w:rPr>
          <w:spacing w:val="-1"/>
        </w:rPr>
        <w:t>engines,</w:t>
      </w:r>
      <w:r>
        <w:t xml:space="preserve"> </w:t>
      </w:r>
      <w:r>
        <w:rPr>
          <w:spacing w:val="-1"/>
        </w:rPr>
        <w:t>then 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air quality</w:t>
      </w:r>
      <w:r>
        <w:rPr>
          <w:spacing w:val="-2"/>
        </w:rPr>
        <w:t xml:space="preserve"> </w:t>
      </w:r>
      <w:r>
        <w:rPr>
          <w:spacing w:val="-1"/>
        </w:rPr>
        <w:t>advantage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having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rapid</w:t>
      </w:r>
      <w:r>
        <w:rPr>
          <w:spacing w:val="1"/>
        </w:rPr>
        <w:t xml:space="preserve"> </w:t>
      </w:r>
      <w:r>
        <w:rPr>
          <w:spacing w:val="-1"/>
        </w:rPr>
        <w:t>replacement</w:t>
      </w:r>
      <w:r>
        <w:rPr>
          <w:spacing w:val="-2"/>
        </w:rPr>
        <w:t xml:space="preserve"> of</w:t>
      </w:r>
      <w:r>
        <w:rPr>
          <w:spacing w:val="53"/>
        </w:rPr>
        <w:t xml:space="preserve"> </w:t>
      </w:r>
      <w:r>
        <w:rPr>
          <w:spacing w:val="-1"/>
        </w:rPr>
        <w:t>engines.</w:t>
      </w:r>
      <w:r>
        <w:rPr>
          <w:spacing w:val="-7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t xml:space="preserve"> </w:t>
      </w:r>
      <w:r>
        <w:rPr>
          <w:spacing w:val="-1"/>
        </w:rPr>
        <w:t>drives</w:t>
      </w:r>
      <w:r>
        <w:t xml:space="preserve"> up</w:t>
      </w:r>
      <w:r>
        <w:rPr>
          <w:spacing w:val="1"/>
        </w:rPr>
        <w:t xml:space="preserve">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price of</w:t>
      </w:r>
      <w: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engines,</w:t>
      </w:r>
      <w:r>
        <w:t xml:space="preserve"> 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these</w:t>
      </w:r>
      <w:r>
        <w:rPr>
          <w:spacing w:val="53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do,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 xml:space="preserve">lifespan </w:t>
      </w:r>
      <w:r>
        <w:rPr>
          <w:spacing w:val="-2"/>
        </w:rPr>
        <w:t>will</w:t>
      </w:r>
      <w:r>
        <w:t xml:space="preserve"> increase</w:t>
      </w:r>
      <w:r>
        <w:rPr>
          <w:spacing w:val="1"/>
        </w:rPr>
        <w:t xml:space="preserve"> </w:t>
      </w:r>
      <w:r>
        <w:rPr>
          <w:spacing w:val="-1"/>
        </w:rPr>
        <w:t xml:space="preserve">due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incidence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owners:</w:t>
      </w:r>
    </w:p>
    <w:p w14:paraId="5F65E28B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7" w:lineRule="auto"/>
        <w:ind w:right="143" w:firstLine="0"/>
      </w:pPr>
      <w:r>
        <w:rPr>
          <w:spacing w:val="-1"/>
        </w:rPr>
        <w:t>servicing faulty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extend</w:t>
      </w:r>
      <w:r>
        <w:rPr>
          <w:spacing w:val="1"/>
        </w:rPr>
        <w:t xml:space="preserve"> </w:t>
      </w:r>
      <w:r>
        <w:rPr>
          <w:spacing w:val="-1"/>
        </w:rPr>
        <w:t>their lifespan</w:t>
      </w:r>
      <w:r>
        <w:rPr>
          <w:spacing w:val="1"/>
        </w:rPr>
        <w:t xml:space="preserve"> </w:t>
      </w:r>
      <w:r>
        <w:rPr>
          <w:spacing w:val="-1"/>
        </w:rPr>
        <w:t>(it’s</w:t>
      </w:r>
      <w:r>
        <w:t xml:space="preserve"> no</w:t>
      </w:r>
      <w:r>
        <w:rPr>
          <w:spacing w:val="-1"/>
        </w:rPr>
        <w:t xml:space="preserve"> longer always</w:t>
      </w:r>
      <w:r>
        <w:t xml:space="preserve"> </w:t>
      </w:r>
      <w:r>
        <w:rPr>
          <w:spacing w:val="-1"/>
        </w:rPr>
        <w:t>cheaper to</w:t>
      </w:r>
      <w:r>
        <w:rPr>
          <w:spacing w:val="69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than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pay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technician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repair);</w:t>
      </w:r>
      <w:r>
        <w:t xml:space="preserve"> and</w:t>
      </w:r>
    </w:p>
    <w:p w14:paraId="5F65E28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6" w:lineRule="auto"/>
        <w:ind w:right="289" w:firstLine="0"/>
      </w:pPr>
      <w:r>
        <w:rPr>
          <w:spacing w:val="-1"/>
        </w:rPr>
        <w:t xml:space="preserve">choosing </w:t>
      </w:r>
      <w:r>
        <w:t>to</w:t>
      </w:r>
      <w:r>
        <w:rPr>
          <w:spacing w:val="-1"/>
        </w:rPr>
        <w:t xml:space="preserve"> carry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using less-effective</w:t>
      </w:r>
      <w:r>
        <w:rPr>
          <w:spacing w:val="1"/>
        </w:rP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1"/>
        </w:rPr>
        <w:t xml:space="preserve">such </w:t>
      </w:r>
      <w:r>
        <w:t xml:space="preserve">as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gets</w:t>
      </w:r>
      <w:r>
        <w:t xml:space="preserve"> </w:t>
      </w:r>
      <w:r>
        <w:rPr>
          <w:spacing w:val="-1"/>
        </w:rPr>
        <w:t>harder</w:t>
      </w:r>
      <w:r>
        <w:rPr>
          <w:spacing w:val="-3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(because solving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annoyances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longer justifies</w:t>
      </w:r>
      <w:r>
        <w:t xml:space="preserve"> </w:t>
      </w:r>
      <w:r>
        <w:rPr>
          <w:spacing w:val="-1"/>
        </w:rPr>
        <w:t>the expense of</w:t>
      </w:r>
      <w:r>
        <w:rPr>
          <w:spacing w:val="55"/>
        </w:rPr>
        <w:t xml:space="preserve"> </w:t>
      </w:r>
      <w:r>
        <w:rPr>
          <w:spacing w:val="-1"/>
        </w:rPr>
        <w:t>replacement);</w:t>
      </w:r>
      <w:r>
        <w:t xml:space="preserve"> </w:t>
      </w:r>
      <w:r>
        <w:rPr>
          <w:spacing w:val="-1"/>
        </w:rPr>
        <w:t>and</w:t>
      </w:r>
    </w:p>
    <w:p w14:paraId="5F65E28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 w:line="275" w:lineRule="auto"/>
        <w:ind w:right="835" w:firstLine="0"/>
      </w:pPr>
      <w:r>
        <w:rPr>
          <w:spacing w:val="-1"/>
        </w:rPr>
        <w:t>selling old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second hand market,</w:t>
      </w:r>
      <w:r>
        <w:t xml:space="preserve"> </w:t>
      </w:r>
      <w:r>
        <w:rPr>
          <w:spacing w:val="-1"/>
        </w:rPr>
        <w:t>since their resale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61"/>
        </w:rPr>
        <w:t xml:space="preserve"> </w:t>
      </w:r>
      <w:r>
        <w:rPr>
          <w:spacing w:val="-1"/>
        </w:rPr>
        <w:t>increased 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market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alternatives</w:t>
      </w:r>
      <w:r>
        <w:t xml:space="preserve"> </w:t>
      </w:r>
      <w:r>
        <w:rPr>
          <w:spacing w:val="-1"/>
        </w:rPr>
        <w:t xml:space="preserve">are </w:t>
      </w:r>
      <w:r>
        <w:t>much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costly.</w:t>
      </w:r>
    </w:p>
    <w:p w14:paraId="5F65E28E" w14:textId="77777777" w:rsidR="004863D4" w:rsidRDefault="009328F2">
      <w:pPr>
        <w:pStyle w:val="BodyText"/>
        <w:spacing w:before="202" w:line="276" w:lineRule="auto"/>
        <w:ind w:right="292"/>
      </w:pPr>
      <w:r>
        <w:t>While</w:t>
      </w:r>
      <w:r>
        <w:rPr>
          <w:spacing w:val="1"/>
        </w:rPr>
        <w:t xml:space="preserve"> </w:t>
      </w:r>
      <w:r>
        <w:rPr>
          <w:spacing w:val="-1"/>
        </w:rPr>
        <w:t>the elasticity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demand modelled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5.7 above</w:t>
      </w:r>
      <w:r>
        <w:rPr>
          <w:spacing w:val="1"/>
        </w:rPr>
        <w:t xml:space="preserve"> </w:t>
      </w:r>
      <w:r>
        <w:rPr>
          <w:spacing w:val="-1"/>
        </w:rPr>
        <w:t>shows</w:t>
      </w:r>
      <w:r>
        <w:t xml:space="preserve"> 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perverse</w:t>
      </w:r>
      <w:r>
        <w:rPr>
          <w:spacing w:val="45"/>
        </w:rPr>
        <w:t xml:space="preserve"> </w:t>
      </w:r>
      <w:r>
        <w:rPr>
          <w:spacing w:val="-1"/>
        </w:rPr>
        <w:t>incentives</w:t>
      </w:r>
      <w: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real</w:t>
      </w:r>
      <w:r>
        <w:t xml:space="preserve"> </w:t>
      </w:r>
      <w:r>
        <w:rPr>
          <w:spacing w:val="-1"/>
        </w:rPr>
        <w:t>consequence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garden engines</w:t>
      </w:r>
      <w:r>
        <w:rPr>
          <w:spacing w:val="57"/>
        </w:rPr>
        <w:t xml:space="preserve"> </w:t>
      </w:r>
      <w:r>
        <w:rPr>
          <w:spacing w:val="-1"/>
        </w:rPr>
        <w:t>(annual</w:t>
      </w:r>
      <w:r>
        <w:t xml:space="preserve"> </w:t>
      </w:r>
      <w:r>
        <w:rPr>
          <w:spacing w:val="-1"/>
        </w:rPr>
        <w:t>unit</w:t>
      </w:r>
      <w:r>
        <w:rPr>
          <w:spacing w:val="-2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 xml:space="preserve">are expected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around half</w:t>
      </w:r>
      <w:r>
        <w:rPr>
          <w:spacing w:val="3"/>
        </w:rPr>
        <w:t xml:space="preserve"> </w:t>
      </w:r>
      <w:r>
        <w:rPr>
          <w:spacing w:val="-1"/>
        </w:rPr>
        <w:t>their pre-regulation</w:t>
      </w:r>
      <w:r>
        <w:rPr>
          <w:spacing w:val="1"/>
        </w:rPr>
        <w:t xml:space="preserve"> </w:t>
      </w:r>
      <w:r>
        <w:rPr>
          <w:spacing w:val="-1"/>
        </w:rPr>
        <w:t>levels),</w:t>
      </w:r>
      <w:r>
        <w:t xml:space="preserve"> no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6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available </w:t>
      </w:r>
      <w:r>
        <w:t>for</w:t>
      </w:r>
      <w:r>
        <w:rPr>
          <w:spacing w:val="-1"/>
        </w:rPr>
        <w:t xml:space="preserve"> estimating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effect.</w:t>
      </w:r>
    </w:p>
    <w:p w14:paraId="5F65E28F" w14:textId="77777777" w:rsidR="004863D4" w:rsidRDefault="009328F2">
      <w:pPr>
        <w:pStyle w:val="BodyText"/>
        <w:spacing w:before="199" w:line="276" w:lineRule="auto"/>
        <w:ind w:right="109"/>
      </w:pPr>
      <w:r>
        <w:rPr>
          <w:spacing w:val="-1"/>
        </w:rPr>
        <w:t>However,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perverse</w:t>
      </w:r>
      <w:r>
        <w:rPr>
          <w:spacing w:val="1"/>
        </w:rPr>
        <w:t xml:space="preserve"> </w:t>
      </w:r>
      <w:r>
        <w:rPr>
          <w:spacing w:val="-1"/>
        </w:rPr>
        <w:t>incentives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sensitivity</w:t>
      </w:r>
      <w:r>
        <w:rPr>
          <w:spacing w:val="47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impacts,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1"/>
        </w:rPr>
        <w:t xml:space="preserve"> proxy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increased</w:t>
      </w:r>
      <w:r>
        <w:rPr>
          <w:spacing w:val="57"/>
        </w:rPr>
        <w:t xml:space="preserve"> </w:t>
      </w: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remain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use</w:t>
      </w:r>
      <w:r>
        <w:rPr>
          <w:spacing w:val="-1"/>
        </w:rPr>
        <w:t xml:space="preserve"> over the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-2"/>
        </w:rPr>
        <w:t xml:space="preserve"> </w:t>
      </w:r>
      <w:r>
        <w:rPr>
          <w:spacing w:val="-1"/>
        </w:rPr>
        <w:t>period.</w:t>
      </w:r>
      <w:r>
        <w:rPr>
          <w:spacing w:val="-2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perverse</w:t>
      </w:r>
      <w:r>
        <w:rPr>
          <w:spacing w:val="1"/>
        </w:rPr>
        <w:t xml:space="preserve"> </w:t>
      </w:r>
      <w:r>
        <w:rPr>
          <w:spacing w:val="-1"/>
        </w:rPr>
        <w:t>incentives</w:t>
      </w:r>
      <w:r>
        <w:t xml:space="preserve"> </w:t>
      </w:r>
      <w:r>
        <w:rPr>
          <w:spacing w:val="-1"/>
        </w:rPr>
        <w:t>problem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expected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have,</w:t>
      </w:r>
      <w:r>
        <w:t xml:space="preserve"> at</w:t>
      </w:r>
      <w:r>
        <w:rPr>
          <w:spacing w:val="-2"/>
        </w:rPr>
        <w:t xml:space="preserve"> </w:t>
      </w:r>
      <w:r>
        <w:t>most,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marginal</w:t>
      </w:r>
      <w: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emissions.</w:t>
      </w:r>
      <w:r>
        <w:t xml:space="preserve"> </w:t>
      </w:r>
      <w:r>
        <w:rPr>
          <w:spacing w:val="-1"/>
        </w:rPr>
        <w:t xml:space="preserve">Using </w:t>
      </w:r>
      <w:r>
        <w:t>an</w:t>
      </w:r>
      <w:r>
        <w:rPr>
          <w:spacing w:val="-1"/>
        </w:rPr>
        <w:t xml:space="preserve"> extreme</w:t>
      </w:r>
      <w:r>
        <w:rPr>
          <w:spacing w:val="1"/>
        </w:rPr>
        <w:t xml:space="preserve"> </w:t>
      </w:r>
      <w:r>
        <w:rPr>
          <w:spacing w:val="-1"/>
        </w:rPr>
        <w:t xml:space="preserve">assumption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test,</w:t>
      </w:r>
      <w: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find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20%</w:t>
      </w:r>
      <w: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69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(across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whole</w:t>
      </w:r>
      <w:r>
        <w:rPr>
          <w:spacing w:val="1"/>
        </w:rPr>
        <w:t xml:space="preserve"> </w:t>
      </w:r>
      <w:r>
        <w:rPr>
          <w:spacing w:val="-1"/>
        </w:rPr>
        <w:t>population) would</w:t>
      </w:r>
      <w:r>
        <w:rPr>
          <w:spacing w:val="1"/>
        </w:rPr>
        <w:t xml:space="preserve"> </w:t>
      </w:r>
      <w:r>
        <w:rPr>
          <w:spacing w:val="-1"/>
        </w:rPr>
        <w:t>decrease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option </w:t>
      </w:r>
      <w:r>
        <w:t>4</w:t>
      </w:r>
      <w:r>
        <w:rPr>
          <w:spacing w:val="-1"/>
        </w:rPr>
        <w:t xml:space="preserve"> from $574 million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$272 million.</w:t>
      </w:r>
      <w:r>
        <w:rPr>
          <w:spacing w:val="-2"/>
        </w:rPr>
        <w:t xml:space="preserve"> </w:t>
      </w:r>
      <w:r>
        <w:t xml:space="preserve">So,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pessimistic</w:t>
      </w:r>
      <w:r>
        <w:t xml:space="preserve"> </w:t>
      </w:r>
      <w:r>
        <w:rPr>
          <w:spacing w:val="-1"/>
        </w:rPr>
        <w:t>test,</w:t>
      </w:r>
      <w: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NPV</w:t>
      </w:r>
      <w:r>
        <w:rPr>
          <w:spacing w:val="1"/>
        </w:rPr>
        <w:t xml:space="preserve"> </w:t>
      </w:r>
      <w:r>
        <w:rPr>
          <w:spacing w:val="-1"/>
        </w:rPr>
        <w:t>remains</w:t>
      </w:r>
      <w:r>
        <w:t xml:space="preserve"> </w:t>
      </w:r>
      <w:r>
        <w:rPr>
          <w:spacing w:val="-1"/>
        </w:rPr>
        <w:t>positive.</w:t>
      </w:r>
    </w:p>
    <w:p w14:paraId="5F65E29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9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92" w14:textId="77777777" w:rsidR="004863D4" w:rsidRDefault="004863D4">
      <w:pPr>
        <w:spacing w:before="8"/>
        <w:rPr>
          <w:rFonts w:ascii="Arial" w:eastAsia="Arial" w:hAnsi="Arial" w:cs="Arial"/>
          <w:sz w:val="16"/>
          <w:szCs w:val="16"/>
        </w:rPr>
      </w:pPr>
    </w:p>
    <w:p w14:paraId="5F65E293" w14:textId="10794DE1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44" wp14:editId="0DBFC1C5">
                <wp:extent cx="1837690" cy="8890"/>
                <wp:effectExtent l="4445" t="1270" r="5715" b="8890"/>
                <wp:docPr id="530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531" name="Group 5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532" name="Freeform 5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8AE2B" id="Group 512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OjNSheAAwAA2wgAAA4AAAAAAAAAAAAAAAAALgIAAGRycy9lMm9E&#10;b2MueG1sUEsBAi0AFAAGAAgAAAAhAGlE+X/bAAAAAwEAAA8AAAAAAAAAAAAAAAAA2gUAAGRycy9k&#10;b3ducmV2LnhtbFBLBQYAAAAABAAEAPMAAADiBgAAAAA=&#10;">
                <v:group id="Group 513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14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fIcMA&#10;AADcAAAADwAAAGRycy9kb3ducmV2LnhtbESPUWvCQBCE3wv+h2OFvtWLKRZJPaUIRcE+WPUHLLlt&#10;kprbC3fbGP+9VxB8HGbmG2axGlyregqx8WxgOslAEZfeNlwZOB0/X+agoiBbbD2TgStFWC1HTwss&#10;rL/wN/UHqVSCcCzQQC3SFVrHsiaHceI74uT9+OBQkgyVtgEvCe5anWfZm3bYcFqosaN1TeX58OcM&#10;7Pd5dpYc+83O9b9hh/ZrRmLM83j4eAclNMgjfG9vrYHZaw7/Z9IR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kfIc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294" w14:textId="77777777" w:rsidR="004863D4" w:rsidRDefault="009328F2">
      <w:pPr>
        <w:spacing w:before="71"/>
        <w:ind w:left="118" w:right="109"/>
        <w:rPr>
          <w:rFonts w:ascii="Arial" w:eastAsia="Arial" w:hAnsi="Arial" w:cs="Arial"/>
          <w:sz w:val="24"/>
          <w:szCs w:val="24"/>
        </w:rPr>
      </w:pPr>
      <w:bookmarkStart w:id="170" w:name="_bookmark68"/>
      <w:bookmarkEnd w:id="170"/>
      <w:r>
        <w:rPr>
          <w:rFonts w:ascii="Arial"/>
          <w:spacing w:val="-1"/>
          <w:position w:val="10"/>
          <w:sz w:val="13"/>
        </w:rPr>
        <w:t>60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z w:val="24"/>
        </w:rPr>
        <w:t>See,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example,</w:t>
      </w:r>
      <w:r>
        <w:rPr>
          <w:rFonts w:ascii="Arial"/>
          <w:sz w:val="24"/>
        </w:rPr>
        <w:t xml:space="preserve"> </w:t>
      </w:r>
      <w:hyperlink r:id="rId103">
        <w:r>
          <w:rPr>
            <w:rFonts w:ascii="Arial"/>
            <w:color w:val="0000FF"/>
            <w:spacing w:val="-1"/>
            <w:sz w:val="24"/>
            <w:u w:val="single" w:color="0000FF"/>
          </w:rPr>
          <w:t>Morgan,</w:t>
        </w:r>
        <w:r>
          <w:rPr>
            <w:rFonts w:ascii="Arial"/>
            <w:color w:val="0000FF"/>
            <w:sz w:val="24"/>
            <w:u w:val="single" w:color="0000FF"/>
          </w:rPr>
          <w:t xml:space="preserve"> G.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Broome,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R.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and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Jalaludin,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z w:val="24"/>
            <w:u w:val="single" w:color="0000FF"/>
          </w:rPr>
          <w:t>B.,</w:t>
        </w:r>
        <w:r>
          <w:rPr>
            <w:rFonts w:ascii="Arial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Summary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for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 xml:space="preserve"> Policy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104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Makers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of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the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Health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Risk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Assessment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on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Air Pollution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in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Australia</w:t>
        </w:r>
      </w:hyperlink>
    </w:p>
    <w:p w14:paraId="5F65E295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60" w:bottom="640" w:left="1300" w:header="0" w:footer="0" w:gutter="0"/>
          <w:cols w:space="720"/>
        </w:sectPr>
      </w:pPr>
    </w:p>
    <w:p w14:paraId="5F65E296" w14:textId="77777777" w:rsidR="004863D4" w:rsidRDefault="009328F2">
      <w:pPr>
        <w:numPr>
          <w:ilvl w:val="0"/>
          <w:numId w:val="7"/>
        </w:numPr>
        <w:tabs>
          <w:tab w:val="left" w:pos="839"/>
        </w:tabs>
        <w:spacing w:before="55"/>
        <w:ind w:hanging="720"/>
        <w:jc w:val="left"/>
        <w:rPr>
          <w:rFonts w:ascii="Arial" w:eastAsia="Arial" w:hAnsi="Arial" w:cs="Arial"/>
        </w:rPr>
      </w:pPr>
      <w:bookmarkStart w:id="171" w:name="7_CONSULTATION"/>
      <w:bookmarkStart w:id="172" w:name="_bookmark69"/>
      <w:bookmarkEnd w:id="171"/>
      <w:bookmarkEnd w:id="172"/>
      <w:r>
        <w:rPr>
          <w:rFonts w:ascii="Arial"/>
          <w:b/>
          <w:spacing w:val="-1"/>
        </w:rPr>
        <w:t>CONSULTATION</w:t>
      </w:r>
    </w:p>
    <w:p w14:paraId="5F65E297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F65E298" w14:textId="77777777" w:rsidR="004863D4" w:rsidRDefault="009328F2">
      <w:pPr>
        <w:pStyle w:val="BodyText"/>
        <w:spacing w:line="276" w:lineRule="auto"/>
        <w:ind w:right="101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 xml:space="preserve">are three </w:t>
      </w:r>
      <w:r>
        <w:t>main</w:t>
      </w:r>
      <w:r>
        <w:rPr>
          <w:spacing w:val="-1"/>
        </w:rPr>
        <w:t xml:space="preserve"> Australian industry</w:t>
      </w:r>
      <w:r>
        <w:rPr>
          <w:spacing w:val="-2"/>
        </w:rPr>
        <w:t xml:space="preserve"> </w:t>
      </w:r>
      <w:r>
        <w:rPr>
          <w:spacing w:val="-1"/>
        </w:rPr>
        <w:t>peak</w:t>
      </w:r>
      <w: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recreational</w:t>
      </w:r>
      <w:r>
        <w:rPr>
          <w:spacing w:val="65"/>
        </w:rPr>
        <w:t xml:space="preserve"> </w:t>
      </w:r>
      <w:r>
        <w:rPr>
          <w:spacing w:val="-1"/>
        </w:rPr>
        <w:t>marine engine and</w:t>
      </w:r>
      <w:r>
        <w:rPr>
          <w:spacing w:val="1"/>
        </w:rPr>
        <w:t xml:space="preserve"> </w:t>
      </w:r>
      <w:r>
        <w:rPr>
          <w:spacing w:val="-2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outdoor equipment</w:t>
      </w:r>
      <w:r>
        <w:t xml:space="preserve"> </w:t>
      </w:r>
      <w:r>
        <w:rPr>
          <w:spacing w:val="-1"/>
        </w:rPr>
        <w:t>sectors:</w:t>
      </w:r>
      <w:r>
        <w:rPr>
          <w:spacing w:val="-2"/>
        </w:rPr>
        <w:t xml:space="preserve"> </w:t>
      </w:r>
      <w:r>
        <w:rPr>
          <w:spacing w:val="-1"/>
        </w:rPr>
        <w:t>AMEC,</w:t>
      </w:r>
      <w:r>
        <w:t xml:space="preserve"> </w:t>
      </w:r>
      <w:r>
        <w:rPr>
          <w:spacing w:val="-1"/>
        </w:rPr>
        <w:t>OEDA,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OPEA.</w:t>
      </w:r>
      <w:r>
        <w:rPr>
          <w:spacing w:val="73"/>
        </w:rPr>
        <w:t xml:space="preserve"> </w:t>
      </w:r>
      <w:r>
        <w:t>These</w:t>
      </w:r>
      <w:r>
        <w:rPr>
          <w:spacing w:val="-1"/>
        </w:rPr>
        <w:t xml:space="preserve"> associations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 establishment,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regulation,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exhaust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evaporative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harmonise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established overseas</w:t>
      </w:r>
      <w:r>
        <w:t xml:space="preserve"> </w:t>
      </w:r>
      <w:r>
        <w:rPr>
          <w:spacing w:val="-1"/>
        </w:rPr>
        <w:t>standards,</w:t>
      </w:r>
      <w:r>
        <w:rPr>
          <w:spacing w:val="63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US.</w:t>
      </w:r>
      <w:r>
        <w:rPr>
          <w:spacing w:val="-2"/>
        </w:rPr>
        <w:t xml:space="preserve"> </w:t>
      </w:r>
      <w:r>
        <w:rPr>
          <w:spacing w:val="-1"/>
        </w:rPr>
        <w:t>Their views</w:t>
      </w:r>
      <w:r>
        <w:t xml:space="preserve"> </w:t>
      </w:r>
      <w:r>
        <w:rPr>
          <w:spacing w:val="-1"/>
        </w:rPr>
        <w:t>diverge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those that</w:t>
      </w:r>
      <w:r>
        <w:rPr>
          <w:spacing w:val="-2"/>
        </w:rPr>
        <w:t xml:space="preserve"> </w:t>
      </w:r>
      <w:r>
        <w:rPr>
          <w:spacing w:val="-1"/>
        </w:rPr>
        <w:t>advocate</w:t>
      </w:r>
      <w:r>
        <w:rPr>
          <w:spacing w:val="67"/>
        </w:rPr>
        <w:t xml:space="preserve"> </w:t>
      </w:r>
      <w:r>
        <w:rPr>
          <w:spacing w:val="-1"/>
        </w:rPr>
        <w:t>implementing standards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soon</w:t>
      </w:r>
      <w:r>
        <w:rPr>
          <w:spacing w:val="-4"/>
        </w:rPr>
        <w:t xml:space="preserve"> </w:t>
      </w:r>
      <w:r>
        <w:t xml:space="preserve">as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favour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phased</w:t>
      </w:r>
      <w:r>
        <w:rPr>
          <w:spacing w:val="1"/>
        </w:rPr>
        <w:t xml:space="preserve"> </w:t>
      </w:r>
      <w:r>
        <w:rPr>
          <w:spacing w:val="-1"/>
        </w:rPr>
        <w:t>introduction of</w:t>
      </w:r>
      <w:r>
        <w:t xml:space="preserve"> </w:t>
      </w:r>
      <w:r>
        <w:rPr>
          <w:spacing w:val="-1"/>
        </w:rPr>
        <w:t>standards.</w:t>
      </w:r>
    </w:p>
    <w:p w14:paraId="5F65E299" w14:textId="77777777" w:rsidR="004863D4" w:rsidRDefault="009328F2">
      <w:pPr>
        <w:numPr>
          <w:ilvl w:val="1"/>
          <w:numId w:val="7"/>
        </w:numPr>
        <w:tabs>
          <w:tab w:val="left" w:pos="839"/>
        </w:tabs>
        <w:spacing w:before="199"/>
        <w:rPr>
          <w:rFonts w:ascii="Arial" w:eastAsia="Arial" w:hAnsi="Arial" w:cs="Arial"/>
        </w:rPr>
      </w:pPr>
      <w:bookmarkStart w:id="173" w:name="7.1_Initial_Consultations"/>
      <w:bookmarkEnd w:id="173"/>
      <w:r>
        <w:rPr>
          <w:rFonts w:ascii="Arial"/>
          <w:b/>
          <w:i/>
          <w:spacing w:val="-1"/>
        </w:rPr>
        <w:t>Initial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Consultations</w:t>
      </w:r>
    </w:p>
    <w:p w14:paraId="5F65E29A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29B" w14:textId="77777777" w:rsidR="004863D4" w:rsidRDefault="009328F2">
      <w:pPr>
        <w:pStyle w:val="BodyText"/>
        <w:spacing w:line="258" w:lineRule="auto"/>
        <w:ind w:right="32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RIS,</w:t>
      </w:r>
      <w:r>
        <w:rPr>
          <w:spacing w:val="-2"/>
        </w:rPr>
        <w:t xml:space="preserve"> </w:t>
      </w:r>
      <w:r>
        <w:rPr>
          <w:spacing w:val="-1"/>
        </w:rPr>
        <w:t>released in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 xml:space="preserve">2010 </w:t>
      </w:r>
      <w:r>
        <w:t>and</w:t>
      </w:r>
      <w:r>
        <w:rPr>
          <w:spacing w:val="-1"/>
        </w:rPr>
        <w:t xml:space="preserve"> published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then EPHC</w:t>
      </w:r>
      <w:r>
        <w:rPr>
          <w:spacing w:val="53"/>
        </w:rPr>
        <w:t xml:space="preserve"> </w:t>
      </w:r>
      <w:r>
        <w:rPr>
          <w:spacing w:val="-1"/>
        </w:rPr>
        <w:t>website</w:t>
      </w:r>
      <w:r>
        <w:rPr>
          <w:spacing w:val="11"/>
        </w:rPr>
        <w:t xml:space="preserve"> </w:t>
      </w:r>
      <w:hyperlink w:anchor="_bookmark70" w:history="1">
        <w:r>
          <w:rPr>
            <w:spacing w:val="-1"/>
            <w:position w:val="11"/>
            <w:sz w:val="16"/>
          </w:rPr>
          <w:t>61</w:t>
        </w:r>
      </w:hyperlink>
      <w:r>
        <w:rPr>
          <w:spacing w:val="22"/>
          <w:position w:val="11"/>
          <w:sz w:val="16"/>
        </w:rPr>
        <w:t xml:space="preserve"> </w:t>
      </w:r>
      <w:r>
        <w:t>, 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three options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action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four</w:t>
      </w:r>
      <w:r>
        <w:rPr>
          <w:spacing w:val="-1"/>
        </w:rPr>
        <w:t xml:space="preserve"> options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delivering emission</w:t>
      </w:r>
      <w:r>
        <w:rPr>
          <w:spacing w:val="65"/>
        </w:rPr>
        <w:t xml:space="preserve"> </w:t>
      </w:r>
      <w:r>
        <w:rPr>
          <w:spacing w:val="-1"/>
        </w:rPr>
        <w:t>standards:</w:t>
      </w:r>
    </w:p>
    <w:p w14:paraId="5F65E29C" w14:textId="77777777" w:rsidR="004863D4" w:rsidRDefault="004863D4">
      <w:pPr>
        <w:spacing w:before="4"/>
        <w:rPr>
          <w:rFonts w:ascii="Arial" w:eastAsia="Arial" w:hAnsi="Arial" w:cs="Arial"/>
          <w:sz w:val="19"/>
          <w:szCs w:val="19"/>
        </w:rPr>
      </w:pPr>
    </w:p>
    <w:p w14:paraId="5F65E29D" w14:textId="77777777" w:rsidR="004863D4" w:rsidRDefault="009328F2">
      <w:pPr>
        <w:pStyle w:val="BodyText"/>
        <w:numPr>
          <w:ilvl w:val="0"/>
          <w:numId w:val="6"/>
        </w:numPr>
        <w:tabs>
          <w:tab w:val="left" w:pos="839"/>
        </w:tabs>
      </w:pP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Usual</w:t>
      </w:r>
    </w:p>
    <w:p w14:paraId="5F65E29E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9F" w14:textId="77777777" w:rsidR="004863D4" w:rsidRDefault="009328F2">
      <w:pPr>
        <w:pStyle w:val="BodyText"/>
        <w:numPr>
          <w:ilvl w:val="0"/>
          <w:numId w:val="6"/>
        </w:numPr>
        <w:tabs>
          <w:tab w:val="left" w:pos="839"/>
        </w:tabs>
      </w:pPr>
      <w:r>
        <w:rPr>
          <w:spacing w:val="-1"/>
        </w:rPr>
        <w:t>Limiting 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</w:p>
    <w:p w14:paraId="5F65E2A0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A1" w14:textId="77777777" w:rsidR="004863D4" w:rsidRDefault="009328F2">
      <w:pPr>
        <w:pStyle w:val="BodyText"/>
        <w:numPr>
          <w:ilvl w:val="0"/>
          <w:numId w:val="6"/>
        </w:numPr>
        <w:tabs>
          <w:tab w:val="left" w:pos="839"/>
        </w:tabs>
      </w:pPr>
      <w:r>
        <w:rPr>
          <w:spacing w:val="-1"/>
        </w:rPr>
        <w:t>Establishing Emission Standards</w:t>
      </w:r>
    </w:p>
    <w:p w14:paraId="5F65E2A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A3" w14:textId="77777777" w:rsidR="004863D4" w:rsidRDefault="009328F2">
      <w:pPr>
        <w:pStyle w:val="BodyText"/>
        <w:numPr>
          <w:ilvl w:val="1"/>
          <w:numId w:val="6"/>
        </w:numPr>
        <w:tabs>
          <w:tab w:val="left" w:pos="1559"/>
        </w:tabs>
      </w:pP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Agreement</w:t>
      </w:r>
    </w:p>
    <w:p w14:paraId="5F65E2A4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A5" w14:textId="77777777" w:rsidR="004863D4" w:rsidRDefault="009328F2">
      <w:pPr>
        <w:pStyle w:val="BodyText"/>
        <w:numPr>
          <w:ilvl w:val="1"/>
          <w:numId w:val="6"/>
        </w:numPr>
        <w:tabs>
          <w:tab w:val="left" w:pos="1559"/>
        </w:tabs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State/Territory-based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</w:p>
    <w:p w14:paraId="5F65E2A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A7" w14:textId="77777777" w:rsidR="004863D4" w:rsidRDefault="009328F2">
      <w:pPr>
        <w:pStyle w:val="BodyText"/>
        <w:numPr>
          <w:ilvl w:val="1"/>
          <w:numId w:val="6"/>
        </w:numPr>
        <w:tabs>
          <w:tab w:val="left" w:pos="1559"/>
        </w:tabs>
      </w:pP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Regulation,</w:t>
      </w:r>
      <w:r>
        <w:rPr>
          <w:spacing w:val="-2"/>
        </w:rPr>
        <w:t xml:space="preserve"> </w:t>
      </w:r>
      <w:r>
        <w:t>or</w:t>
      </w:r>
    </w:p>
    <w:p w14:paraId="5F65E2A8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A9" w14:textId="77777777" w:rsidR="004863D4" w:rsidRDefault="009328F2">
      <w:pPr>
        <w:pStyle w:val="BodyText"/>
        <w:numPr>
          <w:ilvl w:val="1"/>
          <w:numId w:val="6"/>
        </w:numPr>
        <w:tabs>
          <w:tab w:val="left" w:pos="1559"/>
        </w:tabs>
      </w:pP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Measure</w:t>
      </w:r>
    </w:p>
    <w:p w14:paraId="5F65E2AA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AB" w14:textId="77777777" w:rsidR="004863D4" w:rsidRDefault="009328F2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-4"/>
        </w:rPr>
        <w:t xml:space="preserve"> </w:t>
      </w:r>
      <w:r>
        <w:rPr>
          <w:spacing w:val="-1"/>
        </w:rPr>
        <w:t>sought</w:t>
      </w:r>
      <w:r>
        <w:t xml:space="preserve"> </w:t>
      </w:r>
      <w:r>
        <w:rPr>
          <w:spacing w:val="-1"/>
        </w:rPr>
        <w:t>information and feedback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t xml:space="preserve"> as </w:t>
      </w:r>
      <w:r>
        <w:rPr>
          <w:spacing w:val="-1"/>
        </w:rPr>
        <w:t>well</w:t>
      </w:r>
      <w:r>
        <w:t xml:space="preserve"> as:</w:t>
      </w:r>
    </w:p>
    <w:p w14:paraId="5F65E2AC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A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Sales</w:t>
      </w:r>
      <w: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NRSIEE</w:t>
      </w:r>
    </w:p>
    <w:p w14:paraId="5F65E2AE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A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overseas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purchased</w:t>
      </w:r>
      <w:r>
        <w:rPr>
          <w:spacing w:val="1"/>
        </w:rPr>
        <w:t xml:space="preserve"> </w:t>
      </w:r>
      <w:r>
        <w:rPr>
          <w:spacing w:val="-1"/>
        </w:rPr>
        <w:t>in Australia</w:t>
      </w:r>
    </w:p>
    <w:p w14:paraId="5F65E2B0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B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Purchase</w:t>
      </w:r>
      <w:r>
        <w:rPr>
          <w:spacing w:val="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non-compliant</w:t>
      </w:r>
      <w:r>
        <w:t xml:space="preserve"> </w:t>
      </w:r>
      <w:r>
        <w:rPr>
          <w:spacing w:val="-1"/>
        </w:rPr>
        <w:t>NRSIEE</w:t>
      </w:r>
    </w:p>
    <w:p w14:paraId="5F65E2B2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B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7" w:lineRule="auto"/>
        <w:ind w:right="457" w:firstLine="0"/>
      </w:pP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determining emissions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non-</w:t>
      </w:r>
      <w:r>
        <w:rPr>
          <w:spacing w:val="57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NRSIEE</w:t>
      </w:r>
    </w:p>
    <w:p w14:paraId="5F65E2B4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8" w:line="275" w:lineRule="auto"/>
        <w:ind w:right="515" w:firstLine="0"/>
      </w:pP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determining 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non-compliant</w:t>
      </w:r>
      <w:r>
        <w:rPr>
          <w:spacing w:val="59"/>
        </w:rPr>
        <w:t xml:space="preserve"> </w:t>
      </w:r>
      <w:r>
        <w:rPr>
          <w:spacing w:val="-1"/>
        </w:rPr>
        <w:t>NRSIEE</w:t>
      </w:r>
    </w:p>
    <w:p w14:paraId="5F65E2B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Costs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implementing</w:t>
      </w:r>
      <w:r>
        <w:rPr>
          <w:spacing w:val="-4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options</w:t>
      </w:r>
    </w:p>
    <w:p w14:paraId="5F65E2B6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B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7" w:lineRule="auto"/>
        <w:ind w:right="328" w:firstLine="0"/>
      </w:pPr>
      <w:r>
        <w:rPr>
          <w:spacing w:val="-1"/>
        </w:rPr>
        <w:t>Feasibility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industry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2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standards,</w:t>
      </w:r>
      <w:r>
        <w:rPr>
          <w:spacing w:val="53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 xml:space="preserve">phased </w:t>
      </w:r>
      <w:r>
        <w:t>and</w:t>
      </w:r>
      <w:r>
        <w:rPr>
          <w:spacing w:val="-1"/>
        </w:rPr>
        <w:t xml:space="preserve"> non-phased approaches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starting dates.</w:t>
      </w:r>
    </w:p>
    <w:p w14:paraId="5F65E2B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B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BA" w14:textId="77777777" w:rsidR="004863D4" w:rsidRDefault="004863D4">
      <w:pPr>
        <w:spacing w:before="4"/>
        <w:rPr>
          <w:rFonts w:ascii="Arial" w:eastAsia="Arial" w:hAnsi="Arial" w:cs="Arial"/>
          <w:sz w:val="21"/>
          <w:szCs w:val="21"/>
        </w:rPr>
      </w:pPr>
    </w:p>
    <w:p w14:paraId="5F65E2BB" w14:textId="724CB29A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46" wp14:editId="77E6F4DD">
                <wp:extent cx="1837690" cy="8890"/>
                <wp:effectExtent l="4445" t="4445" r="5715" b="5715"/>
                <wp:docPr id="527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528" name="Group 51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529" name="Freeform 5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1BC305" id="Group 509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">
                <v:group id="Group 510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11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bjcMA&#10;AADcAAAADwAAAGRycy9kb3ducmV2LnhtbESPUWvCQBCE3wv+h2OFvtWLAaWmnlKEomAfrPoDltw2&#10;Sc3thbttTP99TxB8HGbmG2a5Hlyregqx8WxgOslAEZfeNlwZOJ8+Xl5BRUG22HomA38UYb0aPS2x&#10;sP7KX9QfpVIJwrFAA7VIV2gdy5ocxonviJP37YNDSTJU2ga8JrhrdZ5lc+2w4bRQY0ebmsrL8dcZ&#10;OBzy7CI59tu963/CHu3njMSY5/Hw/gZKaJBH+N7eWQOzfAG3M+k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Qbjc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2BC" w14:textId="77777777" w:rsidR="004863D4" w:rsidRDefault="009328F2">
      <w:pPr>
        <w:pStyle w:val="BodyText"/>
        <w:spacing w:before="114"/>
      </w:pPr>
      <w:bookmarkStart w:id="174" w:name="_bookmark70"/>
      <w:bookmarkEnd w:id="174"/>
      <w:r>
        <w:rPr>
          <w:rFonts w:ascii="Calibri" w:eastAsia="Calibri" w:hAnsi="Calibri" w:cs="Calibri"/>
          <w:spacing w:val="-1"/>
          <w:position w:val="9"/>
          <w:sz w:val="12"/>
          <w:szCs w:val="12"/>
        </w:rPr>
        <w:t>61</w:t>
      </w:r>
      <w:r>
        <w:rPr>
          <w:rFonts w:ascii="Calibri" w:eastAsia="Calibri" w:hAnsi="Calibri" w:cs="Calibri"/>
          <w:spacing w:val="11"/>
          <w:position w:val="9"/>
          <w:sz w:val="12"/>
          <w:szCs w:val="12"/>
        </w:rPr>
        <w:t xml:space="preserve"> </w:t>
      </w:r>
      <w:hyperlink r:id="rId105">
        <w:r>
          <w:rPr>
            <w:color w:val="0000FF"/>
            <w:spacing w:val="-1"/>
            <w:u w:val="single" w:color="0000FF"/>
          </w:rPr>
          <w:t>Former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Standing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Council</w:t>
        </w:r>
        <w:r>
          <w:rPr>
            <w:color w:val="0000FF"/>
            <w:u w:val="single" w:color="0000FF"/>
          </w:rPr>
          <w:t xml:space="preserve"> on </w:t>
        </w:r>
        <w:r>
          <w:rPr>
            <w:color w:val="0000FF"/>
            <w:spacing w:val="-1"/>
            <w:u w:val="single" w:color="0000FF"/>
          </w:rPr>
          <w:t>Environment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Water.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(n.d).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EPHC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archive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1"/>
            <w:u w:val="single" w:color="0000FF"/>
          </w:rPr>
          <w:t xml:space="preserve"> spark</w:t>
        </w:r>
      </w:hyperlink>
    </w:p>
    <w:p w14:paraId="5F65E2BD" w14:textId="77777777" w:rsidR="004863D4" w:rsidRDefault="001F3843">
      <w:pPr>
        <w:pStyle w:val="BodyText"/>
        <w:ind w:left="260"/>
      </w:pPr>
      <w:hyperlink r:id="rId106">
        <w:r w:rsidR="009328F2">
          <w:rPr>
            <w:color w:val="0000FF"/>
            <w:spacing w:val="-1"/>
            <w:u w:val="single" w:color="0000FF"/>
          </w:rPr>
          <w:t>ignition</w:t>
        </w:r>
        <w:r w:rsidR="009328F2">
          <w:rPr>
            <w:color w:val="0000FF"/>
            <w:u w:val="single" w:color="0000FF"/>
          </w:rPr>
          <w:t xml:space="preserve"> </w:t>
        </w:r>
        <w:r w:rsidR="009328F2">
          <w:rPr>
            <w:color w:val="0000FF"/>
            <w:spacing w:val="-1"/>
            <w:u w:val="single" w:color="0000FF"/>
          </w:rPr>
          <w:t>consultation</w:t>
        </w:r>
      </w:hyperlink>
      <w:r w:rsidR="009328F2">
        <w:rPr>
          <w:spacing w:val="-1"/>
        </w:rPr>
        <w:t>.</w:t>
      </w:r>
      <w:r w:rsidR="009328F2">
        <w:t xml:space="preserve"> </w:t>
      </w:r>
      <w:r w:rsidR="009328F2">
        <w:rPr>
          <w:spacing w:val="-1"/>
        </w:rPr>
        <w:t>Retrieved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November</w:t>
      </w:r>
      <w:r w:rsidR="009328F2">
        <w:rPr>
          <w:spacing w:val="-3"/>
        </w:rPr>
        <w:t xml:space="preserve"> </w:t>
      </w:r>
      <w:r w:rsidR="009328F2">
        <w:t>24,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2014</w:t>
      </w:r>
    </w:p>
    <w:p w14:paraId="5F65E2BE" w14:textId="77777777" w:rsidR="004863D4" w:rsidRDefault="004863D4">
      <w:pPr>
        <w:sectPr w:rsidR="004863D4">
          <w:pgSz w:w="11910" w:h="16840"/>
          <w:pgMar w:top="1340" w:right="1340" w:bottom="640" w:left="1300" w:header="0" w:footer="0" w:gutter="0"/>
          <w:cols w:space="720"/>
        </w:sectPr>
      </w:pPr>
    </w:p>
    <w:p w14:paraId="5F65E2BF" w14:textId="77777777" w:rsidR="004863D4" w:rsidRDefault="009328F2">
      <w:pPr>
        <w:pStyle w:val="BodyText"/>
        <w:spacing w:before="58" w:line="276" w:lineRule="auto"/>
        <w:ind w:right="195"/>
      </w:pPr>
      <w:r>
        <w:rPr>
          <w:spacing w:val="-1"/>
        </w:rPr>
        <w:t>Eighty-six</w:t>
      </w:r>
      <w:r>
        <w:rPr>
          <w:spacing w:val="-2"/>
        </w:rP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received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non-confidential</w:t>
      </w:r>
      <w:r>
        <w:t xml:space="preserve"> </w:t>
      </w:r>
      <w:r>
        <w:rPr>
          <w:spacing w:val="-1"/>
        </w:rPr>
        <w:t>submissions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73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EPHC</w:t>
      </w:r>
      <w:r>
        <w:rPr>
          <w:spacing w:val="-3"/>
        </w:rPr>
        <w:t xml:space="preserve"> </w:t>
      </w:r>
      <w:r>
        <w:rPr>
          <w:spacing w:val="-1"/>
        </w:rPr>
        <w:t>website.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indicated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49"/>
        </w:rPr>
        <w:t xml:space="preserve"> </w:t>
      </w:r>
      <w:r>
        <w:rPr>
          <w:spacing w:val="-1"/>
        </w:rPr>
        <w:t>adoption of</w:t>
      </w:r>
      <w:r>
        <w:rPr>
          <w:spacing w:val="3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in Australia.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main</w:t>
      </w:r>
      <w:r>
        <w:rPr>
          <w:spacing w:val="1"/>
        </w:rPr>
        <w:t xml:space="preserve"> </w:t>
      </w:r>
      <w:r>
        <w:rPr>
          <w:spacing w:val="-1"/>
        </w:rPr>
        <w:t>concern was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timing of</w:t>
      </w:r>
      <w:r>
        <w:rPr>
          <w:spacing w:val="69"/>
        </w:rPr>
        <w:t xml:space="preserve"> </w:t>
      </w:r>
      <w:r>
        <w:rPr>
          <w:spacing w:val="-1"/>
        </w:rPr>
        <w:t>implementation,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some stakeholders</w:t>
      </w:r>
      <w:r>
        <w:t xml:space="preserve"> </w:t>
      </w:r>
      <w:r>
        <w:rPr>
          <w:spacing w:val="-1"/>
        </w:rPr>
        <w:t>supporting immediate adoption of</w:t>
      </w:r>
      <w:r>
        <w:rPr>
          <w:spacing w:val="3"/>
        </w:rPr>
        <w:t xml:space="preserve"> </w:t>
      </w:r>
      <w:r>
        <w:rPr>
          <w:spacing w:val="-1"/>
        </w:rPr>
        <w:t>US</w:t>
      </w:r>
      <w:r>
        <w:rPr>
          <w:spacing w:val="61"/>
        </w:rPr>
        <w:t xml:space="preserve"> </w:t>
      </w:r>
      <w:r>
        <w:rPr>
          <w:spacing w:val="-1"/>
        </w:rPr>
        <w:t>emission standards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 xml:space="preserve">requesting </w:t>
      </w:r>
      <w:r>
        <w:rPr>
          <w:spacing w:val="-2"/>
        </w:rPr>
        <w:t>delays</w:t>
      </w:r>
      <w:r>
        <w:t xml:space="preserve"> of up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years.</w:t>
      </w:r>
    </w:p>
    <w:p w14:paraId="5F65E2C0" w14:textId="77777777" w:rsidR="004863D4" w:rsidRDefault="009328F2">
      <w:pPr>
        <w:pStyle w:val="BodyText"/>
        <w:spacing w:before="200" w:line="268" w:lineRule="auto"/>
        <w:ind w:right="195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undertaken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stakeholders,</w:t>
      </w:r>
      <w:r>
        <w:t xml:space="preserve"> </w:t>
      </w:r>
      <w:r>
        <w:rPr>
          <w:spacing w:val="-1"/>
        </w:rPr>
        <w:t>including</w:t>
      </w:r>
      <w:r>
        <w:rPr>
          <w:spacing w:val="5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groups,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clarification sought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raised</w:t>
      </w:r>
      <w:r>
        <w:rPr>
          <w:spacing w:val="1"/>
        </w:rPr>
        <w:t xml:space="preserve"> </w:t>
      </w:r>
      <w:r>
        <w:rPr>
          <w:spacing w:val="-1"/>
        </w:rPr>
        <w:t xml:space="preserve">during </w:t>
      </w:r>
      <w:r>
        <w:t>the</w:t>
      </w:r>
      <w:r>
        <w:rPr>
          <w:spacing w:val="-1"/>
        </w:rPr>
        <w:t xml:space="preserve"> 2010</w:t>
      </w:r>
      <w:r>
        <w:rPr>
          <w:spacing w:val="75"/>
        </w:rPr>
        <w:t xml:space="preserve"> </w:t>
      </w:r>
      <w:r>
        <w:rPr>
          <w:spacing w:val="-1"/>
        </w:rPr>
        <w:t>consultation period.</w:t>
      </w:r>
      <w:r>
        <w:t xml:space="preserve"> </w:t>
      </w:r>
      <w:r>
        <w:rPr>
          <w:spacing w:val="-1"/>
        </w:rPr>
        <w:t>Sixteen</w:t>
      </w:r>
      <w:r>
        <w:rPr>
          <w:spacing w:val="1"/>
        </w:rPr>
        <w:t xml:space="preserve"> </w:t>
      </w:r>
      <w:r>
        <w:rPr>
          <w:spacing w:val="-1"/>
        </w:rPr>
        <w:t>organisations</w:t>
      </w:r>
      <w: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t>fishing</w:t>
      </w:r>
      <w:r>
        <w:rPr>
          <w:spacing w:val="-1"/>
        </w:rPr>
        <w:t xml:space="preserve"> and</w:t>
      </w:r>
      <w:r>
        <w:rPr>
          <w:spacing w:val="61"/>
        </w:rPr>
        <w:t xml:space="preserve"> </w:t>
      </w:r>
      <w:r>
        <w:rPr>
          <w:spacing w:val="-1"/>
        </w:rPr>
        <w:t>boating were</w:t>
      </w:r>
      <w:r>
        <w:rPr>
          <w:spacing w:val="1"/>
        </w:rPr>
        <w:t xml:space="preserve"> </w:t>
      </w:r>
      <w:r>
        <w:rPr>
          <w:spacing w:val="-1"/>
        </w:rPr>
        <w:t>contacted.</w:t>
      </w:r>
      <w:r>
        <w:t xml:space="preserve"> </w:t>
      </w:r>
      <w:r>
        <w:rPr>
          <w:spacing w:val="-2"/>
        </w:rPr>
        <w:t>Five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received from </w:t>
      </w:r>
      <w:r>
        <w:t>fishing</w:t>
      </w:r>
      <w:r>
        <w:rPr>
          <w:spacing w:val="61"/>
        </w:rPr>
        <w:t xml:space="preserve"> </w:t>
      </w:r>
      <w:r>
        <w:rPr>
          <w:spacing w:val="-1"/>
        </w:rPr>
        <w:t>associations</w:t>
      </w:r>
      <w:r>
        <w:t xml:space="preserve"> </w:t>
      </w:r>
      <w:r>
        <w:rPr>
          <w:spacing w:val="-1"/>
        </w:rPr>
        <w:t>and are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public</w:t>
      </w:r>
      <w:r>
        <w:t xml:space="preserve"> </w:t>
      </w:r>
      <w:r>
        <w:rPr>
          <w:spacing w:val="-1"/>
        </w:rPr>
        <w:t>view</w:t>
      </w:r>
      <w:r>
        <w:rPr>
          <w:spacing w:val="9"/>
        </w:rPr>
        <w:t xml:space="preserve"> </w:t>
      </w:r>
      <w:hyperlink w:anchor="_bookmark71" w:history="1">
        <w:r>
          <w:rPr>
            <w:spacing w:val="-1"/>
            <w:position w:val="11"/>
            <w:sz w:val="16"/>
          </w:rPr>
          <w:t>62</w:t>
        </w:r>
      </w:hyperlink>
      <w:r>
        <w:rPr>
          <w:spacing w:val="-1"/>
        </w:rPr>
        <w:t>:</w:t>
      </w:r>
    </w:p>
    <w:p w14:paraId="5F65E2C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6"/>
        <w:ind w:left="838"/>
      </w:pPr>
      <w:r>
        <w:rPr>
          <w:spacing w:val="-1"/>
        </w:rPr>
        <w:t>Australian National</w:t>
      </w:r>
      <w:r>
        <w:t xml:space="preserve"> </w:t>
      </w:r>
      <w:r>
        <w:rPr>
          <w:spacing w:val="-1"/>
        </w:rPr>
        <w:t>Sportfishing Association</w:t>
      </w:r>
    </w:p>
    <w:p w14:paraId="5F65E2C2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C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Game</w:t>
      </w:r>
      <w:r>
        <w:rPr>
          <w:spacing w:val="1"/>
        </w:rPr>
        <w:t xml:space="preserve"> </w:t>
      </w:r>
      <w:r>
        <w:rPr>
          <w:spacing w:val="-1"/>
        </w:rPr>
        <w:t>Fishing Association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Australia</w:t>
      </w:r>
    </w:p>
    <w:p w14:paraId="5F65E2C4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C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RecFish</w:t>
      </w:r>
      <w:r>
        <w:rPr>
          <w:spacing w:val="1"/>
        </w:rPr>
        <w:t xml:space="preserve"> </w:t>
      </w:r>
      <w:r>
        <w:rPr>
          <w:spacing w:val="-1"/>
        </w:rPr>
        <w:t>Australia</w:t>
      </w:r>
    </w:p>
    <w:p w14:paraId="5F65E2C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C7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South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Fishing Advisory</w:t>
      </w:r>
      <w:r>
        <w:rPr>
          <w:spacing w:val="-2"/>
        </w:rPr>
        <w:t xml:space="preserve"> </w:t>
      </w:r>
      <w:r>
        <w:rPr>
          <w:spacing w:val="-1"/>
        </w:rPr>
        <w:t>Council</w:t>
      </w:r>
    </w:p>
    <w:p w14:paraId="5F65E2C8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C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 xml:space="preserve">Tasmanian Association </w:t>
      </w:r>
      <w:r>
        <w:t>for</w:t>
      </w:r>
      <w:r>
        <w:rPr>
          <w:spacing w:val="-1"/>
        </w:rPr>
        <w:t xml:space="preserve"> Recreational</w:t>
      </w:r>
      <w:r>
        <w:t xml:space="preserve"> </w:t>
      </w:r>
      <w:r>
        <w:rPr>
          <w:spacing w:val="-1"/>
        </w:rPr>
        <w:t>Fishing.</w:t>
      </w:r>
    </w:p>
    <w:p w14:paraId="5F65E2CA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CB" w14:textId="77777777" w:rsidR="004863D4" w:rsidRDefault="009328F2">
      <w:pPr>
        <w:pStyle w:val="BodyText"/>
        <w:spacing w:line="275" w:lineRule="auto"/>
        <w:ind w:right="136"/>
      </w:pPr>
      <w:r>
        <w:rPr>
          <w:spacing w:val="-1"/>
        </w:rPr>
        <w:t>During consultation</w:t>
      </w:r>
      <w:r>
        <w:rPr>
          <w:spacing w:val="1"/>
        </w:rPr>
        <w:t xml:space="preserve"> </w:t>
      </w:r>
      <w:r>
        <w:rPr>
          <w:spacing w:val="-1"/>
        </w:rPr>
        <w:t>in 2010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-1"/>
        </w:rPr>
        <w:t>consumer groups</w:t>
      </w:r>
      <w:r>
        <w:t xml:space="preserve"> </w:t>
      </w:r>
      <w:r>
        <w:rPr>
          <w:spacing w:val="-1"/>
        </w:rPr>
        <w:t>indicated that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63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measures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reduce pollution </w:t>
      </w:r>
      <w:r>
        <w:t>and</w:t>
      </w:r>
      <w:r>
        <w:rPr>
          <w:spacing w:val="-1"/>
        </w:rPr>
        <w:t xml:space="preserve"> would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increases</w:t>
      </w:r>
      <w:r>
        <w:rPr>
          <w:spacing w:val="67"/>
        </w:rPr>
        <w:t xml:space="preserve"> </w:t>
      </w:r>
      <w:r>
        <w:t>so</w:t>
      </w:r>
      <w:r>
        <w:rPr>
          <w:spacing w:val="1"/>
        </w:rPr>
        <w:t xml:space="preserve"> </w:t>
      </w:r>
      <w:r>
        <w:rPr>
          <w:spacing w:val="-1"/>
        </w:rPr>
        <w:t xml:space="preserve">long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there would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price</w:t>
      </w:r>
      <w:r>
        <w:rPr>
          <w:spacing w:val="1"/>
        </w:rPr>
        <w:t xml:space="preserve"> </w:t>
      </w:r>
      <w:r>
        <w:rPr>
          <w:spacing w:val="-1"/>
        </w:rPr>
        <w:t>gouging.</w:t>
      </w:r>
    </w:p>
    <w:p w14:paraId="5F65E2CC" w14:textId="77777777" w:rsidR="004863D4" w:rsidRDefault="009328F2">
      <w:pPr>
        <w:pStyle w:val="BodyText"/>
        <w:spacing w:before="202" w:line="275" w:lineRule="auto"/>
        <w:ind w:right="95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2"/>
        </w:rPr>
        <w:t xml:space="preserve"> </w:t>
      </w:r>
      <w:r>
        <w:rPr>
          <w:spacing w:val="-1"/>
        </w:rPr>
        <w:t>report,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t xml:space="preserve"> an</w:t>
      </w:r>
      <w:r>
        <w:rPr>
          <w:spacing w:val="-1"/>
        </w:rPr>
        <w:t xml:space="preserve"> overview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>raised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submissions,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released in</w:t>
      </w:r>
      <w:r>
        <w:rPr>
          <w:spacing w:val="1"/>
        </w:rPr>
        <w:t xml:space="preserve"> </w:t>
      </w:r>
      <w:r>
        <w:rPr>
          <w:spacing w:val="-1"/>
        </w:rPr>
        <w:t>November 2012.</w:t>
      </w:r>
    </w:p>
    <w:p w14:paraId="5F65E2CD" w14:textId="77777777" w:rsidR="004863D4" w:rsidRDefault="009328F2">
      <w:pPr>
        <w:numPr>
          <w:ilvl w:val="1"/>
          <w:numId w:val="7"/>
        </w:numPr>
        <w:tabs>
          <w:tab w:val="left" w:pos="839"/>
        </w:tabs>
        <w:spacing w:before="202"/>
        <w:rPr>
          <w:rFonts w:ascii="Arial" w:eastAsia="Arial" w:hAnsi="Arial" w:cs="Arial"/>
        </w:rPr>
      </w:pPr>
      <w:bookmarkStart w:id="175" w:name="7.2_Further_Consultations"/>
      <w:bookmarkEnd w:id="175"/>
      <w:r>
        <w:rPr>
          <w:rFonts w:ascii="Arial"/>
          <w:b/>
          <w:i/>
          <w:spacing w:val="-1"/>
        </w:rPr>
        <w:t>Further Consultations</w:t>
      </w:r>
    </w:p>
    <w:p w14:paraId="5F65E2CE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2CF" w14:textId="77777777" w:rsidR="004863D4" w:rsidRDefault="009328F2">
      <w:pPr>
        <w:pStyle w:val="BodyText"/>
        <w:spacing w:line="276" w:lineRule="auto"/>
        <w:ind w:right="195"/>
      </w:pPr>
      <w:r>
        <w:rPr>
          <w:spacing w:val="-1"/>
        </w:rPr>
        <w:t>Further consultations</w:t>
      </w:r>
      <w:r>
        <w:rPr>
          <w:spacing w:val="-2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occurred</w:t>
      </w:r>
      <w:r>
        <w:rPr>
          <w:spacing w:val="1"/>
        </w:rP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2012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mid-2015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industry,</w:t>
      </w:r>
      <w:r>
        <w:rPr>
          <w:spacing w:val="59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organisations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some major retailers/suppliers,</w:t>
      </w:r>
      <w:r>
        <w:t xml:space="preserve"> </w:t>
      </w:r>
      <w:r>
        <w:rPr>
          <w:spacing w:val="-1"/>
        </w:rPr>
        <w:t>including global</w:t>
      </w:r>
      <w:r>
        <w:t xml:space="preserve"> peak</w:t>
      </w:r>
      <w:r>
        <w:rPr>
          <w:spacing w:val="75"/>
        </w:rPr>
        <w:t xml:space="preserve"> </w:t>
      </w:r>
      <w:r>
        <w:rPr>
          <w:spacing w:val="-1"/>
        </w:rPr>
        <w:t>bodies,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 xml:space="preserve">correspondence </w:t>
      </w:r>
      <w:r>
        <w:t>and</w:t>
      </w:r>
      <w:r>
        <w:rPr>
          <w:spacing w:val="-1"/>
        </w:rPr>
        <w:t xml:space="preserve"> briefing sessions.</w:t>
      </w:r>
    </w:p>
    <w:p w14:paraId="5F65E2D0" w14:textId="77777777" w:rsidR="004863D4" w:rsidRDefault="009328F2">
      <w:pPr>
        <w:pStyle w:val="BodyText"/>
        <w:spacing w:before="199" w:line="276" w:lineRule="auto"/>
        <w:ind w:right="195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October</w:t>
      </w:r>
      <w:r>
        <w:rPr>
          <w:spacing w:val="-3"/>
        </w:rPr>
        <w:t xml:space="preserve"> </w:t>
      </w:r>
      <w:r>
        <w:rPr>
          <w:spacing w:val="-1"/>
        </w:rPr>
        <w:t>2013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Minister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the Environment</w:t>
      </w:r>
      <w:r>
        <w:t xml:space="preserve"> </w:t>
      </w:r>
      <w:r>
        <w:rPr>
          <w:spacing w:val="-1"/>
        </w:rPr>
        <w:t>received</w:t>
      </w:r>
      <w:r>
        <w:rPr>
          <w:spacing w:val="1"/>
        </w:rPr>
        <w:t xml:space="preserve"> </w:t>
      </w:r>
      <w:r>
        <w:rPr>
          <w:spacing w:val="-1"/>
        </w:rPr>
        <w:t>representations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61"/>
        </w:rPr>
        <w:t xml:space="preserve"> </w:t>
      </w:r>
      <w:r>
        <w:t>BIAA,</w:t>
      </w:r>
      <w:r>
        <w:rPr>
          <w:spacing w:val="-2"/>
        </w:rPr>
        <w:t xml:space="preserve"> </w:t>
      </w:r>
      <w:r>
        <w:rPr>
          <w:spacing w:val="-1"/>
        </w:rPr>
        <w:t>AMEC,</w:t>
      </w:r>
      <w:r>
        <w:t xml:space="preserve"> </w:t>
      </w:r>
      <w:r>
        <w:rPr>
          <w:spacing w:val="-1"/>
        </w:rPr>
        <w:t>OPEA,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Briggs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Stratton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NRSIEE.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held</w:t>
      </w:r>
      <w:r>
        <w:rPr>
          <w:spacing w:val="1"/>
        </w:rPr>
        <w:t xml:space="preserve"> </w:t>
      </w:r>
      <w:r>
        <w:rPr>
          <w:spacing w:val="-1"/>
        </w:rPr>
        <w:t>talks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AMEC,</w:t>
      </w:r>
      <w:r>
        <w:t xml:space="preserve"> OPEA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OEDA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November 2013.</w:t>
      </w:r>
    </w:p>
    <w:p w14:paraId="5F65E2D1" w14:textId="77777777" w:rsidR="004863D4" w:rsidRDefault="009328F2">
      <w:pPr>
        <w:pStyle w:val="BodyText"/>
        <w:spacing w:line="276" w:lineRule="auto"/>
        <w:ind w:right="195"/>
      </w:pP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data was</w:t>
      </w:r>
      <w: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peak</w:t>
      </w:r>
      <w:r>
        <w:rPr>
          <w:spacing w:val="-2"/>
        </w:rP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1"/>
        </w:rPr>
        <w:t>in December 2013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January</w:t>
      </w:r>
      <w:r>
        <w:rPr>
          <w:spacing w:val="-2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project’s</w:t>
      </w:r>
      <w:r>
        <w:t xml:space="preserve"> </w:t>
      </w:r>
      <w:r>
        <w:rPr>
          <w:spacing w:val="-1"/>
        </w:rPr>
        <w:t>current</w:t>
      </w:r>
      <w:r>
        <w:t xml:space="preserve"> cost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sensitivities</w:t>
      </w:r>
      <w:r>
        <w:rPr>
          <w:spacing w:val="33"/>
        </w:rP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ensure these</w:t>
      </w:r>
      <w:r>
        <w:rPr>
          <w:spacing w:val="1"/>
        </w:rPr>
        <w:t xml:space="preserve"> </w:t>
      </w:r>
      <w:r>
        <w:rPr>
          <w:spacing w:val="-1"/>
        </w:rPr>
        <w:t>reflect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data </w:t>
      </w:r>
      <w:r>
        <w:t>and</w:t>
      </w:r>
      <w:r>
        <w:rPr>
          <w:spacing w:val="-1"/>
        </w:rPr>
        <w:t xml:space="preserve"> market</w:t>
      </w:r>
      <w:r>
        <w:t xml:space="preserve"> </w:t>
      </w:r>
      <w:r>
        <w:rPr>
          <w:spacing w:val="-1"/>
        </w:rPr>
        <w:t>dynamics</w:t>
      </w:r>
      <w: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RIS.</w:t>
      </w:r>
    </w:p>
    <w:p w14:paraId="5F65E2D2" w14:textId="77777777" w:rsidR="004863D4" w:rsidRDefault="009328F2">
      <w:pPr>
        <w:pStyle w:val="BodyText"/>
        <w:spacing w:before="199" w:line="276" w:lineRule="auto"/>
        <w:ind w:right="226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August</w:t>
      </w:r>
      <w:r>
        <w:rPr>
          <w:spacing w:val="-2"/>
        </w:rPr>
        <w:t xml:space="preserve"> </w:t>
      </w:r>
      <w:r>
        <w:rPr>
          <w:spacing w:val="-1"/>
        </w:rPr>
        <w:t>2014,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Environment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OEDA,</w:t>
      </w:r>
      <w:r>
        <w:rPr>
          <w:spacing w:val="-2"/>
        </w:rPr>
        <w:t xml:space="preserve"> </w:t>
      </w:r>
      <w:r>
        <w:rPr>
          <w:spacing w:val="-1"/>
        </w:rPr>
        <w:t>AMEC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OPEA</w:t>
      </w:r>
      <w:r>
        <w:rPr>
          <w:spacing w:val="1"/>
        </w:rPr>
        <w:t xml:space="preserve"> </w:t>
      </w:r>
      <w:r>
        <w:rPr>
          <w:spacing w:val="-1"/>
        </w:rPr>
        <w:t>representatives,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Surf</w:t>
      </w:r>
      <w: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2"/>
        </w:rPr>
        <w:t>Saving</w:t>
      </w:r>
      <w:r>
        <w:rPr>
          <w:spacing w:val="-1"/>
        </w:rPr>
        <w:t xml:space="preserve"> Association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BIAA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discuss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considered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RIS,</w:t>
      </w:r>
      <w:r>
        <w:t xml:space="preserve"> </w:t>
      </w:r>
      <w:r>
        <w:rPr>
          <w:spacing w:val="-1"/>
        </w:rPr>
        <w:t xml:space="preserve">introducing </w:t>
      </w:r>
      <w:r>
        <w:t>a</w:t>
      </w:r>
      <w:r>
        <w:rPr>
          <w:spacing w:val="-1"/>
        </w:rPr>
        <w:t xml:space="preserve"> modified</w:t>
      </w:r>
      <w:r>
        <w:rPr>
          <w:spacing w:val="1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co-regulatory</w:t>
      </w:r>
      <w:r>
        <w:rPr>
          <w:spacing w:val="-2"/>
        </w:rPr>
        <w:t xml:space="preserve"> </w:t>
      </w:r>
      <w:r>
        <w:rPr>
          <w:spacing w:val="-1"/>
        </w:rPr>
        <w:t xml:space="preserve">option </w:t>
      </w:r>
      <w:r>
        <w:t xml:space="preserve">not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in the Consultation</w:t>
      </w:r>
      <w:r>
        <w:rPr>
          <w:spacing w:val="1"/>
        </w:rPr>
        <w:t xml:space="preserve"> </w:t>
      </w:r>
      <w:r>
        <w:rPr>
          <w:spacing w:val="-1"/>
        </w:rPr>
        <w:t>RIS.</w:t>
      </w:r>
    </w:p>
    <w:p w14:paraId="5F65E2D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D4" w14:textId="77777777" w:rsidR="004863D4" w:rsidRDefault="009328F2">
      <w:pPr>
        <w:spacing w:before="197"/>
        <w:ind w:left="118" w:right="136"/>
        <w:rPr>
          <w:rFonts w:ascii="Arial" w:eastAsia="Arial" w:hAnsi="Arial" w:cs="Arial"/>
          <w:sz w:val="24"/>
          <w:szCs w:val="24"/>
        </w:rPr>
      </w:pPr>
      <w:bookmarkStart w:id="176" w:name="_bookmark71"/>
      <w:bookmarkEnd w:id="176"/>
      <w:r>
        <w:rPr>
          <w:rFonts w:ascii="Arial"/>
          <w:spacing w:val="-1"/>
          <w:position w:val="10"/>
          <w:sz w:val="13"/>
        </w:rPr>
        <w:t>62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pacing w:val="-1"/>
          <w:sz w:val="24"/>
        </w:rPr>
        <w:t>Environment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Protection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Heritage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Council.</w:t>
      </w:r>
      <w:r>
        <w:rPr>
          <w:rFonts w:ascii="Arial"/>
          <w:sz w:val="24"/>
        </w:rPr>
        <w:t xml:space="preserve"> </w:t>
      </w:r>
      <w:hyperlink r:id="rId107">
        <w:r>
          <w:rPr>
            <w:rFonts w:ascii="Arial"/>
            <w:color w:val="0000FF"/>
            <w:spacing w:val="-1"/>
            <w:sz w:val="24"/>
            <w:u w:val="single" w:color="0000FF"/>
          </w:rPr>
          <w:t>(2012).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Reducing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emissions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from</w:t>
        </w:r>
        <w:r>
          <w:rPr>
            <w:rFonts w:ascii="Arial"/>
            <w:i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non-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108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road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spark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ignition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engines and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equipment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regulation: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Consultation</w:t>
        </w:r>
        <w:r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summary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report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.</w:t>
        </w:r>
      </w:hyperlink>
    </w:p>
    <w:p w14:paraId="5F65E2D5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footerReference w:type="default" r:id="rId109"/>
          <w:pgSz w:w="11910" w:h="16840"/>
          <w:pgMar w:top="1340" w:right="1200" w:bottom="920" w:left="1300" w:header="0" w:footer="729" w:gutter="0"/>
          <w:pgNumType w:start="59"/>
          <w:cols w:space="720"/>
        </w:sectPr>
      </w:pPr>
    </w:p>
    <w:p w14:paraId="5F65E2D6" w14:textId="77777777" w:rsidR="004863D4" w:rsidRDefault="009328F2">
      <w:pPr>
        <w:pStyle w:val="BodyText"/>
        <w:spacing w:before="58" w:line="276" w:lineRule="auto"/>
        <w:ind w:right="195"/>
      </w:pPr>
      <w:r>
        <w:t>In</w:t>
      </w:r>
      <w:r>
        <w:rPr>
          <w:spacing w:val="-1"/>
        </w:rPr>
        <w:t xml:space="preserve"> mid-late 2014,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consulted</w:t>
      </w:r>
      <w:r>
        <w:rPr>
          <w:spacing w:val="1"/>
        </w:rPr>
        <w:t xml:space="preserve"> </w:t>
      </w:r>
      <w:r>
        <w:rPr>
          <w:spacing w:val="-1"/>
        </w:rPr>
        <w:t>major retailers,</w:t>
      </w:r>
      <w:r>
        <w:rPr>
          <w:spacing w:val="59"/>
        </w:rPr>
        <w:t xml:space="preserve"> </w:t>
      </w:r>
      <w:r>
        <w:rPr>
          <w:spacing w:val="-1"/>
        </w:rPr>
        <w:t>including ALDI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Bunnings.</w:t>
      </w:r>
      <w: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indicated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supply</w:t>
      </w:r>
      <w:r>
        <w:rPr>
          <w:spacing w:val="53"/>
        </w:rPr>
        <w:t xml:space="preserve"> </w:t>
      </w:r>
      <w:r>
        <w:rPr>
          <w:spacing w:val="-1"/>
        </w:rPr>
        <w:t>chains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adapt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introduction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envisaged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pose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problems.</w:t>
      </w:r>
    </w:p>
    <w:p w14:paraId="5F65E2D7" w14:textId="77777777" w:rsidR="004863D4" w:rsidRDefault="009328F2">
      <w:pPr>
        <w:pStyle w:val="BodyText"/>
        <w:spacing w:before="199" w:line="276" w:lineRule="auto"/>
        <w:ind w:right="219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t xml:space="preserve">2015,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 xml:space="preserve">released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discussion</w:t>
      </w:r>
      <w:r>
        <w:rPr>
          <w:spacing w:val="1"/>
        </w:rPr>
        <w:t xml:space="preserve"> </w:t>
      </w:r>
      <w:r>
        <w:rPr>
          <w:spacing w:val="-1"/>
        </w:rPr>
        <w:t>paper</w:t>
      </w:r>
      <w:r>
        <w:rPr>
          <w:spacing w:val="-3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comment</w:t>
      </w:r>
      <w:r>
        <w:rPr>
          <w:spacing w:val="-4"/>
        </w:rPr>
        <w:t xml:space="preserve"> </w:t>
      </w:r>
      <w:r>
        <w:t>Working</w:t>
      </w:r>
      <w:r>
        <w:rPr>
          <w:spacing w:val="-1"/>
        </w:rPr>
        <w:t xml:space="preserve"> Towards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Clean</w:t>
      </w:r>
      <w:r>
        <w:rPr>
          <w:spacing w:val="1"/>
        </w:rPr>
        <w:t xml:space="preserve"> </w:t>
      </w:r>
      <w:r>
        <w:rPr>
          <w:spacing w:val="-1"/>
        </w:rPr>
        <w:t>Air Agreement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public</w:t>
      </w:r>
      <w:r>
        <w:rPr>
          <w:spacing w:val="57"/>
        </w:rPr>
        <w:t xml:space="preserve"> </w:t>
      </w:r>
      <w:r>
        <w:rPr>
          <w:spacing w:val="-1"/>
        </w:rPr>
        <w:t>comment.</w:t>
      </w:r>
      <w:r>
        <w:rPr>
          <w:spacing w:val="-7"/>
        </w:rPr>
        <w:t xml:space="preserve"> </w:t>
      </w:r>
      <w:r>
        <w:rPr>
          <w:spacing w:val="1"/>
        </w:rPr>
        <w:t>Work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reducing emissions</w:t>
      </w:r>
      <w:r>
        <w:rPr>
          <w:spacing w:val="-2"/>
        </w:rPr>
        <w:t xml:space="preserve"> </w:t>
      </w:r>
      <w:r>
        <w:rPr>
          <w:spacing w:val="-1"/>
        </w:rPr>
        <w:t>from NRSIEE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anticipated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incorporated</w:t>
      </w:r>
      <w:r>
        <w:rPr>
          <w:spacing w:val="7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finalised,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such,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further</w:t>
      </w:r>
      <w:r>
        <w:rPr>
          <w:spacing w:val="57"/>
        </w:rPr>
        <w:t xml:space="preserve"> </w:t>
      </w:r>
      <w:r>
        <w:rPr>
          <w:spacing w:val="-1"/>
        </w:rPr>
        <w:t>opportunity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public</w:t>
      </w:r>
      <w:r>
        <w:t xml:space="preserve"> </w:t>
      </w:r>
      <w:r>
        <w:rPr>
          <w:spacing w:val="-1"/>
        </w:rPr>
        <w:t>comment.</w:t>
      </w:r>
    </w:p>
    <w:p w14:paraId="5F65E2D8" w14:textId="77777777" w:rsidR="004863D4" w:rsidRDefault="009328F2">
      <w:pPr>
        <w:pStyle w:val="BodyText"/>
        <w:spacing w:before="202"/>
      </w:pPr>
      <w:r>
        <w:t>The</w:t>
      </w:r>
      <w:r>
        <w:rPr>
          <w:spacing w:val="-1"/>
        </w:rPr>
        <w:t xml:space="preserve"> following issues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raised in</w:t>
      </w:r>
      <w:r>
        <w:rPr>
          <w:spacing w:val="1"/>
        </w:rPr>
        <w:t xml:space="preserve"> </w:t>
      </w:r>
      <w:r>
        <w:rPr>
          <w:spacing w:val="-1"/>
        </w:rPr>
        <w:t>consultations:</w:t>
      </w:r>
    </w:p>
    <w:p w14:paraId="5F65E2D9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D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6" w:lineRule="auto"/>
        <w:ind w:right="136" w:firstLine="0"/>
      </w:pPr>
      <w:r>
        <w:rPr>
          <w:spacing w:val="-1"/>
        </w:rPr>
        <w:t>Exemptions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low</w:t>
      </w:r>
      <w:r>
        <w:rPr>
          <w:spacing w:val="-3"/>
        </w:rP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introducing</w:t>
      </w:r>
      <w:r>
        <w:rPr>
          <w:spacing w:val="59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 xml:space="preserve">concern </w:t>
      </w:r>
      <w:r>
        <w:t>for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cheaper,</w:t>
      </w:r>
      <w:r>
        <w:rPr>
          <w:spacing w:val="55"/>
        </w:rPr>
        <w:t xml:space="preserve"> </w:t>
      </w:r>
      <w:r>
        <w:rPr>
          <w:spacing w:val="-1"/>
        </w:rPr>
        <w:t>lighter,</w:t>
      </w:r>
      <w: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robust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easier serviced</w:t>
      </w:r>
      <w:r>
        <w:rPr>
          <w:spacing w:val="1"/>
        </w:rPr>
        <w:t xml:space="preserve"> </w:t>
      </w:r>
      <w:r>
        <w:rPr>
          <w:spacing w:val="-1"/>
        </w:rPr>
        <w:t>two-stroke marine engines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travelling</w:t>
      </w:r>
      <w:r>
        <w:rPr>
          <w:spacing w:val="67"/>
        </w:rPr>
        <w:t xml:space="preserve"> </w:t>
      </w:r>
      <w:r>
        <w:rPr>
          <w:spacing w:val="-1"/>
        </w:rPr>
        <w:t>long distances</w:t>
      </w:r>
      <w:r>
        <w:t xml:space="preserve"> </w:t>
      </w:r>
      <w:r>
        <w:rPr>
          <w:spacing w:val="-1"/>
        </w:rPr>
        <w:t xml:space="preserve">and </w:t>
      </w:r>
      <w:r>
        <w:t>for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living in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transition</w:t>
      </w:r>
      <w:r>
        <w:rPr>
          <w:spacing w:val="47"/>
        </w:rP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timing </w:t>
      </w:r>
      <w:r>
        <w:t>-</w:t>
      </w:r>
      <w:r>
        <w:rPr>
          <w:spacing w:val="-1"/>
        </w:rPr>
        <w:t xml:space="preserve"> seeking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allow</w:t>
      </w:r>
      <w:r>
        <w:rPr>
          <w:spacing w:val="-3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adapt.</w:t>
      </w:r>
    </w:p>
    <w:p w14:paraId="5F65E2DB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95" w:firstLine="0"/>
      </w:pPr>
      <w:r>
        <w:t>Transit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t xml:space="preserve"> -</w:t>
      </w:r>
      <w:r>
        <w:rPr>
          <w:spacing w:val="-1"/>
        </w:rPr>
        <w:t xml:space="preserve"> seeking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avoid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need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having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bond</w:t>
      </w:r>
      <w:r>
        <w:rPr>
          <w:spacing w:val="45"/>
        </w:rPr>
        <w:t xml:space="preserve"> </w:t>
      </w:r>
      <w:r>
        <w:rPr>
          <w:spacing w:val="-1"/>
        </w:rPr>
        <w:t>storage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transiting Australia,</w:t>
      </w:r>
      <w:r>
        <w:t xml:space="preserve"> </w:t>
      </w:r>
      <w:r>
        <w:rPr>
          <w:spacing w:val="-1"/>
        </w:rPr>
        <w:t>particularly</w:t>
      </w:r>
      <w:r>
        <w:t xml:space="preserve"> for</w:t>
      </w:r>
      <w:r>
        <w:rPr>
          <w:spacing w:val="-1"/>
        </w:rP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Zealand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Pacific</w:t>
      </w:r>
      <w:r>
        <w:t xml:space="preserve"> </w:t>
      </w:r>
      <w:r>
        <w:rPr>
          <w:spacing w:val="-1"/>
        </w:rPr>
        <w:t>Islands.</w:t>
      </w:r>
    </w:p>
    <w:p w14:paraId="5F65E2D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331" w:firstLine="0"/>
      </w:pPr>
      <w:r>
        <w:rPr>
          <w:spacing w:val="-1"/>
        </w:rPr>
        <w:t xml:space="preserve">Noting </w:t>
      </w:r>
      <w:r>
        <w:t>that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technology,</w:t>
      </w:r>
      <w:r>
        <w:t xml:space="preserve"> such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electronically</w:t>
      </w:r>
      <w:r>
        <w:rPr>
          <w:spacing w:val="-2"/>
        </w:rPr>
        <w:t xml:space="preserve"> </w:t>
      </w:r>
      <w:r>
        <w:rPr>
          <w:spacing w:val="-1"/>
        </w:rPr>
        <w:t>controlled</w:t>
      </w:r>
      <w:r>
        <w:rPr>
          <w:spacing w:val="1"/>
        </w:rPr>
        <w:t xml:space="preserve"> </w:t>
      </w:r>
      <w:r>
        <w:rPr>
          <w:spacing w:val="-1"/>
        </w:rPr>
        <w:t>carburettors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fuel-injection</w:t>
      </w:r>
      <w:r>
        <w:rPr>
          <w:spacing w:val="1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allowing</w:t>
      </w:r>
      <w:r>
        <w:rPr>
          <w:spacing w:val="1"/>
        </w:rPr>
        <w:t xml:space="preserve"> </w:t>
      </w:r>
      <w:r>
        <w:rPr>
          <w:spacing w:val="-1"/>
        </w:rPr>
        <w:t xml:space="preserve">greater </w:t>
      </w:r>
      <w:r>
        <w:t>fuel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better servicing,</w:t>
      </w:r>
      <w:r>
        <w:t xml:space="preserve"> </w:t>
      </w:r>
      <w:r>
        <w:rPr>
          <w:spacing w:val="-1"/>
        </w:rPr>
        <w:t>is</w:t>
      </w:r>
      <w:r>
        <w:t xml:space="preserve"> not a</w:t>
      </w:r>
      <w:r>
        <w:rPr>
          <w:spacing w:val="59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just</w:t>
      </w:r>
      <w:r>
        <w:t xml:space="preserve"> </w:t>
      </w:r>
      <w:r>
        <w:rPr>
          <w:spacing w:val="-1"/>
        </w:rPr>
        <w:t>continuance 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trend.</w:t>
      </w:r>
    </w:p>
    <w:p w14:paraId="5F65E2D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421" w:firstLine="0"/>
      </w:pPr>
      <w:r>
        <w:t>The</w:t>
      </w:r>
      <w:r>
        <w:rPr>
          <w:spacing w:val="-1"/>
        </w:rPr>
        <w:t xml:space="preserve"> </w:t>
      </w:r>
      <w:r>
        <w:t xml:space="preserve">market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rPr>
          <w:spacing w:val="-1"/>
        </w:rPr>
        <w:t xml:space="preserve">recovering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pre-2009</w:t>
      </w:r>
      <w:r>
        <w:rPr>
          <w:spacing w:val="1"/>
        </w:rPr>
        <w:t xml:space="preserve"> </w:t>
      </w:r>
      <w:r>
        <w:rPr>
          <w:spacing w:val="-2"/>
        </w:rPr>
        <w:t>levels</w:t>
      </w:r>
      <w:r>
        <w:t xml:space="preserve">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global</w:t>
      </w:r>
      <w:r>
        <w:rPr>
          <w:spacing w:val="51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crisis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30</w:t>
      </w:r>
      <w:r>
        <w:rPr>
          <w:spacing w:val="1"/>
        </w:rPr>
        <w:t xml:space="preserve"> </w:t>
      </w:r>
      <w:r>
        <w:rPr>
          <w:spacing w:val="-1"/>
        </w:rPr>
        <w:t>per cent</w:t>
      </w:r>
      <w:r>
        <w:t xml:space="preserve"> </w:t>
      </w:r>
      <w:r>
        <w:rPr>
          <w:spacing w:val="-1"/>
        </w:rPr>
        <w:t>drop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t xml:space="preserve"> 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time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crash),</w:t>
      </w:r>
      <w:r>
        <w:t xml:space="preserve"> </w:t>
      </w:r>
      <w:r>
        <w:rPr>
          <w:spacing w:val="-1"/>
        </w:rPr>
        <w:t>although</w:t>
      </w:r>
      <w:r>
        <w:rPr>
          <w:spacing w:val="53"/>
        </w:rPr>
        <w:t xml:space="preserve"> </w:t>
      </w:r>
      <w:r>
        <w:rPr>
          <w:spacing w:val="-1"/>
        </w:rPr>
        <w:t>two-stroke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down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four-stroke sales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increasing.</w:t>
      </w:r>
    </w:p>
    <w:p w14:paraId="5F65E2D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465" w:firstLine="0"/>
      </w:pPr>
      <w:r>
        <w:rPr>
          <w:spacing w:val="-1"/>
        </w:rPr>
        <w:t xml:space="preserve">Noted </w:t>
      </w:r>
      <w:r>
        <w:t>the</w:t>
      </w:r>
      <w:r>
        <w:rPr>
          <w:spacing w:val="-1"/>
        </w:rPr>
        <w:t xml:space="preserve"> marine</w:t>
      </w:r>
      <w:r>
        <w:rPr>
          <w:spacing w:val="1"/>
        </w:rPr>
        <w:t xml:space="preserve"> </w:t>
      </w:r>
      <w:r>
        <w:rPr>
          <w:spacing w:val="-1"/>
        </w:rPr>
        <w:t>outboard</w:t>
      </w:r>
      <w:r>
        <w:rPr>
          <w:spacing w:val="1"/>
        </w:rPr>
        <w:t xml:space="preserve"> </w:t>
      </w:r>
      <w:r>
        <w:rPr>
          <w:spacing w:val="-1"/>
        </w:rPr>
        <w:t>sector is</w:t>
      </w:r>
      <w:r>
        <w:t xml:space="preserve"> </w:t>
      </w:r>
      <w:r>
        <w:rPr>
          <w:spacing w:val="-1"/>
        </w:rPr>
        <w:t xml:space="preserve">promoting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57"/>
        </w:rPr>
        <w:t xml:space="preserve"> </w:t>
      </w:r>
      <w:r>
        <w:rPr>
          <w:spacing w:val="-1"/>
        </w:rPr>
        <w:t>Voluntary</w:t>
      </w:r>
      <w:r>
        <w:rPr>
          <w:spacing w:val="-2"/>
        </w:rPr>
        <w:t xml:space="preserve"> </w:t>
      </w:r>
      <w:r>
        <w:rPr>
          <w:spacing w:val="-1"/>
        </w:rPr>
        <w:t>Emission Labelling Scheme.</w:t>
      </w:r>
    </w:p>
    <w:p w14:paraId="5F65E2D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0" w:line="276" w:lineRule="auto"/>
        <w:ind w:right="583"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controls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manufacturers,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t xml:space="preserve"> </w:t>
      </w:r>
      <w:r>
        <w:rPr>
          <w:spacing w:val="-1"/>
        </w:rPr>
        <w:t>imports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noting </w:t>
      </w:r>
      <w:r>
        <w:t>that</w:t>
      </w:r>
      <w:r>
        <w:rPr>
          <w:spacing w:val="51"/>
        </w:rPr>
        <w:t xml:space="preserve"> </w:t>
      </w:r>
      <w:r>
        <w:rPr>
          <w:spacing w:val="-1"/>
        </w:rPr>
        <w:t>manufacturing was</w:t>
      </w:r>
      <w:r>
        <w:t xml:space="preserve"> </w:t>
      </w:r>
      <w:r>
        <w:rPr>
          <w:spacing w:val="-1"/>
        </w:rPr>
        <w:t xml:space="preserve">limited </w:t>
      </w:r>
      <w:r>
        <w:t>and</w:t>
      </w:r>
      <w:r>
        <w:rPr>
          <w:spacing w:val="-1"/>
        </w:rPr>
        <w:t xml:space="preserve"> isolated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marine engine</w:t>
      </w:r>
      <w:r>
        <w:rPr>
          <w:spacing w:val="63"/>
        </w:rPr>
        <w:t xml:space="preserve"> </w:t>
      </w:r>
      <w:r>
        <w:rPr>
          <w:spacing w:val="-1"/>
        </w:rPr>
        <w:t>category.</w:t>
      </w:r>
    </w:p>
    <w:p w14:paraId="5F65E2E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1" w:line="275" w:lineRule="auto"/>
        <w:ind w:right="827"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</w:t>
      </w:r>
      <w:r>
        <w:rPr>
          <w:spacing w:val="-1"/>
        </w:rPr>
        <w:t xml:space="preserve"> effective</w:t>
      </w:r>
      <w:r>
        <w:rPr>
          <w:spacing w:val="1"/>
        </w:rPr>
        <w:t xml:space="preserve"> </w:t>
      </w:r>
      <w:r>
        <w:rPr>
          <w:spacing w:val="-1"/>
        </w:rPr>
        <w:t>compliance and</w:t>
      </w:r>
      <w:r>
        <w:rPr>
          <w:spacing w:val="1"/>
        </w:rPr>
        <w:t xml:space="preserve"> </w:t>
      </w:r>
      <w:r>
        <w:rPr>
          <w:spacing w:val="-1"/>
        </w:rPr>
        <w:t>enforcement</w:t>
      </w:r>
      <w:r>
        <w:t xml:space="preserve"> </w:t>
      </w:r>
      <w:r>
        <w:rPr>
          <w:spacing w:val="-1"/>
        </w:rPr>
        <w:t>regime</w:t>
      </w:r>
      <w:r>
        <w:rPr>
          <w:spacing w:val="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prevent</w:t>
      </w:r>
      <w:r>
        <w:t xml:space="preserve"> </w:t>
      </w:r>
      <w:r>
        <w:rPr>
          <w:spacing w:val="-1"/>
        </w:rPr>
        <w:t>non-compliant</w:t>
      </w:r>
      <w:r>
        <w:rPr>
          <w:spacing w:val="-4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(including brand</w:t>
      </w:r>
      <w:r>
        <w:rPr>
          <w:spacing w:val="1"/>
        </w:rPr>
        <w:t xml:space="preserve"> </w:t>
      </w:r>
      <w:r>
        <w:rPr>
          <w:spacing w:val="-1"/>
        </w:rPr>
        <w:t xml:space="preserve">copies) entering </w:t>
      </w:r>
      <w:r>
        <w:t>the</w:t>
      </w:r>
      <w:r>
        <w:rPr>
          <w:spacing w:val="-1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57"/>
        </w:rPr>
        <w:t xml:space="preserve"> </w:t>
      </w:r>
      <w:r>
        <w:rPr>
          <w:spacing w:val="-1"/>
        </w:rPr>
        <w:t>essential.</w:t>
      </w:r>
    </w:p>
    <w:p w14:paraId="5F65E2E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need </w:t>
      </w:r>
      <w:r>
        <w:t>to</w:t>
      </w:r>
      <w:r>
        <w:rPr>
          <w:spacing w:val="-1"/>
        </w:rPr>
        <w:t xml:space="preserve"> fund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implementation approach.</w:t>
      </w:r>
    </w:p>
    <w:p w14:paraId="5F65E2E2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2E3" w14:textId="77777777" w:rsidR="004863D4" w:rsidRDefault="009328F2">
      <w:pPr>
        <w:numPr>
          <w:ilvl w:val="1"/>
          <w:numId w:val="7"/>
        </w:numPr>
        <w:tabs>
          <w:tab w:val="left" w:pos="839"/>
        </w:tabs>
        <w:rPr>
          <w:rFonts w:ascii="Arial" w:eastAsia="Arial" w:hAnsi="Arial" w:cs="Arial"/>
        </w:rPr>
      </w:pPr>
      <w:bookmarkStart w:id="177" w:name="7.3_Summary_of_Consultations"/>
      <w:bookmarkEnd w:id="177"/>
      <w:r>
        <w:rPr>
          <w:rFonts w:ascii="Arial"/>
          <w:b/>
          <w:i/>
          <w:spacing w:val="-1"/>
        </w:rPr>
        <w:t>Summary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 xml:space="preserve">of </w:t>
      </w:r>
      <w:r>
        <w:rPr>
          <w:rFonts w:ascii="Arial"/>
          <w:b/>
          <w:i/>
          <w:spacing w:val="-2"/>
        </w:rPr>
        <w:t>Consultations</w:t>
      </w:r>
    </w:p>
    <w:p w14:paraId="5F65E2E4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2E5" w14:textId="77777777" w:rsidR="004863D4" w:rsidRDefault="009328F2">
      <w:pPr>
        <w:pStyle w:val="BodyText"/>
        <w:spacing w:line="276" w:lineRule="auto"/>
        <w:ind w:right="195"/>
      </w:pPr>
      <w:r>
        <w:rPr>
          <w:spacing w:val="-1"/>
        </w:rPr>
        <w:t>Australian industry</w:t>
      </w:r>
      <w:r>
        <w:rPr>
          <w:spacing w:val="-2"/>
        </w:rPr>
        <w:t xml:space="preserve"> </w:t>
      </w:r>
      <w:r>
        <w:rPr>
          <w:spacing w:val="-1"/>
        </w:rPr>
        <w:t>remains</w:t>
      </w:r>
      <w:r>
        <w:t xml:space="preserve"> </w:t>
      </w:r>
      <w:r>
        <w:rPr>
          <w:spacing w:val="-1"/>
        </w:rPr>
        <w:t>highly</w:t>
      </w:r>
      <w:r>
        <w:rPr>
          <w:spacing w:val="-2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Australian</w:t>
      </w:r>
      <w:r>
        <w:rPr>
          <w:spacing w:val="71"/>
        </w:rPr>
        <w:t xml:space="preserve"> </w:t>
      </w:r>
      <w:r>
        <w:rPr>
          <w:spacing w:val="-1"/>
        </w:rPr>
        <w:t>emission standards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harmonise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established overseas</w:t>
      </w:r>
      <w:r>
        <w:t xml:space="preserve"> </w:t>
      </w:r>
      <w:r>
        <w:rPr>
          <w:spacing w:val="-1"/>
        </w:rPr>
        <w:t>standards,</w:t>
      </w:r>
      <w:r>
        <w:rPr>
          <w:spacing w:val="81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US.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sectors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promoting </w:t>
      </w:r>
      <w:r>
        <w:t>the</w:t>
      </w:r>
      <w:r>
        <w:rPr>
          <w:spacing w:val="-1"/>
        </w:rPr>
        <w:t xml:space="preserve"> adoption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55"/>
        </w:rPr>
        <w:t xml:space="preserve"> </w:t>
      </w:r>
      <w:r>
        <w:rPr>
          <w:spacing w:val="-1"/>
        </w:rPr>
        <w:t>standards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soon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whereas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seeking </w:t>
      </w:r>
      <w:r>
        <w:t>a</w:t>
      </w:r>
      <w:r>
        <w:rPr>
          <w:spacing w:val="-1"/>
        </w:rPr>
        <w:t xml:space="preserve"> phased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71"/>
        </w:rPr>
        <w:t xml:space="preserve"> </w:t>
      </w:r>
      <w:r>
        <w:rPr>
          <w:spacing w:val="-1"/>
        </w:rPr>
        <w:t>approach.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similarly</w:t>
      </w:r>
      <w:r>
        <w:rPr>
          <w:spacing w:val="-2"/>
        </w:rPr>
        <w:t xml:space="preserve"> </w:t>
      </w:r>
      <w:r>
        <w:rPr>
          <w:spacing w:val="-1"/>
        </w:rPr>
        <w:t>supportive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</w:t>
      </w:r>
      <w:r>
        <w:rPr>
          <w:spacing w:val="6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 pollution.</w:t>
      </w:r>
    </w:p>
    <w:p w14:paraId="5F65E2E6" w14:textId="77777777" w:rsidR="004863D4" w:rsidRDefault="004863D4">
      <w:pPr>
        <w:spacing w:line="276" w:lineRule="auto"/>
        <w:sectPr w:rsidR="004863D4">
          <w:footerReference w:type="default" r:id="rId110"/>
          <w:pgSz w:w="11910" w:h="16840"/>
          <w:pgMar w:top="1340" w:right="1200" w:bottom="640" w:left="1300" w:header="0" w:footer="454" w:gutter="0"/>
          <w:pgNumType w:start="60"/>
          <w:cols w:space="720"/>
        </w:sectPr>
      </w:pPr>
    </w:p>
    <w:p w14:paraId="5F65E2E7" w14:textId="77777777" w:rsidR="004863D4" w:rsidRDefault="009328F2">
      <w:pPr>
        <w:pStyle w:val="BodyText"/>
        <w:spacing w:before="58" w:line="275" w:lineRule="auto"/>
        <w:ind w:right="110"/>
      </w:pPr>
      <w:r>
        <w:t>As 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consultations,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updates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earlier 2010 analysis,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following</w:t>
      </w:r>
      <w:r>
        <w:rPr>
          <w:spacing w:val="63"/>
        </w:rPr>
        <w:t xml:space="preserve"> </w:t>
      </w:r>
      <w:r>
        <w:rPr>
          <w:spacing w:val="-1"/>
        </w:rPr>
        <w:t>ways:</w:t>
      </w:r>
    </w:p>
    <w:p w14:paraId="5F65E2E8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288" w:firstLine="0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introduce</w:t>
      </w:r>
      <w:r>
        <w:rPr>
          <w:spacing w:val="1"/>
        </w:rPr>
        <w:t xml:space="preserve"> </w:t>
      </w:r>
      <w:r>
        <w:rPr>
          <w:spacing w:val="-1"/>
        </w:rPr>
        <w:t>emission standards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guidelines</w:t>
      </w:r>
      <w:r>
        <w:rPr>
          <w:spacing w:val="-2"/>
        </w:rPr>
        <w:t xml:space="preserve"> are</w:t>
      </w:r>
      <w:r>
        <w:rPr>
          <w:spacing w:val="65"/>
        </w:rPr>
        <w:t xml:space="preserve"> </w:t>
      </w:r>
      <w:r>
        <w:rPr>
          <w:spacing w:val="-1"/>
        </w:rPr>
        <w:t>expanded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consider voluntary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rPr>
          <w:spacing w:val="3"/>
        </w:rPr>
        <w:t xml:space="preserve"> </w:t>
      </w:r>
      <w:r>
        <w:rPr>
          <w:spacing w:val="-1"/>
        </w:rPr>
        <w:t xml:space="preserve">co-regulation </w:t>
      </w:r>
      <w:r>
        <w:t>or</w:t>
      </w:r>
      <w:r>
        <w:rPr>
          <w:spacing w:val="55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>Government’s</w:t>
      </w:r>
      <w:r>
        <w:t xml:space="preserve"> </w:t>
      </w:r>
      <w:r>
        <w:rPr>
          <w:spacing w:val="-1"/>
        </w:rPr>
        <w:t>regulation</w:t>
      </w:r>
      <w:r>
        <w:rPr>
          <w:spacing w:val="61"/>
        </w:rPr>
        <w:t xml:space="preserve"> </w:t>
      </w:r>
      <w:r>
        <w:rPr>
          <w:spacing w:val="-1"/>
        </w:rPr>
        <w:t>reform agenda.</w:t>
      </w:r>
    </w:p>
    <w:p w14:paraId="5F65E2E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923" w:firstLine="0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analysis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undertaken </w:t>
      </w:r>
      <w:r>
        <w:t>to</w:t>
      </w:r>
      <w:r>
        <w:rPr>
          <w:spacing w:val="-1"/>
        </w:rPr>
        <w:t xml:space="preserve"> accommodate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expanded</w:t>
      </w:r>
      <w:r>
        <w:rPr>
          <w:spacing w:val="1"/>
        </w:rPr>
        <w:t xml:space="preserve"> </w:t>
      </w:r>
      <w:r>
        <w:rPr>
          <w:spacing w:val="-1"/>
        </w:rPr>
        <w:t>options.</w:t>
      </w:r>
    </w:p>
    <w:p w14:paraId="5F65E2EA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67"/>
        <w:ind w:left="838"/>
        <w:rPr>
          <w:sz w:val="16"/>
          <w:szCs w:val="16"/>
        </w:rPr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RBM is</w:t>
      </w:r>
      <w:r>
        <w:t xml:space="preserve"> </w:t>
      </w:r>
      <w:r>
        <w:rPr>
          <w:spacing w:val="-1"/>
        </w:rPr>
        <w:t>calculated in</w:t>
      </w:r>
      <w:r>
        <w:rPr>
          <w:spacing w:val="1"/>
        </w:rPr>
        <w:t xml:space="preserve">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guidelines</w:t>
      </w:r>
      <w:r>
        <w:rPr>
          <w:spacing w:val="7"/>
        </w:rPr>
        <w:t xml:space="preserve"> </w:t>
      </w:r>
      <w:hyperlink w:anchor="_bookmark72" w:history="1">
        <w:r>
          <w:rPr>
            <w:spacing w:val="-1"/>
            <w:position w:val="11"/>
            <w:sz w:val="16"/>
          </w:rPr>
          <w:t>63</w:t>
        </w:r>
      </w:hyperlink>
    </w:p>
    <w:p w14:paraId="5F65E2EB" w14:textId="77777777" w:rsidR="004863D4" w:rsidRDefault="009328F2">
      <w:pPr>
        <w:pStyle w:val="BodyText"/>
        <w:spacing w:before="41"/>
      </w:pPr>
      <w:r>
        <w:t>and</w:t>
      </w:r>
      <w:r>
        <w:rPr>
          <w:spacing w:val="-1"/>
        </w:rPr>
        <w:t xml:space="preserve"> offsets</w:t>
      </w:r>
      <w:r>
        <w:t xml:space="preserve"> </w:t>
      </w:r>
      <w:r>
        <w:rPr>
          <w:spacing w:val="-1"/>
        </w:rPr>
        <w:t>identified.</w:t>
      </w:r>
    </w:p>
    <w:p w14:paraId="5F65E2EC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2E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Consideration of</w:t>
      </w:r>
      <w:r>
        <w:rPr>
          <w:spacing w:val="3"/>
        </w:rPr>
        <w:t xml:space="preserve"> </w:t>
      </w:r>
      <w:r>
        <w:rPr>
          <w:spacing w:val="-1"/>
        </w:rPr>
        <w:t>implementation</w:t>
      </w:r>
      <w:r>
        <w:rPr>
          <w:spacing w:val="1"/>
        </w:rPr>
        <w:t xml:space="preserve"> </w:t>
      </w:r>
      <w:r>
        <w:rPr>
          <w:spacing w:val="-1"/>
        </w:rPr>
        <w:t>issues.</w:t>
      </w:r>
    </w:p>
    <w:p w14:paraId="5F65E2EE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EF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5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6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7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A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C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D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E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2FF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5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6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7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A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C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D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E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0F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1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1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1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1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1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15" w14:textId="77777777" w:rsidR="004863D4" w:rsidRDefault="004863D4">
      <w:pPr>
        <w:spacing w:before="8"/>
        <w:rPr>
          <w:rFonts w:ascii="Arial" w:eastAsia="Arial" w:hAnsi="Arial" w:cs="Arial"/>
          <w:sz w:val="20"/>
          <w:szCs w:val="20"/>
        </w:rPr>
      </w:pPr>
    </w:p>
    <w:p w14:paraId="5F65E316" w14:textId="5598BC72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48" wp14:editId="21911328">
                <wp:extent cx="1837690" cy="8890"/>
                <wp:effectExtent l="4445" t="8890" r="5715" b="1270"/>
                <wp:docPr id="524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525" name="Group 50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526" name="Freeform 5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6E33C1" id="Group 506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MCy9RGAAwAA2wgAAA4AAAAAAAAAAAAAAAAALgIAAGRycy9lMm9E&#10;b2MueG1sUEsBAi0AFAAGAAgAAAAhAGlE+X/bAAAAAwEAAA8AAAAAAAAAAAAAAAAA2gUAAGRycy9k&#10;b3ducmV2LnhtbFBLBQYAAAAABAAEAPMAAADiBgAAAAA=&#10;">
                <v:group id="Group 507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08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P/8MA&#10;AADcAAAADwAAAGRycy9kb3ducmV2LnhtbESPUWvCQBCE3wv9D8cKfasXA0qJXkIpFAv2wao/YMlt&#10;k9TcXrhbY/z3XqHQx2FmvmE21eR6NVKInWcDi3kGirj2tuPGwOn4/vwCKgqyxd4zGbhRhKp8fNhg&#10;Yf2Vv2g8SKMShGOBBlqRodA61i05jHM/ECfv2weHkmRotA14TXDX6zzLVtphx2mhxYHeWqrPh4sz&#10;sN/n2VlyHLc7N/6EHdrPJYkxT7PpdQ1KaJL/8F/7wxpY5iv4PZOO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uP/8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317" w14:textId="77777777" w:rsidR="004863D4" w:rsidRDefault="009328F2">
      <w:pPr>
        <w:pStyle w:val="BodyText"/>
        <w:spacing w:before="116" w:line="274" w:lineRule="exact"/>
        <w:ind w:left="0" w:right="285"/>
        <w:jc w:val="center"/>
      </w:pPr>
      <w:bookmarkStart w:id="178" w:name="_bookmark72"/>
      <w:bookmarkEnd w:id="178"/>
      <w:r>
        <w:rPr>
          <w:rFonts w:ascii="Calibri"/>
          <w:spacing w:val="-1"/>
          <w:position w:val="9"/>
          <w:sz w:val="12"/>
        </w:rPr>
        <w:t>63</w:t>
      </w:r>
      <w:r>
        <w:rPr>
          <w:rFonts w:ascii="Calibri"/>
          <w:spacing w:val="11"/>
          <w:position w:val="9"/>
          <w:sz w:val="12"/>
        </w:rPr>
        <w:t xml:space="preserve"> </w:t>
      </w:r>
      <w:hyperlink r:id="rId111">
        <w:r>
          <w:rPr>
            <w:color w:val="0000FF"/>
            <w:spacing w:val="-1"/>
            <w:u w:val="single" w:color="0000FF"/>
          </w:rPr>
          <w:t>Commonwealth of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Australia,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Department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the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Prime Minister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 Cabinet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(2014)</w:t>
        </w:r>
      </w:hyperlink>
    </w:p>
    <w:p w14:paraId="5F65E318" w14:textId="77777777" w:rsidR="004863D4" w:rsidRDefault="001F3843">
      <w:pPr>
        <w:spacing w:line="274" w:lineRule="exact"/>
        <w:ind w:left="260"/>
        <w:rPr>
          <w:rFonts w:ascii="Arial" w:eastAsia="Arial" w:hAnsi="Arial" w:cs="Arial"/>
          <w:sz w:val="24"/>
          <w:szCs w:val="24"/>
        </w:rPr>
      </w:pPr>
      <w:hyperlink r:id="rId112"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The</w:t>
        </w:r>
        <w:r w:rsidR="009328F2">
          <w:rPr>
            <w:rFonts w:ascii="Arial"/>
            <w:i/>
            <w:color w:val="0000FF"/>
            <w:spacing w:val="-10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Australian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Government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Guide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to</w:t>
        </w:r>
        <w:r w:rsidR="009328F2"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Regulation</w:t>
        </w:r>
      </w:hyperlink>
      <w:r w:rsidR="009328F2">
        <w:rPr>
          <w:rFonts w:ascii="Arial"/>
          <w:spacing w:val="-1"/>
          <w:sz w:val="24"/>
        </w:rPr>
        <w:t>,</w:t>
      </w:r>
    </w:p>
    <w:p w14:paraId="5F65E319" w14:textId="77777777" w:rsidR="004863D4" w:rsidRDefault="001F3843">
      <w:pPr>
        <w:spacing w:before="41"/>
        <w:ind w:left="260"/>
        <w:rPr>
          <w:rFonts w:ascii="Arial" w:eastAsia="Arial" w:hAnsi="Arial" w:cs="Arial"/>
          <w:sz w:val="24"/>
          <w:szCs w:val="24"/>
        </w:rPr>
      </w:pPr>
      <w:hyperlink r:id="rId113">
        <w:r w:rsidR="009328F2">
          <w:rPr>
            <w:rFonts w:ascii="Arial"/>
            <w:color w:val="0000FF"/>
            <w:spacing w:val="-1"/>
            <w:sz w:val="24"/>
            <w:u w:val="single" w:color="0000FF"/>
          </w:rPr>
          <w:t>Council</w:t>
        </w:r>
        <w:r w:rsidR="009328F2">
          <w:rPr>
            <w:rFonts w:ascii="Arial"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color w:val="0000FF"/>
            <w:spacing w:val="-1"/>
            <w:sz w:val="24"/>
            <w:u w:val="single" w:color="0000FF"/>
          </w:rPr>
          <w:t>of</w:t>
        </w:r>
        <w:r w:rsidR="009328F2">
          <w:rPr>
            <w:rFonts w:ascii="Arial"/>
            <w:color w:val="0000FF"/>
            <w:spacing w:val="-12"/>
            <w:sz w:val="24"/>
            <w:u w:val="single" w:color="0000FF"/>
          </w:rPr>
          <w:t xml:space="preserve"> </w:t>
        </w:r>
        <w:r w:rsidR="009328F2">
          <w:rPr>
            <w:rFonts w:ascii="Arial"/>
            <w:color w:val="0000FF"/>
            <w:spacing w:val="-1"/>
            <w:sz w:val="24"/>
            <w:u w:val="single" w:color="0000FF"/>
          </w:rPr>
          <w:t>Australian</w:t>
        </w:r>
        <w:r w:rsidR="009328F2"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color w:val="0000FF"/>
            <w:spacing w:val="-1"/>
            <w:sz w:val="24"/>
            <w:u w:val="single" w:color="0000FF"/>
          </w:rPr>
          <w:t>Governments.</w:t>
        </w:r>
        <w:r w:rsidR="009328F2">
          <w:rPr>
            <w:rFonts w:ascii="Arial"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color w:val="0000FF"/>
            <w:spacing w:val="-1"/>
            <w:sz w:val="24"/>
            <w:u w:val="single" w:color="0000FF"/>
          </w:rPr>
          <w:t>(2014).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COAG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Communique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z w:val="24"/>
            <w:u w:val="single" w:color="0000FF"/>
          </w:rPr>
          <w:t>10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October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2014</w:t>
        </w:r>
      </w:hyperlink>
    </w:p>
    <w:p w14:paraId="5F65E31A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220" w:bottom="640" w:left="1300" w:header="0" w:footer="454" w:gutter="0"/>
          <w:cols w:space="720"/>
        </w:sectPr>
      </w:pPr>
    </w:p>
    <w:p w14:paraId="5F65E31B" w14:textId="77777777" w:rsidR="004863D4" w:rsidRDefault="009328F2">
      <w:pPr>
        <w:numPr>
          <w:ilvl w:val="0"/>
          <w:numId w:val="7"/>
        </w:numPr>
        <w:tabs>
          <w:tab w:val="left" w:pos="919"/>
        </w:tabs>
        <w:spacing w:before="55"/>
        <w:ind w:left="918" w:hanging="720"/>
        <w:jc w:val="left"/>
        <w:rPr>
          <w:rFonts w:ascii="Arial" w:eastAsia="Arial" w:hAnsi="Arial" w:cs="Arial"/>
        </w:rPr>
      </w:pPr>
      <w:bookmarkStart w:id="179" w:name="8_SUMMARY_AND_CONCLUSION"/>
      <w:bookmarkStart w:id="180" w:name="_bookmark73"/>
      <w:bookmarkEnd w:id="179"/>
      <w:bookmarkEnd w:id="180"/>
      <w:r>
        <w:rPr>
          <w:rFonts w:ascii="Arial"/>
          <w:b/>
          <w:spacing w:val="-2"/>
        </w:rPr>
        <w:t>SUMMARY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CONCLUSION</w:t>
      </w:r>
    </w:p>
    <w:p w14:paraId="5F65E31C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F65E31D" w14:textId="77777777" w:rsidR="004863D4" w:rsidRDefault="009328F2">
      <w:pPr>
        <w:pStyle w:val="BodyText"/>
        <w:spacing w:line="276" w:lineRule="auto"/>
        <w:ind w:left="198" w:right="326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of</w:t>
      </w:r>
      <w:r>
        <w:t xml:space="preserve"> PM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HC</w:t>
      </w:r>
      <w:r>
        <w:rPr>
          <w:spacing w:val="-3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 xml:space="preserve">operating </w:t>
      </w:r>
      <w:r>
        <w:t xml:space="preserve">stock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therefore exposure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these pollutants,</w:t>
      </w:r>
      <w: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57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usual.</w:t>
      </w:r>
      <w:r>
        <w:t xml:space="preserve"> </w:t>
      </w:r>
      <w:r>
        <w:rPr>
          <w:spacing w:val="-1"/>
        </w:rPr>
        <w:t>NOx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increase,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observed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 xml:space="preserve">due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6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oxygenated fuels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>in engine 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fuel </w:t>
      </w:r>
      <w:r>
        <w:rPr>
          <w:spacing w:val="-1"/>
        </w:rPr>
        <w:t>delivery.</w:t>
      </w:r>
      <w:r>
        <w:t xml:space="preserve"> This </w:t>
      </w:r>
      <w:r>
        <w:rPr>
          <w:spacing w:val="-1"/>
        </w:rPr>
        <w:t>only</w:t>
      </w:r>
      <w:r>
        <w:rPr>
          <w:spacing w:val="43"/>
        </w:rPr>
        <w:t xml:space="preserve"> </w:t>
      </w:r>
      <w:r>
        <w:t>has a</w:t>
      </w:r>
      <w:r>
        <w:rPr>
          <w:spacing w:val="-1"/>
        </w:rPr>
        <w:t xml:space="preserve"> small</w:t>
      </w:r>
      <w: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 avoided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amounts</w:t>
      </w:r>
      <w:r>
        <w:rPr>
          <w:spacing w:val="-2"/>
        </w:rPr>
        <w:t xml:space="preserve"> </w:t>
      </w:r>
      <w:r>
        <w:rPr>
          <w:spacing w:val="-1"/>
        </w:rPr>
        <w:t>produced</w:t>
      </w:r>
      <w:r>
        <w:rPr>
          <w:spacing w:val="5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 excess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those 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option.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63"/>
        </w:rPr>
        <w:t xml:space="preserve"> </w:t>
      </w:r>
      <w:r>
        <w:rPr>
          <w:spacing w:val="-1"/>
        </w:rPr>
        <w:t xml:space="preserve">deliver increased </w:t>
      </w:r>
      <w:r>
        <w:t>fuel</w:t>
      </w:r>
      <w:r>
        <w:rPr>
          <w:spacing w:val="-3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1"/>
        </w:rPr>
        <w:t>efficiencies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operating </w:t>
      </w:r>
      <w:r>
        <w:t>stock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engines.</w:t>
      </w:r>
    </w:p>
    <w:p w14:paraId="5F65E31E" w14:textId="77777777" w:rsidR="004863D4" w:rsidRDefault="009328F2">
      <w:pPr>
        <w:pStyle w:val="BodyText"/>
        <w:spacing w:before="199" w:line="276" w:lineRule="auto"/>
        <w:ind w:left="198" w:right="23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per-engine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the</w:t>
      </w:r>
      <w:r>
        <w:rPr>
          <w:spacing w:val="-1"/>
        </w:rPr>
        <w:t xml:space="preserve"> benefits</w:t>
      </w:r>
      <w:r>
        <w:rPr>
          <w:spacing w:val="-2"/>
        </w:rPr>
        <w:t xml:space="preserve"> </w:t>
      </w:r>
      <w:r>
        <w:rPr>
          <w:spacing w:val="-1"/>
        </w:rPr>
        <w:t>(largely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 xml:space="preserve">terms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lower</w:t>
      </w:r>
      <w:r>
        <w:rPr>
          <w:spacing w:val="5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t xml:space="preserve">fuel </w:t>
      </w:r>
      <w:r>
        <w:rPr>
          <w:spacing w:val="-1"/>
        </w:rPr>
        <w:t xml:space="preserve">economy) </w:t>
      </w:r>
      <w:r>
        <w:t xml:space="preserve">of </w:t>
      </w:r>
      <w:r>
        <w:rPr>
          <w:spacing w:val="-1"/>
        </w:rPr>
        <w:t>replacing old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less-polluting </w:t>
      </w:r>
      <w:r>
        <w:t>new</w:t>
      </w:r>
      <w:r>
        <w:rPr>
          <w:spacing w:val="55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outweigh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(reduced</w:t>
      </w:r>
      <w:r>
        <w:rPr>
          <w:spacing w:val="1"/>
        </w:rPr>
        <w:t xml:space="preserve"> </w:t>
      </w:r>
      <w:r>
        <w:rPr>
          <w:spacing w:val="-1"/>
        </w:rPr>
        <w:t xml:space="preserve">consumer </w:t>
      </w:r>
      <w:r>
        <w:t>and</w:t>
      </w:r>
      <w:r>
        <w:rPr>
          <w:spacing w:val="-1"/>
        </w:rPr>
        <w:t xml:space="preserve"> producer surplus).</w:t>
      </w:r>
      <w:r>
        <w:t xml:space="preserve"> This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true </w:t>
      </w:r>
      <w:r>
        <w:t>for</w:t>
      </w:r>
      <w:r>
        <w:rPr>
          <w:spacing w:val="45"/>
        </w:rPr>
        <w:t xml:space="preserve"> </w:t>
      </w:r>
      <w:r>
        <w:t>both</w:t>
      </w:r>
      <w:r>
        <w:rPr>
          <w:spacing w:val="-1"/>
        </w:rPr>
        <w:t xml:space="preserve"> types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NRSIEE,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largely</w:t>
      </w:r>
      <w:r>
        <w:rPr>
          <w:spacing w:val="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HC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from older</w:t>
      </w:r>
      <w:r>
        <w:rPr>
          <w:spacing w:val="-3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sector.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result,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more</w:t>
      </w:r>
      <w:r>
        <w:rPr>
          <w:spacing w:val="71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removed from</w:t>
      </w:r>
      <w:r>
        <w:rPr>
          <w:spacing w:val="2"/>
        </w:rPr>
        <w:t xml:space="preserve"> </w:t>
      </w:r>
      <w:r>
        <w:rPr>
          <w:spacing w:val="-1"/>
        </w:rPr>
        <w:t>the market,</w:t>
      </w:r>
      <w:r>
        <w:t xml:space="preserve"> </w:t>
      </w:r>
      <w:r>
        <w:rPr>
          <w:spacing w:val="-1"/>
        </w:rPr>
        <w:t xml:space="preserve">the higher </w:t>
      </w:r>
      <w:r>
        <w:t>the</w:t>
      </w:r>
      <w:r>
        <w:rPr>
          <w:spacing w:val="-1"/>
        </w:rPr>
        <w:t xml:space="preserve"> </w:t>
      </w:r>
      <w:r>
        <w:t>net-</w:t>
      </w:r>
      <w:r>
        <w:rPr>
          <w:spacing w:val="49"/>
        </w:rPr>
        <w:t xml:space="preserve"> </w:t>
      </w:r>
      <w:r>
        <w:rPr>
          <w:spacing w:val="-1"/>
        </w:rPr>
        <w:t>benefit.</w:t>
      </w:r>
    </w:p>
    <w:p w14:paraId="5F65E31F" w14:textId="77777777" w:rsidR="004863D4" w:rsidRDefault="009328F2">
      <w:pPr>
        <w:pStyle w:val="BodyText"/>
        <w:spacing w:before="199" w:line="276" w:lineRule="auto"/>
        <w:ind w:left="198" w:right="317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lower compliance</w:t>
      </w:r>
      <w:r>
        <w:rPr>
          <w:spacing w:val="1"/>
        </w:rPr>
        <w:t xml:space="preserve"> </w:t>
      </w:r>
      <w:r>
        <w:rPr>
          <w:spacing w:val="-2"/>
        </w:rPr>
        <w:t>levels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the Voluntary</w:t>
      </w:r>
      <w:r>
        <w:rPr>
          <w:spacing w:val="-2"/>
        </w:rPr>
        <w:t xml:space="preserve"> </w:t>
      </w:r>
      <w:r>
        <w:rPr>
          <w:spacing w:val="-1"/>
        </w:rPr>
        <w:t>(50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Co-</w:t>
      </w:r>
      <w:r>
        <w:rPr>
          <w:spacing w:val="63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(80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cent) options</w:t>
      </w:r>
      <w:r>
        <w:rPr>
          <w:spacing w:val="-2"/>
        </w:rPr>
        <w:t xml:space="preserve"> </w:t>
      </w:r>
      <w:r>
        <w:rPr>
          <w:spacing w:val="-1"/>
        </w:rPr>
        <w:t>mean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fewer non-compliant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removed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 market</w:t>
      </w:r>
      <w:r>
        <w:t xml:space="preserve"> </w:t>
      </w:r>
      <w:r>
        <w:rPr>
          <w:spacing w:val="-1"/>
        </w:rPr>
        <w:t>than under the</w:t>
      </w:r>
      <w:r>
        <w:rPr>
          <w:spacing w:val="1"/>
        </w:rPr>
        <w:t xml:space="preserve"> </w:t>
      </w:r>
      <w:r>
        <w:rPr>
          <w:spacing w:val="-1"/>
        </w:rPr>
        <w:t>Regulation option.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such,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rPr>
          <w:spacing w:val="57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 options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lower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Regulation option</w:t>
      </w:r>
      <w:r>
        <w:rPr>
          <w:spacing w:val="1"/>
        </w:rPr>
        <w:t xml:space="preserve"> </w:t>
      </w:r>
      <w:r>
        <w:rPr>
          <w:spacing w:val="-1"/>
        </w:rPr>
        <w:t>(Table</w:t>
      </w:r>
      <w:r>
        <w:rPr>
          <w:spacing w:val="1"/>
        </w:rPr>
        <w:t xml:space="preserve"> </w:t>
      </w:r>
      <w:r>
        <w:rPr>
          <w:spacing w:val="-1"/>
        </w:rPr>
        <w:t>6.8),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follows</w:t>
      </w:r>
      <w:r>
        <w:rPr>
          <w:spacing w:val="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preferred</w:t>
      </w:r>
      <w:r>
        <w:rPr>
          <w:spacing w:val="1"/>
        </w:rP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standards</w:t>
      </w:r>
      <w:r>
        <w:t xml:space="preserve"> for</w:t>
      </w:r>
      <w:r>
        <w:rPr>
          <w:spacing w:val="-1"/>
        </w:rPr>
        <w:t xml:space="preserve"> NRSIEE.</w:t>
      </w:r>
      <w:r>
        <w:t xml:space="preserve"> In</w:t>
      </w:r>
      <w:r>
        <w:rPr>
          <w:spacing w:val="45"/>
        </w:rPr>
        <w:t xml:space="preserve">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the Voluntary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Co-Regulation options</w:t>
      </w:r>
      <w:r>
        <w:t xml:space="preserve"> </w:t>
      </w:r>
      <w:r>
        <w:rPr>
          <w:spacing w:val="-1"/>
        </w:rPr>
        <w:t>impose</w:t>
      </w:r>
      <w:r>
        <w:rPr>
          <w:spacing w:val="1"/>
        </w:rPr>
        <w:t xml:space="preserve"> </w:t>
      </w:r>
      <w:r>
        <w:rPr>
          <w:spacing w:val="-1"/>
        </w:rPr>
        <w:t>higher regulatory</w:t>
      </w:r>
      <w:r>
        <w:rPr>
          <w:spacing w:val="-2"/>
        </w:rPr>
        <w:t xml:space="preserve"> </w:t>
      </w:r>
      <w:r>
        <w:rPr>
          <w:spacing w:val="-1"/>
        </w:rPr>
        <w:t>burdens</w:t>
      </w:r>
      <w:r>
        <w:rPr>
          <w:spacing w:val="6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industry.</w:t>
      </w:r>
    </w:p>
    <w:p w14:paraId="5F65E320" w14:textId="77777777" w:rsidR="004863D4" w:rsidRDefault="009328F2">
      <w:pPr>
        <w:tabs>
          <w:tab w:val="left" w:pos="1638"/>
        </w:tabs>
        <w:spacing w:before="199"/>
        <w:ind w:left="198"/>
        <w:rPr>
          <w:rFonts w:ascii="Arial" w:eastAsia="Arial" w:hAnsi="Arial" w:cs="Arial"/>
        </w:rPr>
      </w:pPr>
      <w:bookmarkStart w:id="181" w:name="Table_6.5_Net_present_value_of_regulator"/>
      <w:bookmarkEnd w:id="181"/>
      <w:r>
        <w:rPr>
          <w:rFonts w:ascii="Arial"/>
          <w:b/>
          <w:i/>
          <w:spacing w:val="-1"/>
        </w:rPr>
        <w:t>Table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6.5</w:t>
      </w:r>
      <w:r>
        <w:rPr>
          <w:rFonts w:ascii="Arial"/>
          <w:b/>
          <w:i/>
          <w:spacing w:val="-1"/>
        </w:rPr>
        <w:tab/>
        <w:t>Net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present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value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2"/>
        </w:rPr>
        <w:t>of</w:t>
      </w:r>
      <w:r>
        <w:rPr>
          <w:rFonts w:ascii="Arial"/>
          <w:b/>
          <w:i/>
          <w:spacing w:val="-1"/>
        </w:rPr>
        <w:t xml:space="preserve"> regulatory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options</w:t>
      </w:r>
    </w:p>
    <w:p w14:paraId="5F65E321" w14:textId="77777777" w:rsidR="004863D4" w:rsidRDefault="004863D4">
      <w:pPr>
        <w:spacing w:before="8"/>
        <w:rPr>
          <w:rFonts w:ascii="Arial" w:eastAsia="Arial" w:hAnsi="Arial" w:cs="Arial"/>
          <w:b/>
          <w:bCs/>
          <w:i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"/>
        <w:gridCol w:w="1134"/>
        <w:gridCol w:w="850"/>
        <w:gridCol w:w="992"/>
        <w:gridCol w:w="994"/>
        <w:gridCol w:w="566"/>
        <w:gridCol w:w="851"/>
        <w:gridCol w:w="1085"/>
        <w:gridCol w:w="928"/>
        <w:gridCol w:w="918"/>
      </w:tblGrid>
      <w:tr w:rsidR="004863D4" w14:paraId="5F65E328" w14:textId="77777777">
        <w:trPr>
          <w:trHeight w:hRule="exact" w:val="770"/>
        </w:trPr>
        <w:tc>
          <w:tcPr>
            <w:tcW w:w="1091" w:type="dxa"/>
            <w:vMerge w:val="restart"/>
            <w:tcBorders>
              <w:top w:val="nil"/>
              <w:left w:val="nil"/>
              <w:right w:val="nil"/>
            </w:tcBorders>
            <w:shd w:val="clear" w:color="auto" w:fill="4F81BD"/>
          </w:tcPr>
          <w:p w14:paraId="5F65E322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323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14:paraId="5F65E324" w14:textId="77777777" w:rsidR="004863D4" w:rsidRDefault="004863D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</w:p>
          <w:p w14:paraId="5F65E325" w14:textId="77777777" w:rsidR="004863D4" w:rsidRDefault="009328F2">
            <w:pPr>
              <w:pStyle w:val="TableParagraph"/>
              <w:ind w:left="34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Option</w:t>
            </w:r>
          </w:p>
        </w:tc>
        <w:tc>
          <w:tcPr>
            <w:tcW w:w="8317" w:type="dxa"/>
            <w:gridSpan w:val="9"/>
            <w:tcBorders>
              <w:top w:val="nil"/>
              <w:left w:val="nil"/>
              <w:bottom w:val="single" w:sz="17" w:space="0" w:color="4F81BD"/>
              <w:right w:val="nil"/>
            </w:tcBorders>
            <w:shd w:val="clear" w:color="auto" w:fill="4F81BD"/>
          </w:tcPr>
          <w:p w14:paraId="5F65E326" w14:textId="77777777" w:rsidR="004863D4" w:rsidRDefault="009328F2">
            <w:pPr>
              <w:pStyle w:val="TableParagraph"/>
              <w:spacing w:before="37" w:line="289" w:lineRule="auto"/>
              <w:ind w:left="3807" w:right="2630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 xml:space="preserve">Cost Benefit Outcome </w:t>
            </w:r>
            <w:r>
              <w:rPr>
                <w:rFonts w:ascii="Arial Narrow"/>
                <w:color w:val="FFFFFF"/>
                <w:sz w:val="18"/>
              </w:rPr>
              <w:t>-</w:t>
            </w:r>
            <w:r>
              <w:rPr>
                <w:rFonts w:ascii="Arial Narrow"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NPV</w:t>
            </w:r>
            <w:r>
              <w:rPr>
                <w:rFonts w:ascii="Arial Narrow"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2016 to</w:t>
            </w:r>
            <w:r>
              <w:rPr>
                <w:rFonts w:ascii="Arial Narrow"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2035</w:t>
            </w:r>
          </w:p>
          <w:p w14:paraId="5F65E327" w14:textId="77777777" w:rsidR="004863D4" w:rsidRDefault="009328F2">
            <w:pPr>
              <w:pStyle w:val="TableParagraph"/>
              <w:spacing w:line="162" w:lineRule="exact"/>
              <w:ind w:left="1175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($ million)</w:t>
            </w:r>
          </w:p>
        </w:tc>
      </w:tr>
      <w:tr w:rsidR="004863D4" w14:paraId="5F65E333" w14:textId="77777777">
        <w:trPr>
          <w:trHeight w:hRule="exact" w:val="730"/>
        </w:trPr>
        <w:tc>
          <w:tcPr>
            <w:tcW w:w="1091" w:type="dxa"/>
            <w:vMerge/>
            <w:tcBorders>
              <w:left w:val="nil"/>
              <w:bottom w:val="nil"/>
              <w:right w:val="nil"/>
            </w:tcBorders>
            <w:shd w:val="clear" w:color="auto" w:fill="4F81BD"/>
          </w:tcPr>
          <w:p w14:paraId="5F65E329" w14:textId="77777777" w:rsidR="004863D4" w:rsidRDefault="004863D4"/>
        </w:tc>
        <w:tc>
          <w:tcPr>
            <w:tcW w:w="1134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2A" w14:textId="77777777" w:rsidR="004863D4" w:rsidRDefault="004863D4"/>
        </w:tc>
        <w:tc>
          <w:tcPr>
            <w:tcW w:w="850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2B" w14:textId="77777777" w:rsidR="004863D4" w:rsidRDefault="009328F2">
            <w:pPr>
              <w:pStyle w:val="TableParagraph"/>
              <w:spacing w:before="46" w:line="239" w:lineRule="auto"/>
              <w:ind w:left="175" w:right="139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Avoided</w:t>
            </w:r>
            <w:r>
              <w:rPr>
                <w:rFonts w:ascii="Arial Narrow"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health</w:t>
            </w:r>
            <w:r>
              <w:rPr>
                <w:rFonts w:ascii="Arial Narrow"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costs</w:t>
            </w:r>
          </w:p>
        </w:tc>
        <w:tc>
          <w:tcPr>
            <w:tcW w:w="992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2C" w14:textId="77777777" w:rsidR="004863D4" w:rsidRDefault="009328F2">
            <w:pPr>
              <w:pStyle w:val="TableParagraph"/>
              <w:spacing w:before="46" w:line="239" w:lineRule="auto"/>
              <w:ind w:left="189" w:right="142" w:hanging="15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Change</w:t>
            </w:r>
            <w:r>
              <w:rPr>
                <w:rFonts w:ascii="Arial Narrow"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z w:val="18"/>
              </w:rPr>
              <w:t>in</w:t>
            </w:r>
            <w:r>
              <w:rPr>
                <w:rFonts w:ascii="Arial Narrow"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consumer</w:t>
            </w:r>
            <w:r>
              <w:rPr>
                <w:rFonts w:ascii="Arial Narrow"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surplus</w:t>
            </w:r>
          </w:p>
        </w:tc>
        <w:tc>
          <w:tcPr>
            <w:tcW w:w="994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2D" w14:textId="77777777" w:rsidR="004863D4" w:rsidRDefault="009328F2">
            <w:pPr>
              <w:pStyle w:val="TableParagraph"/>
              <w:spacing w:before="46" w:line="239" w:lineRule="auto"/>
              <w:ind w:left="224" w:right="140" w:hanging="46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Change</w:t>
            </w:r>
            <w:r>
              <w:rPr>
                <w:rFonts w:ascii="Arial Narrow"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z w:val="18"/>
              </w:rPr>
              <w:t>in</w:t>
            </w:r>
            <w:r>
              <w:rPr>
                <w:rFonts w:ascii="Arial Narrow"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producer</w:t>
            </w:r>
            <w:r>
              <w:rPr>
                <w:rFonts w:ascii="Arial Narrow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surplus</w:t>
            </w:r>
          </w:p>
        </w:tc>
        <w:tc>
          <w:tcPr>
            <w:tcW w:w="566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2E" w14:textId="77777777" w:rsidR="004863D4" w:rsidRDefault="009328F2">
            <w:pPr>
              <w:pStyle w:val="TableParagraph"/>
              <w:spacing w:before="46"/>
              <w:ind w:left="154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Fuel</w:t>
            </w:r>
          </w:p>
        </w:tc>
        <w:tc>
          <w:tcPr>
            <w:tcW w:w="851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2F" w14:textId="77777777" w:rsidR="004863D4" w:rsidRDefault="009328F2">
            <w:pPr>
              <w:pStyle w:val="TableParagraph"/>
              <w:spacing w:before="46"/>
              <w:ind w:left="195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Service</w:t>
            </w:r>
          </w:p>
        </w:tc>
        <w:tc>
          <w:tcPr>
            <w:tcW w:w="1085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30" w14:textId="77777777" w:rsidR="004863D4" w:rsidRDefault="009328F2">
            <w:pPr>
              <w:pStyle w:val="TableParagraph"/>
              <w:spacing w:before="46"/>
              <w:ind w:left="187" w:right="148" w:firstLine="7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Business</w:t>
            </w:r>
            <w:r>
              <w:rPr>
                <w:rFonts w:ascii="Arial Narrow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compliance</w:t>
            </w:r>
          </w:p>
        </w:tc>
        <w:tc>
          <w:tcPr>
            <w:tcW w:w="928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31" w14:textId="77777777" w:rsidR="004863D4" w:rsidRDefault="009328F2">
            <w:pPr>
              <w:pStyle w:val="TableParagraph"/>
              <w:spacing w:before="46"/>
              <w:ind w:left="249" w:right="218" w:firstLine="5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Govt.</w:t>
            </w:r>
            <w:r>
              <w:rPr>
                <w:rFonts w:ascii="Arial Narrow"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Admin.</w:t>
            </w:r>
          </w:p>
        </w:tc>
        <w:tc>
          <w:tcPr>
            <w:tcW w:w="918" w:type="dxa"/>
            <w:tcBorders>
              <w:top w:val="single" w:sz="17" w:space="0" w:color="4F81BD"/>
              <w:left w:val="nil"/>
              <w:bottom w:val="nil"/>
              <w:right w:val="nil"/>
            </w:tcBorders>
            <w:shd w:val="clear" w:color="auto" w:fill="4F81BD"/>
          </w:tcPr>
          <w:p w14:paraId="5F65E332" w14:textId="77777777" w:rsidR="004863D4" w:rsidRDefault="009328F2">
            <w:pPr>
              <w:pStyle w:val="TableParagraph"/>
              <w:spacing w:before="46" w:line="287" w:lineRule="auto"/>
              <w:ind w:left="279" w:right="236" w:firstLine="3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Total</w:t>
            </w:r>
            <w:r>
              <w:rPr>
                <w:rFonts w:ascii="Arial Narrow"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Arial Narrow"/>
                <w:color w:val="FFFFFF"/>
                <w:spacing w:val="-1"/>
                <w:sz w:val="18"/>
              </w:rPr>
              <w:t>(NPV)</w:t>
            </w:r>
          </w:p>
        </w:tc>
      </w:tr>
      <w:tr w:rsidR="004863D4" w14:paraId="5F65E336" w14:textId="77777777">
        <w:trPr>
          <w:trHeight w:hRule="exact" w:val="3384"/>
        </w:trPr>
        <w:tc>
          <w:tcPr>
            <w:tcW w:w="1091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334" w14:textId="77777777" w:rsidR="004863D4" w:rsidRDefault="004863D4"/>
        </w:tc>
        <w:tc>
          <w:tcPr>
            <w:tcW w:w="8317" w:type="dxa"/>
            <w:gridSpan w:val="9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BE5F1"/>
          </w:tcPr>
          <w:p w14:paraId="5F65E335" w14:textId="77777777" w:rsidR="004863D4" w:rsidRDefault="004863D4"/>
        </w:tc>
      </w:tr>
    </w:tbl>
    <w:p w14:paraId="5F65E337" w14:textId="1A73918C" w:rsidR="004863D4" w:rsidRDefault="00B00323">
      <w:pPr>
        <w:pStyle w:val="BodyText"/>
        <w:spacing w:before="17"/>
        <w:ind w:left="198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 wp14:anchorId="5F65E549" wp14:editId="52AEE427">
                <wp:simplePos x="0" y="0"/>
                <wp:positionH relativeFrom="page">
                  <wp:posOffset>838200</wp:posOffset>
                </wp:positionH>
                <wp:positionV relativeFrom="paragraph">
                  <wp:posOffset>-2110740</wp:posOffset>
                </wp:positionV>
                <wp:extent cx="5974080" cy="2110740"/>
                <wp:effectExtent l="0" t="2540" r="0" b="1270"/>
                <wp:wrapNone/>
                <wp:docPr id="523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61"/>
                              <w:gridCol w:w="1167"/>
                              <w:gridCol w:w="898"/>
                              <w:gridCol w:w="970"/>
                              <w:gridCol w:w="866"/>
                              <w:gridCol w:w="732"/>
                              <w:gridCol w:w="832"/>
                              <w:gridCol w:w="997"/>
                              <w:gridCol w:w="990"/>
                              <w:gridCol w:w="896"/>
                            </w:tblGrid>
                            <w:tr w:rsidR="009328F2" w14:paraId="5F65E5D1" w14:textId="77777777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106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5C5" w14:textId="77777777" w:rsidR="009328F2" w:rsidRDefault="009328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F65E5C6" w14:textId="77777777" w:rsidR="009328F2" w:rsidRDefault="009328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65E5C7" w14:textId="77777777" w:rsidR="009328F2" w:rsidRDefault="009328F2">
                                  <w:pPr>
                                    <w:pStyle w:val="TableParagraph"/>
                                    <w:ind w:left="244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sz w:val="18"/>
                                    </w:rPr>
                                    <w:t>Voluntary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8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376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Marine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9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right="22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A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right="8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-75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B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0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C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64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D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251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-19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E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right="6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CF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5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0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right="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9328F2" w14:paraId="5F65E5DC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5D2" w14:textId="77777777" w:rsidR="009328F2" w:rsidRDefault="009328F2"/>
                              </w:tc>
                              <w:tc>
                                <w:tcPr>
                                  <w:tcW w:w="11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3" w14:textId="77777777" w:rsidR="009328F2" w:rsidRDefault="009328F2">
                                  <w:pPr>
                                    <w:pStyle w:val="TableParagraph"/>
                                    <w:spacing w:before="54" w:line="204" w:lineRule="exact"/>
                                    <w:ind w:left="240" w:right="173" w:firstLine="81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z w:val="18"/>
                                    </w:rPr>
                                    <w:t>Outdoor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z w:val="18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4" w14:textId="77777777" w:rsidR="009328F2" w:rsidRDefault="009328F2">
                                  <w:pPr>
                                    <w:pStyle w:val="TableParagraph"/>
                                    <w:spacing w:before="151"/>
                                    <w:ind w:right="22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747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5" w14:textId="77777777" w:rsidR="009328F2" w:rsidRDefault="009328F2">
                                  <w:pPr>
                                    <w:pStyle w:val="TableParagraph"/>
                                    <w:spacing w:before="151"/>
                                    <w:ind w:left="297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-487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6" w14:textId="77777777" w:rsidR="009328F2" w:rsidRDefault="009328F2">
                                  <w:pPr>
                                    <w:pStyle w:val="TableParagraph"/>
                                    <w:spacing w:before="151"/>
                                    <w:ind w:left="33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-100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7" w14:textId="77777777" w:rsidR="009328F2" w:rsidRDefault="009328F2">
                                  <w:pPr>
                                    <w:pStyle w:val="TableParagraph"/>
                                    <w:spacing w:before="151"/>
                                    <w:ind w:left="273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8" w14:textId="77777777" w:rsidR="009328F2" w:rsidRDefault="009328F2">
                                  <w:pPr>
                                    <w:pStyle w:val="TableParagraph"/>
                                    <w:spacing w:before="151"/>
                                    <w:ind w:left="210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-308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9" w14:textId="77777777" w:rsidR="009328F2" w:rsidRDefault="009328F2">
                                  <w:pPr>
                                    <w:pStyle w:val="TableParagraph"/>
                                    <w:spacing w:before="151"/>
                                    <w:ind w:left="327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-22.5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A" w14:textId="77777777" w:rsidR="009328F2" w:rsidRDefault="009328F2">
                                  <w:pPr>
                                    <w:pStyle w:val="TableParagraph"/>
                                    <w:spacing w:before="48"/>
                                    <w:ind w:left="15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-4.8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B" w14:textId="77777777" w:rsidR="009328F2" w:rsidRDefault="009328F2">
                                  <w:pPr>
                                    <w:pStyle w:val="TableParagraph"/>
                                    <w:spacing w:before="151"/>
                                    <w:ind w:right="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294</w:t>
                                  </w:r>
                                </w:p>
                              </w:tc>
                            </w:tr>
                            <w:tr w:rsidR="009328F2" w14:paraId="5F65E5DF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5DD" w14:textId="77777777" w:rsidR="009328F2" w:rsidRDefault="009328F2"/>
                              </w:tc>
                              <w:tc>
                                <w:tcPr>
                                  <w:tcW w:w="8347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DE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right" w:pos="8015"/>
                                    </w:tabs>
                                    <w:spacing w:before="45"/>
                                    <w:ind w:left="266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Total NPV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ab/>
                                    <w:t>324</w:t>
                                  </w:r>
                                </w:p>
                              </w:tc>
                            </w:tr>
                            <w:tr w:rsidR="009328F2" w14:paraId="5F65E5EB" w14:textId="77777777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06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5E0" w14:textId="77777777" w:rsidR="009328F2" w:rsidRDefault="009328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F65E5E1" w14:textId="77777777" w:rsidR="009328F2" w:rsidRDefault="009328F2">
                                  <w:pPr>
                                    <w:pStyle w:val="TableParagraph"/>
                                    <w:spacing w:before="146" w:line="204" w:lineRule="exact"/>
                                    <w:ind w:left="204" w:right="151" w:firstLine="235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sz w:val="18"/>
                                    </w:rPr>
                                    <w:t>Co-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sz w:val="18"/>
                                    </w:rPr>
                                    <w:t>Regulation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2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376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Marine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3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right="22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4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297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-120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5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10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6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64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7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251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-30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8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right="6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9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15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A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right="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9328F2" w14:paraId="5F65E5F5" w14:textId="77777777">
                              <w:trPr>
                                <w:trHeight w:hRule="exact" w:val="508"/>
                              </w:trPr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5EC" w14:textId="77777777" w:rsidR="009328F2" w:rsidRDefault="009328F2"/>
                              </w:tc>
                              <w:tc>
                                <w:tcPr>
                                  <w:tcW w:w="11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D" w14:textId="77777777" w:rsidR="009328F2" w:rsidRDefault="009328F2">
                                  <w:pPr>
                                    <w:pStyle w:val="TableParagraph"/>
                                    <w:spacing w:before="51" w:line="204" w:lineRule="exact"/>
                                    <w:ind w:left="240" w:right="173" w:firstLine="81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z w:val="18"/>
                                    </w:rPr>
                                    <w:t>Outdoor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z w:val="18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E" w14:textId="77777777" w:rsidR="009328F2" w:rsidRDefault="009328F2">
                                  <w:pPr>
                                    <w:pStyle w:val="TableParagraph"/>
                                    <w:spacing w:before="149"/>
                                    <w:ind w:left="254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1,205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EF" w14:textId="77777777" w:rsidR="009328F2" w:rsidRDefault="009328F2">
                                  <w:pPr>
                                    <w:pStyle w:val="TableParagraph"/>
                                    <w:spacing w:before="149"/>
                                    <w:ind w:left="297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-780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F0" w14:textId="77777777" w:rsidR="009328F2" w:rsidRDefault="009328F2">
                                  <w:pPr>
                                    <w:pStyle w:val="TableParagraph"/>
                                    <w:spacing w:before="149"/>
                                    <w:ind w:left="33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-161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F1" w14:textId="77777777" w:rsidR="009328F2" w:rsidRDefault="009328F2">
                                  <w:pPr>
                                    <w:pStyle w:val="TableParagraph"/>
                                    <w:spacing w:before="149"/>
                                    <w:ind w:left="273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627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F2" w14:textId="77777777" w:rsidR="009328F2" w:rsidRDefault="009328F2">
                                  <w:pPr>
                                    <w:pStyle w:val="TableParagraph"/>
                                    <w:spacing w:before="149"/>
                                    <w:ind w:left="210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-411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F3" w14:textId="77777777" w:rsidR="009328F2" w:rsidRDefault="009328F2">
                                  <w:pPr>
                                    <w:pStyle w:val="TableParagraph"/>
                                    <w:spacing w:before="149"/>
                                    <w:ind w:left="327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-22.5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F4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1310"/>
                                    </w:tabs>
                                    <w:spacing w:before="46"/>
                                    <w:ind w:left="376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-4.8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position w:val="-9"/>
                                      <w:sz w:val="18"/>
                                    </w:rPr>
                                    <w:t>454</w:t>
                                  </w:r>
                                </w:p>
                              </w:tc>
                            </w:tr>
                            <w:tr w:rsidR="009328F2" w14:paraId="5F65E5F8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5F6" w14:textId="77777777" w:rsidR="009328F2" w:rsidRDefault="009328F2"/>
                              </w:tc>
                              <w:tc>
                                <w:tcPr>
                                  <w:tcW w:w="8347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5F7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right" w:pos="8015"/>
                                    </w:tabs>
                                    <w:spacing w:before="45"/>
                                    <w:ind w:left="266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Total NPV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ab/>
                                    <w:t>503</w:t>
                                  </w:r>
                                </w:p>
                              </w:tc>
                            </w:tr>
                            <w:tr w:rsidR="009328F2" w14:paraId="5F65E605" w14:textId="77777777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06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5F9" w14:textId="77777777" w:rsidR="009328F2" w:rsidRDefault="009328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F65E5FA" w14:textId="77777777" w:rsidR="009328F2" w:rsidRDefault="009328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F65E5FB" w14:textId="77777777" w:rsidR="009328F2" w:rsidRDefault="009328F2">
                                  <w:pPr>
                                    <w:pStyle w:val="TableParagraph"/>
                                    <w:ind w:left="204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sz w:val="18"/>
                                    </w:rPr>
                                    <w:t>Regulation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FC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376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Marine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FD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right="22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FE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297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-150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5FF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37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0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64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1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251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-37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2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right="6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3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left="15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-0.3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4" w14:textId="77777777" w:rsidR="009328F2" w:rsidRDefault="009328F2">
                                  <w:pPr>
                                    <w:pStyle w:val="TableParagraph"/>
                                    <w:spacing w:before="45"/>
                                    <w:ind w:right="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9328F2" w14:paraId="5F65E610" w14:textId="77777777">
                              <w:trPr>
                                <w:trHeight w:hRule="exact" w:val="508"/>
                              </w:trPr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606" w14:textId="77777777" w:rsidR="009328F2" w:rsidRDefault="009328F2"/>
                              </w:tc>
                              <w:tc>
                                <w:tcPr>
                                  <w:tcW w:w="11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7" w14:textId="77777777" w:rsidR="009328F2" w:rsidRDefault="009328F2">
                                  <w:pPr>
                                    <w:pStyle w:val="TableParagraph"/>
                                    <w:spacing w:before="51" w:line="204" w:lineRule="exact"/>
                                    <w:ind w:left="240" w:right="173" w:firstLine="81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z w:val="18"/>
                                    </w:rPr>
                                    <w:t>Outdoor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z w:val="18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8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left="254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1,511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9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left="297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-975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A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left="33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-201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B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left="273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732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C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left="210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2"/>
                                      <w:sz w:val="18"/>
                                    </w:rPr>
                                    <w:t>-480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D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right="6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-4.4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E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left="15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-9.2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0F" w14:textId="77777777" w:rsidR="009328F2" w:rsidRDefault="009328F2">
                                  <w:pPr>
                                    <w:pStyle w:val="TableParagraph"/>
                                    <w:spacing w:before="46"/>
                                    <w:ind w:right="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574</w:t>
                                  </w:r>
                                </w:p>
                              </w:tc>
                            </w:tr>
                            <w:tr w:rsidR="009328F2" w14:paraId="5F65E613" w14:textId="77777777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F81BD"/>
                                </w:tcPr>
                                <w:p w14:paraId="5F65E611" w14:textId="77777777" w:rsidR="009328F2" w:rsidRDefault="009328F2"/>
                              </w:tc>
                              <w:tc>
                                <w:tcPr>
                                  <w:tcW w:w="8347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12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right" w:pos="8015"/>
                                    </w:tabs>
                                    <w:spacing w:before="45"/>
                                    <w:ind w:left="266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>Total NPV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D2F59"/>
                                      <w:spacing w:val="-1"/>
                                      <w:sz w:val="18"/>
                                    </w:rPr>
                                    <w:tab/>
                                    <w:t>636</w:t>
                                  </w:r>
                                </w:p>
                              </w:tc>
                            </w:tr>
                          </w:tbl>
                          <w:p w14:paraId="5F65E614" w14:textId="77777777" w:rsidR="009328F2" w:rsidRDefault="009328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5E549" id="_x0000_t202" coordsize="21600,21600" o:spt="202" path="m,l,21600r21600,l21600,xe">
                <v:stroke joinstyle="miter"/>
                <v:path gradientshapeok="t" o:connecttype="rect"/>
              </v:shapetype>
              <v:shape id="Text Box 505" o:spid="_x0000_s1226" type="#_x0000_t202" style="position:absolute;left:0;text-align:left;margin-left:66pt;margin-top:-166.2pt;width:470.4pt;height:166.2pt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61"/>
                        <w:gridCol w:w="1167"/>
                        <w:gridCol w:w="898"/>
                        <w:gridCol w:w="970"/>
                        <w:gridCol w:w="866"/>
                        <w:gridCol w:w="732"/>
                        <w:gridCol w:w="832"/>
                        <w:gridCol w:w="997"/>
                        <w:gridCol w:w="990"/>
                        <w:gridCol w:w="896"/>
                      </w:tblGrid>
                      <w:tr w:rsidR="009328F2" w14:paraId="5F65E5D1" w14:textId="77777777">
                        <w:trPr>
                          <w:trHeight w:hRule="exact" w:val="296"/>
                        </w:trPr>
                        <w:tc>
                          <w:tcPr>
                            <w:tcW w:w="106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14:paraId="5F65E5C5" w14:textId="77777777" w:rsidR="009328F2" w:rsidRDefault="009328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65E5C6" w14:textId="77777777" w:rsidR="009328F2" w:rsidRDefault="009328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F65E5C7" w14:textId="77777777" w:rsidR="009328F2" w:rsidRDefault="009328F2">
                            <w:pPr>
                              <w:pStyle w:val="TableParagraph"/>
                              <w:ind w:left="244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sz w:val="18"/>
                              </w:rPr>
                              <w:t>Voluntary</w:t>
                            </w:r>
                          </w:p>
                        </w:tc>
                        <w:tc>
                          <w:tcPr>
                            <w:tcW w:w="11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8" w14:textId="77777777" w:rsidR="009328F2" w:rsidRDefault="009328F2">
                            <w:pPr>
                              <w:pStyle w:val="TableParagraph"/>
                              <w:spacing w:before="37"/>
                              <w:ind w:left="376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Marine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9" w14:textId="77777777" w:rsidR="009328F2" w:rsidRDefault="009328F2">
                            <w:pPr>
                              <w:pStyle w:val="TableParagraph"/>
                              <w:spacing w:before="37"/>
                              <w:ind w:right="22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A" w14:textId="77777777" w:rsidR="009328F2" w:rsidRDefault="009328F2">
                            <w:pPr>
                              <w:pStyle w:val="TableParagraph"/>
                              <w:spacing w:before="37"/>
                              <w:ind w:right="80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-75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B" w14:textId="77777777" w:rsidR="009328F2" w:rsidRDefault="009328F2">
                            <w:pPr>
                              <w:pStyle w:val="TableParagraph"/>
                              <w:spacing w:before="37"/>
                              <w:ind w:left="103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C" w14:textId="77777777" w:rsidR="009328F2" w:rsidRDefault="009328F2">
                            <w:pPr>
                              <w:pStyle w:val="TableParagraph"/>
                              <w:spacing w:before="37"/>
                              <w:ind w:left="64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D" w14:textId="77777777" w:rsidR="009328F2" w:rsidRDefault="009328F2">
                            <w:pPr>
                              <w:pStyle w:val="TableParagraph"/>
                              <w:spacing w:before="37"/>
                              <w:ind w:left="251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-19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E" w14:textId="77777777" w:rsidR="009328F2" w:rsidRDefault="009328F2">
                            <w:pPr>
                              <w:pStyle w:val="TableParagraph"/>
                              <w:spacing w:before="37"/>
                              <w:ind w:right="6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CF" w14:textId="77777777" w:rsidR="009328F2" w:rsidRDefault="009328F2">
                            <w:pPr>
                              <w:pStyle w:val="TableParagraph"/>
                              <w:spacing w:before="37"/>
                              <w:ind w:left="15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0" w14:textId="77777777" w:rsidR="009328F2" w:rsidRDefault="009328F2">
                            <w:pPr>
                              <w:pStyle w:val="TableParagraph"/>
                              <w:spacing w:before="37"/>
                              <w:ind w:right="9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30</w:t>
                            </w:r>
                          </w:p>
                        </w:tc>
                      </w:tr>
                      <w:tr w:rsidR="009328F2" w14:paraId="5F65E5DC" w14:textId="77777777">
                        <w:trPr>
                          <w:trHeight w:hRule="exact" w:val="510"/>
                        </w:trPr>
                        <w:tc>
                          <w:tcPr>
                            <w:tcW w:w="1061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14:paraId="5F65E5D2" w14:textId="77777777" w:rsidR="009328F2" w:rsidRDefault="009328F2"/>
                        </w:tc>
                        <w:tc>
                          <w:tcPr>
                            <w:tcW w:w="11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3" w14:textId="77777777" w:rsidR="009328F2" w:rsidRDefault="009328F2">
                            <w:pPr>
                              <w:pStyle w:val="TableParagraph"/>
                              <w:spacing w:before="54" w:line="204" w:lineRule="exact"/>
                              <w:ind w:left="240" w:right="173" w:firstLine="81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z w:val="18"/>
                              </w:rPr>
                              <w:t>Outdoor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z w:val="18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4" w14:textId="77777777" w:rsidR="009328F2" w:rsidRDefault="009328F2">
                            <w:pPr>
                              <w:pStyle w:val="TableParagraph"/>
                              <w:spacing w:before="151"/>
                              <w:ind w:right="22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747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5" w14:textId="77777777" w:rsidR="009328F2" w:rsidRDefault="009328F2">
                            <w:pPr>
                              <w:pStyle w:val="TableParagraph"/>
                              <w:spacing w:before="151"/>
                              <w:ind w:left="297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-487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6" w14:textId="77777777" w:rsidR="009328F2" w:rsidRDefault="009328F2">
                            <w:pPr>
                              <w:pStyle w:val="TableParagraph"/>
                              <w:spacing w:before="151"/>
                              <w:ind w:left="33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-100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7" w14:textId="77777777" w:rsidR="009328F2" w:rsidRDefault="009328F2">
                            <w:pPr>
                              <w:pStyle w:val="TableParagraph"/>
                              <w:spacing w:before="151"/>
                              <w:ind w:left="273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8" w14:textId="77777777" w:rsidR="009328F2" w:rsidRDefault="009328F2">
                            <w:pPr>
                              <w:pStyle w:val="TableParagraph"/>
                              <w:spacing w:before="151"/>
                              <w:ind w:left="210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-308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9" w14:textId="77777777" w:rsidR="009328F2" w:rsidRDefault="009328F2">
                            <w:pPr>
                              <w:pStyle w:val="TableParagraph"/>
                              <w:spacing w:before="151"/>
                              <w:ind w:left="327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-22.5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A" w14:textId="77777777" w:rsidR="009328F2" w:rsidRDefault="009328F2">
                            <w:pPr>
                              <w:pStyle w:val="TableParagraph"/>
                              <w:spacing w:before="48"/>
                              <w:ind w:left="15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-4.8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B" w14:textId="77777777" w:rsidR="009328F2" w:rsidRDefault="009328F2">
                            <w:pPr>
                              <w:pStyle w:val="TableParagraph"/>
                              <w:spacing w:before="151"/>
                              <w:ind w:right="9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294</w:t>
                            </w:r>
                          </w:p>
                        </w:tc>
                      </w:tr>
                      <w:tr w:rsidR="009328F2" w14:paraId="5F65E5DF" w14:textId="77777777">
                        <w:trPr>
                          <w:trHeight w:hRule="exact" w:val="302"/>
                        </w:trPr>
                        <w:tc>
                          <w:tcPr>
                            <w:tcW w:w="1061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4F81BD"/>
                          </w:tcPr>
                          <w:p w14:paraId="5F65E5DD" w14:textId="77777777" w:rsidR="009328F2" w:rsidRDefault="009328F2"/>
                        </w:tc>
                        <w:tc>
                          <w:tcPr>
                            <w:tcW w:w="8347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DE" w14:textId="77777777" w:rsidR="009328F2" w:rsidRDefault="009328F2">
                            <w:pPr>
                              <w:pStyle w:val="TableParagraph"/>
                              <w:tabs>
                                <w:tab w:val="right" w:pos="8015"/>
                              </w:tabs>
                              <w:spacing w:before="45"/>
                              <w:ind w:left="266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Total NPV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ab/>
                              <w:t>324</w:t>
                            </w:r>
                          </w:p>
                        </w:tc>
                      </w:tr>
                      <w:tr w:rsidR="009328F2" w14:paraId="5F65E5EB" w14:textId="77777777">
                        <w:trPr>
                          <w:trHeight w:hRule="exact" w:val="301"/>
                        </w:trPr>
                        <w:tc>
                          <w:tcPr>
                            <w:tcW w:w="106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14:paraId="5F65E5E0" w14:textId="77777777" w:rsidR="009328F2" w:rsidRDefault="009328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65E5E1" w14:textId="77777777" w:rsidR="009328F2" w:rsidRDefault="009328F2">
                            <w:pPr>
                              <w:pStyle w:val="TableParagraph"/>
                              <w:spacing w:before="146" w:line="204" w:lineRule="exact"/>
                              <w:ind w:left="204" w:right="151" w:firstLine="235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sz w:val="18"/>
                              </w:rPr>
                              <w:t>Co-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sz w:val="18"/>
                              </w:rPr>
                              <w:t>Regulation</w:t>
                            </w:r>
                          </w:p>
                        </w:tc>
                        <w:tc>
                          <w:tcPr>
                            <w:tcW w:w="11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2" w14:textId="77777777" w:rsidR="009328F2" w:rsidRDefault="009328F2">
                            <w:pPr>
                              <w:pStyle w:val="TableParagraph"/>
                              <w:spacing w:before="45"/>
                              <w:ind w:left="376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Marine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3" w14:textId="77777777" w:rsidR="009328F2" w:rsidRDefault="009328F2">
                            <w:pPr>
                              <w:pStyle w:val="TableParagraph"/>
                              <w:spacing w:before="45"/>
                              <w:ind w:right="22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4" w14:textId="77777777" w:rsidR="009328F2" w:rsidRDefault="009328F2">
                            <w:pPr>
                              <w:pStyle w:val="TableParagraph"/>
                              <w:spacing w:before="45"/>
                              <w:ind w:left="297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-120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5" w14:textId="77777777" w:rsidR="009328F2" w:rsidRDefault="009328F2">
                            <w:pPr>
                              <w:pStyle w:val="TableParagraph"/>
                              <w:spacing w:before="45"/>
                              <w:ind w:left="103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6" w14:textId="77777777" w:rsidR="009328F2" w:rsidRDefault="009328F2">
                            <w:pPr>
                              <w:pStyle w:val="TableParagraph"/>
                              <w:spacing w:before="45"/>
                              <w:ind w:left="64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7" w14:textId="77777777" w:rsidR="009328F2" w:rsidRDefault="009328F2">
                            <w:pPr>
                              <w:pStyle w:val="TableParagraph"/>
                              <w:spacing w:before="45"/>
                              <w:ind w:left="251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-30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8" w14:textId="77777777" w:rsidR="009328F2" w:rsidRDefault="009328F2">
                            <w:pPr>
                              <w:pStyle w:val="TableParagraph"/>
                              <w:spacing w:before="45"/>
                              <w:ind w:right="6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9" w14:textId="77777777" w:rsidR="009328F2" w:rsidRDefault="009328F2">
                            <w:pPr>
                              <w:pStyle w:val="TableParagraph"/>
                              <w:spacing w:before="45"/>
                              <w:ind w:left="15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A" w14:textId="77777777" w:rsidR="009328F2" w:rsidRDefault="009328F2">
                            <w:pPr>
                              <w:pStyle w:val="TableParagraph"/>
                              <w:spacing w:before="45"/>
                              <w:ind w:right="9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49</w:t>
                            </w:r>
                          </w:p>
                        </w:tc>
                      </w:tr>
                      <w:tr w:rsidR="009328F2" w14:paraId="5F65E5F5" w14:textId="77777777">
                        <w:trPr>
                          <w:trHeight w:hRule="exact" w:val="508"/>
                        </w:trPr>
                        <w:tc>
                          <w:tcPr>
                            <w:tcW w:w="1061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14:paraId="5F65E5EC" w14:textId="77777777" w:rsidR="009328F2" w:rsidRDefault="009328F2"/>
                        </w:tc>
                        <w:tc>
                          <w:tcPr>
                            <w:tcW w:w="11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D" w14:textId="77777777" w:rsidR="009328F2" w:rsidRDefault="009328F2">
                            <w:pPr>
                              <w:pStyle w:val="TableParagraph"/>
                              <w:spacing w:before="51" w:line="204" w:lineRule="exact"/>
                              <w:ind w:left="240" w:right="173" w:firstLine="81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z w:val="18"/>
                              </w:rPr>
                              <w:t>Outdoor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z w:val="18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E" w14:textId="77777777" w:rsidR="009328F2" w:rsidRDefault="009328F2">
                            <w:pPr>
                              <w:pStyle w:val="TableParagraph"/>
                              <w:spacing w:before="149"/>
                              <w:ind w:left="254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1,205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EF" w14:textId="77777777" w:rsidR="009328F2" w:rsidRDefault="009328F2">
                            <w:pPr>
                              <w:pStyle w:val="TableParagraph"/>
                              <w:spacing w:before="149"/>
                              <w:ind w:left="297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-780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F0" w14:textId="77777777" w:rsidR="009328F2" w:rsidRDefault="009328F2">
                            <w:pPr>
                              <w:pStyle w:val="TableParagraph"/>
                              <w:spacing w:before="149"/>
                              <w:ind w:left="33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-161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F1" w14:textId="77777777" w:rsidR="009328F2" w:rsidRDefault="009328F2">
                            <w:pPr>
                              <w:pStyle w:val="TableParagraph"/>
                              <w:spacing w:before="149"/>
                              <w:ind w:left="273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627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F2" w14:textId="77777777" w:rsidR="009328F2" w:rsidRDefault="009328F2">
                            <w:pPr>
                              <w:pStyle w:val="TableParagraph"/>
                              <w:spacing w:before="149"/>
                              <w:ind w:left="210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-411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F3" w14:textId="77777777" w:rsidR="009328F2" w:rsidRDefault="009328F2">
                            <w:pPr>
                              <w:pStyle w:val="TableParagraph"/>
                              <w:spacing w:before="149"/>
                              <w:ind w:left="327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-22.5</w:t>
                            </w:r>
                          </w:p>
                        </w:tc>
                        <w:tc>
                          <w:tcPr>
                            <w:tcW w:w="18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F4" w14:textId="77777777" w:rsidR="009328F2" w:rsidRDefault="009328F2">
                            <w:pPr>
                              <w:pStyle w:val="TableParagraph"/>
                              <w:tabs>
                                <w:tab w:val="left" w:pos="1310"/>
                              </w:tabs>
                              <w:spacing w:before="46"/>
                              <w:ind w:left="376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-4.8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position w:val="-9"/>
                                <w:sz w:val="18"/>
                              </w:rPr>
                              <w:t>454</w:t>
                            </w:r>
                          </w:p>
                        </w:tc>
                      </w:tr>
                      <w:tr w:rsidR="009328F2" w14:paraId="5F65E5F8" w14:textId="77777777">
                        <w:trPr>
                          <w:trHeight w:hRule="exact" w:val="302"/>
                        </w:trPr>
                        <w:tc>
                          <w:tcPr>
                            <w:tcW w:w="1061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4F81BD"/>
                          </w:tcPr>
                          <w:p w14:paraId="5F65E5F6" w14:textId="77777777" w:rsidR="009328F2" w:rsidRDefault="009328F2"/>
                        </w:tc>
                        <w:tc>
                          <w:tcPr>
                            <w:tcW w:w="8347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CCE4"/>
                          </w:tcPr>
                          <w:p w14:paraId="5F65E5F7" w14:textId="77777777" w:rsidR="009328F2" w:rsidRDefault="009328F2">
                            <w:pPr>
                              <w:pStyle w:val="TableParagraph"/>
                              <w:tabs>
                                <w:tab w:val="right" w:pos="8015"/>
                              </w:tabs>
                              <w:spacing w:before="45"/>
                              <w:ind w:left="266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Total NPV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ab/>
                              <w:t>503</w:t>
                            </w:r>
                          </w:p>
                        </w:tc>
                      </w:tr>
                      <w:tr w:rsidR="009328F2" w14:paraId="5F65E605" w14:textId="77777777">
                        <w:trPr>
                          <w:trHeight w:hRule="exact" w:val="301"/>
                        </w:trPr>
                        <w:tc>
                          <w:tcPr>
                            <w:tcW w:w="106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14:paraId="5F65E5F9" w14:textId="77777777" w:rsidR="009328F2" w:rsidRDefault="009328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65E5FA" w14:textId="77777777" w:rsidR="009328F2" w:rsidRDefault="009328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5F65E5FB" w14:textId="77777777" w:rsidR="009328F2" w:rsidRDefault="009328F2">
                            <w:pPr>
                              <w:pStyle w:val="TableParagraph"/>
                              <w:ind w:left="204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sz w:val="18"/>
                              </w:rPr>
                              <w:t>Regulation</w:t>
                            </w:r>
                          </w:p>
                        </w:tc>
                        <w:tc>
                          <w:tcPr>
                            <w:tcW w:w="11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FC" w14:textId="77777777" w:rsidR="009328F2" w:rsidRDefault="009328F2">
                            <w:pPr>
                              <w:pStyle w:val="TableParagraph"/>
                              <w:spacing w:before="45"/>
                              <w:ind w:left="376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Marine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FD" w14:textId="77777777" w:rsidR="009328F2" w:rsidRDefault="009328F2">
                            <w:pPr>
                              <w:pStyle w:val="TableParagraph"/>
                              <w:spacing w:before="45"/>
                              <w:ind w:right="22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FE" w14:textId="77777777" w:rsidR="009328F2" w:rsidRDefault="009328F2">
                            <w:pPr>
                              <w:pStyle w:val="TableParagraph"/>
                              <w:spacing w:before="45"/>
                              <w:ind w:left="297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-150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5FF" w14:textId="77777777" w:rsidR="009328F2" w:rsidRDefault="009328F2">
                            <w:pPr>
                              <w:pStyle w:val="TableParagraph"/>
                              <w:spacing w:before="45"/>
                              <w:ind w:left="37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0" w14:textId="77777777" w:rsidR="009328F2" w:rsidRDefault="009328F2">
                            <w:pPr>
                              <w:pStyle w:val="TableParagraph"/>
                              <w:spacing w:before="45"/>
                              <w:ind w:left="64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1" w14:textId="77777777" w:rsidR="009328F2" w:rsidRDefault="009328F2">
                            <w:pPr>
                              <w:pStyle w:val="TableParagraph"/>
                              <w:spacing w:before="45"/>
                              <w:ind w:left="251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-37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2" w14:textId="77777777" w:rsidR="009328F2" w:rsidRDefault="009328F2">
                            <w:pPr>
                              <w:pStyle w:val="TableParagraph"/>
                              <w:spacing w:before="45"/>
                              <w:ind w:right="6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3" w14:textId="77777777" w:rsidR="009328F2" w:rsidRDefault="009328F2">
                            <w:pPr>
                              <w:pStyle w:val="TableParagraph"/>
                              <w:spacing w:before="45"/>
                              <w:ind w:left="15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-0.3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4" w14:textId="77777777" w:rsidR="009328F2" w:rsidRDefault="009328F2">
                            <w:pPr>
                              <w:pStyle w:val="TableParagraph"/>
                              <w:spacing w:before="45"/>
                              <w:ind w:right="9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61</w:t>
                            </w:r>
                          </w:p>
                        </w:tc>
                      </w:tr>
                      <w:tr w:rsidR="009328F2" w14:paraId="5F65E610" w14:textId="77777777">
                        <w:trPr>
                          <w:trHeight w:hRule="exact" w:val="508"/>
                        </w:trPr>
                        <w:tc>
                          <w:tcPr>
                            <w:tcW w:w="1061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4F81BD"/>
                          </w:tcPr>
                          <w:p w14:paraId="5F65E606" w14:textId="77777777" w:rsidR="009328F2" w:rsidRDefault="009328F2"/>
                        </w:tc>
                        <w:tc>
                          <w:tcPr>
                            <w:tcW w:w="11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7" w14:textId="77777777" w:rsidR="009328F2" w:rsidRDefault="009328F2">
                            <w:pPr>
                              <w:pStyle w:val="TableParagraph"/>
                              <w:spacing w:before="51" w:line="204" w:lineRule="exact"/>
                              <w:ind w:left="240" w:right="173" w:firstLine="81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z w:val="18"/>
                              </w:rPr>
                              <w:t>Outdoor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z w:val="18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8" w14:textId="77777777" w:rsidR="009328F2" w:rsidRDefault="009328F2">
                            <w:pPr>
                              <w:pStyle w:val="TableParagraph"/>
                              <w:spacing w:before="46"/>
                              <w:ind w:left="254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1,511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9" w14:textId="77777777" w:rsidR="009328F2" w:rsidRDefault="009328F2">
                            <w:pPr>
                              <w:pStyle w:val="TableParagraph"/>
                              <w:spacing w:before="46"/>
                              <w:ind w:left="297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-975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A" w14:textId="77777777" w:rsidR="009328F2" w:rsidRDefault="009328F2">
                            <w:pPr>
                              <w:pStyle w:val="TableParagraph"/>
                              <w:spacing w:before="46"/>
                              <w:ind w:left="33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-201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B" w14:textId="77777777" w:rsidR="009328F2" w:rsidRDefault="009328F2">
                            <w:pPr>
                              <w:pStyle w:val="TableParagraph"/>
                              <w:spacing w:before="46"/>
                              <w:ind w:left="273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732</w:t>
                            </w:r>
                          </w:p>
                        </w:tc>
                        <w:tc>
                          <w:tcPr>
                            <w:tcW w:w="8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C" w14:textId="77777777" w:rsidR="009328F2" w:rsidRDefault="009328F2">
                            <w:pPr>
                              <w:pStyle w:val="TableParagraph"/>
                              <w:spacing w:before="46"/>
                              <w:ind w:left="210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2"/>
                                <w:sz w:val="18"/>
                              </w:rPr>
                              <w:t>-480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D" w14:textId="77777777" w:rsidR="009328F2" w:rsidRDefault="009328F2">
                            <w:pPr>
                              <w:pStyle w:val="TableParagraph"/>
                              <w:spacing w:before="46"/>
                              <w:ind w:right="6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-4.4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E" w14:textId="77777777" w:rsidR="009328F2" w:rsidRDefault="009328F2">
                            <w:pPr>
                              <w:pStyle w:val="TableParagraph"/>
                              <w:spacing w:before="46"/>
                              <w:ind w:left="15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-9.2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0F" w14:textId="77777777" w:rsidR="009328F2" w:rsidRDefault="009328F2">
                            <w:pPr>
                              <w:pStyle w:val="TableParagraph"/>
                              <w:spacing w:before="46"/>
                              <w:ind w:right="9"/>
                              <w:jc w:val="center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574</w:t>
                            </w:r>
                          </w:p>
                        </w:tc>
                      </w:tr>
                      <w:tr w:rsidR="009328F2" w14:paraId="5F65E613" w14:textId="77777777">
                        <w:trPr>
                          <w:trHeight w:hRule="exact" w:val="295"/>
                        </w:trPr>
                        <w:tc>
                          <w:tcPr>
                            <w:tcW w:w="1061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4F81BD"/>
                          </w:tcPr>
                          <w:p w14:paraId="5F65E611" w14:textId="77777777" w:rsidR="009328F2" w:rsidRDefault="009328F2"/>
                        </w:tc>
                        <w:tc>
                          <w:tcPr>
                            <w:tcW w:w="8347" w:type="dxa"/>
                            <w:gridSpan w:val="9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BE5F1"/>
                          </w:tcPr>
                          <w:p w14:paraId="5F65E612" w14:textId="77777777" w:rsidR="009328F2" w:rsidRDefault="009328F2">
                            <w:pPr>
                              <w:pStyle w:val="TableParagraph"/>
                              <w:tabs>
                                <w:tab w:val="right" w:pos="8015"/>
                              </w:tabs>
                              <w:spacing w:before="45"/>
                              <w:ind w:left="266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>Total NPV</w:t>
                            </w:r>
                            <w:r>
                              <w:rPr>
                                <w:rFonts w:ascii="Arial Narrow"/>
                                <w:b/>
                                <w:color w:val="0D2F59"/>
                                <w:spacing w:val="-1"/>
                                <w:sz w:val="18"/>
                              </w:rPr>
                              <w:tab/>
                              <w:t>636</w:t>
                            </w:r>
                          </w:p>
                        </w:tc>
                      </w:tr>
                    </w:tbl>
                    <w:p w14:paraId="5F65E614" w14:textId="77777777" w:rsidR="009328F2" w:rsidRDefault="009328F2"/>
                  </w:txbxContent>
                </v:textbox>
                <w10:wrap anchorx="page"/>
              </v:shape>
            </w:pict>
          </mc:Fallback>
        </mc:AlternateContent>
      </w:r>
      <w:r w:rsidR="009328F2">
        <w:rPr>
          <w:spacing w:val="-1"/>
        </w:rPr>
        <w:t>Note: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Totals</w:t>
      </w:r>
      <w:r w:rsidR="009328F2">
        <w:rPr>
          <w:spacing w:val="-2"/>
        </w:rPr>
        <w:t xml:space="preserve"> </w:t>
      </w:r>
      <w:r w:rsidR="009328F2">
        <w:t>may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vary</w:t>
      </w:r>
      <w:r w:rsidR="009328F2">
        <w:rPr>
          <w:spacing w:val="-2"/>
        </w:rPr>
        <w:t xml:space="preserve"> </w:t>
      </w:r>
      <w:r w:rsidR="009328F2">
        <w:t>due</w:t>
      </w:r>
      <w:r w:rsidR="009328F2">
        <w:rPr>
          <w:spacing w:val="-1"/>
        </w:rPr>
        <w:t xml:space="preserve"> </w:t>
      </w:r>
      <w:r w:rsidR="009328F2">
        <w:t>to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rounding</w:t>
      </w:r>
    </w:p>
    <w:p w14:paraId="5F65E338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339" w14:textId="77777777" w:rsidR="004863D4" w:rsidRDefault="009328F2">
      <w:pPr>
        <w:pStyle w:val="BodyText"/>
        <w:spacing w:line="275" w:lineRule="auto"/>
        <w:ind w:left="198" w:right="232"/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 xml:space="preserve">better than </w:t>
      </w:r>
      <w:r>
        <w:t>no</w:t>
      </w:r>
      <w:r>
        <w:rPr>
          <w:spacing w:val="-1"/>
        </w:rPr>
        <w:t xml:space="preserve"> policy</w:t>
      </w:r>
      <w:r>
        <w:rPr>
          <w:spacing w:val="-2"/>
        </w:rPr>
        <w:t xml:space="preserve"> </w:t>
      </w:r>
      <w:r>
        <w:rPr>
          <w:spacing w:val="-1"/>
        </w:rPr>
        <w:t xml:space="preserve">change? </w:t>
      </w:r>
      <w:r>
        <w:t xml:space="preserve">As </w:t>
      </w:r>
      <w:r>
        <w:rPr>
          <w:spacing w:val="-1"/>
        </w:rPr>
        <w:t>discussed in</w:t>
      </w:r>
      <w:r>
        <w:rPr>
          <w:spacing w:val="1"/>
        </w:rPr>
        <w:t xml:space="preserve"> </w:t>
      </w:r>
      <w:r>
        <w:rPr>
          <w:spacing w:val="-1"/>
        </w:rP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71"/>
        </w:rPr>
        <w:t xml:space="preserve"> </w:t>
      </w:r>
      <w:r>
        <w:rPr>
          <w:spacing w:val="-1"/>
        </w:rPr>
        <w:t>sensitivity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(section</w:t>
      </w:r>
      <w:r>
        <w:rPr>
          <w:spacing w:val="1"/>
        </w:rPr>
        <w:t xml:space="preserve"> </w:t>
      </w:r>
      <w:r>
        <w:rPr>
          <w:spacing w:val="-1"/>
        </w:rPr>
        <w:t>6.4),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depends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the assumptions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much</w:t>
      </w:r>
      <w:r>
        <w:rPr>
          <w:spacing w:val="67"/>
        </w:rPr>
        <w:t xml:space="preserve"> </w:t>
      </w:r>
      <w:r>
        <w:rPr>
          <w:spacing w:val="-1"/>
        </w:rPr>
        <w:t>costlier 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are </w:t>
      </w:r>
      <w:r>
        <w:t>to</w:t>
      </w:r>
      <w:r>
        <w:rPr>
          <w:spacing w:val="-1"/>
        </w:rPr>
        <w:t xml:space="preserve"> purchase,</w:t>
      </w:r>
      <w:r>
        <w:rPr>
          <w:spacing w:val="-2"/>
        </w:rPr>
        <w:t xml:space="preserve"> </w:t>
      </w:r>
      <w:r>
        <w:rPr>
          <w:spacing w:val="-1"/>
        </w:rPr>
        <w:t>unit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pollutants</w:t>
      </w:r>
    </w:p>
    <w:p w14:paraId="5F65E33A" w14:textId="77777777" w:rsidR="004863D4" w:rsidRDefault="004863D4">
      <w:pPr>
        <w:spacing w:line="275" w:lineRule="auto"/>
        <w:sectPr w:rsidR="004863D4">
          <w:pgSz w:w="11910" w:h="16840"/>
          <w:pgMar w:top="1340" w:right="1060" w:bottom="640" w:left="1220" w:header="0" w:footer="454" w:gutter="0"/>
          <w:cols w:space="720"/>
        </w:sectPr>
      </w:pPr>
    </w:p>
    <w:p w14:paraId="5F65E33B" w14:textId="77777777" w:rsidR="004863D4" w:rsidRDefault="009328F2">
      <w:pPr>
        <w:pStyle w:val="BodyText"/>
        <w:spacing w:before="58" w:line="276" w:lineRule="auto"/>
        <w:ind w:right="150"/>
      </w:pP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discount</w:t>
      </w:r>
      <w:r>
        <w:t xml:space="preserve"> </w:t>
      </w:r>
      <w:r>
        <w:rPr>
          <w:spacing w:val="-1"/>
        </w:rPr>
        <w:t>rate used.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significantly</w:t>
      </w:r>
      <w:r>
        <w:rPr>
          <w:spacing w:val="65"/>
        </w:rPr>
        <w:t xml:space="preserve"> </w:t>
      </w:r>
      <w:r>
        <w:rPr>
          <w:spacing w:val="-1"/>
        </w:rPr>
        <w:t xml:space="preserve">lower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central</w:t>
      </w:r>
      <w:r>
        <w:t xml:space="preserve"> case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63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exceed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true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10%</w:t>
      </w:r>
      <w:r>
        <w:t xml:space="preserve"> </w:t>
      </w:r>
      <w:r>
        <w:rPr>
          <w:spacing w:val="-1"/>
        </w:rPr>
        <w:t>discount</w:t>
      </w:r>
      <w:r>
        <w:t xml:space="preserve"> </w:t>
      </w:r>
      <w:r>
        <w:rPr>
          <w:spacing w:val="-1"/>
        </w:rPr>
        <w:t>rate</w:t>
      </w:r>
      <w:r>
        <w:rPr>
          <w:spacing w:val="69"/>
        </w:rPr>
        <w:t xml:space="preserve"> </w:t>
      </w:r>
      <w:r>
        <w:rPr>
          <w:spacing w:val="-1"/>
        </w:rPr>
        <w:t>is</w:t>
      </w:r>
      <w:r>
        <w:t xml:space="preserve"> used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difference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and non-compliant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t xml:space="preserve">150% </w:t>
      </w:r>
      <w:r>
        <w:rPr>
          <w:spacing w:val="-1"/>
        </w:rPr>
        <w:t>greater relative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in the central</w:t>
      </w:r>
      <w:r>
        <w:t xml:space="preserve"> </w:t>
      </w:r>
      <w:r>
        <w:rPr>
          <w:spacing w:val="-1"/>
        </w:rPr>
        <w:t>case.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circumstances,</w:t>
      </w:r>
      <w:r>
        <w:rPr>
          <w:spacing w:val="-2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preferred.</w:t>
      </w:r>
    </w:p>
    <w:p w14:paraId="5F65E33C" w14:textId="77777777" w:rsidR="004863D4" w:rsidRDefault="009328F2">
      <w:pPr>
        <w:pStyle w:val="BodyText"/>
        <w:spacing w:before="202" w:line="276" w:lineRule="auto"/>
        <w:ind w:right="150"/>
      </w:pPr>
      <w:r>
        <w:rPr>
          <w:spacing w:val="-1"/>
        </w:rPr>
        <w:t>However,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discount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central</w:t>
      </w:r>
      <w:r>
        <w:rPr>
          <w:spacing w:val="-3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standard 7%</w:t>
      </w:r>
      <w:r>
        <w:t xml:space="preserve"> and</w:t>
      </w:r>
      <w:r>
        <w:rPr>
          <w:spacing w:val="-1"/>
        </w:rPr>
        <w:t xml:space="preserve"> the</w:t>
      </w:r>
      <w:r>
        <w:rPr>
          <w:spacing w:val="41"/>
        </w:rP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>increase in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online pricing information</w:t>
      </w:r>
      <w:r>
        <w:rPr>
          <w:spacing w:val="73"/>
        </w:rPr>
        <w:t xml:space="preserve"> </w:t>
      </w:r>
      <w:r>
        <w:rPr>
          <w:spacing w:val="-1"/>
        </w:rPr>
        <w:t>(with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submissions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informing outboard engine</w:t>
      </w:r>
      <w:r>
        <w:rPr>
          <w:spacing w:val="1"/>
        </w:rPr>
        <w:t xml:space="preserve"> </w:t>
      </w:r>
      <w:r>
        <w:rPr>
          <w:spacing w:val="-1"/>
        </w:rPr>
        <w:t xml:space="preserve">costs)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seem</w:t>
      </w:r>
      <w:r>
        <w:rPr>
          <w:spacing w:val="67"/>
        </w:rPr>
        <w:t xml:space="preserve"> </w:t>
      </w:r>
      <w:r>
        <w:rPr>
          <w:spacing w:val="-1"/>
        </w:rPr>
        <w:t>reasonable.</w:t>
      </w:r>
      <w:r>
        <w:rPr>
          <w:spacing w:val="-2"/>
        </w:rPr>
        <w:t xml:space="preserve"> </w:t>
      </w:r>
      <w:r>
        <w:rPr>
          <w:spacing w:val="-1"/>
        </w:rPr>
        <w:t>The unit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modelled in this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studies.</w:t>
      </w:r>
      <w:r>
        <w:t xml:space="preserve"> In</w:t>
      </w:r>
      <w:r>
        <w:rPr>
          <w:spacing w:val="-1"/>
        </w:rPr>
        <w:t xml:space="preserve"> addition,</w:t>
      </w:r>
      <w:r>
        <w:rPr>
          <w:spacing w:val="-2"/>
        </w:rPr>
        <w:t xml:space="preserve"> </w:t>
      </w:r>
      <w:r>
        <w:rPr>
          <w:spacing w:val="-1"/>
        </w:rPr>
        <w:t>other likely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 emissions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namely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69"/>
        </w:rPr>
        <w:t xml:space="preserve"> </w:t>
      </w:r>
      <w:r>
        <w:rPr>
          <w:spacing w:val="-1"/>
        </w:rPr>
        <w:t>benefits</w:t>
      </w:r>
      <w:r>
        <w:t xml:space="preserve"> –</w:t>
      </w:r>
      <w:r>
        <w:rPr>
          <w:spacing w:val="-1"/>
        </w:rPr>
        <w:t xml:space="preserve"> are </w:t>
      </w:r>
      <w:r>
        <w:t xml:space="preserve">not </w:t>
      </w:r>
      <w:r>
        <w:rPr>
          <w:spacing w:val="-1"/>
        </w:rPr>
        <w:t>quantified.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balance,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 xml:space="preserve">highlighting </w:t>
      </w:r>
      <w:r>
        <w:t>some</w:t>
      </w:r>
      <w:r>
        <w:rPr>
          <w:spacing w:val="-1"/>
        </w:rPr>
        <w:t xml:space="preserve"> uncertainties,</w:t>
      </w:r>
      <w:r>
        <w:rPr>
          <w:spacing w:val="53"/>
        </w:rPr>
        <w:t xml:space="preserve"> </w:t>
      </w:r>
      <w:r>
        <w:rPr>
          <w:spacing w:val="-1"/>
        </w:rPr>
        <w:t>including around</w:t>
      </w:r>
      <w:r>
        <w:rPr>
          <w:spacing w:val="1"/>
        </w:rPr>
        <w:t xml:space="preserve"> </w:t>
      </w:r>
      <w:r>
        <w:rPr>
          <w:spacing w:val="-1"/>
        </w:rPr>
        <w:t>the 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air pollution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non-compliant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outdoor power</w:t>
      </w:r>
      <w:r>
        <w:rPr>
          <w:spacing w:val="45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category,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provides</w:t>
      </w:r>
      <w:r>
        <w:t xml:space="preserve"> guarded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introduction of</w:t>
      </w:r>
      <w:r>
        <w:rPr>
          <w:spacing w:val="3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standards.</w:t>
      </w:r>
    </w:p>
    <w:p w14:paraId="5F65E33D" w14:textId="77777777" w:rsidR="004863D4" w:rsidRDefault="009328F2">
      <w:pPr>
        <w:pStyle w:val="BodyText"/>
        <w:spacing w:before="202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over</w:t>
      </w:r>
    </w:p>
    <w:p w14:paraId="5F65E33E" w14:textId="77777777" w:rsidR="004863D4" w:rsidRDefault="009328F2">
      <w:pPr>
        <w:pStyle w:val="BodyText"/>
        <w:spacing w:before="41" w:line="276" w:lineRule="auto"/>
        <w:ind w:right="107"/>
      </w:pPr>
      <w:r>
        <w:rPr>
          <w:spacing w:val="-1"/>
        </w:rPr>
        <w:t>$600</w:t>
      </w:r>
      <w:r>
        <w:rPr>
          <w:spacing w:val="1"/>
        </w:rPr>
        <w:t xml:space="preserve"> </w:t>
      </w:r>
      <w:r>
        <w:rPr>
          <w:spacing w:val="-1"/>
        </w:rPr>
        <w:t>million in</w:t>
      </w:r>
      <w:r>
        <w:rPr>
          <w:spacing w:val="1"/>
        </w:rPr>
        <w:t xml:space="preserve"> </w:t>
      </w:r>
      <w:r>
        <w:rPr>
          <w:spacing w:val="-1"/>
        </w:rPr>
        <w:t>NPV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over the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rPr>
          <w:spacing w:val="1"/>
        </w:rPr>
        <w:t xml:space="preserve"> </w:t>
      </w:r>
      <w:r>
        <w:rPr>
          <w:spacing w:val="-1"/>
        </w:rPr>
        <w:t>2016-2035,</w:t>
      </w:r>
      <w: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1"/>
        </w:rPr>
        <w:t xml:space="preserve"> central</w:t>
      </w:r>
      <w:r>
        <w:t xml:space="preserve"> case</w:t>
      </w:r>
      <w:r>
        <w:rPr>
          <w:spacing w:val="43"/>
        </w:rPr>
        <w:t xml:space="preserve"> </w:t>
      </w:r>
      <w:r>
        <w:rPr>
          <w:spacing w:val="-1"/>
        </w:rPr>
        <w:t>assumptions.</w:t>
      </w:r>
      <w:r>
        <w:t xml:space="preserve"> </w:t>
      </w:r>
      <w:r>
        <w:rPr>
          <w:spacing w:val="-1"/>
        </w:rPr>
        <w:t>Much of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change 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borne </w:t>
      </w:r>
      <w:r>
        <w:t>by</w:t>
      </w:r>
      <w:r>
        <w:rPr>
          <w:spacing w:val="-2"/>
        </w:rPr>
        <w:t xml:space="preserve"> </w:t>
      </w:r>
      <w:r>
        <w:t>NRSIEE</w:t>
      </w:r>
      <w:r>
        <w:rPr>
          <w:spacing w:val="1"/>
        </w:rPr>
        <w:t xml:space="preserve"> </w:t>
      </w:r>
      <w:r>
        <w:rPr>
          <w:spacing w:val="-1"/>
        </w:rPr>
        <w:t>consumers,</w:t>
      </w:r>
      <w:r>
        <w:rPr>
          <w:spacing w:val="43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compliant</w:t>
      </w:r>
      <w:r>
        <w:rPr>
          <w:spacing w:val="-2"/>
        </w:rP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producers/importers/retailers</w:t>
      </w:r>
      <w:r>
        <w:t xml:space="preserve"> </w:t>
      </w:r>
      <w:r>
        <w:rPr>
          <w:spacing w:val="-1"/>
        </w:rPr>
        <w:t>who</w:t>
      </w:r>
      <w:r>
        <w:rPr>
          <w:spacing w:val="53"/>
        </w:rPr>
        <w:t xml:space="preserve"> </w:t>
      </w:r>
      <w:r>
        <w:rPr>
          <w:spacing w:val="-1"/>
        </w:rPr>
        <w:t>sell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equipment,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much of</w:t>
      </w:r>
      <w:r>
        <w:rPr>
          <w:spacing w:val="3"/>
        </w:rPr>
        <w:t xml:space="preserve"> </w:t>
      </w:r>
      <w:r>
        <w:rPr>
          <w:spacing w:val="-1"/>
        </w:rPr>
        <w:t>the benefit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accrue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 broader community</w:t>
      </w:r>
      <w:r>
        <w:rPr>
          <w:spacing w:val="6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reduced adverse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from ambient</w:t>
      </w:r>
      <w:r>
        <w:t xml:space="preserve"> </w:t>
      </w:r>
      <w:r>
        <w:rPr>
          <w:spacing w:val="-1"/>
        </w:rPr>
        <w:t>air pollution.</w:t>
      </w:r>
    </w:p>
    <w:p w14:paraId="5F65E33F" w14:textId="77777777" w:rsidR="004863D4" w:rsidRDefault="009328F2">
      <w:pPr>
        <w:pStyle w:val="BodyText"/>
        <w:spacing w:before="200"/>
      </w:pPr>
      <w:r>
        <w:rPr>
          <w:spacing w:val="-1"/>
        </w:rPr>
        <w:t xml:space="preserve">Option </w:t>
      </w:r>
      <w:r>
        <w:t>4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recommended.</w:t>
      </w:r>
    </w:p>
    <w:p w14:paraId="5F65E340" w14:textId="77777777" w:rsidR="004863D4" w:rsidRDefault="004863D4">
      <w:pPr>
        <w:sectPr w:rsidR="004863D4">
          <w:pgSz w:w="11910" w:h="16840"/>
          <w:pgMar w:top="1340" w:right="1280" w:bottom="640" w:left="1300" w:header="0" w:footer="454" w:gutter="0"/>
          <w:cols w:space="720"/>
        </w:sectPr>
      </w:pPr>
    </w:p>
    <w:p w14:paraId="5F65E341" w14:textId="77777777" w:rsidR="004863D4" w:rsidRDefault="009328F2">
      <w:pPr>
        <w:numPr>
          <w:ilvl w:val="0"/>
          <w:numId w:val="7"/>
        </w:numPr>
        <w:tabs>
          <w:tab w:val="left" w:pos="839"/>
        </w:tabs>
        <w:spacing w:before="55"/>
        <w:ind w:hanging="720"/>
        <w:jc w:val="left"/>
        <w:rPr>
          <w:rFonts w:ascii="Arial" w:eastAsia="Arial" w:hAnsi="Arial" w:cs="Arial"/>
        </w:rPr>
      </w:pPr>
      <w:bookmarkStart w:id="182" w:name="9_IMPLEMENTATION_AND_REVIEW"/>
      <w:bookmarkStart w:id="183" w:name="_bookmark74"/>
      <w:bookmarkEnd w:id="182"/>
      <w:bookmarkEnd w:id="183"/>
      <w:r>
        <w:rPr>
          <w:rFonts w:ascii="Arial"/>
          <w:b/>
          <w:spacing w:val="-1"/>
        </w:rPr>
        <w:t>IMPLEMENTATION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REVIEW</w:t>
      </w:r>
    </w:p>
    <w:p w14:paraId="5F65E342" w14:textId="77777777" w:rsidR="004863D4" w:rsidRDefault="004863D4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F65E343" w14:textId="77777777" w:rsidR="004863D4" w:rsidRDefault="009328F2">
      <w:pPr>
        <w:numPr>
          <w:ilvl w:val="1"/>
          <w:numId w:val="7"/>
        </w:numPr>
        <w:tabs>
          <w:tab w:val="left" w:pos="839"/>
        </w:tabs>
        <w:rPr>
          <w:rFonts w:ascii="Arial" w:eastAsia="Arial" w:hAnsi="Arial" w:cs="Arial"/>
        </w:rPr>
      </w:pPr>
      <w:bookmarkStart w:id="184" w:name="9.1_Implementation"/>
      <w:bookmarkEnd w:id="184"/>
      <w:r>
        <w:rPr>
          <w:rFonts w:ascii="Arial"/>
          <w:b/>
          <w:i/>
          <w:spacing w:val="-1"/>
        </w:rPr>
        <w:t>Implementation</w:t>
      </w:r>
    </w:p>
    <w:p w14:paraId="5F65E344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345" w14:textId="77777777" w:rsidR="004863D4" w:rsidRDefault="009328F2">
      <w:pPr>
        <w:pStyle w:val="BodyText"/>
        <w:spacing w:line="276" w:lineRule="auto"/>
        <w:ind w:right="177"/>
      </w:pP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be</w:t>
      </w:r>
      <w:r>
        <w:rPr>
          <w:spacing w:val="-1"/>
        </w:rPr>
        <w:t xml:space="preserve"> implemented</w:t>
      </w:r>
      <w:r>
        <w:rPr>
          <w:spacing w:val="1"/>
        </w:rPr>
        <w:t xml:space="preserve"> </w:t>
      </w:r>
      <w:r>
        <w:rPr>
          <w:spacing w:val="-2"/>
        </w:rPr>
        <w:t>through</w:t>
      </w:r>
      <w:r>
        <w:rPr>
          <w:spacing w:val="1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Commonwealth-only</w:t>
      </w:r>
      <w:r>
        <w:rPr>
          <w:spacing w:val="-2"/>
        </w:rPr>
        <w:t xml:space="preserve"> </w:t>
      </w:r>
      <w:r>
        <w:rPr>
          <w:spacing w:val="-1"/>
        </w:rPr>
        <w:t>legislated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the</w:t>
      </w:r>
      <w:r>
        <w:rPr>
          <w:spacing w:val="-1"/>
        </w:rPr>
        <w:t xml:space="preserve"> importation and/or</w:t>
      </w:r>
      <w:r>
        <w:rPr>
          <w:spacing w:val="57"/>
        </w:rP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products.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Commonwealth </w:t>
      </w:r>
      <w:r>
        <w:t>may</w:t>
      </w:r>
      <w:r>
        <w:rPr>
          <w:spacing w:val="-2"/>
        </w:rPr>
        <w:t xml:space="preserve"> </w:t>
      </w:r>
      <w:r>
        <w:t xml:space="preserve">seek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rely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combination of</w:t>
      </w:r>
      <w:r>
        <w:rPr>
          <w:spacing w:val="1"/>
        </w:rPr>
        <w:t xml:space="preserve"> </w:t>
      </w:r>
      <w:r>
        <w:rPr>
          <w:spacing w:val="-1"/>
        </w:rPr>
        <w:t>powers</w:t>
      </w:r>
      <w:r>
        <w:rPr>
          <w:spacing w:val="43"/>
        </w:rP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1"/>
        </w:rPr>
        <w:t xml:space="preserve"> Australian</w:t>
      </w:r>
      <w:r>
        <w:rPr>
          <w:spacing w:val="1"/>
        </w:rPr>
        <w:t xml:space="preserve"> </w:t>
      </w:r>
      <w:r>
        <w:rPr>
          <w:spacing w:val="-1"/>
        </w:rPr>
        <w:t xml:space="preserve">Constitution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scheme,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corporations</w:t>
      </w:r>
      <w:r>
        <w:rPr>
          <w:spacing w:val="57"/>
        </w:rPr>
        <w:t xml:space="preserve"> </w:t>
      </w:r>
      <w:r>
        <w:rPr>
          <w:spacing w:val="-1"/>
        </w:rPr>
        <w:t>power (s</w:t>
      </w:r>
      <w:r>
        <w:t xml:space="preserve"> </w:t>
      </w:r>
      <w:r>
        <w:rPr>
          <w:spacing w:val="-1"/>
        </w:rPr>
        <w:t>51(xx)),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trade </w:t>
      </w:r>
      <w:r>
        <w:t>and</w:t>
      </w:r>
      <w:r>
        <w:rPr>
          <w:spacing w:val="-1"/>
        </w:rPr>
        <w:t xml:space="preserve"> commerce power (s</w:t>
      </w:r>
      <w:r>
        <w:t xml:space="preserve"> </w:t>
      </w:r>
      <w:r>
        <w:rPr>
          <w:spacing w:val="-1"/>
        </w:rPr>
        <w:t xml:space="preserve">51(i))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external affairs</w:t>
      </w:r>
      <w:r>
        <w:rPr>
          <w:spacing w:val="51"/>
        </w:rPr>
        <w:t xml:space="preserve"> </w:t>
      </w:r>
      <w:r>
        <w:rPr>
          <w:spacing w:val="-1"/>
        </w:rPr>
        <w:t>power (s</w:t>
      </w:r>
      <w:r>
        <w:t xml:space="preserve"> </w:t>
      </w:r>
      <w:r>
        <w:rPr>
          <w:spacing w:val="-1"/>
        </w:rPr>
        <w:t>51(xxix)).</w:t>
      </w:r>
      <w:r>
        <w:t xml:space="preserve"> The</w:t>
      </w:r>
      <w:r>
        <w:rPr>
          <w:spacing w:val="-1"/>
        </w:rPr>
        <w:t xml:space="preserve"> nature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constitutional</w:t>
      </w:r>
      <w:r>
        <w:t xml:space="preserve"> </w:t>
      </w:r>
      <w:r>
        <w:rPr>
          <w:spacing w:val="-1"/>
        </w:rPr>
        <w:t>coverage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ultimately</w:t>
      </w:r>
      <w:r>
        <w:rPr>
          <w:spacing w:val="-2"/>
        </w:rPr>
        <w:t xml:space="preserve"> </w:t>
      </w:r>
      <w:r>
        <w:t>depend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structure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t xml:space="preserve"> that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adopted,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 particular whether the</w:t>
      </w:r>
      <w:r>
        <w:rPr>
          <w:spacing w:val="67"/>
        </w:rPr>
        <w:t xml:space="preserve"> </w:t>
      </w:r>
      <w:r>
        <w:rPr>
          <w:spacing w:val="-1"/>
        </w:rPr>
        <w:t>scheme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regulate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rPr>
          <w:spacing w:val="-5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 xml:space="preserve">and manufacture </w:t>
      </w:r>
      <w:r>
        <w:t>or</w:t>
      </w:r>
      <w:r>
        <w:rPr>
          <w:spacing w:val="63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supply/distribution.</w:t>
      </w:r>
    </w:p>
    <w:p w14:paraId="5F65E346" w14:textId="77777777" w:rsidR="004863D4" w:rsidRDefault="009328F2">
      <w:pPr>
        <w:pStyle w:val="BodyText"/>
        <w:spacing w:before="200" w:line="276" w:lineRule="auto"/>
        <w:ind w:right="110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an advantage over </w:t>
      </w:r>
      <w:r>
        <w:t>the</w:t>
      </w:r>
      <w:r>
        <w:rPr>
          <w:spacing w:val="-1"/>
        </w:rPr>
        <w:t xml:space="preserve"> other options</w:t>
      </w:r>
      <w:r>
        <w:rPr>
          <w:spacing w:val="51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efficiently</w:t>
      </w:r>
      <w:r>
        <w:rPr>
          <w:spacing w:val="-2"/>
        </w:rPr>
        <w:t xml:space="preserve"> </w:t>
      </w:r>
      <w:r>
        <w:rPr>
          <w:spacing w:val="-1"/>
        </w:rPr>
        <w:t>applied,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border </w:t>
      </w:r>
      <w:r>
        <w:t>or</w:t>
      </w:r>
      <w:r>
        <w:rPr>
          <w:spacing w:val="-1"/>
        </w:rPr>
        <w:t xml:space="preserve"> post-border.</w:t>
      </w:r>
      <w:r>
        <w:rPr>
          <w:spacing w:val="65"/>
        </w:rPr>
        <w:t xml:space="preserve"> </w:t>
      </w:r>
      <w:r>
        <w:rPr>
          <w:spacing w:val="-1"/>
        </w:rPr>
        <w:t xml:space="preserve">Border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post-border</w:t>
      </w:r>
      <w:r>
        <w:rPr>
          <w:spacing w:val="-3"/>
        </w:rPr>
        <w:t xml:space="preserve"> </w:t>
      </w:r>
      <w:r>
        <w:rPr>
          <w:spacing w:val="-1"/>
        </w:rPr>
        <w:t>controls</w:t>
      </w:r>
      <w:r>
        <w:t xml:space="preserve"> </w:t>
      </w:r>
      <w:r>
        <w:rPr>
          <w:spacing w:val="-1"/>
        </w:rPr>
        <w:t xml:space="preserve">provide </w:t>
      </w:r>
      <w:r>
        <w:t>a</w:t>
      </w:r>
      <w:r>
        <w:rPr>
          <w:spacing w:val="-1"/>
        </w:rPr>
        <w:t xml:space="preserve"> mechanism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intervention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point</w:t>
      </w:r>
      <w:r>
        <w:t xml:space="preserve"> </w:t>
      </w:r>
      <w:r>
        <w:rPr>
          <w:spacing w:val="-2"/>
        </w:rPr>
        <w:t>in</w:t>
      </w:r>
      <w:r>
        <w:rPr>
          <w:spacing w:val="7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rPr>
          <w:spacing w:val="-1"/>
        </w:rPr>
        <w:t>chain before</w:t>
      </w:r>
      <w:r>
        <w:rPr>
          <w:spacing w:val="1"/>
        </w:rPr>
        <w:t xml:space="preserve"> </w:t>
      </w:r>
      <w:r>
        <w:rPr>
          <w:spacing w:val="-1"/>
        </w:rPr>
        <w:t>distribution of</w:t>
      </w:r>
      <w:r>
        <w:rPr>
          <w:spacing w:val="3"/>
        </w:rPr>
        <w:t xml:space="preserve"> </w:t>
      </w:r>
      <w:r>
        <w:rPr>
          <w:spacing w:val="-1"/>
        </w:rPr>
        <w:t>product.</w:t>
      </w:r>
      <w:r>
        <w:t xml:space="preserve"> </w:t>
      </w:r>
      <w:r>
        <w:rPr>
          <w:spacing w:val="-1"/>
        </w:rPr>
        <w:t xml:space="preserve">Intervention </w:t>
      </w:r>
      <w:r>
        <w:t xml:space="preserve">at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point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the </w:t>
      </w:r>
      <w:r>
        <w:t>most</w:t>
      </w:r>
      <w:r>
        <w:rPr>
          <w:spacing w:val="51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effective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reducing cost,</w:t>
      </w:r>
      <w:r>
        <w:t xml:space="preserve"> </w:t>
      </w:r>
      <w:r>
        <w:rPr>
          <w:spacing w:val="-1"/>
        </w:rPr>
        <w:t>complexity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administrative burden.</w:t>
      </w:r>
    </w:p>
    <w:p w14:paraId="5F65E347" w14:textId="77777777" w:rsidR="004863D4" w:rsidRDefault="009328F2">
      <w:pPr>
        <w:pStyle w:val="BodyText"/>
        <w:spacing w:before="202" w:line="275" w:lineRule="auto"/>
        <w:ind w:right="196"/>
      </w:pPr>
      <w:r>
        <w:rPr>
          <w:spacing w:val="-1"/>
        </w:rPr>
        <w:t>Returning the</w:t>
      </w:r>
      <w:r>
        <w:rPr>
          <w:spacing w:val="1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origin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simpler</w:t>
      </w:r>
      <w:r>
        <w:rPr>
          <w:spacing w:val="-3"/>
        </w:rPr>
        <w:t xml:space="preserve"> </w:t>
      </w:r>
      <w:r>
        <w:rPr>
          <w:spacing w:val="-1"/>
        </w:rPr>
        <w:t>matter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 for</w:t>
      </w:r>
      <w:r>
        <w:rPr>
          <w:spacing w:val="-1"/>
        </w:rPr>
        <w:t xml:space="preserve"> the business</w:t>
      </w:r>
      <w:r>
        <w:t xml:space="preserve"> as </w:t>
      </w:r>
      <w:r>
        <w:rPr>
          <w:spacing w:val="-1"/>
        </w:rPr>
        <w:t>returning product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it</w:t>
      </w:r>
      <w:r>
        <w:t xml:space="preserve"> </w:t>
      </w:r>
      <w:r>
        <w:rPr>
          <w:spacing w:val="-1"/>
        </w:rPr>
        <w:t>is</w:t>
      </w:r>
      <w:r>
        <w:rPr>
          <w:spacing w:val="53"/>
        </w:rPr>
        <w:t xml:space="preserve"> </w:t>
      </w:r>
      <w:r>
        <w:rPr>
          <w:spacing w:val="-1"/>
        </w:rPr>
        <w:t>distributed</w:t>
      </w:r>
      <w:r>
        <w:rPr>
          <w:spacing w:val="1"/>
        </w:rPr>
        <w:t xml:space="preserve"> </w:t>
      </w:r>
      <w:r>
        <w:rPr>
          <w:spacing w:val="-1"/>
        </w:rPr>
        <w:t>becomes</w:t>
      </w:r>
      <w:r>
        <w:t xml:space="preserve"> </w:t>
      </w:r>
      <w:r>
        <w:rPr>
          <w:spacing w:val="-1"/>
        </w:rPr>
        <w:t>logistically</w:t>
      </w:r>
      <w:r>
        <w:rPr>
          <w:spacing w:val="-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expensive.</w:t>
      </w:r>
    </w:p>
    <w:p w14:paraId="5F65E348" w14:textId="77777777" w:rsidR="004863D4" w:rsidRDefault="009328F2">
      <w:pPr>
        <w:pStyle w:val="BodyText"/>
        <w:spacing w:before="202" w:line="276" w:lineRule="auto"/>
        <w:ind w:right="148"/>
      </w:pPr>
      <w:r>
        <w:t xml:space="preserve">As </w:t>
      </w:r>
      <w:r>
        <w:rPr>
          <w:spacing w:val="-1"/>
        </w:rPr>
        <w:t>indicated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controls,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form of</w:t>
      </w:r>
      <w:r>
        <w:rPr>
          <w:spacing w:val="3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standards,</w:t>
      </w:r>
      <w:r>
        <w:rPr>
          <w:spacing w:val="67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rPr>
          <w:spacing w:val="-1"/>
        </w:rPr>
        <w:t>health benefits</w:t>
      </w:r>
      <w:r>
        <w:t xml:space="preserve"> 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net</w:t>
      </w:r>
      <w:r>
        <w:t xml:space="preserve"> </w:t>
      </w:r>
      <w:r>
        <w:rPr>
          <w:spacing w:val="-1"/>
        </w:rPr>
        <w:t>gain made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51"/>
        </w:rPr>
        <w:t xml:space="preserve"> </w:t>
      </w:r>
      <w:r>
        <w:rPr>
          <w:spacing w:val="-1"/>
        </w:rPr>
        <w:t>regulation.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developed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consultation 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53"/>
        </w:rPr>
        <w:t xml:space="preserve"> </w:t>
      </w:r>
      <w:r>
        <w:rPr>
          <w:spacing w:val="-1"/>
        </w:rPr>
        <w:t>working group,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preference </w:t>
      </w:r>
      <w:r>
        <w:t>for</w:t>
      </w:r>
      <w:r>
        <w:rPr>
          <w:spacing w:val="-1"/>
        </w:rPr>
        <w:t xml:space="preserve"> alignment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existing US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equivalent</w:t>
      </w:r>
      <w:r>
        <w:rPr>
          <w:spacing w:val="49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working group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advice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whether and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incorporate ABT</w:t>
      </w:r>
      <w:r>
        <w:rPr>
          <w:spacing w:val="2"/>
        </w:rP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-1"/>
        </w:rPr>
        <w:t xml:space="preserve"> 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principle </w:t>
      </w:r>
      <w:r>
        <w:t>to</w:t>
      </w:r>
      <w:r>
        <w:rPr>
          <w:spacing w:val="69"/>
        </w:rPr>
        <w:t xml:space="preserve"> </w:t>
      </w:r>
      <w:r>
        <w:rPr>
          <w:spacing w:val="-1"/>
        </w:rPr>
        <w:t>adopt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align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accepted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reduce regulatory</w:t>
      </w:r>
      <w:r>
        <w:rPr>
          <w:spacing w:val="-2"/>
        </w:rPr>
        <w:t xml:space="preserve"> </w:t>
      </w:r>
      <w:r>
        <w:rPr>
          <w:spacing w:val="-1"/>
        </w:rPr>
        <w:t>burden</w:t>
      </w:r>
      <w:r>
        <w:rPr>
          <w:spacing w:val="-4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remove barriers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trade.</w:t>
      </w:r>
    </w:p>
    <w:p w14:paraId="5F65E349" w14:textId="77777777" w:rsidR="004863D4" w:rsidRDefault="009328F2">
      <w:pPr>
        <w:pStyle w:val="BodyText"/>
        <w:spacing w:before="200" w:line="276" w:lineRule="auto"/>
        <w:ind w:right="196"/>
      </w:pPr>
      <w:r>
        <w:rPr>
          <w:spacing w:val="-1"/>
        </w:rPr>
        <w:t>Should ministers</w:t>
      </w:r>
      <w:r>
        <w:t xml:space="preserve"> </w:t>
      </w:r>
      <w:r>
        <w:rPr>
          <w:spacing w:val="-1"/>
        </w:rPr>
        <w:t xml:space="preserve">agree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proceed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some form of</w:t>
      </w:r>
      <w:r>
        <w:rPr>
          <w:spacing w:val="3"/>
        </w:rPr>
        <w:t xml:space="preserve"> </w:t>
      </w:r>
      <w:r>
        <w:rPr>
          <w:spacing w:val="-1"/>
        </w:rPr>
        <w:t>action,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further</w:t>
      </w:r>
      <w:r>
        <w:rPr>
          <w:spacing w:val="63"/>
        </w:rPr>
        <w:t xml:space="preserve"> </w:t>
      </w:r>
      <w:r>
        <w:rPr>
          <w:spacing w:val="-1"/>
        </w:rPr>
        <w:t>consultation and</w:t>
      </w:r>
      <w:r>
        <w:rPr>
          <w:spacing w:val="1"/>
        </w:rP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affected</w:t>
      </w:r>
      <w:r>
        <w:rPr>
          <w:spacing w:val="1"/>
        </w:rPr>
        <w:t xml:space="preserve">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implementation.</w:t>
      </w:r>
      <w:r>
        <w:rPr>
          <w:spacing w:val="6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legislation and/or regulations</w:t>
      </w:r>
      <w:r>
        <w:t xml:space="preserve"> </w:t>
      </w:r>
      <w:r>
        <w:rPr>
          <w:spacing w:val="-2"/>
        </w:rPr>
        <w:t>will</w:t>
      </w:r>
      <w:r>
        <w:t xml:space="preserve"> set 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nature and</w:t>
      </w:r>
      <w:r>
        <w:rPr>
          <w:spacing w:val="1"/>
        </w:rPr>
        <w:t xml:space="preserve"> </w:t>
      </w:r>
      <w:r>
        <w:rPr>
          <w:spacing w:val="-1"/>
        </w:rPr>
        <w:t>timing of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transitional</w:t>
      </w:r>
      <w:r>
        <w:rPr>
          <w:spacing w:val="61"/>
        </w:rPr>
        <w:t xml:space="preserve"> </w:t>
      </w:r>
      <w:r>
        <w:rPr>
          <w:spacing w:val="-1"/>
        </w:rPr>
        <w:t>arrangements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give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prepare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regime.</w:t>
      </w:r>
    </w:p>
    <w:p w14:paraId="5F65E34A" w14:textId="77777777" w:rsidR="004863D4" w:rsidRDefault="009328F2">
      <w:pPr>
        <w:numPr>
          <w:ilvl w:val="1"/>
          <w:numId w:val="7"/>
        </w:numPr>
        <w:tabs>
          <w:tab w:val="left" w:pos="839"/>
        </w:tabs>
        <w:spacing w:before="201"/>
        <w:rPr>
          <w:rFonts w:ascii="Arial" w:eastAsia="Arial" w:hAnsi="Arial" w:cs="Arial"/>
        </w:rPr>
      </w:pPr>
      <w:bookmarkStart w:id="185" w:name="9.2_Review"/>
      <w:bookmarkEnd w:id="185"/>
      <w:r>
        <w:rPr>
          <w:rFonts w:ascii="Arial"/>
          <w:b/>
          <w:i/>
          <w:spacing w:val="-1"/>
        </w:rPr>
        <w:t>Review</w:t>
      </w:r>
    </w:p>
    <w:p w14:paraId="5F65E34B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34C" w14:textId="77777777" w:rsidR="004863D4" w:rsidRDefault="009328F2">
      <w:pPr>
        <w:pStyle w:val="BodyText"/>
        <w:spacing w:line="276" w:lineRule="auto"/>
        <w:ind w:right="288"/>
      </w:pPr>
      <w:r>
        <w:rPr>
          <w:spacing w:val="-1"/>
        </w:rPr>
        <w:t>Under the</w:t>
      </w:r>
      <w:r>
        <w:rPr>
          <w:spacing w:val="1"/>
        </w:rPr>
        <w:t xml:space="preserve"> </w:t>
      </w:r>
      <w:r>
        <w:rPr>
          <w:spacing w:val="-1"/>
        </w:rPr>
        <w:t>COAG</w:t>
      </w:r>
      <w: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Guidelines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 xml:space="preserve">Standard Setting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Ministerial</w:t>
      </w:r>
      <w: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and Standard-Setting Bodies,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standards</w:t>
      </w:r>
      <w:r>
        <w:rPr>
          <w:spacing w:val="7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t xml:space="preserve"> 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reviewed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intervals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no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ten</w:t>
      </w:r>
      <w:r>
        <w:rPr>
          <w:spacing w:val="1"/>
        </w:rPr>
        <w:t xml:space="preserve"> </w:t>
      </w:r>
      <w:r>
        <w:rPr>
          <w:spacing w:val="-1"/>
        </w:rPr>
        <w:t>years.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COAG</w:t>
      </w:r>
      <w:r>
        <w:t xml:space="preserve"> </w:t>
      </w:r>
      <w:r>
        <w:rPr>
          <w:spacing w:val="-1"/>
        </w:rPr>
        <w:t>principles,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recommended that</w:t>
      </w:r>
      <w:r>
        <w:t xml:space="preserve">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rPr>
          <w:spacing w:val="65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interval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 five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date of</w:t>
      </w:r>
      <w:r>
        <w:rPr>
          <w:spacing w:val="47"/>
        </w:rPr>
        <w:t xml:space="preserve"> </w:t>
      </w:r>
      <w:r>
        <w:rPr>
          <w:spacing w:val="-1"/>
        </w:rPr>
        <w:t>implementation.</w:t>
      </w:r>
    </w:p>
    <w:p w14:paraId="5F65E34D" w14:textId="77777777" w:rsidR="004863D4" w:rsidRDefault="004863D4">
      <w:pPr>
        <w:spacing w:line="276" w:lineRule="auto"/>
        <w:sectPr w:rsidR="004863D4">
          <w:pgSz w:w="11910" w:h="16840"/>
          <w:pgMar w:top="1340" w:right="1220" w:bottom="640" w:left="1300" w:header="0" w:footer="454" w:gutter="0"/>
          <w:cols w:space="720"/>
        </w:sectPr>
      </w:pPr>
    </w:p>
    <w:p w14:paraId="5F65E34E" w14:textId="77777777" w:rsidR="004863D4" w:rsidRDefault="004863D4">
      <w:pPr>
        <w:spacing w:before="6"/>
        <w:rPr>
          <w:rFonts w:ascii="Arial" w:eastAsia="Arial" w:hAnsi="Arial" w:cs="Arial"/>
        </w:rPr>
      </w:pPr>
    </w:p>
    <w:p w14:paraId="5F65E34F" w14:textId="77777777" w:rsidR="004863D4" w:rsidRDefault="009328F2">
      <w:pPr>
        <w:tabs>
          <w:tab w:val="left" w:pos="1658"/>
        </w:tabs>
        <w:spacing w:before="72"/>
        <w:ind w:left="218"/>
        <w:rPr>
          <w:rFonts w:ascii="Arial" w:eastAsia="Arial" w:hAnsi="Arial" w:cs="Arial"/>
        </w:rPr>
      </w:pPr>
      <w:bookmarkStart w:id="186" w:name="Appendix_The_NRSIEE_industry"/>
      <w:bookmarkStart w:id="187" w:name="_bookmark75"/>
      <w:bookmarkEnd w:id="186"/>
      <w:bookmarkEnd w:id="187"/>
      <w:r>
        <w:rPr>
          <w:rFonts w:ascii="Arial"/>
          <w:b/>
          <w:spacing w:val="-1"/>
        </w:rPr>
        <w:t>Appendix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NRSIEE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industry</w:t>
      </w:r>
    </w:p>
    <w:p w14:paraId="5F65E350" w14:textId="77777777" w:rsidR="004863D4" w:rsidRDefault="004863D4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F65E351" w14:textId="77777777" w:rsidR="004863D4" w:rsidRDefault="009328F2">
      <w:pPr>
        <w:tabs>
          <w:tab w:val="left" w:pos="938"/>
        </w:tabs>
        <w:ind w:left="218"/>
        <w:rPr>
          <w:rFonts w:ascii="Arial" w:eastAsia="Arial" w:hAnsi="Arial" w:cs="Arial"/>
        </w:rPr>
      </w:pPr>
      <w:bookmarkStart w:id="188" w:name="A.1_What_is_included_in_NRSIEE?"/>
      <w:bookmarkStart w:id="189" w:name="_bookmark76"/>
      <w:bookmarkEnd w:id="188"/>
      <w:bookmarkEnd w:id="189"/>
      <w:r>
        <w:rPr>
          <w:rFonts w:ascii="Arial"/>
          <w:b/>
          <w:i/>
          <w:spacing w:val="-1"/>
        </w:rPr>
        <w:t>A.1</w:t>
      </w:r>
      <w:r>
        <w:rPr>
          <w:rFonts w:ascii="Arial"/>
          <w:b/>
          <w:i/>
          <w:spacing w:val="-1"/>
        </w:rPr>
        <w:tab/>
        <w:t xml:space="preserve">What </w:t>
      </w:r>
      <w:r>
        <w:rPr>
          <w:rFonts w:ascii="Arial"/>
          <w:b/>
          <w:i/>
        </w:rPr>
        <w:t>is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included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 xml:space="preserve">in </w:t>
      </w:r>
      <w:r>
        <w:rPr>
          <w:rFonts w:ascii="Arial"/>
          <w:b/>
          <w:i/>
          <w:spacing w:val="-1"/>
        </w:rPr>
        <w:t>NRSIEE?</w:t>
      </w:r>
    </w:p>
    <w:p w14:paraId="5F65E352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353" w14:textId="77777777" w:rsidR="004863D4" w:rsidRDefault="009328F2">
      <w:pPr>
        <w:pStyle w:val="BodyText"/>
        <w:spacing w:line="275" w:lineRule="auto"/>
        <w:ind w:left="218" w:right="360"/>
      </w:pPr>
      <w:r>
        <w:rPr>
          <w:spacing w:val="-1"/>
        </w:rPr>
        <w:t>Non-road emission</w:t>
      </w:r>
      <w:r>
        <w:rPr>
          <w:spacing w:val="1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 xml:space="preserve">comprise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wide</w:t>
      </w:r>
      <w:r>
        <w:rPr>
          <w:spacing w:val="1"/>
        </w:rPr>
        <w:t xml:space="preserve"> </w:t>
      </w:r>
      <w:r>
        <w:rPr>
          <w:spacing w:val="-1"/>
        </w:rPr>
        <w:t>variety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including compression</w:t>
      </w:r>
      <w:r>
        <w:rPr>
          <w:spacing w:val="75"/>
        </w:rP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(diesel) engines,</w:t>
      </w:r>
      <w: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(petrol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gas) engines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aircraft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rPr>
          <w:spacing w:val="77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jet</w:t>
      </w:r>
      <w:r>
        <w:t xml:space="preserve"> or</w:t>
      </w:r>
      <w:r>
        <w:rPr>
          <w:spacing w:val="-1"/>
        </w:rPr>
        <w:t xml:space="preserve"> turbofan)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broad</w:t>
      </w:r>
      <w:r>
        <w:rPr>
          <w:spacing w:val="1"/>
        </w:rPr>
        <w:t xml:space="preserve"> </w:t>
      </w:r>
      <w:r>
        <w:rPr>
          <w:spacing w:val="-1"/>
        </w:rPr>
        <w:t>range of</w:t>
      </w:r>
      <w:r>
        <w:rPr>
          <w:spacing w:val="3"/>
        </w:rPr>
        <w:t xml:space="preserve"> </w:t>
      </w:r>
      <w:r>
        <w:rPr>
          <w:spacing w:val="-1"/>
        </w:rPr>
        <w:t>applications.</w:t>
      </w:r>
    </w:p>
    <w:p w14:paraId="5F65E354" w14:textId="77777777" w:rsidR="004863D4" w:rsidRDefault="009328F2">
      <w:pPr>
        <w:pStyle w:val="BodyText"/>
        <w:spacing w:before="202" w:line="276" w:lineRule="auto"/>
        <w:ind w:left="218" w:right="232"/>
      </w:pP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 engines</w:t>
      </w:r>
      <w:r>
        <w:rPr>
          <w:spacing w:val="-2"/>
        </w:rPr>
        <w:t xml:space="preserve"> </w:t>
      </w:r>
      <w:r>
        <w:rPr>
          <w:spacing w:val="-1"/>
        </w:rPr>
        <w:t>ignite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compressed air/fuel</w:t>
      </w:r>
      <w:r>
        <w:rPr>
          <w:spacing w:val="-3"/>
        </w:rPr>
        <w:t xml:space="preserve"> </w:t>
      </w:r>
      <w:r>
        <w:rPr>
          <w:spacing w:val="-1"/>
        </w:rPr>
        <w:t>mixture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produced</w:t>
      </w:r>
      <w:r>
        <w:rPr>
          <w:spacing w:val="1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rPr>
          <w:spacing w:val="-2"/>
        </w:rPr>
        <w:t xml:space="preserve"> </w:t>
      </w:r>
      <w:r>
        <w:rPr>
          <w:spacing w:val="-1"/>
        </w:rPr>
        <w:t>plug.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may,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differ in</w:t>
      </w:r>
      <w:r>
        <w:rPr>
          <w:spacing w:val="1"/>
        </w:rPr>
        <w:t xml:space="preserve"> </w:t>
      </w:r>
      <w:r>
        <w:rPr>
          <w:spacing w:val="-1"/>
        </w:rPr>
        <w:t>their design,</w:t>
      </w:r>
      <w:r>
        <w:t xml:space="preserve"> </w:t>
      </w:r>
      <w:r>
        <w:rPr>
          <w:spacing w:val="-1"/>
        </w:rPr>
        <w:t>i.e.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2"/>
        </w:rPr>
        <w:t xml:space="preserve">rotary </w:t>
      </w:r>
      <w:r>
        <w:t>or</w:t>
      </w:r>
      <w:r>
        <w:rPr>
          <w:spacing w:val="-1"/>
        </w:rPr>
        <w:t xml:space="preserve"> reciprocating</w:t>
      </w:r>
      <w:r>
        <w:rPr>
          <w:spacing w:val="83"/>
        </w:rPr>
        <w:t xml:space="preserve"> </w:t>
      </w:r>
      <w:r>
        <w:rPr>
          <w:spacing w:val="-1"/>
        </w:rPr>
        <w:t>(two</w:t>
      </w:r>
      <w:r>
        <w:rPr>
          <w:spacing w:val="1"/>
        </w:rPr>
        <w:t xml:space="preserve"> </w:t>
      </w:r>
      <w:r>
        <w:rPr>
          <w:spacing w:val="-1"/>
        </w:rPr>
        <w:t>stroke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four</w:t>
      </w:r>
      <w:r>
        <w:rPr>
          <w:spacing w:val="-1"/>
        </w:rPr>
        <w:t xml:space="preserve"> stroke) engines,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 the fuels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 xml:space="preserve">use,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petrol,</w:t>
      </w:r>
      <w:r>
        <w:t xml:space="preserve"> </w:t>
      </w:r>
      <w:r>
        <w:rPr>
          <w:spacing w:val="-1"/>
        </w:rPr>
        <w:t>ethanol</w:t>
      </w:r>
      <w:r>
        <w:rPr>
          <w:spacing w:val="57"/>
        </w:rPr>
        <w:t xml:space="preserve"> </w:t>
      </w:r>
      <w:r>
        <w:rPr>
          <w:spacing w:val="-1"/>
        </w:rPr>
        <w:t>blended petrol,</w:t>
      </w:r>
      <w:r>
        <w:rPr>
          <w:spacing w:val="-2"/>
        </w:rPr>
        <w:t xml:space="preserve"> </w:t>
      </w:r>
      <w:r>
        <w:rPr>
          <w:spacing w:val="-1"/>
        </w:rPr>
        <w:t>compressed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gas</w:t>
      </w:r>
      <w:r>
        <w:t xml:space="preserve"> </w:t>
      </w:r>
      <w:r>
        <w:rPr>
          <w:spacing w:val="-1"/>
        </w:rPr>
        <w:t>(CNG),</w:t>
      </w:r>
      <w:r>
        <w:t xml:space="preserve"> </w:t>
      </w:r>
      <w:r>
        <w:rPr>
          <w:spacing w:val="-1"/>
        </w:rPr>
        <w:t>liquefied</w:t>
      </w:r>
      <w:r>
        <w:rPr>
          <w:spacing w:val="1"/>
        </w:rPr>
        <w:t xml:space="preserve"> </w:t>
      </w:r>
      <w:r>
        <w:rPr>
          <w:spacing w:val="-1"/>
        </w:rPr>
        <w:t>petroleum</w:t>
      </w:r>
      <w:r>
        <w:rPr>
          <w:spacing w:val="2"/>
        </w:rPr>
        <w:t xml:space="preserve"> </w:t>
      </w:r>
      <w:r>
        <w:rPr>
          <w:spacing w:val="-2"/>
        </w:rPr>
        <w:t>gas</w:t>
      </w:r>
      <w:r>
        <w:t xml:space="preserve"> </w:t>
      </w:r>
      <w:r>
        <w:rPr>
          <w:spacing w:val="-1"/>
        </w:rPr>
        <w:t>(LPG,</w:t>
      </w:r>
      <w:r>
        <w:rPr>
          <w:spacing w:val="-2"/>
        </w:rPr>
        <w:t xml:space="preserve"> </w:t>
      </w:r>
      <w:r>
        <w:rPr>
          <w:spacing w:val="-1"/>
        </w:rPr>
        <w:t>i.e.</w:t>
      </w:r>
      <w:r>
        <w:rPr>
          <w:spacing w:val="73"/>
        </w:rPr>
        <w:t xml:space="preserve"> </w:t>
      </w:r>
      <w:r>
        <w:rPr>
          <w:spacing w:val="-1"/>
        </w:rPr>
        <w:t>propane),</w:t>
      </w:r>
      <w:r>
        <w:t xml:space="preserve"> </w:t>
      </w:r>
      <w:r>
        <w:rPr>
          <w:spacing w:val="-1"/>
        </w:rPr>
        <w:t>liquefied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gas</w:t>
      </w:r>
      <w:r>
        <w:t xml:space="preserve"> </w:t>
      </w:r>
      <w:r>
        <w:rPr>
          <w:spacing w:val="-1"/>
        </w:rPr>
        <w:t>(LNG),</w:t>
      </w:r>
      <w:r>
        <w:t xml:space="preserve"> </w:t>
      </w:r>
      <w:r>
        <w:rPr>
          <w:spacing w:val="-1"/>
        </w:rPr>
        <w:t>methanol,</w:t>
      </w:r>
      <w:r>
        <w:t xml:space="preserve"> </w:t>
      </w:r>
      <w:r>
        <w:rPr>
          <w:spacing w:val="-1"/>
        </w:rPr>
        <w:t>ethanol</w:t>
      </w:r>
      <w:r>
        <w:t xml:space="preserve"> </w:t>
      </w:r>
      <w:r>
        <w:rPr>
          <w:spacing w:val="-1"/>
        </w:rPr>
        <w:t>and hydrogen</w:t>
      </w:r>
      <w:r>
        <w:rPr>
          <w:spacing w:val="1"/>
        </w:rPr>
        <w:t xml:space="preserve"> </w:t>
      </w:r>
      <w:r>
        <w:rPr>
          <w:spacing w:val="-1"/>
        </w:rPr>
        <w:t>(some</w:t>
      </w:r>
      <w:r>
        <w:rPr>
          <w:spacing w:val="1"/>
        </w:rPr>
        <w:t xml:space="preserve"> </w:t>
      </w:r>
      <w:r>
        <w:rPr>
          <w:spacing w:val="-1"/>
        </w:rPr>
        <w:t>rotary</w:t>
      </w:r>
      <w:r>
        <w:rPr>
          <w:spacing w:val="59"/>
        </w:rPr>
        <w:t xml:space="preserve"> </w:t>
      </w:r>
      <w:r>
        <w:rPr>
          <w:spacing w:val="-1"/>
        </w:rPr>
        <w:t>engines).</w:t>
      </w:r>
    </w:p>
    <w:p w14:paraId="5F65E355" w14:textId="77777777" w:rsidR="004863D4" w:rsidRDefault="009328F2">
      <w:pPr>
        <w:tabs>
          <w:tab w:val="left" w:pos="2378"/>
        </w:tabs>
        <w:spacing w:before="199"/>
        <w:ind w:left="218"/>
        <w:rPr>
          <w:rFonts w:ascii="Arial" w:eastAsia="Arial" w:hAnsi="Arial" w:cs="Arial"/>
        </w:rPr>
      </w:pPr>
      <w:bookmarkStart w:id="190" w:name="Table_A__1.1__Matrix_of_potential_NRSIEE"/>
      <w:bookmarkEnd w:id="190"/>
      <w:r>
        <w:rPr>
          <w:rFonts w:ascii="Arial"/>
          <w:b/>
          <w:i/>
          <w:spacing w:val="-1"/>
        </w:rPr>
        <w:t>Table</w:t>
      </w:r>
      <w:r>
        <w:rPr>
          <w:rFonts w:ascii="Arial"/>
          <w:b/>
          <w:i/>
        </w:rPr>
        <w:t xml:space="preserve"> A</w:t>
      </w:r>
      <w:r>
        <w:rPr>
          <w:rFonts w:ascii="Arial"/>
          <w:b/>
          <w:i/>
          <w:spacing w:val="60"/>
        </w:rPr>
        <w:t xml:space="preserve"> </w:t>
      </w:r>
      <w:r>
        <w:rPr>
          <w:rFonts w:ascii="Arial"/>
          <w:b/>
          <w:i/>
          <w:spacing w:val="-1"/>
        </w:rPr>
        <w:t>1.1</w:t>
      </w:r>
      <w:r>
        <w:rPr>
          <w:rFonts w:ascii="Arial"/>
          <w:b/>
          <w:i/>
          <w:spacing w:val="-1"/>
        </w:rPr>
        <w:tab/>
        <w:t>Matrix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of potential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NRSIEE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characteristics</w:t>
      </w:r>
    </w:p>
    <w:p w14:paraId="5F65E356" w14:textId="77777777" w:rsidR="004863D4" w:rsidRDefault="004863D4">
      <w:pPr>
        <w:spacing w:before="11"/>
        <w:rPr>
          <w:rFonts w:ascii="Arial" w:eastAsia="Arial" w:hAnsi="Arial" w:cs="Arial"/>
          <w:b/>
          <w:bCs/>
          <w:i/>
          <w:sz w:val="20"/>
          <w:szCs w:val="20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0"/>
        <w:gridCol w:w="1716"/>
        <w:gridCol w:w="4111"/>
      </w:tblGrid>
      <w:tr w:rsidR="004863D4" w14:paraId="5F65E35A" w14:textId="77777777">
        <w:trPr>
          <w:trHeight w:hRule="exact" w:val="377"/>
        </w:trPr>
        <w:tc>
          <w:tcPr>
            <w:tcW w:w="30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AEEF3"/>
          </w:tcPr>
          <w:p w14:paraId="5F65E357" w14:textId="77777777" w:rsidR="004863D4" w:rsidRDefault="009328F2">
            <w:pPr>
              <w:pStyle w:val="TableParagraph"/>
              <w:spacing w:before="38"/>
              <w:ind w:left="8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Engine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design</w:t>
            </w:r>
          </w:p>
        </w:tc>
        <w:tc>
          <w:tcPr>
            <w:tcW w:w="1716" w:type="dxa"/>
            <w:vMerge w:val="restart"/>
            <w:tcBorders>
              <w:top w:val="nil"/>
              <w:left w:val="nil"/>
              <w:right w:val="nil"/>
            </w:tcBorders>
            <w:shd w:val="clear" w:color="auto" w:fill="C6D9F1"/>
          </w:tcPr>
          <w:p w14:paraId="5F65E358" w14:textId="77777777" w:rsidR="004863D4" w:rsidRDefault="009328F2">
            <w:pPr>
              <w:pStyle w:val="TableParagraph"/>
              <w:spacing w:before="304"/>
              <w:ind w:left="33"/>
              <w:jc w:val="center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/>
                <w:color w:val="0D2F59"/>
                <w:sz w:val="56"/>
              </w:rPr>
              <w:t>X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DE9D9"/>
          </w:tcPr>
          <w:p w14:paraId="5F65E359" w14:textId="77777777" w:rsidR="004863D4" w:rsidRDefault="009328F2">
            <w:pPr>
              <w:pStyle w:val="TableParagraph"/>
              <w:spacing w:before="38"/>
              <w:ind w:left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Fuel</w:t>
            </w:r>
          </w:p>
        </w:tc>
      </w:tr>
      <w:tr w:rsidR="004863D4" w14:paraId="5F65E361" w14:textId="77777777">
        <w:trPr>
          <w:trHeight w:hRule="exact" w:val="1978"/>
        </w:trPr>
        <w:tc>
          <w:tcPr>
            <w:tcW w:w="307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DAEEF3"/>
          </w:tcPr>
          <w:p w14:paraId="5F65E35B" w14:textId="77777777" w:rsidR="004863D4" w:rsidRDefault="009328F2">
            <w:pPr>
              <w:pStyle w:val="TableParagraph"/>
              <w:spacing w:before="36" w:line="313" w:lineRule="auto"/>
              <w:ind w:left="959" w:right="92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rotary</w:t>
            </w:r>
            <w:r>
              <w:rPr>
                <w:rFonts w:ascii="Calibri"/>
                <w:color w:val="0D2F59"/>
                <w:spacing w:val="22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reciprocating</w:t>
            </w:r>
          </w:p>
          <w:p w14:paraId="5F65E35C" w14:textId="77777777" w:rsidR="004863D4" w:rsidRDefault="009328F2">
            <w:pPr>
              <w:pStyle w:val="TableParagraph"/>
              <w:spacing w:line="274" w:lineRule="auto"/>
              <w:ind w:left="347" w:right="3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(two-stroke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</w:rPr>
              <w:t>or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four-stroke)</w:t>
            </w:r>
            <w:r>
              <w:rPr>
                <w:rFonts w:ascii="Calibri"/>
                <w:color w:val="0D2F59"/>
                <w:spacing w:val="23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fuel</w:t>
            </w:r>
            <w:r>
              <w:rPr>
                <w:rFonts w:ascii="Calibri"/>
                <w:color w:val="0D2F59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delivery</w:t>
            </w:r>
          </w:p>
          <w:p w14:paraId="5F65E35D" w14:textId="77777777" w:rsidR="004863D4" w:rsidRDefault="009328F2">
            <w:pPr>
              <w:pStyle w:val="TableParagraph"/>
              <w:spacing w:before="40"/>
              <w:ind w:left="309" w:right="27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(carburettor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</w:rPr>
              <w:t xml:space="preserve">or </w:t>
            </w:r>
            <w:r>
              <w:rPr>
                <w:rFonts w:ascii="Calibri"/>
                <w:color w:val="0D2F59"/>
                <w:spacing w:val="-1"/>
              </w:rPr>
              <w:t>indirect</w:t>
            </w:r>
            <w:r>
              <w:rPr>
                <w:rFonts w:ascii="Calibri"/>
                <w:color w:val="0D2F59"/>
                <w:spacing w:val="28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injection</w:t>
            </w:r>
            <w:r>
              <w:rPr>
                <w:rFonts w:ascii="Calibri"/>
                <w:color w:val="0D2F59"/>
                <w:spacing w:val="-3"/>
              </w:rPr>
              <w:t xml:space="preserve"> </w:t>
            </w:r>
            <w:r>
              <w:rPr>
                <w:rFonts w:ascii="Calibri"/>
                <w:color w:val="0D2F59"/>
              </w:rPr>
              <w:t xml:space="preserve">or </w:t>
            </w:r>
            <w:r>
              <w:rPr>
                <w:rFonts w:ascii="Calibri"/>
                <w:color w:val="0D2F59"/>
                <w:spacing w:val="-1"/>
              </w:rPr>
              <w:t>direct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injection)</w:t>
            </w:r>
          </w:p>
        </w:tc>
        <w:tc>
          <w:tcPr>
            <w:tcW w:w="1716" w:type="dxa"/>
            <w:vMerge/>
            <w:tcBorders>
              <w:left w:val="nil"/>
              <w:bottom w:val="nil"/>
              <w:right w:val="nil"/>
            </w:tcBorders>
            <w:shd w:val="clear" w:color="auto" w:fill="C6D9F1"/>
          </w:tcPr>
          <w:p w14:paraId="5F65E35E" w14:textId="77777777" w:rsidR="004863D4" w:rsidRDefault="004863D4"/>
        </w:tc>
        <w:tc>
          <w:tcPr>
            <w:tcW w:w="4111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DE9D9"/>
          </w:tcPr>
          <w:p w14:paraId="5F65E35F" w14:textId="77777777" w:rsidR="004863D4" w:rsidRDefault="009328F2">
            <w:pPr>
              <w:pStyle w:val="TableParagraph"/>
              <w:spacing w:before="36" w:line="313" w:lineRule="auto"/>
              <w:ind w:left="1408" w:right="681" w:hanging="69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petrol,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ethanol</w:t>
            </w:r>
            <w:r>
              <w:rPr>
                <w:rFonts w:ascii="Calibri"/>
                <w:color w:val="0D2F59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blended petrol</w:t>
            </w:r>
            <w:r>
              <w:rPr>
                <w:rFonts w:ascii="Calibri"/>
                <w:color w:val="0D2F59"/>
                <w:spacing w:val="27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CNG,</w:t>
            </w:r>
            <w:r>
              <w:rPr>
                <w:rFonts w:ascii="Calibri"/>
                <w:color w:val="0D2F59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LPG,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LNG</w:t>
            </w:r>
          </w:p>
          <w:p w14:paraId="5F65E360" w14:textId="77777777" w:rsidR="004863D4" w:rsidRDefault="009328F2">
            <w:pPr>
              <w:pStyle w:val="TableParagraph"/>
              <w:spacing w:line="266" w:lineRule="exact"/>
              <w:ind w:left="76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D2F59"/>
                <w:spacing w:val="-1"/>
              </w:rPr>
              <w:t>methanol,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ethanol,</w:t>
            </w:r>
            <w:r>
              <w:rPr>
                <w:rFonts w:ascii="Calibri"/>
                <w:color w:val="0D2F59"/>
                <w:spacing w:val="-2"/>
              </w:rPr>
              <w:t xml:space="preserve"> </w:t>
            </w:r>
            <w:r>
              <w:rPr>
                <w:rFonts w:ascii="Calibri"/>
                <w:color w:val="0D2F59"/>
                <w:spacing w:val="-1"/>
              </w:rPr>
              <w:t>hydrogen</w:t>
            </w:r>
          </w:p>
        </w:tc>
      </w:tr>
    </w:tbl>
    <w:p w14:paraId="5F65E362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363" w14:textId="77777777" w:rsidR="004863D4" w:rsidRDefault="004863D4">
      <w:pPr>
        <w:spacing w:before="10"/>
        <w:rPr>
          <w:rFonts w:ascii="Arial" w:eastAsia="Arial" w:hAnsi="Arial" w:cs="Arial"/>
          <w:b/>
          <w:bCs/>
          <w:i/>
          <w:sz w:val="18"/>
          <w:szCs w:val="18"/>
        </w:rPr>
      </w:pPr>
    </w:p>
    <w:p w14:paraId="5F65E364" w14:textId="77777777" w:rsidR="004863D4" w:rsidRDefault="009328F2">
      <w:pPr>
        <w:pStyle w:val="BodyText"/>
        <w:spacing w:before="69" w:line="275" w:lineRule="auto"/>
        <w:ind w:left="218" w:right="341"/>
      </w:pP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under 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EPA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classification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67"/>
        </w:rPr>
        <w:t xml:space="preserve"> </w:t>
      </w:r>
      <w:r>
        <w:rPr>
          <w:spacing w:val="-1"/>
        </w:rPr>
        <w:t>outboard motors,</w:t>
      </w:r>
      <w:r>
        <w:rPr>
          <w:spacing w:val="-2"/>
        </w:rPr>
        <w:t xml:space="preserve"> </w:t>
      </w:r>
      <w:r>
        <w:rPr>
          <w:spacing w:val="-1"/>
        </w:rPr>
        <w:t>personal watercraft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jet</w:t>
      </w:r>
      <w:r>
        <w:rPr>
          <w:spacing w:val="-2"/>
        </w:rPr>
        <w:t xml:space="preserve"> </w:t>
      </w:r>
      <w:r>
        <w:rPr>
          <w:spacing w:val="-1"/>
        </w:rPr>
        <w:t>skis) engines,</w:t>
      </w:r>
      <w:r>
        <w:t xml:space="preserve"> </w:t>
      </w:r>
      <w:r>
        <w:rPr>
          <w:spacing w:val="-1"/>
        </w:rPr>
        <w:t>and petrol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stern-</w:t>
      </w:r>
      <w:r>
        <w:rPr>
          <w:spacing w:val="85"/>
        </w:rP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inboard engines</w:t>
      </w:r>
      <w:r>
        <w:t xml:space="preserve"> </w:t>
      </w:r>
      <w:r>
        <w:rPr>
          <w:spacing w:val="-1"/>
        </w:rPr>
        <w:t>in marine</w:t>
      </w:r>
      <w:r>
        <w:rPr>
          <w:spacing w:val="1"/>
        </w:rPr>
        <w:t xml:space="preserve"> </w:t>
      </w:r>
      <w:r>
        <w:rPr>
          <w:spacing w:val="-1"/>
        </w:rPr>
        <w:t>vessels.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49"/>
        </w:rP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five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these are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Table</w:t>
      </w:r>
      <w:r>
        <w:rPr>
          <w:spacing w:val="1"/>
        </w:rPr>
        <w:t xml:space="preserve"> </w:t>
      </w:r>
      <w:r>
        <w:rPr>
          <w:spacing w:val="-1"/>
        </w:rPr>
        <w:t>A.1.2.</w:t>
      </w:r>
    </w:p>
    <w:p w14:paraId="5F65E365" w14:textId="77777777" w:rsidR="004863D4" w:rsidRDefault="009328F2">
      <w:pPr>
        <w:tabs>
          <w:tab w:val="left" w:pos="1658"/>
        </w:tabs>
        <w:spacing w:before="202"/>
        <w:ind w:left="218"/>
        <w:rPr>
          <w:rFonts w:ascii="Arial" w:eastAsia="Arial" w:hAnsi="Arial" w:cs="Arial"/>
        </w:rPr>
      </w:pPr>
      <w:bookmarkStart w:id="191" w:name="Table_A.1.2_Outdoor_Powered_Equipment_–_"/>
      <w:bookmarkEnd w:id="191"/>
      <w:r>
        <w:rPr>
          <w:rFonts w:ascii="Arial" w:eastAsia="Arial" w:hAnsi="Arial" w:cs="Arial"/>
          <w:b/>
          <w:bCs/>
          <w:i/>
          <w:spacing w:val="-1"/>
        </w:rPr>
        <w:t>Table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A.1.2</w:t>
      </w:r>
      <w:r>
        <w:rPr>
          <w:rFonts w:ascii="Arial" w:eastAsia="Arial" w:hAnsi="Arial" w:cs="Arial"/>
          <w:b/>
          <w:bCs/>
          <w:i/>
          <w:spacing w:val="-1"/>
        </w:rPr>
        <w:tab/>
        <w:t>Outdoor Powered</w:t>
      </w:r>
      <w:r>
        <w:rPr>
          <w:rFonts w:ascii="Arial" w:eastAsia="Arial" w:hAnsi="Arial" w:cs="Arial"/>
          <w:b/>
          <w:bCs/>
          <w:i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</w:rPr>
        <w:t>Equipment</w:t>
      </w:r>
      <w:r>
        <w:rPr>
          <w:rFonts w:ascii="Arial" w:eastAsia="Arial" w:hAnsi="Arial" w:cs="Arial"/>
          <w:b/>
          <w:bCs/>
          <w:i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</w:rPr>
        <w:t>–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Model Classes</w:t>
      </w:r>
    </w:p>
    <w:p w14:paraId="5F65E366" w14:textId="77777777" w:rsidR="004863D4" w:rsidRDefault="004863D4">
      <w:pPr>
        <w:spacing w:before="4"/>
        <w:rPr>
          <w:rFonts w:ascii="Arial" w:eastAsia="Arial" w:hAnsi="Arial" w:cs="Arial"/>
          <w:b/>
          <w:bCs/>
          <w:i/>
          <w:sz w:val="21"/>
          <w:szCs w:val="21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1440"/>
        <w:gridCol w:w="1296"/>
        <w:gridCol w:w="4567"/>
      </w:tblGrid>
      <w:tr w:rsidR="004863D4" w14:paraId="5F65E36B" w14:textId="77777777">
        <w:trPr>
          <w:trHeight w:hRule="exact" w:val="577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/>
          </w:tcPr>
          <w:p w14:paraId="5F65E367" w14:textId="77777777" w:rsidR="004863D4" w:rsidRDefault="009328F2">
            <w:pPr>
              <w:pStyle w:val="TableParagraph"/>
              <w:spacing w:before="40"/>
              <w:ind w:left="5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Model</w:t>
            </w:r>
            <w:r>
              <w:rPr>
                <w:rFonts w:ascii="Calibri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class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/>
          </w:tcPr>
          <w:p w14:paraId="5F65E368" w14:textId="77777777" w:rsidR="004863D4" w:rsidRDefault="009328F2">
            <w:pPr>
              <w:pStyle w:val="TableParagraph"/>
              <w:spacing w:before="40"/>
              <w:ind w:left="584" w:right="129" w:hanging="4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95"/>
                <w:sz w:val="20"/>
              </w:rPr>
              <w:t>Displacement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(cc)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/>
          </w:tcPr>
          <w:p w14:paraId="5F65E369" w14:textId="77777777" w:rsidR="004863D4" w:rsidRDefault="009328F2">
            <w:pPr>
              <w:pStyle w:val="TableParagraph"/>
              <w:spacing w:before="40"/>
              <w:ind w:left="210" w:right="172" w:firstLine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Power</w:t>
            </w:r>
            <w:r>
              <w:rPr>
                <w:rFonts w:ascii="Calibri"/>
                <w:b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Range</w:t>
            </w:r>
            <w:r>
              <w:rPr>
                <w:rFonts w:ascii="Calibri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(hp)</w:t>
            </w:r>
          </w:p>
        </w:tc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/>
          </w:tcPr>
          <w:p w14:paraId="5F65E36A" w14:textId="77777777" w:rsidR="004863D4" w:rsidRDefault="009328F2">
            <w:pPr>
              <w:pStyle w:val="TableParagraph"/>
              <w:spacing w:before="40"/>
              <w:ind w:left="14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Source</w:t>
            </w:r>
            <w:r>
              <w:rPr>
                <w:rFonts w:ascii="Calibri"/>
                <w:b/>
                <w:color w:val="FFFFFF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classification</w:t>
            </w:r>
          </w:p>
        </w:tc>
      </w:tr>
      <w:tr w:rsidR="004863D4" w14:paraId="5F65E370" w14:textId="77777777">
        <w:trPr>
          <w:trHeight w:hRule="exact" w:val="970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6C" w14:textId="77777777" w:rsidR="004863D4" w:rsidRDefault="009328F2">
            <w:pPr>
              <w:pStyle w:val="TableParagraph"/>
              <w:spacing w:before="37"/>
              <w:ind w:left="135" w:right="7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Class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I,</w:t>
            </w:r>
            <w:r>
              <w:rPr>
                <w:rFonts w:ascii="Calibri"/>
                <w:color w:val="0D2F59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Non-</w:t>
            </w:r>
            <w:r>
              <w:rPr>
                <w:rFonts w:ascii="Calibri"/>
                <w:color w:val="0D2F59"/>
                <w:spacing w:val="27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Handheld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6D" w14:textId="77777777" w:rsidR="004863D4" w:rsidRDefault="009328F2">
            <w:pPr>
              <w:pStyle w:val="TableParagraph"/>
              <w:spacing w:before="37"/>
              <w:ind w:left="4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z w:val="24"/>
              </w:rPr>
              <w:t>&lt;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2"/>
                <w:sz w:val="24"/>
              </w:rPr>
              <w:t>225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6E" w14:textId="77777777" w:rsidR="004863D4" w:rsidRDefault="009328F2">
            <w:pPr>
              <w:pStyle w:val="TableParagraph"/>
              <w:spacing w:before="37"/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6F" w14:textId="77777777" w:rsidR="004863D4" w:rsidRDefault="009328F2">
            <w:pPr>
              <w:pStyle w:val="TableParagraph"/>
              <w:spacing w:before="37" w:line="239" w:lineRule="auto"/>
              <w:ind w:left="133" w:right="3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engines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except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two-stroke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trimmers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edgers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cutters,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chainsaws,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leaf-blowers,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snow-blowers</w:t>
            </w:r>
          </w:p>
        </w:tc>
      </w:tr>
      <w:tr w:rsidR="004863D4" w14:paraId="5F65E376" w14:textId="77777777">
        <w:trPr>
          <w:trHeight w:hRule="exact" w:val="970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1" w14:textId="77777777" w:rsidR="004863D4" w:rsidRDefault="009328F2">
            <w:pPr>
              <w:pStyle w:val="TableParagraph"/>
              <w:spacing w:before="37"/>
              <w:ind w:left="135" w:right="7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Class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II, Non-</w:t>
            </w:r>
            <w:r>
              <w:rPr>
                <w:rFonts w:ascii="Calibri"/>
                <w:color w:val="0D2F59"/>
                <w:spacing w:val="27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Handheld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2" w14:textId="77777777" w:rsidR="004863D4" w:rsidRDefault="009328F2">
            <w:pPr>
              <w:pStyle w:val="TableParagraph"/>
              <w:spacing w:before="37"/>
              <w:ind w:left="4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z w:val="24"/>
              </w:rPr>
              <w:t>&gt;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2"/>
                <w:sz w:val="24"/>
              </w:rPr>
              <w:t>225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3" w14:textId="77777777" w:rsidR="004863D4" w:rsidRDefault="009328F2">
            <w:pPr>
              <w:pStyle w:val="TableParagraph"/>
              <w:spacing w:before="37"/>
              <w:ind w:left="3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16</w:t>
            </w:r>
          </w:p>
          <w:p w14:paraId="5F65E374" w14:textId="77777777" w:rsidR="004863D4" w:rsidRDefault="009328F2">
            <w:pPr>
              <w:pStyle w:val="TableParagraph"/>
              <w:spacing w:before="40"/>
              <w:ind w:left="3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5" w14:textId="77777777" w:rsidR="004863D4" w:rsidRDefault="009328F2">
            <w:pPr>
              <w:pStyle w:val="TableParagraph"/>
              <w:spacing w:before="37" w:line="239" w:lineRule="auto"/>
              <w:ind w:left="133" w:right="3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engines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except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two-stroke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trimmers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edgers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cutters,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chainsaws,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leaf-blowers,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snow-blowers</w:t>
            </w:r>
          </w:p>
        </w:tc>
      </w:tr>
      <w:tr w:rsidR="004863D4" w14:paraId="5F65E37B" w14:textId="77777777">
        <w:trPr>
          <w:trHeight w:hRule="exact" w:val="382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7" w14:textId="77777777" w:rsidR="004863D4" w:rsidRDefault="009328F2">
            <w:pPr>
              <w:pStyle w:val="TableParagraph"/>
              <w:spacing w:before="37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Class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III, Handheld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8" w14:textId="77777777" w:rsidR="004863D4" w:rsidRDefault="009328F2">
            <w:pPr>
              <w:pStyle w:val="TableParagraph"/>
              <w:spacing w:before="37"/>
              <w:ind w:left="4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z w:val="24"/>
              </w:rPr>
              <w:t>0</w:t>
            </w:r>
            <w:r>
              <w:rPr>
                <w:rFonts w:ascii="Calibri"/>
                <w:color w:val="0D2F59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-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20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9" w14:textId="77777777" w:rsidR="004863D4" w:rsidRDefault="009328F2">
            <w:pPr>
              <w:pStyle w:val="TableParagraph"/>
              <w:spacing w:before="37"/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A" w14:textId="77777777" w:rsidR="004863D4" w:rsidRDefault="009328F2">
            <w:pPr>
              <w:pStyle w:val="TableParagraph"/>
              <w:spacing w:before="37"/>
              <w:ind w:left="1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engines</w:t>
            </w:r>
          </w:p>
        </w:tc>
      </w:tr>
      <w:tr w:rsidR="004863D4" w14:paraId="5F65E380" w14:textId="77777777">
        <w:trPr>
          <w:trHeight w:hRule="exact" w:val="384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C" w14:textId="77777777" w:rsidR="004863D4" w:rsidRDefault="009328F2">
            <w:pPr>
              <w:pStyle w:val="TableParagraph"/>
              <w:spacing w:before="37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Class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IV,Handheld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D" w14:textId="77777777" w:rsidR="004863D4" w:rsidRDefault="009328F2">
            <w:pPr>
              <w:pStyle w:val="TableParagraph"/>
              <w:spacing w:before="37"/>
              <w:ind w:left="3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z w:val="24"/>
              </w:rPr>
              <w:t>20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-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50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E" w14:textId="77777777" w:rsidR="004863D4" w:rsidRDefault="009328F2">
            <w:pPr>
              <w:pStyle w:val="TableParagraph"/>
              <w:spacing w:before="37"/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7F" w14:textId="77777777" w:rsidR="004863D4" w:rsidRDefault="009328F2">
            <w:pPr>
              <w:pStyle w:val="TableParagraph"/>
              <w:spacing w:before="37"/>
              <w:ind w:left="1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engines</w:t>
            </w:r>
          </w:p>
        </w:tc>
      </w:tr>
      <w:tr w:rsidR="004863D4" w14:paraId="5F65E385" w14:textId="77777777">
        <w:trPr>
          <w:trHeight w:hRule="exact" w:val="677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81" w14:textId="77777777" w:rsidR="004863D4" w:rsidRDefault="009328F2">
            <w:pPr>
              <w:pStyle w:val="TableParagraph"/>
              <w:spacing w:before="37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 xml:space="preserve">Class </w:t>
            </w:r>
            <w:r>
              <w:rPr>
                <w:rFonts w:ascii="Calibri"/>
                <w:color w:val="0D2F59"/>
                <w:sz w:val="24"/>
              </w:rPr>
              <w:t xml:space="preserve">V, </w:t>
            </w:r>
            <w:r>
              <w:rPr>
                <w:rFonts w:ascii="Calibri"/>
                <w:color w:val="0D2F59"/>
                <w:spacing w:val="-1"/>
                <w:sz w:val="24"/>
              </w:rPr>
              <w:t>Handheld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82" w14:textId="77777777" w:rsidR="004863D4" w:rsidRDefault="009328F2">
            <w:pPr>
              <w:pStyle w:val="TableParagraph"/>
              <w:spacing w:before="37"/>
              <w:ind w:left="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z w:val="24"/>
              </w:rPr>
              <w:t>&gt;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50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83" w14:textId="77777777" w:rsidR="004863D4" w:rsidRDefault="009328F2">
            <w:pPr>
              <w:pStyle w:val="TableParagraph"/>
              <w:spacing w:before="37"/>
              <w:ind w:lef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384" w14:textId="77777777" w:rsidR="004863D4" w:rsidRDefault="009328F2">
            <w:pPr>
              <w:pStyle w:val="TableParagraph"/>
              <w:spacing w:before="37"/>
              <w:ind w:left="133" w:right="1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two-stroke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trimmers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edgers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cutters,</w:t>
            </w:r>
            <w:r>
              <w:rPr>
                <w:rFonts w:ascii="Calibri"/>
                <w:spacing w:val="43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chainsaws,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leaf-blowers,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snow-blowers</w:t>
            </w:r>
          </w:p>
        </w:tc>
      </w:tr>
    </w:tbl>
    <w:p w14:paraId="5F65E386" w14:textId="77777777" w:rsidR="004863D4" w:rsidRDefault="009328F2">
      <w:pPr>
        <w:pStyle w:val="BodyText"/>
        <w:spacing w:line="267" w:lineRule="exact"/>
        <w:ind w:left="218"/>
      </w:pPr>
      <w:r>
        <w:rPr>
          <w:spacing w:val="-1"/>
        </w:rPr>
        <w:t>Source:</w:t>
      </w:r>
      <w:r>
        <w:rPr>
          <w:spacing w:val="-2"/>
        </w:rPr>
        <w:t xml:space="preserve"> </w:t>
      </w:r>
      <w:r>
        <w:rPr>
          <w:spacing w:val="-1"/>
        </w:rPr>
        <w:t>Adapted from US</w:t>
      </w:r>
      <w:r>
        <w:rPr>
          <w:spacing w:val="1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>2010b</w:t>
      </w:r>
    </w:p>
    <w:p w14:paraId="5F65E387" w14:textId="77777777" w:rsidR="004863D4" w:rsidRDefault="004863D4">
      <w:pPr>
        <w:spacing w:line="267" w:lineRule="exact"/>
        <w:sectPr w:rsidR="004863D4">
          <w:pgSz w:w="11910" w:h="16840"/>
          <w:pgMar w:top="1580" w:right="1060" w:bottom="640" w:left="1200" w:header="0" w:footer="454" w:gutter="0"/>
          <w:cols w:space="720"/>
        </w:sectPr>
      </w:pPr>
    </w:p>
    <w:p w14:paraId="5F65E388" w14:textId="77777777" w:rsidR="004863D4" w:rsidRDefault="009328F2">
      <w:pPr>
        <w:pStyle w:val="BodyText"/>
        <w:spacing w:before="58" w:line="276" w:lineRule="auto"/>
        <w:ind w:left="198" w:right="166"/>
      </w:pPr>
      <w:r>
        <w:rPr>
          <w:spacing w:val="-1"/>
        </w:rPr>
        <w:t>Classification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model</w:t>
      </w:r>
      <w: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depends</w:t>
      </w:r>
      <w:r>
        <w:t xml:space="preserve"> </w:t>
      </w:r>
      <w:r>
        <w:rPr>
          <w:spacing w:val="-1"/>
        </w:rPr>
        <w:t>on engine</w:t>
      </w:r>
      <w:r>
        <w:rPr>
          <w:spacing w:val="1"/>
        </w:rPr>
        <w:t xml:space="preserve"> </w:t>
      </w:r>
      <w:r>
        <w:rPr>
          <w:spacing w:val="-1"/>
        </w:rPr>
        <w:t>displacement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engine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handheld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non-handheld.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engines</w:t>
      </w:r>
      <w:r>
        <w:rPr>
          <w:spacing w:val="57"/>
        </w:rPr>
        <w:t xml:space="preserve"> </w:t>
      </w:r>
      <w:r>
        <w:rPr>
          <w:rFonts w:cs="Arial"/>
          <w:spacing w:val="-1"/>
        </w:rPr>
        <w:t>less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than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equal</w:t>
      </w:r>
      <w:r>
        <w:rPr>
          <w:rFonts w:cs="Arial"/>
        </w:rPr>
        <w:t xml:space="preserve"> to</w:t>
      </w:r>
      <w:r>
        <w:rPr>
          <w:rFonts w:cs="Arial"/>
          <w:spacing w:val="-1"/>
        </w:rPr>
        <w:t xml:space="preserve"> nineteen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kilowatts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(i.e.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≤19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kW)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≤25.48 </w:t>
      </w:r>
      <w:r>
        <w:rPr>
          <w:rFonts w:cs="Arial"/>
        </w:rPr>
        <w:t>hp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when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based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5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horsepower.</w:t>
      </w:r>
    </w:p>
    <w:p w14:paraId="5F65E389" w14:textId="77777777" w:rsidR="004863D4" w:rsidRDefault="009328F2">
      <w:pPr>
        <w:pStyle w:val="BodyText"/>
        <w:spacing w:before="199" w:line="276" w:lineRule="auto"/>
        <w:ind w:left="198"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primarily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lawn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may</w:t>
      </w:r>
      <w:r>
        <w:rPr>
          <w:spacing w:val="49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be </w:t>
      </w:r>
      <w:r>
        <w:t>found</w:t>
      </w:r>
      <w:r>
        <w:rPr>
          <w:spacing w:val="-1"/>
        </w:rPr>
        <w:t xml:space="preserve"> in </w:t>
      </w:r>
      <w:r>
        <w:t>farm,</w:t>
      </w:r>
      <w:r>
        <w:rPr>
          <w:spacing w:val="-2"/>
        </w:rPr>
        <w:t xml:space="preserve"> </w:t>
      </w:r>
      <w:r>
        <w:rPr>
          <w:spacing w:val="-1"/>
        </w:rPr>
        <w:t>construction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equipment,</w:t>
      </w:r>
      <w:r>
        <w:rPr>
          <w:spacing w:val="-2"/>
        </w:rPr>
        <w:t xml:space="preserve"> </w:t>
      </w:r>
      <w:r>
        <w:rPr>
          <w:spacing w:val="-1"/>
        </w:rPr>
        <w:t>machinery,</w:t>
      </w:r>
      <w:r>
        <w:t xml:space="preserve"> </w:t>
      </w:r>
      <w:r>
        <w:rPr>
          <w:spacing w:val="-1"/>
        </w:rPr>
        <w:t>sawmilling</w:t>
      </w:r>
      <w:r>
        <w:rPr>
          <w:spacing w:val="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woodworking applications,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air and</w:t>
      </w:r>
      <w:r>
        <w:rPr>
          <w:spacing w:val="1"/>
        </w:rPr>
        <w:t xml:space="preserve"> </w:t>
      </w:r>
      <w:r>
        <w:rPr>
          <w:spacing w:val="-1"/>
        </w:rPr>
        <w:t>gas</w:t>
      </w:r>
      <w:r>
        <w:rPr>
          <w:spacing w:val="-2"/>
        </w:rPr>
        <w:t xml:space="preserve"> </w:t>
      </w:r>
      <w:r>
        <w:rPr>
          <w:spacing w:val="-1"/>
        </w:rPr>
        <w:t>compressors</w:t>
      </w:r>
      <w:r>
        <w:t xml:space="preserve"> </w:t>
      </w:r>
      <w:r>
        <w:rPr>
          <w:spacing w:val="-1"/>
        </w:rPr>
        <w:t>and powering pumps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electrical</w:t>
      </w:r>
      <w:r>
        <w:t xml:space="preserve"> </w:t>
      </w:r>
      <w:r>
        <w:rPr>
          <w:spacing w:val="-1"/>
        </w:rPr>
        <w:t>generators.</w:t>
      </w:r>
      <w:r>
        <w:t xml:space="preserve"> A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comprehensive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 equipment</w:t>
      </w:r>
      <w: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found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A.1.3.</w:t>
      </w:r>
    </w:p>
    <w:p w14:paraId="5F65E38A" w14:textId="2F280176" w:rsidR="004863D4" w:rsidRDefault="00B00323">
      <w:pPr>
        <w:tabs>
          <w:tab w:val="left" w:pos="1638"/>
        </w:tabs>
        <w:spacing w:before="201"/>
        <w:ind w:left="19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296" behindDoc="1" locked="0" layoutInCell="1" allowOverlap="1" wp14:anchorId="5F65E54A" wp14:editId="132FE319">
                <wp:simplePos x="0" y="0"/>
                <wp:positionH relativeFrom="page">
                  <wp:posOffset>3040380</wp:posOffset>
                </wp:positionH>
                <wp:positionV relativeFrom="paragraph">
                  <wp:posOffset>862330</wp:posOffset>
                </wp:positionV>
                <wp:extent cx="3642360" cy="1927860"/>
                <wp:effectExtent l="1905" t="3810" r="3810" b="1905"/>
                <wp:wrapNone/>
                <wp:docPr id="498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360" cy="1927860"/>
                          <a:chOff x="4788" y="1358"/>
                          <a:chExt cx="5736" cy="3036"/>
                        </a:xfrm>
                      </wpg:grpSpPr>
                      <wpg:grpSp>
                        <wpg:cNvPr id="499" name="Group 503"/>
                        <wpg:cNvGrpSpPr>
                          <a:grpSpLocks/>
                        </wpg:cNvGrpSpPr>
                        <wpg:grpSpPr bwMode="auto">
                          <a:xfrm>
                            <a:off x="4788" y="1358"/>
                            <a:ext cx="5736" cy="252"/>
                            <a:chOff x="4788" y="1358"/>
                            <a:chExt cx="5736" cy="252"/>
                          </a:xfrm>
                        </wpg:grpSpPr>
                        <wps:wsp>
                          <wps:cNvPr id="500" name="Freeform 504"/>
                          <wps:cNvSpPr>
                            <a:spLocks/>
                          </wps:cNvSpPr>
                          <wps:spPr bwMode="auto">
                            <a:xfrm>
                              <a:off x="4788" y="1358"/>
                              <a:ext cx="5736" cy="25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1610 1358"/>
                                <a:gd name="T3" fmla="*/ 1610 h 252"/>
                                <a:gd name="T4" fmla="+- 0 10524 4788"/>
                                <a:gd name="T5" fmla="*/ T4 w 5736"/>
                                <a:gd name="T6" fmla="+- 0 1610 1358"/>
                                <a:gd name="T7" fmla="*/ 1610 h 252"/>
                                <a:gd name="T8" fmla="+- 0 10524 4788"/>
                                <a:gd name="T9" fmla="*/ T8 w 5736"/>
                                <a:gd name="T10" fmla="+- 0 1358 1358"/>
                                <a:gd name="T11" fmla="*/ 1358 h 252"/>
                                <a:gd name="T12" fmla="+- 0 4788 4788"/>
                                <a:gd name="T13" fmla="*/ T12 w 5736"/>
                                <a:gd name="T14" fmla="+- 0 1358 1358"/>
                                <a:gd name="T15" fmla="*/ 1358 h 252"/>
                                <a:gd name="T16" fmla="+- 0 4788 4788"/>
                                <a:gd name="T17" fmla="*/ T16 w 5736"/>
                                <a:gd name="T18" fmla="+- 0 1610 1358"/>
                                <a:gd name="T19" fmla="*/ 16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2">
                                  <a:moveTo>
                                    <a:pt x="0" y="252"/>
                                  </a:moveTo>
                                  <a:lnTo>
                                    <a:pt x="5736" y="252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01"/>
                        <wpg:cNvGrpSpPr>
                          <a:grpSpLocks/>
                        </wpg:cNvGrpSpPr>
                        <wpg:grpSpPr bwMode="auto">
                          <a:xfrm>
                            <a:off x="4788" y="1610"/>
                            <a:ext cx="5736" cy="255"/>
                            <a:chOff x="4788" y="1610"/>
                            <a:chExt cx="5736" cy="255"/>
                          </a:xfrm>
                        </wpg:grpSpPr>
                        <wps:wsp>
                          <wps:cNvPr id="502" name="Freeform 502"/>
                          <wps:cNvSpPr>
                            <a:spLocks/>
                          </wps:cNvSpPr>
                          <wps:spPr bwMode="auto">
                            <a:xfrm>
                              <a:off x="4788" y="1610"/>
                              <a:ext cx="5736" cy="255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1864 1610"/>
                                <a:gd name="T3" fmla="*/ 1864 h 255"/>
                                <a:gd name="T4" fmla="+- 0 10524 4788"/>
                                <a:gd name="T5" fmla="*/ T4 w 5736"/>
                                <a:gd name="T6" fmla="+- 0 1864 1610"/>
                                <a:gd name="T7" fmla="*/ 1864 h 255"/>
                                <a:gd name="T8" fmla="+- 0 10524 4788"/>
                                <a:gd name="T9" fmla="*/ T8 w 5736"/>
                                <a:gd name="T10" fmla="+- 0 1610 1610"/>
                                <a:gd name="T11" fmla="*/ 1610 h 255"/>
                                <a:gd name="T12" fmla="+- 0 4788 4788"/>
                                <a:gd name="T13" fmla="*/ T12 w 5736"/>
                                <a:gd name="T14" fmla="+- 0 1610 1610"/>
                                <a:gd name="T15" fmla="*/ 1610 h 255"/>
                                <a:gd name="T16" fmla="+- 0 4788 4788"/>
                                <a:gd name="T17" fmla="*/ T16 w 5736"/>
                                <a:gd name="T18" fmla="+- 0 1864 1610"/>
                                <a:gd name="T19" fmla="*/ 186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5">
                                  <a:moveTo>
                                    <a:pt x="0" y="254"/>
                                  </a:moveTo>
                                  <a:lnTo>
                                    <a:pt x="5736" y="254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9"/>
                        <wpg:cNvGrpSpPr>
                          <a:grpSpLocks/>
                        </wpg:cNvGrpSpPr>
                        <wpg:grpSpPr bwMode="auto">
                          <a:xfrm>
                            <a:off x="4788" y="1864"/>
                            <a:ext cx="5736" cy="252"/>
                            <a:chOff x="4788" y="1864"/>
                            <a:chExt cx="5736" cy="252"/>
                          </a:xfrm>
                        </wpg:grpSpPr>
                        <wps:wsp>
                          <wps:cNvPr id="504" name="Freeform 500"/>
                          <wps:cNvSpPr>
                            <a:spLocks/>
                          </wps:cNvSpPr>
                          <wps:spPr bwMode="auto">
                            <a:xfrm>
                              <a:off x="4788" y="1864"/>
                              <a:ext cx="5736" cy="25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2116 1864"/>
                                <a:gd name="T3" fmla="*/ 2116 h 252"/>
                                <a:gd name="T4" fmla="+- 0 10524 4788"/>
                                <a:gd name="T5" fmla="*/ T4 w 5736"/>
                                <a:gd name="T6" fmla="+- 0 2116 1864"/>
                                <a:gd name="T7" fmla="*/ 2116 h 252"/>
                                <a:gd name="T8" fmla="+- 0 10524 4788"/>
                                <a:gd name="T9" fmla="*/ T8 w 5736"/>
                                <a:gd name="T10" fmla="+- 0 1864 1864"/>
                                <a:gd name="T11" fmla="*/ 1864 h 252"/>
                                <a:gd name="T12" fmla="+- 0 4788 4788"/>
                                <a:gd name="T13" fmla="*/ T12 w 5736"/>
                                <a:gd name="T14" fmla="+- 0 1864 1864"/>
                                <a:gd name="T15" fmla="*/ 1864 h 252"/>
                                <a:gd name="T16" fmla="+- 0 4788 4788"/>
                                <a:gd name="T17" fmla="*/ T16 w 5736"/>
                                <a:gd name="T18" fmla="+- 0 2116 1864"/>
                                <a:gd name="T19" fmla="*/ 211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2">
                                  <a:moveTo>
                                    <a:pt x="0" y="252"/>
                                  </a:moveTo>
                                  <a:lnTo>
                                    <a:pt x="5736" y="252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97"/>
                        <wpg:cNvGrpSpPr>
                          <a:grpSpLocks/>
                        </wpg:cNvGrpSpPr>
                        <wpg:grpSpPr bwMode="auto">
                          <a:xfrm>
                            <a:off x="4788" y="2116"/>
                            <a:ext cx="5736" cy="252"/>
                            <a:chOff x="4788" y="2116"/>
                            <a:chExt cx="5736" cy="252"/>
                          </a:xfrm>
                        </wpg:grpSpPr>
                        <wps:wsp>
                          <wps:cNvPr id="506" name="Freeform 498"/>
                          <wps:cNvSpPr>
                            <a:spLocks/>
                          </wps:cNvSpPr>
                          <wps:spPr bwMode="auto">
                            <a:xfrm>
                              <a:off x="4788" y="2116"/>
                              <a:ext cx="5736" cy="25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2368 2116"/>
                                <a:gd name="T3" fmla="*/ 2368 h 252"/>
                                <a:gd name="T4" fmla="+- 0 10524 4788"/>
                                <a:gd name="T5" fmla="*/ T4 w 5736"/>
                                <a:gd name="T6" fmla="+- 0 2368 2116"/>
                                <a:gd name="T7" fmla="*/ 2368 h 252"/>
                                <a:gd name="T8" fmla="+- 0 10524 4788"/>
                                <a:gd name="T9" fmla="*/ T8 w 5736"/>
                                <a:gd name="T10" fmla="+- 0 2116 2116"/>
                                <a:gd name="T11" fmla="*/ 2116 h 252"/>
                                <a:gd name="T12" fmla="+- 0 4788 4788"/>
                                <a:gd name="T13" fmla="*/ T12 w 5736"/>
                                <a:gd name="T14" fmla="+- 0 2116 2116"/>
                                <a:gd name="T15" fmla="*/ 2116 h 252"/>
                                <a:gd name="T16" fmla="+- 0 4788 4788"/>
                                <a:gd name="T17" fmla="*/ T16 w 5736"/>
                                <a:gd name="T18" fmla="+- 0 2368 2116"/>
                                <a:gd name="T19" fmla="*/ 236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2">
                                  <a:moveTo>
                                    <a:pt x="0" y="252"/>
                                  </a:moveTo>
                                  <a:lnTo>
                                    <a:pt x="5736" y="252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95"/>
                        <wpg:cNvGrpSpPr>
                          <a:grpSpLocks/>
                        </wpg:cNvGrpSpPr>
                        <wpg:grpSpPr bwMode="auto">
                          <a:xfrm>
                            <a:off x="4788" y="2368"/>
                            <a:ext cx="5736" cy="255"/>
                            <a:chOff x="4788" y="2368"/>
                            <a:chExt cx="5736" cy="255"/>
                          </a:xfrm>
                        </wpg:grpSpPr>
                        <wps:wsp>
                          <wps:cNvPr id="508" name="Freeform 496"/>
                          <wps:cNvSpPr>
                            <a:spLocks/>
                          </wps:cNvSpPr>
                          <wps:spPr bwMode="auto">
                            <a:xfrm>
                              <a:off x="4788" y="2368"/>
                              <a:ext cx="5736" cy="255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2623 2368"/>
                                <a:gd name="T3" fmla="*/ 2623 h 255"/>
                                <a:gd name="T4" fmla="+- 0 10524 4788"/>
                                <a:gd name="T5" fmla="*/ T4 w 5736"/>
                                <a:gd name="T6" fmla="+- 0 2623 2368"/>
                                <a:gd name="T7" fmla="*/ 2623 h 255"/>
                                <a:gd name="T8" fmla="+- 0 10524 4788"/>
                                <a:gd name="T9" fmla="*/ T8 w 5736"/>
                                <a:gd name="T10" fmla="+- 0 2368 2368"/>
                                <a:gd name="T11" fmla="*/ 2368 h 255"/>
                                <a:gd name="T12" fmla="+- 0 4788 4788"/>
                                <a:gd name="T13" fmla="*/ T12 w 5736"/>
                                <a:gd name="T14" fmla="+- 0 2368 2368"/>
                                <a:gd name="T15" fmla="*/ 2368 h 255"/>
                                <a:gd name="T16" fmla="+- 0 4788 4788"/>
                                <a:gd name="T17" fmla="*/ T16 w 5736"/>
                                <a:gd name="T18" fmla="+- 0 2623 2368"/>
                                <a:gd name="T19" fmla="*/ 262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5">
                                  <a:moveTo>
                                    <a:pt x="0" y="255"/>
                                  </a:moveTo>
                                  <a:lnTo>
                                    <a:pt x="5736" y="255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93"/>
                        <wpg:cNvGrpSpPr>
                          <a:grpSpLocks/>
                        </wpg:cNvGrpSpPr>
                        <wpg:grpSpPr bwMode="auto">
                          <a:xfrm>
                            <a:off x="4788" y="2623"/>
                            <a:ext cx="5736" cy="252"/>
                            <a:chOff x="4788" y="2623"/>
                            <a:chExt cx="5736" cy="252"/>
                          </a:xfrm>
                        </wpg:grpSpPr>
                        <wps:wsp>
                          <wps:cNvPr id="510" name="Freeform 494"/>
                          <wps:cNvSpPr>
                            <a:spLocks/>
                          </wps:cNvSpPr>
                          <wps:spPr bwMode="auto">
                            <a:xfrm>
                              <a:off x="4788" y="2623"/>
                              <a:ext cx="5736" cy="25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2875 2623"/>
                                <a:gd name="T3" fmla="*/ 2875 h 252"/>
                                <a:gd name="T4" fmla="+- 0 10524 4788"/>
                                <a:gd name="T5" fmla="*/ T4 w 5736"/>
                                <a:gd name="T6" fmla="+- 0 2875 2623"/>
                                <a:gd name="T7" fmla="*/ 2875 h 252"/>
                                <a:gd name="T8" fmla="+- 0 10524 4788"/>
                                <a:gd name="T9" fmla="*/ T8 w 5736"/>
                                <a:gd name="T10" fmla="+- 0 2623 2623"/>
                                <a:gd name="T11" fmla="*/ 2623 h 252"/>
                                <a:gd name="T12" fmla="+- 0 4788 4788"/>
                                <a:gd name="T13" fmla="*/ T12 w 5736"/>
                                <a:gd name="T14" fmla="+- 0 2623 2623"/>
                                <a:gd name="T15" fmla="*/ 2623 h 252"/>
                                <a:gd name="T16" fmla="+- 0 4788 4788"/>
                                <a:gd name="T17" fmla="*/ T16 w 5736"/>
                                <a:gd name="T18" fmla="+- 0 2875 2623"/>
                                <a:gd name="T19" fmla="*/ 28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2">
                                  <a:moveTo>
                                    <a:pt x="0" y="252"/>
                                  </a:moveTo>
                                  <a:lnTo>
                                    <a:pt x="5736" y="252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91"/>
                        <wpg:cNvGrpSpPr>
                          <a:grpSpLocks/>
                        </wpg:cNvGrpSpPr>
                        <wpg:grpSpPr bwMode="auto">
                          <a:xfrm>
                            <a:off x="4788" y="2875"/>
                            <a:ext cx="5736" cy="255"/>
                            <a:chOff x="4788" y="2875"/>
                            <a:chExt cx="5736" cy="255"/>
                          </a:xfrm>
                        </wpg:grpSpPr>
                        <wps:wsp>
                          <wps:cNvPr id="512" name="Freeform 492"/>
                          <wps:cNvSpPr>
                            <a:spLocks/>
                          </wps:cNvSpPr>
                          <wps:spPr bwMode="auto">
                            <a:xfrm>
                              <a:off x="4788" y="2875"/>
                              <a:ext cx="5736" cy="255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3129 2875"/>
                                <a:gd name="T3" fmla="*/ 3129 h 255"/>
                                <a:gd name="T4" fmla="+- 0 10524 4788"/>
                                <a:gd name="T5" fmla="*/ T4 w 5736"/>
                                <a:gd name="T6" fmla="+- 0 3129 2875"/>
                                <a:gd name="T7" fmla="*/ 3129 h 255"/>
                                <a:gd name="T8" fmla="+- 0 10524 4788"/>
                                <a:gd name="T9" fmla="*/ T8 w 5736"/>
                                <a:gd name="T10" fmla="+- 0 2875 2875"/>
                                <a:gd name="T11" fmla="*/ 2875 h 255"/>
                                <a:gd name="T12" fmla="+- 0 4788 4788"/>
                                <a:gd name="T13" fmla="*/ T12 w 5736"/>
                                <a:gd name="T14" fmla="+- 0 2875 2875"/>
                                <a:gd name="T15" fmla="*/ 2875 h 255"/>
                                <a:gd name="T16" fmla="+- 0 4788 4788"/>
                                <a:gd name="T17" fmla="*/ T16 w 5736"/>
                                <a:gd name="T18" fmla="+- 0 3129 2875"/>
                                <a:gd name="T19" fmla="*/ 312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5">
                                  <a:moveTo>
                                    <a:pt x="0" y="254"/>
                                  </a:moveTo>
                                  <a:lnTo>
                                    <a:pt x="5736" y="254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9"/>
                        <wpg:cNvGrpSpPr>
                          <a:grpSpLocks/>
                        </wpg:cNvGrpSpPr>
                        <wpg:grpSpPr bwMode="auto">
                          <a:xfrm>
                            <a:off x="4788" y="3129"/>
                            <a:ext cx="5736" cy="252"/>
                            <a:chOff x="4788" y="3129"/>
                            <a:chExt cx="5736" cy="252"/>
                          </a:xfrm>
                        </wpg:grpSpPr>
                        <wps:wsp>
                          <wps:cNvPr id="514" name="Freeform 490"/>
                          <wps:cNvSpPr>
                            <a:spLocks/>
                          </wps:cNvSpPr>
                          <wps:spPr bwMode="auto">
                            <a:xfrm>
                              <a:off x="4788" y="3129"/>
                              <a:ext cx="5736" cy="25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3381 3129"/>
                                <a:gd name="T3" fmla="*/ 3381 h 252"/>
                                <a:gd name="T4" fmla="+- 0 10524 4788"/>
                                <a:gd name="T5" fmla="*/ T4 w 5736"/>
                                <a:gd name="T6" fmla="+- 0 3381 3129"/>
                                <a:gd name="T7" fmla="*/ 3381 h 252"/>
                                <a:gd name="T8" fmla="+- 0 10524 4788"/>
                                <a:gd name="T9" fmla="*/ T8 w 5736"/>
                                <a:gd name="T10" fmla="+- 0 3129 3129"/>
                                <a:gd name="T11" fmla="*/ 3129 h 252"/>
                                <a:gd name="T12" fmla="+- 0 4788 4788"/>
                                <a:gd name="T13" fmla="*/ T12 w 5736"/>
                                <a:gd name="T14" fmla="+- 0 3129 3129"/>
                                <a:gd name="T15" fmla="*/ 3129 h 252"/>
                                <a:gd name="T16" fmla="+- 0 4788 4788"/>
                                <a:gd name="T17" fmla="*/ T16 w 5736"/>
                                <a:gd name="T18" fmla="+- 0 3381 3129"/>
                                <a:gd name="T19" fmla="*/ 338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2">
                                  <a:moveTo>
                                    <a:pt x="0" y="252"/>
                                  </a:moveTo>
                                  <a:lnTo>
                                    <a:pt x="5736" y="252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87"/>
                        <wpg:cNvGrpSpPr>
                          <a:grpSpLocks/>
                        </wpg:cNvGrpSpPr>
                        <wpg:grpSpPr bwMode="auto">
                          <a:xfrm>
                            <a:off x="4788" y="3381"/>
                            <a:ext cx="5736" cy="255"/>
                            <a:chOff x="4788" y="3381"/>
                            <a:chExt cx="5736" cy="255"/>
                          </a:xfrm>
                        </wpg:grpSpPr>
                        <wps:wsp>
                          <wps:cNvPr id="516" name="Freeform 488"/>
                          <wps:cNvSpPr>
                            <a:spLocks/>
                          </wps:cNvSpPr>
                          <wps:spPr bwMode="auto">
                            <a:xfrm>
                              <a:off x="4788" y="3381"/>
                              <a:ext cx="5736" cy="255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3635 3381"/>
                                <a:gd name="T3" fmla="*/ 3635 h 255"/>
                                <a:gd name="T4" fmla="+- 0 10524 4788"/>
                                <a:gd name="T5" fmla="*/ T4 w 5736"/>
                                <a:gd name="T6" fmla="+- 0 3635 3381"/>
                                <a:gd name="T7" fmla="*/ 3635 h 255"/>
                                <a:gd name="T8" fmla="+- 0 10524 4788"/>
                                <a:gd name="T9" fmla="*/ T8 w 5736"/>
                                <a:gd name="T10" fmla="+- 0 3381 3381"/>
                                <a:gd name="T11" fmla="*/ 3381 h 255"/>
                                <a:gd name="T12" fmla="+- 0 4788 4788"/>
                                <a:gd name="T13" fmla="*/ T12 w 5736"/>
                                <a:gd name="T14" fmla="+- 0 3381 3381"/>
                                <a:gd name="T15" fmla="*/ 3381 h 255"/>
                                <a:gd name="T16" fmla="+- 0 4788 4788"/>
                                <a:gd name="T17" fmla="*/ T16 w 5736"/>
                                <a:gd name="T18" fmla="+- 0 3635 3381"/>
                                <a:gd name="T19" fmla="*/ 363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5">
                                  <a:moveTo>
                                    <a:pt x="0" y="254"/>
                                  </a:moveTo>
                                  <a:lnTo>
                                    <a:pt x="5736" y="254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85"/>
                        <wpg:cNvGrpSpPr>
                          <a:grpSpLocks/>
                        </wpg:cNvGrpSpPr>
                        <wpg:grpSpPr bwMode="auto">
                          <a:xfrm>
                            <a:off x="4788" y="3635"/>
                            <a:ext cx="5736" cy="252"/>
                            <a:chOff x="4788" y="3635"/>
                            <a:chExt cx="5736" cy="252"/>
                          </a:xfrm>
                        </wpg:grpSpPr>
                        <wps:wsp>
                          <wps:cNvPr id="518" name="Freeform 486"/>
                          <wps:cNvSpPr>
                            <a:spLocks/>
                          </wps:cNvSpPr>
                          <wps:spPr bwMode="auto">
                            <a:xfrm>
                              <a:off x="4788" y="3635"/>
                              <a:ext cx="5736" cy="25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3887 3635"/>
                                <a:gd name="T3" fmla="*/ 3887 h 252"/>
                                <a:gd name="T4" fmla="+- 0 10524 4788"/>
                                <a:gd name="T5" fmla="*/ T4 w 5736"/>
                                <a:gd name="T6" fmla="+- 0 3887 3635"/>
                                <a:gd name="T7" fmla="*/ 3887 h 252"/>
                                <a:gd name="T8" fmla="+- 0 10524 4788"/>
                                <a:gd name="T9" fmla="*/ T8 w 5736"/>
                                <a:gd name="T10" fmla="+- 0 3635 3635"/>
                                <a:gd name="T11" fmla="*/ 3635 h 252"/>
                                <a:gd name="T12" fmla="+- 0 4788 4788"/>
                                <a:gd name="T13" fmla="*/ T12 w 5736"/>
                                <a:gd name="T14" fmla="+- 0 3635 3635"/>
                                <a:gd name="T15" fmla="*/ 3635 h 252"/>
                                <a:gd name="T16" fmla="+- 0 4788 4788"/>
                                <a:gd name="T17" fmla="*/ T16 w 5736"/>
                                <a:gd name="T18" fmla="+- 0 3887 3635"/>
                                <a:gd name="T19" fmla="*/ 38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2">
                                  <a:moveTo>
                                    <a:pt x="0" y="252"/>
                                  </a:moveTo>
                                  <a:lnTo>
                                    <a:pt x="5736" y="252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83"/>
                        <wpg:cNvGrpSpPr>
                          <a:grpSpLocks/>
                        </wpg:cNvGrpSpPr>
                        <wpg:grpSpPr bwMode="auto">
                          <a:xfrm>
                            <a:off x="4788" y="3887"/>
                            <a:ext cx="5736" cy="252"/>
                            <a:chOff x="4788" y="3887"/>
                            <a:chExt cx="5736" cy="252"/>
                          </a:xfrm>
                        </wpg:grpSpPr>
                        <wps:wsp>
                          <wps:cNvPr id="520" name="Freeform 484"/>
                          <wps:cNvSpPr>
                            <a:spLocks/>
                          </wps:cNvSpPr>
                          <wps:spPr bwMode="auto">
                            <a:xfrm>
                              <a:off x="4788" y="3887"/>
                              <a:ext cx="5736" cy="25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4139 3887"/>
                                <a:gd name="T3" fmla="*/ 4139 h 252"/>
                                <a:gd name="T4" fmla="+- 0 10524 4788"/>
                                <a:gd name="T5" fmla="*/ T4 w 5736"/>
                                <a:gd name="T6" fmla="+- 0 4139 3887"/>
                                <a:gd name="T7" fmla="*/ 4139 h 252"/>
                                <a:gd name="T8" fmla="+- 0 10524 4788"/>
                                <a:gd name="T9" fmla="*/ T8 w 5736"/>
                                <a:gd name="T10" fmla="+- 0 3887 3887"/>
                                <a:gd name="T11" fmla="*/ 3887 h 252"/>
                                <a:gd name="T12" fmla="+- 0 4788 4788"/>
                                <a:gd name="T13" fmla="*/ T12 w 5736"/>
                                <a:gd name="T14" fmla="+- 0 3887 3887"/>
                                <a:gd name="T15" fmla="*/ 3887 h 252"/>
                                <a:gd name="T16" fmla="+- 0 4788 4788"/>
                                <a:gd name="T17" fmla="*/ T16 w 5736"/>
                                <a:gd name="T18" fmla="+- 0 4139 3887"/>
                                <a:gd name="T19" fmla="*/ 413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2">
                                  <a:moveTo>
                                    <a:pt x="0" y="252"/>
                                  </a:moveTo>
                                  <a:lnTo>
                                    <a:pt x="5736" y="252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81"/>
                        <wpg:cNvGrpSpPr>
                          <a:grpSpLocks/>
                        </wpg:cNvGrpSpPr>
                        <wpg:grpSpPr bwMode="auto">
                          <a:xfrm>
                            <a:off x="4788" y="4139"/>
                            <a:ext cx="5736" cy="255"/>
                            <a:chOff x="4788" y="4139"/>
                            <a:chExt cx="5736" cy="255"/>
                          </a:xfrm>
                        </wpg:grpSpPr>
                        <wps:wsp>
                          <wps:cNvPr id="522" name="Freeform 482"/>
                          <wps:cNvSpPr>
                            <a:spLocks/>
                          </wps:cNvSpPr>
                          <wps:spPr bwMode="auto">
                            <a:xfrm>
                              <a:off x="4788" y="4139"/>
                              <a:ext cx="5736" cy="255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736"/>
                                <a:gd name="T2" fmla="+- 0 4394 4139"/>
                                <a:gd name="T3" fmla="*/ 4394 h 255"/>
                                <a:gd name="T4" fmla="+- 0 10524 4788"/>
                                <a:gd name="T5" fmla="*/ T4 w 5736"/>
                                <a:gd name="T6" fmla="+- 0 4394 4139"/>
                                <a:gd name="T7" fmla="*/ 4394 h 255"/>
                                <a:gd name="T8" fmla="+- 0 10524 4788"/>
                                <a:gd name="T9" fmla="*/ T8 w 5736"/>
                                <a:gd name="T10" fmla="+- 0 4139 4139"/>
                                <a:gd name="T11" fmla="*/ 4139 h 255"/>
                                <a:gd name="T12" fmla="+- 0 4788 4788"/>
                                <a:gd name="T13" fmla="*/ T12 w 5736"/>
                                <a:gd name="T14" fmla="+- 0 4139 4139"/>
                                <a:gd name="T15" fmla="*/ 4139 h 255"/>
                                <a:gd name="T16" fmla="+- 0 4788 4788"/>
                                <a:gd name="T17" fmla="*/ T16 w 5736"/>
                                <a:gd name="T18" fmla="+- 0 4394 4139"/>
                                <a:gd name="T19" fmla="*/ 439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6" h="255">
                                  <a:moveTo>
                                    <a:pt x="0" y="255"/>
                                  </a:moveTo>
                                  <a:lnTo>
                                    <a:pt x="5736" y="255"/>
                                  </a:lnTo>
                                  <a:lnTo>
                                    <a:pt x="5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C2C71" id="Group 480" o:spid="_x0000_s1026" style="position:absolute;margin-left:239.4pt;margin-top:67.9pt;width:286.8pt;height:151.8pt;z-index:-141184;mso-position-horizontal-relative:page" coordorigin="4788,1358" coordsize="5736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">
                <v:group id="Group 503" o:spid="_x0000_s1027" style="position:absolute;left:4788;top:1358;width:5736;height:252" coordorigin="4788,1358" coordsize="573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04" o:spid="_x0000_s1028" style="position:absolute;left:4788;top:1358;width:5736;height:252;visibility:visible;mso-wrap-style:square;v-text-anchor:top" coordsize="573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TwcIA&#10;AADcAAAADwAAAGRycy9kb3ducmV2LnhtbERPXWvCMBR9H+w/hDvYy5jJBEWqUdxgMAYK1vp+11yb&#10;YnNTksx2/355EHw8nO/VZnSduFKIrWcNbxMFgrj2puVGQ3X8fF2AiAnZYOeZNPxRhM368WGFhfED&#10;H+hapkbkEI4FarAp9YWUsbbkME58T5y5sw8OU4ahkSbgkMNdJ6dKzaXDlnODxZ4+LNWX8tdp+H45&#10;7e2lPJfTkxqqsQrp5/C+0/r5adwuQSQa0118c38ZDTOV5+cz+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xPBwgAAANwAAAAPAAAAAAAAAAAAAAAAAJgCAABkcnMvZG93&#10;bnJldi54bWxQSwUGAAAAAAQABAD1AAAAhwMAAAAA&#10;" path="m,252r5736,l5736,,,,,252xe" fillcolor="#d3dfee" stroked="f">
                    <v:path arrowok="t" o:connecttype="custom" o:connectlocs="0,1610;5736,1610;5736,1358;0,1358;0,1610" o:connectangles="0,0,0,0,0"/>
                  </v:shape>
                </v:group>
                <v:group id="Group 501" o:spid="_x0000_s1029" style="position:absolute;left:4788;top:1610;width:5736;height:255" coordorigin="4788,1610" coordsize="57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02" o:spid="_x0000_s1030" style="position:absolute;left:4788;top:1610;width:5736;height:255;visibility:visible;mso-wrap-style:square;v-text-anchor:top" coordsize="57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B3MUA&#10;AADcAAAADwAAAGRycy9kb3ducmV2LnhtbESPQWvCQBSE74X+h+UVvBTdKLRImlVEEDwIISp4fcm+&#10;JsHs25hdk+iv7xYKPQ4z8w2TrEfTiJ46V1tWMJ9FIIgLq2suFZxPu+kShPPIGhvLpOBBDtar15cE&#10;Y20Hzqg/+lIECLsYFVTet7GUrqjIoJvZljh437Yz6IPsSqk7HALcNHIRRZ/SYM1hocKWthUV1+Pd&#10;KEhbnZ8u1+dtzNJDlsv3TZr3g1KTt3HzBcLT6P/Df+29VvARLe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MHcxQAAANwAAAAPAAAAAAAAAAAAAAAAAJgCAABkcnMv&#10;ZG93bnJldi54bWxQSwUGAAAAAAQABAD1AAAAigMAAAAA&#10;" path="m,254r5736,l5736,,,,,254xe" fillcolor="#d3dfee" stroked="f">
                    <v:path arrowok="t" o:connecttype="custom" o:connectlocs="0,1864;5736,1864;5736,1610;0,1610;0,1864" o:connectangles="0,0,0,0,0"/>
                  </v:shape>
                </v:group>
                <v:group id="Group 499" o:spid="_x0000_s1031" style="position:absolute;left:4788;top:1864;width:5736;height:252" coordorigin="4788,1864" coordsize="573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00" o:spid="_x0000_s1032" style="position:absolute;left:4788;top:1864;width:5736;height:252;visibility:visible;mso-wrap-style:square;v-text-anchor:top" coordsize="573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VwsQA&#10;AADcAAAADwAAAGRycy9kb3ducmV2LnhtbESPUUvDMBSF3wf+h3AFX4ZLHE6kNhsqCCI4WO3er81t&#10;U9bclCSu9d8bQfDxcM75DqfczW4QZwqx96zhZqVAEDfe9NxpqD9eru9BxIRscPBMGr4pwm57sSix&#10;MH7iA52r1IkM4VigBpvSWEgZG0sO48qPxNlrfXCYsgydNAGnDHeDXCt1Jx32nBcsjvRsqTlVX07D&#10;2/K4t6eqrdZHNdVzHdLn4eld66vL+fEBRKI5/Yf/2q9Gw0bdwu+Zf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FcLEAAAA3AAAAA8AAAAAAAAAAAAAAAAAmAIAAGRycy9k&#10;b3ducmV2LnhtbFBLBQYAAAAABAAEAPUAAACJAwAAAAA=&#10;" path="m,252r5736,l5736,,,,,252xe" fillcolor="#d3dfee" stroked="f">
                    <v:path arrowok="t" o:connecttype="custom" o:connectlocs="0,2116;5736,2116;5736,1864;0,1864;0,2116" o:connectangles="0,0,0,0,0"/>
                  </v:shape>
                </v:group>
                <v:group id="Group 497" o:spid="_x0000_s1033" style="position:absolute;left:4788;top:2116;width:5736;height:252" coordorigin="4788,2116" coordsize="573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8" o:spid="_x0000_s1034" style="position:absolute;left:4788;top:2116;width:5736;height:252;visibility:visible;mso-wrap-style:square;v-text-anchor:top" coordsize="573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uLsUA&#10;AADcAAAADwAAAGRycy9kb3ducmV2LnhtbESPQWsCMRSE7wX/Q3iCl1KTCpWyNUoVCiK04Ha9v26e&#10;m8XNy5JEd/vvm0Khx2FmvmFWm9F14kYhtp41PM4VCOLam5YbDdXn28MziJiQDXaeScM3RdisJ3cr&#10;LIwf+Ei3MjUiQzgWqMGm1BdSxtqSwzj3PXH2zj44TFmGRpqAQ4a7Ti6UWkqHLecFiz3tLNWX8uo0&#10;HO5PH/ZSnsvFSQ3VWIX0ddy+az2bjq8vIBKN6T/8194bDU9qCb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i4uxQAAANwAAAAPAAAAAAAAAAAAAAAAAJgCAABkcnMv&#10;ZG93bnJldi54bWxQSwUGAAAAAAQABAD1AAAAigMAAAAA&#10;" path="m,252r5736,l5736,,,,,252xe" fillcolor="#d3dfee" stroked="f">
                    <v:path arrowok="t" o:connecttype="custom" o:connectlocs="0,2368;5736,2368;5736,2116;0,2116;0,2368" o:connectangles="0,0,0,0,0"/>
                  </v:shape>
                </v:group>
                <v:group id="Group 495" o:spid="_x0000_s1035" style="position:absolute;left:4788;top:2368;width:5736;height:255" coordorigin="4788,2368" coordsize="57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6" o:spid="_x0000_s1036" style="position:absolute;left:4788;top:2368;width:5736;height:255;visibility:visible;mso-wrap-style:square;v-text-anchor:top" coordsize="57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2NsIA&#10;AADcAAAADwAAAGRycy9kb3ducmV2LnhtbERPTYvCMBC9L/gfwgh7WTR1QZFqFBEEDwulurDXaTO2&#10;xWZSm9h2/fXmIHh8vO/1djC16Kh1lWUFs2kEgji3uuJCwe/5MFmCcB5ZY22ZFPyTg+1m9LHGWNue&#10;U+pOvhAhhF2MCkrvm1hKl5dk0E1tQxy4i20N+gDbQuoW+xBuavkdRQtpsOLQUGJD+5Ly6+luFCSN&#10;zs5/18dtSJOfNJNfuyTreqU+x8NuBcLT4N/il/uoFcyjsDac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PY2wgAAANwAAAAPAAAAAAAAAAAAAAAAAJgCAABkcnMvZG93&#10;bnJldi54bWxQSwUGAAAAAAQABAD1AAAAhwMAAAAA&#10;" path="m,255r5736,l5736,,,,,255xe" fillcolor="#d3dfee" stroked="f">
                    <v:path arrowok="t" o:connecttype="custom" o:connectlocs="0,2623;5736,2623;5736,2368;0,2368;0,2623" o:connectangles="0,0,0,0,0"/>
                  </v:shape>
                </v:group>
                <v:group id="Group 493" o:spid="_x0000_s1037" style="position:absolute;left:4788;top:2623;width:5736;height:252" coordorigin="4788,2623" coordsize="573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94" o:spid="_x0000_s1038" style="position:absolute;left:4788;top:2623;width:5736;height:252;visibility:visible;mso-wrap-style:square;v-text-anchor:top" coordsize="573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FHMEA&#10;AADcAAAADwAAAGRycy9kb3ducmV2LnhtbERPXWvCMBR9H/gfwh34MjRVcEhnlDkYiKBgre93zbUp&#10;Njclibb798uDsMfD+V5tBtuKB/nQOFYwm2YgiCunG64VlOfvyRJEiMgaW8ek4JcCbNajlxXm2vV8&#10;okcRa5FCOOSowMTY5VKGypDFMHUdceKuzluMCfpaao99CretnGfZu7TYcGow2NGXoepW3K2C/dvl&#10;aG7FtZhfsr4cSh9/TtuDUuPX4fMDRKQh/ouf7p1WsJil+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KhRzBAAAA3AAAAA8AAAAAAAAAAAAAAAAAmAIAAGRycy9kb3du&#10;cmV2LnhtbFBLBQYAAAAABAAEAPUAAACGAwAAAAA=&#10;" path="m,252r5736,l5736,,,,,252xe" fillcolor="#d3dfee" stroked="f">
                    <v:path arrowok="t" o:connecttype="custom" o:connectlocs="0,2875;5736,2875;5736,2623;0,2623;0,2875" o:connectangles="0,0,0,0,0"/>
                  </v:shape>
                </v:group>
                <v:group id="Group 491" o:spid="_x0000_s1039" style="position:absolute;left:4788;top:2875;width:5736;height:255" coordorigin="4788,2875" coordsize="57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92" o:spid="_x0000_s1040" style="position:absolute;left:4788;top:2875;width:5736;height:255;visibility:visible;mso-wrap-style:square;v-text-anchor:top" coordsize="57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XAcUA&#10;AADcAAAADwAAAGRycy9kb3ducmV2LnhtbESPQWvCQBSE7wX/w/IEL0U3ChWJriKFQg9CiApeX7LP&#10;JJh9G7PbJO2v7wqCx2FmvmE2u8HUoqPWVZYVzGcRCOLc6ooLBefT13QFwnlkjbVlUvBLDnbb0dsG&#10;Y217Tqk7+kIECLsYFZTeN7GULi/JoJvZhjh4V9sa9EG2hdQt9gFuarmIoqU0WHFYKLGhz5Ly2/HH&#10;KEganZ0ut7/7kCaHNJPv+yTreqUm42G/BuFp8K/ws/2tFXzMF/A4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VcBxQAAANwAAAAPAAAAAAAAAAAAAAAAAJgCAABkcnMv&#10;ZG93bnJldi54bWxQSwUGAAAAAAQABAD1AAAAigMAAAAA&#10;" path="m,254r5736,l5736,,,,,254xe" fillcolor="#d3dfee" stroked="f">
                    <v:path arrowok="t" o:connecttype="custom" o:connectlocs="0,3129;5736,3129;5736,2875;0,2875;0,3129" o:connectangles="0,0,0,0,0"/>
                  </v:shape>
                </v:group>
                <v:group id="Group 489" o:spid="_x0000_s1041" style="position:absolute;left:4788;top:3129;width:5736;height:252" coordorigin="4788,3129" coordsize="573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0" o:spid="_x0000_s1042" style="position:absolute;left:4788;top:3129;width:5736;height:252;visibility:visible;mso-wrap-style:square;v-text-anchor:top" coordsize="573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DH8UA&#10;AADcAAAADwAAAGRycy9kb3ducmV2LnhtbESPUWvCMBSF3wf+h3CFvQxNlW1INcomDMbAgV19vzbX&#10;ptjclCTa7t+bwcDHwznnO5zVZrCtuJIPjWMFs2kGgrhyuuFaQfnzMVmACBFZY+uYFPxSgM169LDC&#10;XLue93QtYi0ShEOOCkyMXS5lqAxZDFPXESfv5LzFmKSvpfbYJ7ht5TzLXqXFhtOCwY62hqpzcbEK&#10;vp4O3+ZcnIr5IevLofTxuH/fKfU4Ht6WICIN8R7+b39qBS+zZ/g7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YMfxQAAANwAAAAPAAAAAAAAAAAAAAAAAJgCAABkcnMv&#10;ZG93bnJldi54bWxQSwUGAAAAAAQABAD1AAAAigMAAAAA&#10;" path="m,252r5736,l5736,,,,,252xe" fillcolor="#d3dfee" stroked="f">
                    <v:path arrowok="t" o:connecttype="custom" o:connectlocs="0,3381;5736,3381;5736,3129;0,3129;0,3381" o:connectangles="0,0,0,0,0"/>
                  </v:shape>
                </v:group>
                <v:group id="Group 487" o:spid="_x0000_s1043" style="position:absolute;left:4788;top:3381;width:5736;height:255" coordorigin="4788,3381" coordsize="57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88" o:spid="_x0000_s1044" style="position:absolute;left:4788;top:3381;width:5736;height:255;visibility:visible;mso-wrap-style:square;v-text-anchor:top" coordsize="57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RAsUA&#10;AADcAAAADwAAAGRycy9kb3ducmV2LnhtbESPQWvCQBSE74L/YXlCL6IbhYpEV5FCoQchRAWvL9ln&#10;Esy+jdltkvrr3UKhx2FmvmG2+8HUoqPWVZYVLOYRCOLc6ooLBZfz52wNwnlkjbVlUvBDDva78WiL&#10;sbY9p9SdfCEChF2MCkrvm1hKl5dk0M1tQxy8m20N+iDbQuoW+wA3tVxG0UoarDgslNjQR0n5/fRt&#10;FCSNzs7X+/MxpMkxzeT0kGRdr9TbZDhsQHga/H/4r/2lFbwvVvB7JhwBu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lECxQAAANwAAAAPAAAAAAAAAAAAAAAAAJgCAABkcnMv&#10;ZG93bnJldi54bWxQSwUGAAAAAAQABAD1AAAAigMAAAAA&#10;" path="m,254r5736,l5736,,,,,254xe" fillcolor="#d3dfee" stroked="f">
                    <v:path arrowok="t" o:connecttype="custom" o:connectlocs="0,3635;5736,3635;5736,3381;0,3381;0,3635" o:connectangles="0,0,0,0,0"/>
                  </v:shape>
                </v:group>
                <v:group id="Group 485" o:spid="_x0000_s1045" style="position:absolute;left:4788;top:3635;width:5736;height:252" coordorigin="4788,3635" coordsize="573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86" o:spid="_x0000_s1046" style="position:absolute;left:4788;top:3635;width:5736;height:252;visibility:visible;mso-wrap-style:square;v-text-anchor:top" coordsize="573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JGsEA&#10;AADcAAAADwAAAGRycy9kb3ducmV2LnhtbERPXWvCMBR9H/gfwh34MjRVcEhnlDkYiKBgre93zbUp&#10;Njclibb798uDsMfD+V5tBtuKB/nQOFYwm2YgiCunG64VlOfvyRJEiMgaW8ek4JcCbNajlxXm2vV8&#10;okcRa5FCOOSowMTY5VKGypDFMHUdceKuzluMCfpaao99CretnGfZu7TYcGow2NGXoepW3K2C/dvl&#10;aG7FtZhfsr4cSh9/TtuDUuPX4fMDRKQh/ouf7p1WsJilt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8iRrBAAAA3AAAAA8AAAAAAAAAAAAAAAAAmAIAAGRycy9kb3du&#10;cmV2LnhtbFBLBQYAAAAABAAEAPUAAACGAwAAAAA=&#10;" path="m,252r5736,l5736,,,,,252xe" fillcolor="#d3dfee" stroked="f">
                    <v:path arrowok="t" o:connecttype="custom" o:connectlocs="0,3887;5736,3887;5736,3635;0,3635;0,3887" o:connectangles="0,0,0,0,0"/>
                  </v:shape>
                </v:group>
                <v:group id="Group 483" o:spid="_x0000_s1047" style="position:absolute;left:4788;top:3887;width:5736;height:252" coordorigin="4788,3887" coordsize="573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84" o:spid="_x0000_s1048" style="position:absolute;left:4788;top:3887;width:5736;height:252;visibility:visible;mso-wrap-style:square;v-text-anchor:top" coordsize="573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PocIA&#10;AADcAAAADwAAAGRycy9kb3ducmV2LnhtbERPXWvCMBR9H/gfwhV8GTO14BidUaYgDEHBrr7fNdem&#10;2NyUJLPdv18ehD0ezvdqM9pO3MmH1rGCxTwDQVw73XKjoPrav7yBCBFZY+eYFPxSgM168rTCQruB&#10;z3QvYyNSCIcCFZgY+0LKUBuyGOauJ07c1XmLMUHfSO1xSOG2k3mWvUqLLacGgz3tDNW38scqODxf&#10;TuZWXsv8kg3VWPn4fd4elZpNx493EJHG+C9+uD+1gmWe5qc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k+hwgAAANwAAAAPAAAAAAAAAAAAAAAAAJgCAABkcnMvZG93&#10;bnJldi54bWxQSwUGAAAAAAQABAD1AAAAhwMAAAAA&#10;" path="m,252r5736,l5736,,,,,252xe" fillcolor="#d3dfee" stroked="f">
                    <v:path arrowok="t" o:connecttype="custom" o:connectlocs="0,4139;5736,4139;5736,3887;0,3887;0,4139" o:connectangles="0,0,0,0,0"/>
                  </v:shape>
                </v:group>
                <v:group id="Group 481" o:spid="_x0000_s1049" style="position:absolute;left:4788;top:4139;width:5736;height:255" coordorigin="4788,4139" coordsize="573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82" o:spid="_x0000_s1050" style="position:absolute;left:4788;top:4139;width:5736;height:255;visibility:visible;mso-wrap-style:square;v-text-anchor:top" coordsize="57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dvMUA&#10;AADcAAAADwAAAGRycy9kb3ducmV2LnhtbESPQWvCQBSE7wX/w/KEXopuDLRIdBURBA+FEC30+pJ9&#10;JsHs25hdk7S/visIPQ4z8w2z3o6mET11rrasYDGPQBAXVtdcKvg6H2ZLEM4ja2wsk4IfcrDdTF7W&#10;mGg7cEb9yZciQNglqKDyvk2kdEVFBt3ctsTBu9jOoA+yK6XucAhw08g4ij6kwZrDQoUt7Ssqrqe7&#10;UZC2Oj9/X39vY5Z+Zrl826V5Pyj1Oh13KxCeRv8ffraPWsF7HMPj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Z28xQAAANwAAAAPAAAAAAAAAAAAAAAAAJgCAABkcnMv&#10;ZG93bnJldi54bWxQSwUGAAAAAAQABAD1AAAAigMAAAAA&#10;" path="m,255r5736,l5736,,,,,255xe" fillcolor="#d3dfee" stroked="f">
                    <v:path arrowok="t" o:connecttype="custom" o:connectlocs="0,4394;5736,4394;5736,4139;0,4139;0,4394" o:connectangles="0,0,0,0,0"/>
                  </v:shape>
                </v:group>
                <w10:wrap anchorx="page"/>
              </v:group>
            </w:pict>
          </mc:Fallback>
        </mc:AlternateContent>
      </w:r>
      <w:bookmarkStart w:id="192" w:name="Table_A.1.3__Types_of_NRSIEE"/>
      <w:bookmarkEnd w:id="192"/>
      <w:r w:rsidR="009328F2">
        <w:rPr>
          <w:rFonts w:ascii="Arial"/>
          <w:b/>
          <w:i/>
          <w:spacing w:val="-1"/>
        </w:rPr>
        <w:t>Table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A.1.3</w:t>
      </w:r>
      <w:r w:rsidR="009328F2">
        <w:rPr>
          <w:rFonts w:ascii="Arial"/>
          <w:b/>
          <w:i/>
          <w:spacing w:val="-1"/>
        </w:rPr>
        <w:tab/>
        <w:t>Types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of NRSIEE</w:t>
      </w:r>
    </w:p>
    <w:p w14:paraId="5F65E38B" w14:textId="77777777" w:rsidR="004863D4" w:rsidRDefault="004863D4">
      <w:pPr>
        <w:spacing w:before="8"/>
        <w:rPr>
          <w:rFonts w:ascii="Arial" w:eastAsia="Arial" w:hAnsi="Arial" w:cs="Arial"/>
          <w:b/>
          <w:bCs/>
          <w:i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9"/>
        <w:gridCol w:w="5944"/>
      </w:tblGrid>
      <w:tr w:rsidR="004863D4" w14:paraId="5F65E38E" w14:textId="77777777">
        <w:trPr>
          <w:trHeight w:hRule="exact" w:val="583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38C" w14:textId="77777777" w:rsidR="004863D4" w:rsidRDefault="009328F2">
            <w:pPr>
              <w:pStyle w:val="TableParagraph"/>
              <w:spacing w:before="158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Category</w:t>
            </w:r>
          </w:p>
        </w:tc>
        <w:tc>
          <w:tcPr>
            <w:tcW w:w="594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38D" w14:textId="77777777" w:rsidR="004863D4" w:rsidRDefault="009328F2">
            <w:pPr>
              <w:pStyle w:val="TableParagraph"/>
              <w:spacing w:before="158"/>
              <w:ind w:left="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Equipment</w:t>
            </w:r>
          </w:p>
        </w:tc>
      </w:tr>
      <w:tr w:rsidR="004863D4" w14:paraId="5F65E391" w14:textId="77777777">
        <w:trPr>
          <w:trHeight w:hRule="exact" w:val="60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</w:tcPr>
          <w:p w14:paraId="5F65E38F" w14:textId="77777777" w:rsidR="004863D4" w:rsidRDefault="004863D4"/>
        </w:tc>
        <w:tc>
          <w:tcPr>
            <w:tcW w:w="5944" w:type="dxa"/>
            <w:tcBorders>
              <w:top w:val="nil"/>
              <w:left w:val="nil"/>
              <w:bottom w:val="nil"/>
              <w:right w:val="nil"/>
            </w:tcBorders>
          </w:tcPr>
          <w:p w14:paraId="5F65E390" w14:textId="77777777" w:rsidR="004863D4" w:rsidRDefault="004863D4"/>
        </w:tc>
      </w:tr>
      <w:tr w:rsidR="004863D4" w14:paraId="5F65E3A4" w14:textId="77777777">
        <w:trPr>
          <w:trHeight w:hRule="exact" w:val="3050"/>
        </w:trPr>
        <w:tc>
          <w:tcPr>
            <w:tcW w:w="3359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392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93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94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95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96" w14:textId="77777777" w:rsidR="004863D4" w:rsidRDefault="004863D4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i/>
                <w:sz w:val="21"/>
                <w:szCs w:val="21"/>
              </w:rPr>
            </w:pPr>
          </w:p>
          <w:p w14:paraId="5F65E397" w14:textId="77777777" w:rsidR="004863D4" w:rsidRDefault="009328F2">
            <w:pPr>
              <w:pStyle w:val="TableParagraph"/>
              <w:ind w:left="1423" w:right="115" w:hanging="1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Small Engines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(19kW/25hp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or</w:t>
            </w:r>
            <w:r>
              <w:rPr>
                <w:rFonts w:ascii="Arial"/>
                <w:b/>
                <w:color w:val="FFFFFF"/>
                <w:spacing w:val="28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less)</w:t>
            </w:r>
          </w:p>
        </w:tc>
        <w:tc>
          <w:tcPr>
            <w:tcW w:w="5944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398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Lawnmowers</w:t>
            </w:r>
          </w:p>
          <w:p w14:paraId="5F65E399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Rear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engine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riding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mowers</w:t>
            </w:r>
          </w:p>
          <w:p w14:paraId="5F65E39A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before="1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Shredders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(&lt;5HP)</w:t>
            </w:r>
          </w:p>
          <w:p w14:paraId="5F65E39B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Lawn</w:t>
            </w:r>
            <w:r>
              <w:rPr>
                <w:rFonts w:ascii="Arial"/>
              </w:rPr>
              <w:t xml:space="preserve"> &amp; </w:t>
            </w:r>
            <w:r>
              <w:rPr>
                <w:rFonts w:ascii="Arial"/>
                <w:spacing w:val="-1"/>
              </w:rPr>
              <w:t>garden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tractors</w:t>
            </w:r>
          </w:p>
          <w:p w14:paraId="5F65E39C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Tillers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(&lt;5HP)</w:t>
            </w:r>
          </w:p>
          <w:p w14:paraId="5F65E39D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before="1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Front mowers</w:t>
            </w:r>
          </w:p>
          <w:p w14:paraId="5F65E39E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Chainsaws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(&lt;4HP)</w:t>
            </w:r>
          </w:p>
          <w:p w14:paraId="5F65E39F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before="1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Commercial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turf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equipment</w:t>
            </w:r>
          </w:p>
          <w:p w14:paraId="5F65E3A0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Trimmers/edgers/brush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cutters</w:t>
            </w:r>
          </w:p>
          <w:p w14:paraId="5F65E3A1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before="1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Wood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splitters</w:t>
            </w:r>
          </w:p>
          <w:p w14:paraId="5F65E3A2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Snow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blowers</w:t>
            </w:r>
          </w:p>
          <w:p w14:paraId="5F65E3A3" w14:textId="77777777" w:rsidR="004863D4" w:rsidRDefault="009328F2">
            <w:pPr>
              <w:pStyle w:val="ListParagraph"/>
              <w:numPr>
                <w:ilvl w:val="0"/>
                <w:numId w:val="5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lawn</w:t>
            </w:r>
            <w:r>
              <w:rPr>
                <w:rFonts w:ascii="Arial"/>
              </w:rPr>
              <w:t xml:space="preserve"> &amp;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garden</w:t>
            </w:r>
            <w:r>
              <w:rPr>
                <w:rFonts w:ascii="Arial"/>
                <w:spacing w:val="-2"/>
              </w:rPr>
              <w:t xml:space="preserve"> equipment</w:t>
            </w:r>
          </w:p>
        </w:tc>
      </w:tr>
      <w:tr w:rsidR="004863D4" w14:paraId="5F65E3AA" w14:textId="77777777">
        <w:trPr>
          <w:trHeight w:hRule="exact" w:val="758"/>
        </w:trPr>
        <w:tc>
          <w:tcPr>
            <w:tcW w:w="3359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3A5" w14:textId="77777777" w:rsidR="004863D4" w:rsidRDefault="004863D4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A6" w14:textId="77777777" w:rsidR="004863D4" w:rsidRDefault="009328F2">
            <w:pPr>
              <w:pStyle w:val="TableParagraph"/>
              <w:ind w:left="17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Marine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Recreational</w:t>
            </w:r>
            <w:r>
              <w:rPr>
                <w:rFonts w:asci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Engines</w:t>
            </w:r>
          </w:p>
        </w:tc>
        <w:tc>
          <w:tcPr>
            <w:tcW w:w="5944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3A7" w14:textId="77777777" w:rsidR="004863D4" w:rsidRDefault="009328F2">
            <w:pPr>
              <w:pStyle w:val="ListParagraph"/>
              <w:numPr>
                <w:ilvl w:val="0"/>
                <w:numId w:val="4"/>
              </w:numPr>
              <w:tabs>
                <w:tab w:val="left" w:pos="799"/>
              </w:tabs>
              <w:spacing w:before="5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Outboard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motors</w:t>
            </w:r>
          </w:p>
          <w:p w14:paraId="5F65E3A8" w14:textId="77777777" w:rsidR="004863D4" w:rsidRDefault="009328F2">
            <w:pPr>
              <w:pStyle w:val="ListParagraph"/>
              <w:numPr>
                <w:ilvl w:val="0"/>
                <w:numId w:val="4"/>
              </w:numPr>
              <w:tabs>
                <w:tab w:val="left" w:pos="799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watercraft (Jet-skis)</w:t>
            </w:r>
          </w:p>
          <w:p w14:paraId="5F65E3A9" w14:textId="77777777" w:rsidR="004863D4" w:rsidRDefault="009328F2">
            <w:pPr>
              <w:pStyle w:val="ListParagraph"/>
              <w:numPr>
                <w:ilvl w:val="0"/>
                <w:numId w:val="4"/>
              </w:numPr>
              <w:tabs>
                <w:tab w:val="left" w:pos="799"/>
              </w:tabs>
              <w:spacing w:before="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Inboard/stern-drive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motors</w:t>
            </w:r>
          </w:p>
        </w:tc>
      </w:tr>
    </w:tbl>
    <w:p w14:paraId="5F65E3AB" w14:textId="77777777" w:rsidR="004863D4" w:rsidRDefault="004863D4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3AC" w14:textId="77777777" w:rsidR="004863D4" w:rsidRDefault="004863D4">
      <w:pPr>
        <w:spacing w:before="6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3AD" w14:textId="77777777" w:rsidR="004863D4" w:rsidRDefault="009328F2">
      <w:pPr>
        <w:pStyle w:val="BodyText"/>
        <w:spacing w:before="69" w:line="275" w:lineRule="auto"/>
        <w:ind w:left="198" w:right="166"/>
      </w:pPr>
      <w:r>
        <w:t xml:space="preserve">This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include engines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recreational</w:t>
      </w:r>
      <w:r>
        <w:t xml:space="preserve"> </w:t>
      </w:r>
      <w:r>
        <w:rPr>
          <w:spacing w:val="-1"/>
        </w:rPr>
        <w:t>applications</w:t>
      </w:r>
      <w:r>
        <w:rPr>
          <w:spacing w:val="-5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rPr>
          <w:spacing w:val="-1"/>
        </w:rPr>
        <w:t>motorcycles</w:t>
      </w:r>
      <w:r>
        <w:t xml:space="preserve"> or</w:t>
      </w:r>
      <w:r>
        <w:rPr>
          <w:spacing w:val="-1"/>
        </w:rPr>
        <w:t xml:space="preserve"> snowmobiles,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marine propulsion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toy</w:t>
      </w:r>
      <w:r>
        <w:rPr>
          <w:spacing w:val="-2"/>
        </w:rPr>
        <w:t xml:space="preserve"> </w:t>
      </w:r>
      <w:r>
        <w:rPr>
          <w:spacing w:val="-1"/>
        </w:rPr>
        <w:t>boats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aeroplanes.</w:t>
      </w:r>
    </w:p>
    <w:p w14:paraId="5F65E3AE" w14:textId="77777777" w:rsidR="004863D4" w:rsidRDefault="009328F2">
      <w:pPr>
        <w:pStyle w:val="BodyText"/>
        <w:spacing w:before="202" w:line="275" w:lineRule="auto"/>
        <w:ind w:left="198" w:right="53"/>
      </w:pPr>
      <w:r>
        <w:t xml:space="preserve">This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deals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following product</w:t>
      </w:r>
      <w:r>
        <w:rPr>
          <w:spacing w:val="57"/>
        </w:rPr>
        <w:t xml:space="preserve"> </w:t>
      </w:r>
      <w:r>
        <w:rPr>
          <w:spacing w:val="-1"/>
        </w:rPr>
        <w:t>classes:</w:t>
      </w:r>
    </w:p>
    <w:p w14:paraId="5F65E3AF" w14:textId="77777777" w:rsidR="004863D4" w:rsidRDefault="009328F2">
      <w:pPr>
        <w:pStyle w:val="BodyText"/>
        <w:numPr>
          <w:ilvl w:val="2"/>
          <w:numId w:val="7"/>
        </w:numPr>
        <w:tabs>
          <w:tab w:val="left" w:pos="919"/>
        </w:tabs>
        <w:spacing w:before="167"/>
        <w:rPr>
          <w:sz w:val="16"/>
          <w:szCs w:val="16"/>
        </w:rPr>
      </w:pP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recreational</w:t>
      </w:r>
      <w:r>
        <w:t xml:space="preserve"> </w:t>
      </w:r>
      <w:r>
        <w:rPr>
          <w:spacing w:val="-1"/>
        </w:rPr>
        <w:t>craft</w:t>
      </w:r>
      <w:r>
        <w:rPr>
          <w:spacing w:val="8"/>
        </w:rPr>
        <w:t xml:space="preserve"> </w:t>
      </w:r>
      <w:hyperlink w:anchor="_bookmark77" w:history="1">
        <w:r>
          <w:rPr>
            <w:spacing w:val="-1"/>
            <w:position w:val="11"/>
            <w:sz w:val="16"/>
          </w:rPr>
          <w:t>64</w:t>
        </w:r>
      </w:hyperlink>
    </w:p>
    <w:p w14:paraId="5F65E3B0" w14:textId="77777777" w:rsidR="004863D4" w:rsidRDefault="009328F2">
      <w:pPr>
        <w:pStyle w:val="BodyText"/>
        <w:numPr>
          <w:ilvl w:val="2"/>
          <w:numId w:val="7"/>
        </w:numPr>
        <w:tabs>
          <w:tab w:val="left" w:pos="919"/>
        </w:tabs>
        <w:spacing w:before="240"/>
      </w:pP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under </w:t>
      </w:r>
      <w:r>
        <w:t>19</w:t>
      </w:r>
      <w:r>
        <w:rPr>
          <w:spacing w:val="-1"/>
        </w:rPr>
        <w:t xml:space="preserve"> </w:t>
      </w:r>
      <w:r>
        <w:rPr>
          <w:spacing w:val="1"/>
        </w:rPr>
        <w:t>kW.</w:t>
      </w:r>
    </w:p>
    <w:p w14:paraId="5F65E3B1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3B2" w14:textId="77777777" w:rsidR="004863D4" w:rsidRDefault="009328F2">
      <w:pPr>
        <w:pStyle w:val="BodyText"/>
        <w:spacing w:line="275" w:lineRule="auto"/>
        <w:ind w:left="198" w:right="53"/>
      </w:pP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 xml:space="preserve">stroke </w:t>
      </w:r>
      <w:r>
        <w:t>and</w:t>
      </w:r>
      <w:r>
        <w:rPr>
          <w:spacing w:val="-4"/>
        </w:rPr>
        <w:t xml:space="preserve"> </w:t>
      </w:r>
      <w:r>
        <w:t>four</w:t>
      </w:r>
      <w:r>
        <w:rPr>
          <w:spacing w:val="-1"/>
        </w:rPr>
        <w:t xml:space="preserve"> stroke</w:t>
      </w:r>
      <w:r>
        <w:rPr>
          <w:spacing w:val="1"/>
        </w:rPr>
        <w:t xml:space="preserve"> </w:t>
      </w:r>
      <w:r>
        <w:rPr>
          <w:spacing w:val="-1"/>
        </w:rPr>
        <w:t>reciprocating engines</w:t>
      </w:r>
      <w:r>
        <w:t xml:space="preserve"> </w:t>
      </w:r>
      <w:r>
        <w:rPr>
          <w:spacing w:val="-1"/>
        </w:rPr>
        <w:t>are the</w:t>
      </w:r>
      <w:r>
        <w:rPr>
          <w:spacing w:val="1"/>
        </w:rPr>
        <w:t xml:space="preserve"> </w:t>
      </w: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59"/>
        </w:rPr>
        <w:t xml:space="preserve"> </w:t>
      </w:r>
      <w:r>
        <w:rPr>
          <w:spacing w:val="-1"/>
        </w:rPr>
        <w:t>employed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classes.</w:t>
      </w:r>
    </w:p>
    <w:p w14:paraId="5F65E3B3" w14:textId="77777777" w:rsidR="004863D4" w:rsidRDefault="009328F2">
      <w:pPr>
        <w:pStyle w:val="BodyText"/>
        <w:spacing w:before="202" w:line="245" w:lineRule="auto"/>
        <w:ind w:left="198" w:right="166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marine engines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approximately</w:t>
      </w:r>
      <w:r>
        <w:rPr>
          <w:spacing w:val="-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outdoor</w:t>
      </w:r>
      <w:r>
        <w:rPr>
          <w:spacing w:val="5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covered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12"/>
        </w:rPr>
        <w:t xml:space="preserve"> </w:t>
      </w:r>
      <w:hyperlink w:anchor="_bookmark78" w:history="1">
        <w:r>
          <w:rPr>
            <w:spacing w:val="-1"/>
            <w:position w:val="11"/>
            <w:sz w:val="16"/>
          </w:rPr>
          <w:t>65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 xml:space="preserve">include </w:t>
      </w:r>
      <w:r>
        <w:t>the</w:t>
      </w:r>
    </w:p>
    <w:p w14:paraId="5F65E3B4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B5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3B6" w14:textId="77777777" w:rsidR="004863D4" w:rsidRDefault="004863D4">
      <w:pPr>
        <w:spacing w:before="3"/>
        <w:rPr>
          <w:rFonts w:ascii="Arial" w:eastAsia="Arial" w:hAnsi="Arial" w:cs="Arial"/>
          <w:sz w:val="15"/>
          <w:szCs w:val="15"/>
        </w:rPr>
      </w:pPr>
    </w:p>
    <w:p w14:paraId="5F65E3B7" w14:textId="3529A041" w:rsidR="004863D4" w:rsidRDefault="00B00323">
      <w:pPr>
        <w:spacing w:line="20" w:lineRule="atLeast"/>
        <w:ind w:left="1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4C" wp14:editId="11A65578">
                <wp:extent cx="1837690" cy="8890"/>
                <wp:effectExtent l="4445" t="4445" r="5715" b="5715"/>
                <wp:docPr id="495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496" name="Group 47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497" name="Freeform 4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6C610B" id="Group 477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">
                <v:group id="Group 478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79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XTMYA&#10;AADcAAAADwAAAGRycy9kb3ducmV2LnhtbESPS2vCQBSF9wX/w3CFbopOquIjOkotREop+Fy4vGSu&#10;STBzJ2ammvz7TqHQ5eE8Ps5i1ZhS3Kl2hWUFr/0IBHFqdcGZgtMx6U1BOI+ssbRMClpysFp2nhYY&#10;a/vgPd0PPhNhhF2MCnLvq1hKl+Zk0PVtRRy8i60N+iDrTOoaH2HclHIQRWNpsOBAyLGi95zS6+Hb&#10;BK4cbaL2vLv5l2RdbIfJp/1qb0o9d5u3OQhPjf8P/7U/tILRbAK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HXTMYAAADcAAAADwAAAAAAAAAAAAAAAACYAgAAZHJz&#10;L2Rvd25yZXYueG1sUEsFBgAAAAAEAAQA9QAAAIsDAAAAAA==&#10;" path="m,l2880,e" filled="f" strokeweight=".24658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3B8" w14:textId="77777777" w:rsidR="004863D4" w:rsidRDefault="009328F2">
      <w:pPr>
        <w:pStyle w:val="BodyText"/>
        <w:spacing w:before="73"/>
        <w:ind w:left="198"/>
      </w:pPr>
      <w:bookmarkStart w:id="193" w:name="_bookmark77"/>
      <w:bookmarkEnd w:id="193"/>
      <w:r>
        <w:rPr>
          <w:spacing w:val="-1"/>
          <w:position w:val="10"/>
          <w:sz w:val="13"/>
        </w:rPr>
        <w:t>64</w:t>
      </w:r>
      <w:r>
        <w:rPr>
          <w:spacing w:val="18"/>
          <w:position w:val="10"/>
          <w:sz w:val="1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</w:p>
    <w:p w14:paraId="5F65E3B9" w14:textId="77777777" w:rsidR="004863D4" w:rsidRDefault="009328F2">
      <w:pPr>
        <w:pStyle w:val="BodyText"/>
        <w:ind w:left="198" w:right="166"/>
      </w:pPr>
      <w:bookmarkStart w:id="194" w:name="_bookmark78"/>
      <w:bookmarkEnd w:id="194"/>
      <w:r>
        <w:rPr>
          <w:spacing w:val="-1"/>
          <w:position w:val="10"/>
          <w:sz w:val="13"/>
        </w:rPr>
        <w:t>65</w:t>
      </w:r>
      <w:r>
        <w:rPr>
          <w:spacing w:val="18"/>
          <w:position w:val="10"/>
          <w:sz w:val="1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class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CBA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mowers</w:t>
      </w:r>
      <w:r>
        <w:rPr>
          <w:spacing w:val="51"/>
        </w:rPr>
        <w:t xml:space="preserve"> </w:t>
      </w:r>
      <w:r>
        <w:rPr>
          <w:spacing w:val="-1"/>
        </w:rPr>
        <w:t xml:space="preserve">(around </w:t>
      </w:r>
      <w:r>
        <w:t>40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sector) because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usually</w:t>
      </w:r>
      <w:r>
        <w:rPr>
          <w:spacing w:val="-2"/>
        </w:rPr>
        <w:t xml:space="preserve"> </w:t>
      </w:r>
      <w:r>
        <w:t>uses 4-</w:t>
      </w:r>
      <w:r>
        <w:rPr>
          <w:spacing w:val="43"/>
        </w:rPr>
        <w:t xml:space="preserve"> </w:t>
      </w:r>
      <w:r>
        <w:rPr>
          <w:spacing w:val="-1"/>
        </w:rPr>
        <w:t>stroke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are considered</w:t>
      </w:r>
      <w:r>
        <w:rPr>
          <w:spacing w:val="-4"/>
        </w:rPr>
        <w:t xml:space="preserve"> </w:t>
      </w:r>
      <w:r>
        <w:rPr>
          <w:spacing w:val="-1"/>
        </w:rPr>
        <w:t>compliant.</w:t>
      </w:r>
    </w:p>
    <w:p w14:paraId="5F65E3BA" w14:textId="77777777" w:rsidR="004863D4" w:rsidRDefault="004863D4">
      <w:pPr>
        <w:sectPr w:rsidR="004863D4">
          <w:pgSz w:w="11910" w:h="16840"/>
          <w:pgMar w:top="1340" w:right="1160" w:bottom="640" w:left="1220" w:header="0" w:footer="454" w:gutter="0"/>
          <w:cols w:space="720"/>
        </w:sectPr>
      </w:pPr>
    </w:p>
    <w:p w14:paraId="5F65E3BB" w14:textId="77777777" w:rsidR="004863D4" w:rsidRDefault="009328F2">
      <w:pPr>
        <w:pStyle w:val="BodyText"/>
        <w:spacing w:before="58" w:line="275" w:lineRule="auto"/>
        <w:ind w:right="109"/>
      </w:pP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and other</w:t>
      </w:r>
      <w:r>
        <w:rPr>
          <w:spacing w:val="59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standards.</w:t>
      </w:r>
    </w:p>
    <w:p w14:paraId="5F65E3BC" w14:textId="77777777" w:rsidR="004863D4" w:rsidRDefault="009328F2">
      <w:pPr>
        <w:pStyle w:val="BodyText"/>
        <w:spacing w:before="202" w:line="276" w:lineRule="auto"/>
        <w:ind w:right="168"/>
      </w:pPr>
      <w:r>
        <w:rPr>
          <w:spacing w:val="-1"/>
        </w:rPr>
        <w:t xml:space="preserve">Although </w:t>
      </w:r>
      <w:r>
        <w:t>the</w:t>
      </w:r>
      <w:r>
        <w:rPr>
          <w:spacing w:val="-1"/>
        </w:rPr>
        <w:t xml:space="preserve"> make-up of</w:t>
      </w:r>
      <w:r>
        <w:rPr>
          <w:spacing w:val="3"/>
        </w:rPr>
        <w:t xml:space="preserve"> </w:t>
      </w:r>
      <w:r>
        <w:rPr>
          <w:spacing w:val="-1"/>
        </w:rPr>
        <w:t>the marine engine populations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clear,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outdoor</w:t>
      </w:r>
      <w:r>
        <w:rPr>
          <w:spacing w:val="67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complex.</w:t>
      </w:r>
      <w:r>
        <w:t xml:space="preserve"> </w:t>
      </w:r>
      <w:r>
        <w:rPr>
          <w:spacing w:val="-1"/>
        </w:rPr>
        <w:t>Non-handheld equipment</w:t>
      </w:r>
      <w:r>
        <w:t xml:space="preserve"> </w:t>
      </w:r>
      <w:r>
        <w:rPr>
          <w:spacing w:val="-1"/>
        </w:rPr>
        <w:t>(Class</w:t>
      </w:r>
      <w:r>
        <w:t xml:space="preserve"> I</w:t>
      </w:r>
      <w:r>
        <w:rPr>
          <w:spacing w:val="4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II)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lawnmowers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recently</w:t>
      </w:r>
      <w:r>
        <w:rPr>
          <w:spacing w:val="-2"/>
        </w:rPr>
        <w:t xml:space="preserve"> </w:t>
      </w:r>
      <w:r>
        <w:rPr>
          <w:spacing w:val="-1"/>
        </w:rPr>
        <w:t xml:space="preserve">presented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in engine</w:t>
      </w:r>
      <w:r>
        <w:rPr>
          <w:spacing w:val="49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lower emitting</w:t>
      </w:r>
      <w:r>
        <w:rPr>
          <w:spacing w:val="-4"/>
        </w:rPr>
        <w:t xml:space="preserve"> </w:t>
      </w:r>
      <w:r>
        <w:t>four</w:t>
      </w:r>
      <w:r>
        <w:rPr>
          <w:spacing w:val="-1"/>
        </w:rPr>
        <w:t xml:space="preserve"> stroke engines.</w:t>
      </w:r>
      <w:r>
        <w:t xml:space="preserve"> </w:t>
      </w:r>
      <w:r>
        <w:rPr>
          <w:spacing w:val="-1"/>
        </w:rPr>
        <w:t xml:space="preserve">Modelling based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equipment</w:t>
      </w:r>
      <w:r>
        <w:rPr>
          <w:spacing w:val="67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 xml:space="preserve">in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 emissions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</w:p>
    <w:p w14:paraId="5F65E3BD" w14:textId="77777777" w:rsidR="004863D4" w:rsidRDefault="009328F2">
      <w:pPr>
        <w:pStyle w:val="BodyText"/>
        <w:spacing w:before="200" w:line="276" w:lineRule="auto"/>
        <w:ind w:right="109"/>
      </w:pPr>
      <w:r>
        <w:t>One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class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garden equipment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CBA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mowers</w:t>
      </w:r>
      <w:r>
        <w:rPr>
          <w:spacing w:val="45"/>
        </w:rPr>
        <w:t xml:space="preserve"> </w:t>
      </w:r>
      <w:r>
        <w:rPr>
          <w:spacing w:val="-1"/>
        </w:rPr>
        <w:t>(approximately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 xml:space="preserve">category) </w:t>
      </w:r>
      <w:r>
        <w:t>because</w:t>
      </w:r>
      <w:r>
        <w:rPr>
          <w:spacing w:val="-1"/>
        </w:rPr>
        <w:t xml:space="preserve"> this</w:t>
      </w:r>
      <w:r>
        <w:rPr>
          <w:spacing w:val="49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usually</w:t>
      </w:r>
      <w:r>
        <w:rPr>
          <w:spacing w:val="-2"/>
        </w:rPr>
        <w:t xml:space="preserve"> </w:t>
      </w:r>
      <w:r>
        <w:t xml:space="preserve">uses </w:t>
      </w:r>
      <w:r>
        <w:rPr>
          <w:spacing w:val="-1"/>
        </w:rPr>
        <w:t>4-stroke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are considered mostly</w:t>
      </w:r>
      <w:r>
        <w:rPr>
          <w:spacing w:val="-2"/>
        </w:rPr>
        <w:t xml:space="preserve"> </w:t>
      </w:r>
      <w:r>
        <w:rPr>
          <w:spacing w:val="-1"/>
        </w:rPr>
        <w:t>compliant.</w:t>
      </w:r>
      <w:r>
        <w:t xml:space="preserve"> </w:t>
      </w:r>
      <w:r>
        <w:rPr>
          <w:spacing w:val="-1"/>
        </w:rPr>
        <w:t>If</w:t>
      </w:r>
      <w:r>
        <w:rPr>
          <w:spacing w:val="77"/>
        </w:rPr>
        <w:t xml:space="preserve"> </w:t>
      </w:r>
      <w:r>
        <w:rPr>
          <w:spacing w:val="-1"/>
        </w:rPr>
        <w:t>mowers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excluded</w:t>
      </w:r>
      <w:r>
        <w:rPr>
          <w:spacing w:val="1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rPr>
          <w:spacing w:val="-1"/>
        </w:rPr>
        <w:t>because of</w:t>
      </w:r>
      <w:r>
        <w:rPr>
          <w:spacing w:val="3"/>
        </w:rPr>
        <w:t xml:space="preserve"> </w:t>
      </w:r>
      <w:r>
        <w:rPr>
          <w:spacing w:val="-1"/>
        </w:rPr>
        <w:t>their high compliance</w:t>
      </w:r>
      <w:r>
        <w:rPr>
          <w:spacing w:val="1"/>
        </w:rPr>
        <w:t xml:space="preserve"> </w:t>
      </w:r>
      <w:r>
        <w:rPr>
          <w:spacing w:val="-1"/>
        </w:rPr>
        <w:t>rate,</w:t>
      </w:r>
      <w:r>
        <w:rPr>
          <w:spacing w:val="67"/>
        </w:rPr>
        <w:t xml:space="preserve"> </w:t>
      </w:r>
      <w:r>
        <w:t>then</w:t>
      </w:r>
      <w:r>
        <w:rPr>
          <w:spacing w:val="-1"/>
        </w:rPr>
        <w:t xml:space="preserve"> approximately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covered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analysis.</w:t>
      </w:r>
    </w:p>
    <w:p w14:paraId="5F65E3BE" w14:textId="77777777" w:rsidR="004863D4" w:rsidRDefault="009328F2">
      <w:pPr>
        <w:pStyle w:val="BodyText"/>
        <w:spacing w:before="202" w:line="276" w:lineRule="auto"/>
        <w:ind w:right="199"/>
      </w:pPr>
      <w:r>
        <w:rPr>
          <w:spacing w:val="-1"/>
        </w:rPr>
        <w:t>Handheld</w:t>
      </w:r>
      <w:r>
        <w:rPr>
          <w:spacing w:val="1"/>
        </w:rPr>
        <w:t xml:space="preserve"> </w:t>
      </w:r>
      <w:r>
        <w:rPr>
          <w:spacing w:val="-1"/>
        </w:rPr>
        <w:t>equipment,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significant</w:t>
      </w:r>
      <w:r>
        <w:rPr>
          <w:spacing w:val="-2"/>
        </w:rPr>
        <w:t xml:space="preserve"> </w:t>
      </w:r>
      <w:r>
        <w:rPr>
          <w:spacing w:val="-1"/>
        </w:rPr>
        <w:t>source of</w:t>
      </w:r>
      <w:r>
        <w:t xml:space="preserve"> </w:t>
      </w:r>
      <w:r>
        <w:rPr>
          <w:spacing w:val="-1"/>
        </w:rPr>
        <w:t>2-stroke</w:t>
      </w:r>
      <w:r>
        <w:rPr>
          <w:spacing w:val="1"/>
        </w:rPr>
        <w:t xml:space="preserve"> </w:t>
      </w:r>
      <w:r>
        <w:rPr>
          <w:spacing w:val="-1"/>
        </w:rPr>
        <w:t>engines,</w:t>
      </w:r>
      <w:r>
        <w:rPr>
          <w:spacing w:val="79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improvements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their overall</w:t>
      </w:r>
      <w: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profile.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modelling is</w:t>
      </w:r>
      <w:r>
        <w:t xml:space="preserve"> </w:t>
      </w:r>
      <w:r>
        <w:rPr>
          <w:spacing w:val="-1"/>
        </w:rPr>
        <w:t>restricted</w:t>
      </w:r>
      <w:r>
        <w:rPr>
          <w:spacing w:val="7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handheld equipment</w:t>
      </w:r>
      <w:r>
        <w:rPr>
          <w:spacing w:val="-2"/>
        </w:rPr>
        <w:t xml:space="preserve"> </w:t>
      </w:r>
      <w:r>
        <w:rPr>
          <w:spacing w:val="-1"/>
        </w:rPr>
        <w:t>(engine</w:t>
      </w:r>
      <w:r>
        <w:rPr>
          <w:spacing w:val="1"/>
        </w:rP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V).</w:t>
      </w:r>
      <w:r>
        <w:t xml:space="preserve"> </w:t>
      </w:r>
      <w:r>
        <w:rPr>
          <w:spacing w:val="-1"/>
        </w:rPr>
        <w:t>Handheld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covered</w:t>
      </w:r>
      <w:r>
        <w:rPr>
          <w:spacing w:val="5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engines,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(not</w:t>
      </w:r>
      <w:r>
        <w:t xml:space="preserve"> </w:t>
      </w:r>
      <w:r>
        <w:rPr>
          <w:spacing w:val="-1"/>
        </w:rPr>
        <w:t>power):</w:t>
      </w:r>
    </w:p>
    <w:p w14:paraId="5F65E3B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199"/>
        <w:ind w:left="838"/>
      </w:pPr>
      <w:r>
        <w:rPr>
          <w:spacing w:val="-1"/>
        </w:rPr>
        <w:t>Class</w:t>
      </w:r>
      <w:r>
        <w:t xml:space="preserve"> III:</w:t>
      </w:r>
      <w:r>
        <w:rPr>
          <w:spacing w:val="-2"/>
        </w:rPr>
        <w:t xml:space="preserve"> </w:t>
      </w:r>
      <w:r>
        <w:rPr>
          <w:spacing w:val="-1"/>
        </w:rPr>
        <w:t>handheld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t>cc</w:t>
      </w:r>
    </w:p>
    <w:p w14:paraId="5F65E3C0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3C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line="275" w:lineRule="auto"/>
        <w:ind w:right="433" w:firstLine="0"/>
      </w:pPr>
      <w:r>
        <w:rPr>
          <w:spacing w:val="-1"/>
        </w:rPr>
        <w:t>Class</w:t>
      </w:r>
      <w:r>
        <w:t xml:space="preserve"> IV: </w:t>
      </w:r>
      <w:r>
        <w:rPr>
          <w:spacing w:val="-1"/>
        </w:rPr>
        <w:t>handheld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greater than </w:t>
      </w:r>
      <w:r>
        <w:t>or</w:t>
      </w:r>
      <w:r>
        <w:rPr>
          <w:spacing w:val="-1"/>
        </w:rPr>
        <w:t xml:space="preserve"> equal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but</w:t>
      </w:r>
      <w:r>
        <w:rPr>
          <w:spacing w:val="37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50</w:t>
      </w:r>
      <w:r>
        <w:rPr>
          <w:spacing w:val="1"/>
        </w:rPr>
        <w:t xml:space="preserve"> </w:t>
      </w:r>
      <w:r>
        <w:t>cc</w:t>
      </w:r>
    </w:p>
    <w:p w14:paraId="5F65E3C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Class</w:t>
      </w:r>
      <w:r>
        <w:t xml:space="preserve"> V: </w:t>
      </w:r>
      <w:r>
        <w:rPr>
          <w:spacing w:val="-1"/>
        </w:rPr>
        <w:t>handheld equipment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greater than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equal</w:t>
      </w:r>
      <w:r>
        <w:t xml:space="preserve"> to</w:t>
      </w:r>
      <w:r>
        <w:rPr>
          <w:spacing w:val="-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cc.</w:t>
      </w:r>
    </w:p>
    <w:p w14:paraId="5F65E3C3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3C4" w14:textId="77777777" w:rsidR="004863D4" w:rsidRDefault="009328F2">
      <w:pPr>
        <w:pStyle w:val="BodyText"/>
        <w:spacing w:line="276" w:lineRule="auto"/>
        <w:ind w:right="170"/>
      </w:pPr>
      <w:r>
        <w:rPr>
          <w:spacing w:val="-1"/>
        </w:rPr>
        <w:t>Class</w:t>
      </w:r>
      <w:r>
        <w:t xml:space="preserve"> III </w:t>
      </w:r>
      <w:r>
        <w:rPr>
          <w:spacing w:val="-1"/>
        </w:rPr>
        <w:t>handheld engines</w:t>
      </w:r>
      <w:r>
        <w:t xml:space="preserve"> </w:t>
      </w:r>
      <w:r>
        <w:rPr>
          <w:spacing w:val="-1"/>
        </w:rPr>
        <w:t>are not</w:t>
      </w:r>
      <w:r>
        <w:t xml:space="preserve"> </w:t>
      </w:r>
      <w:r>
        <w:rPr>
          <w:spacing w:val="-1"/>
        </w:rPr>
        <w:t>considered 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analysis.</w:t>
      </w:r>
      <w:r>
        <w:t xml:space="preserve"> </w:t>
      </w:r>
      <w:r>
        <w:rPr>
          <w:spacing w:val="-1"/>
        </w:rPr>
        <w:t>There are</w:t>
      </w:r>
      <w:r>
        <w:rPr>
          <w:spacing w:val="1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t>few</w:t>
      </w:r>
      <w:r>
        <w:rPr>
          <w:spacing w:val="65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in the marketplace that</w:t>
      </w:r>
      <w: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class.</w:t>
      </w:r>
      <w:r>
        <w:t xml:space="preserve"> </w:t>
      </w:r>
      <w:r>
        <w:rPr>
          <w:spacing w:val="-1"/>
        </w:rPr>
        <w:t>For example,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73"/>
        </w:rPr>
        <w:t xml:space="preserve"> </w:t>
      </w:r>
      <w:r>
        <w:t>no</w:t>
      </w:r>
      <w:r>
        <w:rPr>
          <w:spacing w:val="-1"/>
        </w:rPr>
        <w:t xml:space="preserve"> models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 xml:space="preserve">than </w:t>
      </w:r>
      <w:r>
        <w:t>20</w:t>
      </w:r>
      <w:r>
        <w:rPr>
          <w:spacing w:val="1"/>
        </w:rPr>
        <w:t xml:space="preserve"> </w:t>
      </w:r>
      <w:r>
        <w:t xml:space="preserve">cc </w:t>
      </w:r>
      <w:r>
        <w:rPr>
          <w:spacing w:val="-1"/>
        </w:rPr>
        <w:t>in the 2012</w:t>
      </w:r>
      <w:r>
        <w:rPr>
          <w:spacing w:val="1"/>
        </w:rPr>
        <w:t xml:space="preserve"> </w:t>
      </w:r>
      <w:r>
        <w:rPr>
          <w:spacing w:val="-1"/>
        </w:rPr>
        <w:t>Specification</w:t>
      </w:r>
      <w:r>
        <w:rPr>
          <w:spacing w:val="1"/>
        </w:rP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published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 trade magazine</w:t>
      </w:r>
      <w:r>
        <w:rPr>
          <w:spacing w:val="1"/>
        </w:rPr>
        <w:t xml:space="preserve"> </w:t>
      </w:r>
      <w:r>
        <w:rPr>
          <w:spacing w:val="-1"/>
        </w:rPr>
        <w:t>“Power Equipment</w:t>
      </w:r>
      <w:r>
        <w:t xml:space="preserve"> </w:t>
      </w:r>
      <w:r>
        <w:rPr>
          <w:spacing w:val="-1"/>
        </w:rPr>
        <w:t>Australia”.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publication listed</w:t>
      </w:r>
      <w:r>
        <w:rPr>
          <w:spacing w:val="63"/>
        </w:rPr>
        <w:t xml:space="preserve"> </w:t>
      </w:r>
      <w:r>
        <w:rPr>
          <w:spacing w:val="-1"/>
        </w:rPr>
        <w:t>927powered</w:t>
      </w:r>
      <w:r>
        <w:rPr>
          <w:spacing w:val="1"/>
        </w:rPr>
        <w:t xml:space="preserve"> </w:t>
      </w:r>
      <w:r>
        <w:rPr>
          <w:spacing w:val="-1"/>
        </w:rPr>
        <w:t>lawn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products.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similar trend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observed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EPA</w:t>
      </w:r>
      <w:r>
        <w:rPr>
          <w:spacing w:val="5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certification database.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1,144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families</w:t>
      </w:r>
      <w:r>
        <w:t xml:space="preserve"> </w:t>
      </w:r>
      <w:r>
        <w:rPr>
          <w:spacing w:val="-1"/>
        </w:rPr>
        <w:t>recorded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2013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59"/>
        </w:rPr>
        <w:t xml:space="preserve"> </w:t>
      </w:r>
      <w:r>
        <w:rPr>
          <w:spacing w:val="-1"/>
        </w:rPr>
        <w:t>non-road</w:t>
      </w:r>
      <w:r>
        <w:rPr>
          <w:spacing w:val="1"/>
        </w:rP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 engine</w:t>
      </w:r>
      <w:r>
        <w:rPr>
          <w:spacing w:val="1"/>
        </w:rPr>
        <w:t xml:space="preserve"> </w:t>
      </w:r>
      <w:r>
        <w:rPr>
          <w:spacing w:val="-1"/>
        </w:rPr>
        <w:t>spreadsheet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listed </w:t>
      </w:r>
      <w:r>
        <w:t>as a</w:t>
      </w:r>
      <w:r>
        <w:rPr>
          <w:spacing w:val="-1"/>
        </w:rPr>
        <w:t xml:space="preserve"> Class</w:t>
      </w:r>
      <w:r>
        <w:t xml:space="preserve"> III</w:t>
      </w:r>
      <w:r>
        <w:rPr>
          <w:spacing w:val="-2"/>
        </w:rPr>
        <w:t xml:space="preserve"> </w:t>
      </w:r>
      <w:r>
        <w:rPr>
          <w:spacing w:val="-1"/>
        </w:rPr>
        <w:t>handheld</w:t>
      </w:r>
      <w:r>
        <w:rPr>
          <w:spacing w:val="53"/>
        </w:rPr>
        <w:t xml:space="preserve"> </w:t>
      </w:r>
      <w:r>
        <w:rPr>
          <w:spacing w:val="-1"/>
        </w:rPr>
        <w:t>engine.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1"/>
        </w:rPr>
        <w:t xml:space="preserve"> </w:t>
      </w:r>
      <w:r>
        <w:rPr>
          <w:spacing w:val="-1"/>
        </w:rPr>
        <w:t>A.1.4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included and</w:t>
      </w:r>
      <w:r>
        <w:rPr>
          <w:spacing w:val="1"/>
        </w:rPr>
        <w:t xml:space="preserve"> </w:t>
      </w:r>
      <w:r>
        <w:rPr>
          <w:spacing w:val="-1"/>
        </w:rPr>
        <w:t>excluded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49"/>
        </w:rPr>
        <w:t xml:space="preserve"> </w:t>
      </w:r>
      <w:r>
        <w:rPr>
          <w:spacing w:val="-1"/>
        </w:rPr>
        <w:t>regarded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study.</w:t>
      </w:r>
    </w:p>
    <w:p w14:paraId="5F65E3C5" w14:textId="77777777" w:rsidR="004863D4" w:rsidRDefault="004863D4">
      <w:pPr>
        <w:spacing w:line="276" w:lineRule="auto"/>
        <w:sectPr w:rsidR="004863D4">
          <w:pgSz w:w="11910" w:h="16840"/>
          <w:pgMar w:top="1340" w:right="1160" w:bottom="640" w:left="1300" w:header="0" w:footer="454" w:gutter="0"/>
          <w:cols w:space="720"/>
        </w:sectPr>
      </w:pPr>
    </w:p>
    <w:p w14:paraId="5F65E3C6" w14:textId="5A0ADB24" w:rsidR="004863D4" w:rsidRDefault="00B00323">
      <w:pPr>
        <w:tabs>
          <w:tab w:val="left" w:pos="1558"/>
        </w:tabs>
        <w:spacing w:before="57"/>
        <w:ind w:left="11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320" behindDoc="1" locked="0" layoutInCell="1" allowOverlap="1" wp14:anchorId="5F65E54D" wp14:editId="39A069E2">
                <wp:simplePos x="0" y="0"/>
                <wp:positionH relativeFrom="page">
                  <wp:posOffset>4892040</wp:posOffset>
                </wp:positionH>
                <wp:positionV relativeFrom="paragraph">
                  <wp:posOffset>621665</wp:posOffset>
                </wp:positionV>
                <wp:extent cx="1858010" cy="1724025"/>
                <wp:effectExtent l="0" t="0" r="3175" b="3810"/>
                <wp:wrapNone/>
                <wp:docPr id="478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010" cy="1724025"/>
                          <a:chOff x="7704" y="979"/>
                          <a:chExt cx="2926" cy="2715"/>
                        </a:xfrm>
                      </wpg:grpSpPr>
                      <wpg:grpSp>
                        <wpg:cNvPr id="479" name="Group 475"/>
                        <wpg:cNvGrpSpPr>
                          <a:grpSpLocks/>
                        </wpg:cNvGrpSpPr>
                        <wpg:grpSpPr bwMode="auto">
                          <a:xfrm>
                            <a:off x="7704" y="979"/>
                            <a:ext cx="2926" cy="310"/>
                            <a:chOff x="7704" y="979"/>
                            <a:chExt cx="2926" cy="310"/>
                          </a:xfrm>
                        </wpg:grpSpPr>
                        <wps:wsp>
                          <wps:cNvPr id="480" name="Freeform 476"/>
                          <wps:cNvSpPr>
                            <a:spLocks/>
                          </wps:cNvSpPr>
                          <wps:spPr bwMode="auto">
                            <a:xfrm>
                              <a:off x="7704" y="979"/>
                              <a:ext cx="2926" cy="310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1288 979"/>
                                <a:gd name="T3" fmla="*/ 1288 h 310"/>
                                <a:gd name="T4" fmla="+- 0 10630 7704"/>
                                <a:gd name="T5" fmla="*/ T4 w 2926"/>
                                <a:gd name="T6" fmla="+- 0 1288 979"/>
                                <a:gd name="T7" fmla="*/ 1288 h 310"/>
                                <a:gd name="T8" fmla="+- 0 10630 7704"/>
                                <a:gd name="T9" fmla="*/ T8 w 2926"/>
                                <a:gd name="T10" fmla="+- 0 979 979"/>
                                <a:gd name="T11" fmla="*/ 979 h 310"/>
                                <a:gd name="T12" fmla="+- 0 7704 7704"/>
                                <a:gd name="T13" fmla="*/ T12 w 2926"/>
                                <a:gd name="T14" fmla="+- 0 979 979"/>
                                <a:gd name="T15" fmla="*/ 979 h 310"/>
                                <a:gd name="T16" fmla="+- 0 7704 7704"/>
                                <a:gd name="T17" fmla="*/ T16 w 2926"/>
                                <a:gd name="T18" fmla="+- 0 1288 979"/>
                                <a:gd name="T19" fmla="*/ 128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10">
                                  <a:moveTo>
                                    <a:pt x="0" y="309"/>
                                  </a:moveTo>
                                  <a:lnTo>
                                    <a:pt x="2926" y="309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73"/>
                        <wpg:cNvGrpSpPr>
                          <a:grpSpLocks/>
                        </wpg:cNvGrpSpPr>
                        <wpg:grpSpPr bwMode="auto">
                          <a:xfrm>
                            <a:off x="7704" y="1288"/>
                            <a:ext cx="2926" cy="267"/>
                            <a:chOff x="7704" y="1288"/>
                            <a:chExt cx="2926" cy="267"/>
                          </a:xfrm>
                        </wpg:grpSpPr>
                        <wps:wsp>
                          <wps:cNvPr id="482" name="Freeform 474"/>
                          <wps:cNvSpPr>
                            <a:spLocks/>
                          </wps:cNvSpPr>
                          <wps:spPr bwMode="auto">
                            <a:xfrm>
                              <a:off x="7704" y="1288"/>
                              <a:ext cx="2926" cy="267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1555 1288"/>
                                <a:gd name="T3" fmla="*/ 1555 h 267"/>
                                <a:gd name="T4" fmla="+- 0 10630 7704"/>
                                <a:gd name="T5" fmla="*/ T4 w 2926"/>
                                <a:gd name="T6" fmla="+- 0 1555 1288"/>
                                <a:gd name="T7" fmla="*/ 1555 h 267"/>
                                <a:gd name="T8" fmla="+- 0 10630 7704"/>
                                <a:gd name="T9" fmla="*/ T8 w 2926"/>
                                <a:gd name="T10" fmla="+- 0 1288 1288"/>
                                <a:gd name="T11" fmla="*/ 1288 h 267"/>
                                <a:gd name="T12" fmla="+- 0 7704 7704"/>
                                <a:gd name="T13" fmla="*/ T12 w 2926"/>
                                <a:gd name="T14" fmla="+- 0 1288 1288"/>
                                <a:gd name="T15" fmla="*/ 1288 h 267"/>
                                <a:gd name="T16" fmla="+- 0 7704 7704"/>
                                <a:gd name="T17" fmla="*/ T16 w 2926"/>
                                <a:gd name="T18" fmla="+- 0 1555 1288"/>
                                <a:gd name="T19" fmla="*/ 155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267">
                                  <a:moveTo>
                                    <a:pt x="0" y="267"/>
                                  </a:moveTo>
                                  <a:lnTo>
                                    <a:pt x="2926" y="267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71"/>
                        <wpg:cNvGrpSpPr>
                          <a:grpSpLocks/>
                        </wpg:cNvGrpSpPr>
                        <wpg:grpSpPr bwMode="auto">
                          <a:xfrm>
                            <a:off x="7704" y="1555"/>
                            <a:ext cx="2926" cy="310"/>
                            <a:chOff x="7704" y="1555"/>
                            <a:chExt cx="2926" cy="310"/>
                          </a:xfrm>
                        </wpg:grpSpPr>
                        <wps:wsp>
                          <wps:cNvPr id="484" name="Freeform 472"/>
                          <wps:cNvSpPr>
                            <a:spLocks/>
                          </wps:cNvSpPr>
                          <wps:spPr bwMode="auto">
                            <a:xfrm>
                              <a:off x="7704" y="1555"/>
                              <a:ext cx="2926" cy="310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1864 1555"/>
                                <a:gd name="T3" fmla="*/ 1864 h 310"/>
                                <a:gd name="T4" fmla="+- 0 10630 7704"/>
                                <a:gd name="T5" fmla="*/ T4 w 2926"/>
                                <a:gd name="T6" fmla="+- 0 1864 1555"/>
                                <a:gd name="T7" fmla="*/ 1864 h 310"/>
                                <a:gd name="T8" fmla="+- 0 10630 7704"/>
                                <a:gd name="T9" fmla="*/ T8 w 2926"/>
                                <a:gd name="T10" fmla="+- 0 1555 1555"/>
                                <a:gd name="T11" fmla="*/ 1555 h 310"/>
                                <a:gd name="T12" fmla="+- 0 7704 7704"/>
                                <a:gd name="T13" fmla="*/ T12 w 2926"/>
                                <a:gd name="T14" fmla="+- 0 1555 1555"/>
                                <a:gd name="T15" fmla="*/ 1555 h 310"/>
                                <a:gd name="T16" fmla="+- 0 7704 7704"/>
                                <a:gd name="T17" fmla="*/ T16 w 2926"/>
                                <a:gd name="T18" fmla="+- 0 1864 1555"/>
                                <a:gd name="T19" fmla="*/ 186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10">
                                  <a:moveTo>
                                    <a:pt x="0" y="309"/>
                                  </a:moveTo>
                                  <a:lnTo>
                                    <a:pt x="2926" y="309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69"/>
                        <wpg:cNvGrpSpPr>
                          <a:grpSpLocks/>
                        </wpg:cNvGrpSpPr>
                        <wpg:grpSpPr bwMode="auto">
                          <a:xfrm>
                            <a:off x="7704" y="1864"/>
                            <a:ext cx="2926" cy="360"/>
                            <a:chOff x="7704" y="1864"/>
                            <a:chExt cx="2926" cy="360"/>
                          </a:xfrm>
                        </wpg:grpSpPr>
                        <wps:wsp>
                          <wps:cNvPr id="486" name="Freeform 470"/>
                          <wps:cNvSpPr>
                            <a:spLocks/>
                          </wps:cNvSpPr>
                          <wps:spPr bwMode="auto">
                            <a:xfrm>
                              <a:off x="7704" y="1864"/>
                              <a:ext cx="2926" cy="360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2224 1864"/>
                                <a:gd name="T3" fmla="*/ 2224 h 360"/>
                                <a:gd name="T4" fmla="+- 0 10630 7704"/>
                                <a:gd name="T5" fmla="*/ T4 w 2926"/>
                                <a:gd name="T6" fmla="+- 0 2224 1864"/>
                                <a:gd name="T7" fmla="*/ 2224 h 360"/>
                                <a:gd name="T8" fmla="+- 0 10630 7704"/>
                                <a:gd name="T9" fmla="*/ T8 w 2926"/>
                                <a:gd name="T10" fmla="+- 0 1864 1864"/>
                                <a:gd name="T11" fmla="*/ 1864 h 360"/>
                                <a:gd name="T12" fmla="+- 0 7704 7704"/>
                                <a:gd name="T13" fmla="*/ T12 w 2926"/>
                                <a:gd name="T14" fmla="+- 0 1864 1864"/>
                                <a:gd name="T15" fmla="*/ 1864 h 360"/>
                                <a:gd name="T16" fmla="+- 0 7704 7704"/>
                                <a:gd name="T17" fmla="*/ T16 w 2926"/>
                                <a:gd name="T18" fmla="+- 0 2224 1864"/>
                                <a:gd name="T19" fmla="*/ 22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60">
                                  <a:moveTo>
                                    <a:pt x="0" y="360"/>
                                  </a:moveTo>
                                  <a:lnTo>
                                    <a:pt x="2926" y="360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67"/>
                        <wpg:cNvGrpSpPr>
                          <a:grpSpLocks/>
                        </wpg:cNvGrpSpPr>
                        <wpg:grpSpPr bwMode="auto">
                          <a:xfrm>
                            <a:off x="7704" y="2224"/>
                            <a:ext cx="2926" cy="401"/>
                            <a:chOff x="7704" y="2224"/>
                            <a:chExt cx="2926" cy="401"/>
                          </a:xfrm>
                        </wpg:grpSpPr>
                        <wps:wsp>
                          <wps:cNvPr id="488" name="Freeform 468"/>
                          <wps:cNvSpPr>
                            <a:spLocks/>
                          </wps:cNvSpPr>
                          <wps:spPr bwMode="auto">
                            <a:xfrm>
                              <a:off x="7704" y="2224"/>
                              <a:ext cx="2926" cy="401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2625 2224"/>
                                <a:gd name="T3" fmla="*/ 2625 h 401"/>
                                <a:gd name="T4" fmla="+- 0 10630 7704"/>
                                <a:gd name="T5" fmla="*/ T4 w 2926"/>
                                <a:gd name="T6" fmla="+- 0 2625 2224"/>
                                <a:gd name="T7" fmla="*/ 2625 h 401"/>
                                <a:gd name="T8" fmla="+- 0 10630 7704"/>
                                <a:gd name="T9" fmla="*/ T8 w 2926"/>
                                <a:gd name="T10" fmla="+- 0 2224 2224"/>
                                <a:gd name="T11" fmla="*/ 2224 h 401"/>
                                <a:gd name="T12" fmla="+- 0 7704 7704"/>
                                <a:gd name="T13" fmla="*/ T12 w 2926"/>
                                <a:gd name="T14" fmla="+- 0 2224 2224"/>
                                <a:gd name="T15" fmla="*/ 2224 h 401"/>
                                <a:gd name="T16" fmla="+- 0 7704 7704"/>
                                <a:gd name="T17" fmla="*/ T16 w 2926"/>
                                <a:gd name="T18" fmla="+- 0 2625 2224"/>
                                <a:gd name="T19" fmla="*/ 262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401">
                                  <a:moveTo>
                                    <a:pt x="0" y="401"/>
                                  </a:moveTo>
                                  <a:lnTo>
                                    <a:pt x="2926" y="401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65"/>
                        <wpg:cNvGrpSpPr>
                          <a:grpSpLocks/>
                        </wpg:cNvGrpSpPr>
                        <wpg:grpSpPr bwMode="auto">
                          <a:xfrm>
                            <a:off x="7704" y="2625"/>
                            <a:ext cx="2926" cy="269"/>
                            <a:chOff x="7704" y="2625"/>
                            <a:chExt cx="2926" cy="269"/>
                          </a:xfrm>
                        </wpg:grpSpPr>
                        <wps:wsp>
                          <wps:cNvPr id="490" name="Freeform 466"/>
                          <wps:cNvSpPr>
                            <a:spLocks/>
                          </wps:cNvSpPr>
                          <wps:spPr bwMode="auto">
                            <a:xfrm>
                              <a:off x="7704" y="2625"/>
                              <a:ext cx="2926" cy="269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2894 2625"/>
                                <a:gd name="T3" fmla="*/ 2894 h 269"/>
                                <a:gd name="T4" fmla="+- 0 10630 7704"/>
                                <a:gd name="T5" fmla="*/ T4 w 2926"/>
                                <a:gd name="T6" fmla="+- 0 2894 2625"/>
                                <a:gd name="T7" fmla="*/ 2894 h 269"/>
                                <a:gd name="T8" fmla="+- 0 10630 7704"/>
                                <a:gd name="T9" fmla="*/ T8 w 2926"/>
                                <a:gd name="T10" fmla="+- 0 2625 2625"/>
                                <a:gd name="T11" fmla="*/ 2625 h 269"/>
                                <a:gd name="T12" fmla="+- 0 7704 7704"/>
                                <a:gd name="T13" fmla="*/ T12 w 2926"/>
                                <a:gd name="T14" fmla="+- 0 2625 2625"/>
                                <a:gd name="T15" fmla="*/ 2625 h 269"/>
                                <a:gd name="T16" fmla="+- 0 7704 7704"/>
                                <a:gd name="T17" fmla="*/ T16 w 2926"/>
                                <a:gd name="T18" fmla="+- 0 2894 2625"/>
                                <a:gd name="T19" fmla="*/ 289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269">
                                  <a:moveTo>
                                    <a:pt x="0" y="269"/>
                                  </a:moveTo>
                                  <a:lnTo>
                                    <a:pt x="2926" y="269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63"/>
                        <wpg:cNvGrpSpPr>
                          <a:grpSpLocks/>
                        </wpg:cNvGrpSpPr>
                        <wpg:grpSpPr bwMode="auto">
                          <a:xfrm>
                            <a:off x="7704" y="2894"/>
                            <a:ext cx="2926" cy="401"/>
                            <a:chOff x="7704" y="2894"/>
                            <a:chExt cx="2926" cy="401"/>
                          </a:xfrm>
                        </wpg:grpSpPr>
                        <wps:wsp>
                          <wps:cNvPr id="492" name="Freeform 464"/>
                          <wps:cNvSpPr>
                            <a:spLocks/>
                          </wps:cNvSpPr>
                          <wps:spPr bwMode="auto">
                            <a:xfrm>
                              <a:off x="7704" y="2894"/>
                              <a:ext cx="2926" cy="401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3295 2894"/>
                                <a:gd name="T3" fmla="*/ 3295 h 401"/>
                                <a:gd name="T4" fmla="+- 0 10630 7704"/>
                                <a:gd name="T5" fmla="*/ T4 w 2926"/>
                                <a:gd name="T6" fmla="+- 0 3295 2894"/>
                                <a:gd name="T7" fmla="*/ 3295 h 401"/>
                                <a:gd name="T8" fmla="+- 0 10630 7704"/>
                                <a:gd name="T9" fmla="*/ T8 w 2926"/>
                                <a:gd name="T10" fmla="+- 0 2894 2894"/>
                                <a:gd name="T11" fmla="*/ 2894 h 401"/>
                                <a:gd name="T12" fmla="+- 0 7704 7704"/>
                                <a:gd name="T13" fmla="*/ T12 w 2926"/>
                                <a:gd name="T14" fmla="+- 0 2894 2894"/>
                                <a:gd name="T15" fmla="*/ 2894 h 401"/>
                                <a:gd name="T16" fmla="+- 0 7704 7704"/>
                                <a:gd name="T17" fmla="*/ T16 w 2926"/>
                                <a:gd name="T18" fmla="+- 0 3295 2894"/>
                                <a:gd name="T19" fmla="*/ 329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401">
                                  <a:moveTo>
                                    <a:pt x="0" y="401"/>
                                  </a:moveTo>
                                  <a:lnTo>
                                    <a:pt x="2926" y="401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61"/>
                        <wpg:cNvGrpSpPr>
                          <a:grpSpLocks/>
                        </wpg:cNvGrpSpPr>
                        <wpg:grpSpPr bwMode="auto">
                          <a:xfrm>
                            <a:off x="7704" y="3295"/>
                            <a:ext cx="2926" cy="399"/>
                            <a:chOff x="7704" y="3295"/>
                            <a:chExt cx="2926" cy="399"/>
                          </a:xfrm>
                        </wpg:grpSpPr>
                        <wps:wsp>
                          <wps:cNvPr id="494" name="Freeform 462"/>
                          <wps:cNvSpPr>
                            <a:spLocks/>
                          </wps:cNvSpPr>
                          <wps:spPr bwMode="auto">
                            <a:xfrm>
                              <a:off x="7704" y="3295"/>
                              <a:ext cx="2926" cy="399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3693 3295"/>
                                <a:gd name="T3" fmla="*/ 3693 h 399"/>
                                <a:gd name="T4" fmla="+- 0 10630 7704"/>
                                <a:gd name="T5" fmla="*/ T4 w 2926"/>
                                <a:gd name="T6" fmla="+- 0 3693 3295"/>
                                <a:gd name="T7" fmla="*/ 3693 h 399"/>
                                <a:gd name="T8" fmla="+- 0 10630 7704"/>
                                <a:gd name="T9" fmla="*/ T8 w 2926"/>
                                <a:gd name="T10" fmla="+- 0 3295 3295"/>
                                <a:gd name="T11" fmla="*/ 3295 h 399"/>
                                <a:gd name="T12" fmla="+- 0 7704 7704"/>
                                <a:gd name="T13" fmla="*/ T12 w 2926"/>
                                <a:gd name="T14" fmla="+- 0 3295 3295"/>
                                <a:gd name="T15" fmla="*/ 3295 h 399"/>
                                <a:gd name="T16" fmla="+- 0 7704 7704"/>
                                <a:gd name="T17" fmla="*/ T16 w 2926"/>
                                <a:gd name="T18" fmla="+- 0 3693 3295"/>
                                <a:gd name="T19" fmla="*/ 3693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99">
                                  <a:moveTo>
                                    <a:pt x="0" y="398"/>
                                  </a:moveTo>
                                  <a:lnTo>
                                    <a:pt x="2926" y="398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5FAD1" id="Group 460" o:spid="_x0000_s1026" style="position:absolute;margin-left:385.2pt;margin-top:48.95pt;width:146.3pt;height:135.75pt;z-index:-141160;mso-position-horizontal-relative:page" coordorigin="7704,979" coordsize="2926,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">
                <v:group id="Group 475" o:spid="_x0000_s1027" style="position:absolute;left:7704;top:979;width:2926;height:310" coordorigin="7704,979" coordsize="292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76" o:spid="_x0000_s1028" style="position:absolute;left:7704;top:979;width:2926;height:310;visibility:visible;mso-wrap-style:square;v-text-anchor:top" coordsize="292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OGsEA&#10;AADcAAAADwAAAGRycy9kb3ducmV2LnhtbERPy2oCMRTdF/yHcAV3NeOjRUajiFIRhIJOwe1lcp0M&#10;Tm7GJNXx782i0OXhvBerzjbiTj7UjhWMhhkI4tLpmisFP8XX+wxEiMgaG8ek4EkBVsve2wJz7R58&#10;pPspViKFcMhRgYmxzaUMpSGLYeha4sRdnLcYE/SV1B4fKdw2cpxln9JizanBYEsbQ+X19GsVTM72&#10;+2amx4MffRR2tzfb7moKpQb9bj0HEamL/+I/914rmM7S/H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jhrBAAAA3AAAAA8AAAAAAAAAAAAAAAAAmAIAAGRycy9kb3du&#10;cmV2LnhtbFBLBQYAAAAABAAEAPUAAACGAwAAAAA=&#10;" path="m,309r2926,l2926,,,,,309xe" fillcolor="#d3dfee" stroked="f">
                    <v:path arrowok="t" o:connecttype="custom" o:connectlocs="0,1288;2926,1288;2926,979;0,979;0,1288" o:connectangles="0,0,0,0,0"/>
                  </v:shape>
                </v:group>
                <v:group id="Group 473" o:spid="_x0000_s1029" style="position:absolute;left:7704;top:1288;width:2926;height:267" coordorigin="7704,1288" coordsize="292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4" o:spid="_x0000_s1030" style="position:absolute;left:7704;top:1288;width:2926;height:267;visibility:visible;mso-wrap-style:square;v-text-anchor:top" coordsize="292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pdMMA&#10;AADcAAAADwAAAGRycy9kb3ducmV2LnhtbESPQWvCQBSE74X+h+UVeqsbQ5UQXSVUCqXiwSien9ln&#10;Nph9G7JbTf+9Kwgeh5n5hpkvB9uKC/W+caxgPEpAEFdON1wr2O++PzIQPiBrbB2Tgn/ysFy8vswx&#10;1+7KW7qUoRYRwj5HBSaELpfSV4Ys+pHriKN3cr3FEGVfS93jNcJtK9MkmUqLDccFgx19GarO5Z+N&#10;lNV22BSTX99luzUbLNLjanxQ6v1tKGYgAg3hGX60f7SCzyyF+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gpdMMAAADcAAAADwAAAAAAAAAAAAAAAACYAgAAZHJzL2Rv&#10;d25yZXYueG1sUEsFBgAAAAAEAAQA9QAAAIgDAAAAAA==&#10;" path="m,267r2926,l2926,,,,,267xe" fillcolor="#d3dfee" stroked="f">
                    <v:path arrowok="t" o:connecttype="custom" o:connectlocs="0,1555;2926,1555;2926,1288;0,1288;0,1555" o:connectangles="0,0,0,0,0"/>
                  </v:shape>
                </v:group>
                <v:group id="Group 471" o:spid="_x0000_s1031" style="position:absolute;left:7704;top:1555;width:2926;height:310" coordorigin="7704,1555" coordsize="292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72" o:spid="_x0000_s1032" style="position:absolute;left:7704;top:1555;width:2926;height:310;visibility:visible;mso-wrap-style:square;v-text-anchor:top" coordsize="292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IGcQA&#10;AADcAAAADwAAAGRycy9kb3ducmV2LnhtbESPQWsCMRSE7wX/Q3gFbzVr3YpsjSIWi1Ao6Aq9Pjav&#10;m8XNy5pE3f77RhA8DjPzDTNf9rYVF/KhcaxgPMpAEFdON1wrOJSblxmIEJE1to5JwR8FWC4GT3Ms&#10;tLvyji77WIsE4VCgAhNjV0gZKkMWw8h1xMn7dd5iTNLXUnu8Jrht5WuWTaXFhtOCwY7Whqrj/mwV&#10;TH7s98nkuy8/fivt59Z89EdTKjV87lfvICL18RG+t7daQT7L4XY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iBnEAAAA3AAAAA8AAAAAAAAAAAAAAAAAmAIAAGRycy9k&#10;b3ducmV2LnhtbFBLBQYAAAAABAAEAPUAAACJAwAAAAA=&#10;" path="m,309r2926,l2926,,,,,309xe" fillcolor="#d3dfee" stroked="f">
                    <v:path arrowok="t" o:connecttype="custom" o:connectlocs="0,1864;2926,1864;2926,1555;0,1555;0,1864" o:connectangles="0,0,0,0,0"/>
                  </v:shape>
                </v:group>
                <v:group id="Group 469" o:spid="_x0000_s1033" style="position:absolute;left:7704;top:1864;width:2926;height:360" coordorigin="7704,1864" coordsize="292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70" o:spid="_x0000_s1034" style="position:absolute;left:7704;top:1864;width:2926;height:360;visibility:visible;mso-wrap-style:square;v-text-anchor:top" coordsize="292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M4MUA&#10;AADcAAAADwAAAGRycy9kb3ducmV2LnhtbESPzYvCMBTE74L/Q3iCN039oErXKCIseFgEP/awt7fN&#10;sy0mL6XJ1vrfbwTB4zAzv2FWm84a0VLjK8cKJuMEBHHudMWFgsv5c7QE4QOyRuOYFDzIw2bd760w&#10;0+7OR2pPoRARwj5DBWUIdSalz0uy6MeuJo7e1TUWQ5RNIXWD9wi3Rk6TJJUWK44LJda0Kym/nf6s&#10;gu+fdmoOlM704VHpufn6nSWThVLDQbf9ABGoC+/wq73XCubLFJ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YzgxQAAANwAAAAPAAAAAAAAAAAAAAAAAJgCAABkcnMv&#10;ZG93bnJldi54bWxQSwUGAAAAAAQABAD1AAAAigMAAAAA&#10;" path="m,360r2926,l2926,,,,,360xe" fillcolor="#d3dfee" stroked="f">
                    <v:path arrowok="t" o:connecttype="custom" o:connectlocs="0,2224;2926,2224;2926,1864;0,1864;0,2224" o:connectangles="0,0,0,0,0"/>
                  </v:shape>
                </v:group>
                <v:group id="Group 467" o:spid="_x0000_s1035" style="position:absolute;left:7704;top:2224;width:2926;height:401" coordorigin="7704,2224" coordsize="292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68" o:spid="_x0000_s1036" style="position:absolute;left:7704;top:2224;width:2926;height:401;visibility:visible;mso-wrap-style:square;v-text-anchor:top" coordsize="29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UmMIA&#10;AADcAAAADwAAAGRycy9kb3ducmV2LnhtbERPS2rDMBDdF3IHMYHuajluSI1rJZhCoYsSaOoDTK3x&#10;L9bIWGrs5vTRopDl4/3zw2IGcaHJdZYVbKIYBHFldceNgvL7/SkF4TyyxsEyKfgjB4f96iHHTNuZ&#10;v+hy8o0IIewyVNB6P2ZSuqolgy6yI3HgajsZ9AFOjdQTziHcDDKJ45002HFoaHGkt5aq8+nXKEif&#10;3bb/ScajfbnOZXctPmXdp0o9rpfiFYSnxd/F/+4PrWCbhrXhTDgC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pSYwgAAANwAAAAPAAAAAAAAAAAAAAAAAJgCAABkcnMvZG93&#10;bnJldi54bWxQSwUGAAAAAAQABAD1AAAAhwMAAAAA&#10;" path="m,401r2926,l2926,,,,,401xe" fillcolor="#d3dfee" stroked="f">
                    <v:path arrowok="t" o:connecttype="custom" o:connectlocs="0,2625;2926,2625;2926,2224;0,2224;0,2625" o:connectangles="0,0,0,0,0"/>
                  </v:shape>
                </v:group>
                <v:group id="Group 465" o:spid="_x0000_s1037" style="position:absolute;left:7704;top:2625;width:2926;height:269" coordorigin="7704,2625" coordsize="29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66" o:spid="_x0000_s1038" style="position:absolute;left:7704;top:2625;width:2926;height:269;visibility:visible;mso-wrap-style:square;v-text-anchor:top" coordsize="29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K98EA&#10;AADcAAAADwAAAGRycy9kb3ducmV2LnhtbERPz2vCMBS+D/wfwht4m+lUxtoZRQRRcJe1Qzw+mmdb&#10;1ryUJLb1vzcHYceP7/dqM5pW9OR8Y1nB+ywBQVxa3XCl4LfYv32C8AFZY2uZFNzJw2Y9eVlhpu3A&#10;P9TnoRIxhH2GCuoQukxKX9Zk0M9sRxy5q3UGQ4SuktrhEMNNK+dJ8iENNhwbauxoV1P5l9+MguM1&#10;vZwW+lB8n1zqNVWLhM+s1PR13H6BCDSGf/HTfdQKlmmcH8/E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ayvfBAAAA3AAAAA8AAAAAAAAAAAAAAAAAmAIAAGRycy9kb3du&#10;cmV2LnhtbFBLBQYAAAAABAAEAPUAAACGAwAAAAA=&#10;" path="m,269r2926,l2926,,,,,269xe" fillcolor="#d3dfee" stroked="f">
                    <v:path arrowok="t" o:connecttype="custom" o:connectlocs="0,2894;2926,2894;2926,2625;0,2625;0,2894" o:connectangles="0,0,0,0,0"/>
                  </v:shape>
                </v:group>
                <v:group id="Group 463" o:spid="_x0000_s1039" style="position:absolute;left:7704;top:2894;width:2926;height:401" coordorigin="7704,2894" coordsize="292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64" o:spid="_x0000_s1040" style="position:absolute;left:7704;top:2894;width:2926;height:401;visibility:visible;mso-wrap-style:square;v-text-anchor:top" coordsize="29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1r8UA&#10;AADcAAAADwAAAGRycy9kb3ducmV2LnhtbESP3YrCMBSE74V9h3AWvNN0q2itRpEFwQsR/HmAY3Ns&#10;6zYnpcna6tObhQUvh5n5hlmsOlOJOzWutKzgaxiBIM6sLjlXcD5tBgkI55E1VpZJwYMcrJYfvQWm&#10;2rZ8oPvR5yJA2KWooPC+TqV0WUEG3dDWxMG72sagD7LJpW6wDXBTyTiKJtJgyWGhwJq+C8p+jr9G&#10;QTJy49slrvd2+mzP5XO9k9dbolT/s1vPQXjq/Dv8395qBeNZD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zWvxQAAANwAAAAPAAAAAAAAAAAAAAAAAJgCAABkcnMv&#10;ZG93bnJldi54bWxQSwUGAAAAAAQABAD1AAAAigMAAAAA&#10;" path="m,401r2926,l2926,,,,,401xe" fillcolor="#d3dfee" stroked="f">
                    <v:path arrowok="t" o:connecttype="custom" o:connectlocs="0,3295;2926,3295;2926,2894;0,2894;0,3295" o:connectangles="0,0,0,0,0"/>
                  </v:shape>
                </v:group>
                <v:group id="Group 461" o:spid="_x0000_s1041" style="position:absolute;left:7704;top:3295;width:2926;height:399" coordorigin="7704,3295" coordsize="29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62" o:spid="_x0000_s1042" style="position:absolute;left:7704;top:3295;width:2926;height:399;visibility:visible;mso-wrap-style:square;v-text-anchor:top" coordsize="292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85MUA&#10;AADcAAAADwAAAGRycy9kb3ducmV2LnhtbESPQWvCQBSE74L/YXlCb2ZjsVpTV5FCoacWo0WPj+xr&#10;Es2+TXfXmP77bkHwOMzMN8xy3ZtGdOR8bVnBJElBEBdW11wq2O/exs8gfEDW2FgmBb/kYb0aDpaY&#10;aXvlLXV5KEWEsM9QQRVCm0npi4oM+sS2xNH7ts5giNKVUju8Rrhp5GOazqTBmuNChS29VlSc84tR&#10;kDv383FcdKfPuc7nFz58tU9Fo9TDqN+8gAjUh3v41n7XCqaL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HzkxQAAANwAAAAPAAAAAAAAAAAAAAAAAJgCAABkcnMv&#10;ZG93bnJldi54bWxQSwUGAAAAAAQABAD1AAAAigMAAAAA&#10;" path="m,398r2926,l2926,,,,,398xe" fillcolor="#d3dfee" stroked="f">
                    <v:path arrowok="t" o:connecttype="custom" o:connectlocs="0,3693;2926,3693;2926,3295;0,3295;0,36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344" behindDoc="1" locked="0" layoutInCell="1" allowOverlap="1" wp14:anchorId="5F65E54E" wp14:editId="1E53D52E">
                <wp:simplePos x="0" y="0"/>
                <wp:positionH relativeFrom="page">
                  <wp:posOffset>4892040</wp:posOffset>
                </wp:positionH>
                <wp:positionV relativeFrom="page">
                  <wp:posOffset>3442970</wp:posOffset>
                </wp:positionV>
                <wp:extent cx="1858010" cy="954405"/>
                <wp:effectExtent l="0" t="4445" r="3175" b="3175"/>
                <wp:wrapNone/>
                <wp:docPr id="467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010" cy="954405"/>
                          <a:chOff x="7704" y="5422"/>
                          <a:chExt cx="2926" cy="1503"/>
                        </a:xfrm>
                      </wpg:grpSpPr>
                      <wpg:grpSp>
                        <wpg:cNvPr id="468" name="Group 458"/>
                        <wpg:cNvGrpSpPr>
                          <a:grpSpLocks/>
                        </wpg:cNvGrpSpPr>
                        <wpg:grpSpPr bwMode="auto">
                          <a:xfrm>
                            <a:off x="7704" y="5422"/>
                            <a:ext cx="2926" cy="348"/>
                            <a:chOff x="7704" y="5422"/>
                            <a:chExt cx="2926" cy="348"/>
                          </a:xfrm>
                        </wpg:grpSpPr>
                        <wps:wsp>
                          <wps:cNvPr id="469" name="Freeform 459"/>
                          <wps:cNvSpPr>
                            <a:spLocks/>
                          </wps:cNvSpPr>
                          <wps:spPr bwMode="auto">
                            <a:xfrm>
                              <a:off x="7704" y="5422"/>
                              <a:ext cx="2926" cy="348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5770 5422"/>
                                <a:gd name="T3" fmla="*/ 5770 h 348"/>
                                <a:gd name="T4" fmla="+- 0 10630 7704"/>
                                <a:gd name="T5" fmla="*/ T4 w 2926"/>
                                <a:gd name="T6" fmla="+- 0 5770 5422"/>
                                <a:gd name="T7" fmla="*/ 5770 h 348"/>
                                <a:gd name="T8" fmla="+- 0 10630 7704"/>
                                <a:gd name="T9" fmla="*/ T8 w 2926"/>
                                <a:gd name="T10" fmla="+- 0 5422 5422"/>
                                <a:gd name="T11" fmla="*/ 5422 h 348"/>
                                <a:gd name="T12" fmla="+- 0 7704 7704"/>
                                <a:gd name="T13" fmla="*/ T12 w 2926"/>
                                <a:gd name="T14" fmla="+- 0 5422 5422"/>
                                <a:gd name="T15" fmla="*/ 5422 h 348"/>
                                <a:gd name="T16" fmla="+- 0 7704 7704"/>
                                <a:gd name="T17" fmla="*/ T16 w 2926"/>
                                <a:gd name="T18" fmla="+- 0 5770 5422"/>
                                <a:gd name="T19" fmla="*/ 5770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48">
                                  <a:moveTo>
                                    <a:pt x="0" y="348"/>
                                  </a:moveTo>
                                  <a:lnTo>
                                    <a:pt x="2926" y="348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56"/>
                        <wpg:cNvGrpSpPr>
                          <a:grpSpLocks/>
                        </wpg:cNvGrpSpPr>
                        <wpg:grpSpPr bwMode="auto">
                          <a:xfrm>
                            <a:off x="7704" y="5770"/>
                            <a:ext cx="2926" cy="269"/>
                            <a:chOff x="7704" y="5770"/>
                            <a:chExt cx="2926" cy="269"/>
                          </a:xfrm>
                        </wpg:grpSpPr>
                        <wps:wsp>
                          <wps:cNvPr id="471" name="Freeform 457"/>
                          <wps:cNvSpPr>
                            <a:spLocks/>
                          </wps:cNvSpPr>
                          <wps:spPr bwMode="auto">
                            <a:xfrm>
                              <a:off x="7704" y="5770"/>
                              <a:ext cx="2926" cy="269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6038 5770"/>
                                <a:gd name="T3" fmla="*/ 6038 h 269"/>
                                <a:gd name="T4" fmla="+- 0 10630 7704"/>
                                <a:gd name="T5" fmla="*/ T4 w 2926"/>
                                <a:gd name="T6" fmla="+- 0 6038 5770"/>
                                <a:gd name="T7" fmla="*/ 6038 h 269"/>
                                <a:gd name="T8" fmla="+- 0 10630 7704"/>
                                <a:gd name="T9" fmla="*/ T8 w 2926"/>
                                <a:gd name="T10" fmla="+- 0 5770 5770"/>
                                <a:gd name="T11" fmla="*/ 5770 h 269"/>
                                <a:gd name="T12" fmla="+- 0 7704 7704"/>
                                <a:gd name="T13" fmla="*/ T12 w 2926"/>
                                <a:gd name="T14" fmla="+- 0 5770 5770"/>
                                <a:gd name="T15" fmla="*/ 5770 h 269"/>
                                <a:gd name="T16" fmla="+- 0 7704 7704"/>
                                <a:gd name="T17" fmla="*/ T16 w 2926"/>
                                <a:gd name="T18" fmla="+- 0 6038 5770"/>
                                <a:gd name="T19" fmla="*/ 603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269">
                                  <a:moveTo>
                                    <a:pt x="0" y="268"/>
                                  </a:moveTo>
                                  <a:lnTo>
                                    <a:pt x="2926" y="268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4"/>
                        <wpg:cNvGrpSpPr>
                          <a:grpSpLocks/>
                        </wpg:cNvGrpSpPr>
                        <wpg:grpSpPr bwMode="auto">
                          <a:xfrm>
                            <a:off x="7704" y="6038"/>
                            <a:ext cx="2926" cy="310"/>
                            <a:chOff x="7704" y="6038"/>
                            <a:chExt cx="2926" cy="310"/>
                          </a:xfrm>
                        </wpg:grpSpPr>
                        <wps:wsp>
                          <wps:cNvPr id="473" name="Freeform 455"/>
                          <wps:cNvSpPr>
                            <a:spLocks/>
                          </wps:cNvSpPr>
                          <wps:spPr bwMode="auto">
                            <a:xfrm>
                              <a:off x="7704" y="6038"/>
                              <a:ext cx="2926" cy="310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6348 6038"/>
                                <a:gd name="T3" fmla="*/ 6348 h 310"/>
                                <a:gd name="T4" fmla="+- 0 10630 7704"/>
                                <a:gd name="T5" fmla="*/ T4 w 2926"/>
                                <a:gd name="T6" fmla="+- 0 6348 6038"/>
                                <a:gd name="T7" fmla="*/ 6348 h 310"/>
                                <a:gd name="T8" fmla="+- 0 10630 7704"/>
                                <a:gd name="T9" fmla="*/ T8 w 2926"/>
                                <a:gd name="T10" fmla="+- 0 6038 6038"/>
                                <a:gd name="T11" fmla="*/ 6038 h 310"/>
                                <a:gd name="T12" fmla="+- 0 7704 7704"/>
                                <a:gd name="T13" fmla="*/ T12 w 2926"/>
                                <a:gd name="T14" fmla="+- 0 6038 6038"/>
                                <a:gd name="T15" fmla="*/ 6038 h 310"/>
                                <a:gd name="T16" fmla="+- 0 7704 7704"/>
                                <a:gd name="T17" fmla="*/ T16 w 2926"/>
                                <a:gd name="T18" fmla="+- 0 6348 6038"/>
                                <a:gd name="T19" fmla="*/ 634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10">
                                  <a:moveTo>
                                    <a:pt x="0" y="310"/>
                                  </a:moveTo>
                                  <a:lnTo>
                                    <a:pt x="2926" y="310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2"/>
                        <wpg:cNvGrpSpPr>
                          <a:grpSpLocks/>
                        </wpg:cNvGrpSpPr>
                        <wpg:grpSpPr bwMode="auto">
                          <a:xfrm>
                            <a:off x="7704" y="6348"/>
                            <a:ext cx="2926" cy="269"/>
                            <a:chOff x="7704" y="6348"/>
                            <a:chExt cx="2926" cy="269"/>
                          </a:xfrm>
                        </wpg:grpSpPr>
                        <wps:wsp>
                          <wps:cNvPr id="475" name="Freeform 453"/>
                          <wps:cNvSpPr>
                            <a:spLocks/>
                          </wps:cNvSpPr>
                          <wps:spPr bwMode="auto">
                            <a:xfrm>
                              <a:off x="7704" y="6348"/>
                              <a:ext cx="2926" cy="269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6617 6348"/>
                                <a:gd name="T3" fmla="*/ 6617 h 269"/>
                                <a:gd name="T4" fmla="+- 0 10630 7704"/>
                                <a:gd name="T5" fmla="*/ T4 w 2926"/>
                                <a:gd name="T6" fmla="+- 0 6617 6348"/>
                                <a:gd name="T7" fmla="*/ 6617 h 269"/>
                                <a:gd name="T8" fmla="+- 0 10630 7704"/>
                                <a:gd name="T9" fmla="*/ T8 w 2926"/>
                                <a:gd name="T10" fmla="+- 0 6348 6348"/>
                                <a:gd name="T11" fmla="*/ 6348 h 269"/>
                                <a:gd name="T12" fmla="+- 0 7704 7704"/>
                                <a:gd name="T13" fmla="*/ T12 w 2926"/>
                                <a:gd name="T14" fmla="+- 0 6348 6348"/>
                                <a:gd name="T15" fmla="*/ 6348 h 269"/>
                                <a:gd name="T16" fmla="+- 0 7704 7704"/>
                                <a:gd name="T17" fmla="*/ T16 w 2926"/>
                                <a:gd name="T18" fmla="+- 0 6617 6348"/>
                                <a:gd name="T19" fmla="*/ 661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269">
                                  <a:moveTo>
                                    <a:pt x="0" y="269"/>
                                  </a:moveTo>
                                  <a:lnTo>
                                    <a:pt x="2926" y="269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0"/>
                        <wpg:cNvGrpSpPr>
                          <a:grpSpLocks/>
                        </wpg:cNvGrpSpPr>
                        <wpg:grpSpPr bwMode="auto">
                          <a:xfrm>
                            <a:off x="7704" y="6617"/>
                            <a:ext cx="2926" cy="308"/>
                            <a:chOff x="7704" y="6617"/>
                            <a:chExt cx="2926" cy="308"/>
                          </a:xfrm>
                        </wpg:grpSpPr>
                        <wps:wsp>
                          <wps:cNvPr id="477" name="Freeform 451"/>
                          <wps:cNvSpPr>
                            <a:spLocks/>
                          </wps:cNvSpPr>
                          <wps:spPr bwMode="auto">
                            <a:xfrm>
                              <a:off x="7704" y="6617"/>
                              <a:ext cx="2926" cy="308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2926"/>
                                <a:gd name="T2" fmla="+- 0 6924 6617"/>
                                <a:gd name="T3" fmla="*/ 6924 h 308"/>
                                <a:gd name="T4" fmla="+- 0 10630 7704"/>
                                <a:gd name="T5" fmla="*/ T4 w 2926"/>
                                <a:gd name="T6" fmla="+- 0 6924 6617"/>
                                <a:gd name="T7" fmla="*/ 6924 h 308"/>
                                <a:gd name="T8" fmla="+- 0 10630 7704"/>
                                <a:gd name="T9" fmla="*/ T8 w 2926"/>
                                <a:gd name="T10" fmla="+- 0 6617 6617"/>
                                <a:gd name="T11" fmla="*/ 6617 h 308"/>
                                <a:gd name="T12" fmla="+- 0 7704 7704"/>
                                <a:gd name="T13" fmla="*/ T12 w 2926"/>
                                <a:gd name="T14" fmla="+- 0 6617 6617"/>
                                <a:gd name="T15" fmla="*/ 6617 h 308"/>
                                <a:gd name="T16" fmla="+- 0 7704 7704"/>
                                <a:gd name="T17" fmla="*/ T16 w 2926"/>
                                <a:gd name="T18" fmla="+- 0 6924 6617"/>
                                <a:gd name="T19" fmla="*/ 692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08">
                                  <a:moveTo>
                                    <a:pt x="0" y="307"/>
                                  </a:moveTo>
                                  <a:lnTo>
                                    <a:pt x="2926" y="307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606F9" id="Group 449" o:spid="_x0000_s1026" style="position:absolute;margin-left:385.2pt;margin-top:271.1pt;width:146.3pt;height:75.15pt;z-index:-141136;mso-position-horizontal-relative:page;mso-position-vertical-relative:page" coordorigin="7704,5422" coordsize="2926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">
                <v:group id="Group 458" o:spid="_x0000_s1027" style="position:absolute;left:7704;top:5422;width:2926;height:348" coordorigin="7704,5422" coordsize="292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59" o:spid="_x0000_s1028" style="position:absolute;left:7704;top:5422;width:2926;height:348;visibility:visible;mso-wrap-style:square;v-text-anchor:top" coordsize="292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6yMUA&#10;AADcAAAADwAAAGRycy9kb3ducmV2LnhtbESPQWvCQBSE70L/w/IKvekmVaRNXUMJtMSjWrTH1+wz&#10;icm+Ddmtxn/vCoLHYWa+YRbpYFpxot7VlhXEkwgEcWF1zaWCn+3X+A2E88gaW8uk4EIO0uXTaIGJ&#10;tmde02njSxEg7BJUUHnfJVK6oiKDbmI74uAdbG/QB9mXUvd4DnDTytcomkuDNYeFCjvKKiqazb9R&#10;sDrm7e/ffhubaTPFuMl3q8x/K/XyPHx+gPA0+Ef43s61gtn8HW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vrIxQAAANwAAAAPAAAAAAAAAAAAAAAAAJgCAABkcnMv&#10;ZG93bnJldi54bWxQSwUGAAAAAAQABAD1AAAAigMAAAAA&#10;" path="m,348r2926,l2926,,,,,348xe" fillcolor="#d3dfee" stroked="f">
                    <v:path arrowok="t" o:connecttype="custom" o:connectlocs="0,5770;2926,5770;2926,5422;0,5422;0,5770" o:connectangles="0,0,0,0,0"/>
                  </v:shape>
                </v:group>
                <v:group id="Group 456" o:spid="_x0000_s1029" style="position:absolute;left:7704;top:5770;width:2926;height:269" coordorigin="7704,5770" coordsize="29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57" o:spid="_x0000_s1030" style="position:absolute;left:7704;top:5770;width:2926;height:269;visibility:visible;mso-wrap-style:square;v-text-anchor:top" coordsize="29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JlsQA&#10;AADcAAAADwAAAGRycy9kb3ducmV2LnhtbESPQWvCQBSE70L/w/IKvTUbtVSNrlKE0oC9mIh4fGSf&#10;SWj2bdjdmvTfdwsFj8PMfMNsdqPpxI2cby0rmCYpCOLK6pZrBafy/XkJwgdkjZ1lUvBDHnbbh8kG&#10;M20HPtKtCLWIEPYZKmhC6DMpfdWQQZ/Ynjh6V+sMhihdLbXDIcJNJ2dp+ioNthwXGuxp31D1VXwb&#10;Bfl1dTnM9Uf5eXArr6mep3xmpZ4ex7c1iEBjuIf/27lW8LKYwt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iZbEAAAA3AAAAA8AAAAAAAAAAAAAAAAAmAIAAGRycy9k&#10;b3ducmV2LnhtbFBLBQYAAAAABAAEAPUAAACJAwAAAAA=&#10;" path="m,268r2926,l2926,,,,,268xe" fillcolor="#d3dfee" stroked="f">
                    <v:path arrowok="t" o:connecttype="custom" o:connectlocs="0,6038;2926,6038;2926,5770;0,5770;0,6038" o:connectangles="0,0,0,0,0"/>
                  </v:shape>
                </v:group>
                <v:group id="Group 454" o:spid="_x0000_s1031" style="position:absolute;left:7704;top:6038;width:2926;height:310" coordorigin="7704,6038" coordsize="292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5" o:spid="_x0000_s1032" style="position:absolute;left:7704;top:6038;width:2926;height:310;visibility:visible;mso-wrap-style:square;v-text-anchor:top" coordsize="292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gSsUA&#10;AADcAAAADwAAAGRycy9kb3ducmV2LnhtbESP3WoCMRSE7wu+QzhC72rWn1rZGkVaKkJBWLfg7WFz&#10;ulncnGyTVNe3N0Khl8PMfMMs171txZl8aBwrGI8yEMSV0w3XCr7Kj6cFiBCRNbaOScGVAqxXg4cl&#10;5tpduKDzIdYiQTjkqMDE2OVShsqQxTByHXHyvp23GJP0tdQeLwluWznJsrm02HBaMNjRm6HqdPi1&#10;CqZHu/8xs+LTj59Lu92Z9/5kSqUeh/3mFUSkPv6H/9o7rWD2MoX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WBKxQAAANwAAAAPAAAAAAAAAAAAAAAAAJgCAABkcnMv&#10;ZG93bnJldi54bWxQSwUGAAAAAAQABAD1AAAAigMAAAAA&#10;" path="m,310r2926,l2926,,,,,310xe" fillcolor="#d3dfee" stroked="f">
                    <v:path arrowok="t" o:connecttype="custom" o:connectlocs="0,6348;2926,6348;2926,6038;0,6038;0,6348" o:connectangles="0,0,0,0,0"/>
                  </v:shape>
                </v:group>
                <v:group id="Group 452" o:spid="_x0000_s1033" style="position:absolute;left:7704;top:6348;width:2926;height:269" coordorigin="7704,6348" coordsize="29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3" o:spid="_x0000_s1034" style="position:absolute;left:7704;top:6348;width:2926;height:269;visibility:visible;mso-wrap-style:square;v-text-anchor:top" coordsize="29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PlcQA&#10;AADcAAAADwAAAGRycy9kb3ducmV2LnhtbESPS2vDMBCE74X8B7GB3hq5dZ5uZFMKJYHkkgehx8Xa&#10;2KbWykiq4/77KlDocZiZb5h1MZhW9OR8Y1nB8yQBQVxa3XCl4Hz6eFqC8AFZY2uZFPyQhyIfPawx&#10;0/bGB+qPoRIRwj5DBXUIXSalL2sy6Ce2I47e1TqDIUpXSe3wFuGmlS9JMpcGG44LNXb0XlP5dfw2&#10;CrbX1ecu1ZvTfudWXlOVJnxhpR7Hw9sriEBD+A//tbdawXQxg/u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hj5XEAAAA3AAAAA8AAAAAAAAAAAAAAAAAmAIAAGRycy9k&#10;b3ducmV2LnhtbFBLBQYAAAAABAAEAPUAAACJAwAAAAA=&#10;" path="m,269r2926,l2926,,,,,269xe" fillcolor="#d3dfee" stroked="f">
                    <v:path arrowok="t" o:connecttype="custom" o:connectlocs="0,6617;2926,6617;2926,6348;0,6348;0,6617" o:connectangles="0,0,0,0,0"/>
                  </v:shape>
                </v:group>
                <v:group id="Group 450" o:spid="_x0000_s1035" style="position:absolute;left:7704;top:6617;width:2926;height:308" coordorigin="7704,6617" coordsize="2926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1" o:spid="_x0000_s1036" style="position:absolute;left:7704;top:6617;width:2926;height:308;visibility:visible;mso-wrap-style:square;v-text-anchor:top" coordsize="2926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/84MUA&#10;AADcAAAADwAAAGRycy9kb3ducmV2LnhtbESPQWvCQBSE7wX/w/IEb3XToqakriJCqb0UkhTPj+xr&#10;Njb7NmS3MfrruwXB4zAz3zDr7WhbMVDvG8cKnuYJCOLK6YZrBV/l2+MLCB+QNbaOScGFPGw3k4c1&#10;ZtqdOaehCLWIEPYZKjAhdJmUvjJk0c9dRxy9b9dbDFH2tdQ9niPctvI5SVbSYsNxwWBHe0PVT/Fr&#10;FVzRvJ8+lrLg5ngdPstlfkqPuVKz6bh7BRFoDPfwrX3QChZpC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/zgxQAAANwAAAAPAAAAAAAAAAAAAAAAAJgCAABkcnMv&#10;ZG93bnJldi54bWxQSwUGAAAAAAQABAD1AAAAigMAAAAA&#10;" path="m,307r2926,l2926,,,,,307xe" fillcolor="#d3dfee" stroked="f">
                    <v:path arrowok="t" o:connecttype="custom" o:connectlocs="0,6924;2926,6924;2926,6617;0,6617;0,6924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195" w:name="Table_A.1.4_Engine_Categories_included_a"/>
      <w:bookmarkEnd w:id="195"/>
      <w:r w:rsidR="009328F2">
        <w:rPr>
          <w:rFonts w:ascii="Arial"/>
          <w:b/>
          <w:i/>
          <w:spacing w:val="-1"/>
        </w:rPr>
        <w:t>Table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A.1.4</w:t>
      </w:r>
      <w:r w:rsidR="009328F2">
        <w:rPr>
          <w:rFonts w:ascii="Arial"/>
          <w:b/>
          <w:i/>
          <w:spacing w:val="-1"/>
        </w:rPr>
        <w:tab/>
        <w:t>Engine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Categories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included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and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excluded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</w:rPr>
        <w:t>in</w:t>
      </w:r>
      <w:r w:rsidR="009328F2">
        <w:rPr>
          <w:rFonts w:ascii="Arial"/>
          <w:b/>
          <w:i/>
          <w:spacing w:val="-2"/>
        </w:rPr>
        <w:t xml:space="preserve"> </w:t>
      </w:r>
      <w:r w:rsidR="009328F2">
        <w:rPr>
          <w:rFonts w:ascii="Arial"/>
          <w:b/>
          <w:i/>
          <w:spacing w:val="-1"/>
        </w:rPr>
        <w:t>the</w:t>
      </w:r>
      <w:r w:rsidR="009328F2">
        <w:rPr>
          <w:rFonts w:ascii="Arial"/>
          <w:b/>
          <w:i/>
        </w:rPr>
        <w:t xml:space="preserve"> </w:t>
      </w:r>
      <w:r w:rsidR="009328F2">
        <w:rPr>
          <w:rFonts w:ascii="Arial"/>
          <w:b/>
          <w:i/>
          <w:spacing w:val="-1"/>
        </w:rPr>
        <w:t>modelling</w:t>
      </w:r>
    </w:p>
    <w:p w14:paraId="5F65E3C7" w14:textId="77777777" w:rsidR="004863D4" w:rsidRDefault="004863D4">
      <w:pPr>
        <w:spacing w:before="8"/>
        <w:rPr>
          <w:rFonts w:ascii="Arial" w:eastAsia="Arial" w:hAnsi="Arial" w:cs="Arial"/>
          <w:b/>
          <w:bCs/>
          <w:i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3107"/>
        <w:gridCol w:w="3170"/>
      </w:tblGrid>
      <w:tr w:rsidR="004863D4" w14:paraId="5F65E3CB" w14:textId="77777777">
        <w:trPr>
          <w:trHeight w:hRule="exact" w:val="348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3C8" w14:textId="77777777" w:rsidR="004863D4" w:rsidRDefault="004863D4"/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3C9" w14:textId="77777777" w:rsidR="004863D4" w:rsidRDefault="009328F2">
            <w:pPr>
              <w:pStyle w:val="TableParagraph"/>
              <w:spacing w:before="37"/>
              <w:ind w:left="896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Marine</w:t>
            </w:r>
            <w:r>
              <w:rPr>
                <w:rFonts w:ascii="Calibri"/>
                <w:color w:val="FFFFFF"/>
                <w:spacing w:val="1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Engines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3CA" w14:textId="77777777" w:rsidR="004863D4" w:rsidRDefault="009328F2">
            <w:pPr>
              <w:pStyle w:val="TableParagraph"/>
              <w:spacing w:before="37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  <w:spacing w:val="-1"/>
              </w:rPr>
              <w:t>Outdoor</w:t>
            </w:r>
            <w:r>
              <w:rPr>
                <w:rFonts w:ascii="Calibri"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Powered</w:t>
            </w:r>
            <w:r>
              <w:rPr>
                <w:rFonts w:ascii="Calibri"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color w:val="FFFFFF"/>
                <w:spacing w:val="-1"/>
              </w:rPr>
              <w:t>Equipment</w:t>
            </w:r>
          </w:p>
        </w:tc>
      </w:tr>
      <w:tr w:rsidR="004863D4" w14:paraId="5F65E3CF" w14:textId="77777777">
        <w:trPr>
          <w:trHeight w:hRule="exact" w:val="60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14:paraId="5F65E3CC" w14:textId="77777777" w:rsidR="004863D4" w:rsidRDefault="004863D4"/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14:paraId="5F65E3CD" w14:textId="77777777" w:rsidR="004863D4" w:rsidRDefault="004863D4"/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14:paraId="5F65E3CE" w14:textId="77777777" w:rsidR="004863D4" w:rsidRDefault="004863D4"/>
        </w:tc>
      </w:tr>
      <w:tr w:rsidR="004863D4" w14:paraId="5F65E3DF" w14:textId="77777777">
        <w:trPr>
          <w:trHeight w:hRule="exact" w:val="3084"/>
        </w:trPr>
        <w:tc>
          <w:tcPr>
            <w:tcW w:w="3023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3D0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D1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D2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D3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D4" w14:textId="77777777" w:rsidR="004863D4" w:rsidRDefault="004863D4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i/>
                <w:sz w:val="21"/>
                <w:szCs w:val="21"/>
              </w:rPr>
            </w:pPr>
          </w:p>
          <w:p w14:paraId="5F65E3D5" w14:textId="77777777" w:rsidR="004863D4" w:rsidRDefault="009328F2">
            <w:pPr>
              <w:pStyle w:val="TableParagraph"/>
              <w:spacing w:line="266" w:lineRule="exact"/>
              <w:ind w:left="1140" w:right="333" w:hanging="7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</w:rPr>
              <w:t>Engine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Types</w:t>
            </w:r>
            <w:r>
              <w:rPr>
                <w:rFonts w:ascii="Calibri" w:eastAsia="Calibri" w:hAnsi="Calibri" w:cs="Calibri"/>
                <w:color w:val="FFFFFF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</w:rPr>
              <w:t xml:space="preserve">or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Classes</w:t>
            </w:r>
            <w:r>
              <w:rPr>
                <w:rFonts w:ascii="Calibri" w:eastAsia="Calibri" w:hAnsi="Calibri" w:cs="Calibri"/>
                <w:color w:val="FFFFFF"/>
              </w:rPr>
              <w:t xml:space="preserve"> –</w:t>
            </w:r>
            <w:r>
              <w:rPr>
                <w:rFonts w:ascii="Calibri" w:eastAsia="Calibri" w:hAnsi="Calibri" w:cs="Calibri"/>
                <w:color w:val="FFFFFF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included</w:t>
            </w:r>
          </w:p>
        </w:tc>
        <w:tc>
          <w:tcPr>
            <w:tcW w:w="310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3D6" w14:textId="77777777" w:rsidR="004863D4" w:rsidRDefault="009328F2">
            <w:pPr>
              <w:pStyle w:val="TableParagraph"/>
              <w:spacing w:before="37"/>
              <w:ind w:left="111" w:right="355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Outboard</w:t>
            </w:r>
            <w:r>
              <w:rPr>
                <w:rFonts w:ascii="Calibri"/>
                <w:color w:val="002060"/>
                <w:spacing w:val="-3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motors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2"/>
              </w:rPr>
              <w:t>are</w:t>
            </w:r>
            <w:r>
              <w:rPr>
                <w:rFonts w:ascii="Calibri"/>
                <w:color w:val="002060"/>
                <w:spacing w:val="1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divided</w:t>
            </w:r>
            <w:r>
              <w:rPr>
                <w:rFonts w:ascii="Calibri"/>
                <w:color w:val="002060"/>
                <w:spacing w:val="23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into</w:t>
            </w:r>
            <w:r>
              <w:rPr>
                <w:rFonts w:ascii="Calibri"/>
                <w:color w:val="002060"/>
                <w:spacing w:val="1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two groups:</w:t>
            </w:r>
          </w:p>
          <w:p w14:paraId="5F65E3D7" w14:textId="77777777" w:rsidR="004863D4" w:rsidRDefault="009328F2">
            <w:pPr>
              <w:pStyle w:val="ListParagraph"/>
              <w:numPr>
                <w:ilvl w:val="0"/>
                <w:numId w:val="3"/>
              </w:numPr>
              <w:tabs>
                <w:tab w:val="left" w:pos="448"/>
              </w:tabs>
              <w:spacing w:before="129" w:line="266" w:lineRule="exact"/>
              <w:ind w:right="273" w:hanging="3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2-stroke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</w:rPr>
              <w:t xml:space="preserve">- </w:t>
            </w:r>
            <w:r>
              <w:rPr>
                <w:rFonts w:ascii="Calibri"/>
                <w:color w:val="002060"/>
                <w:spacing w:val="-1"/>
              </w:rPr>
              <w:t>carburetted</w:t>
            </w:r>
            <w:r>
              <w:rPr>
                <w:rFonts w:ascii="Calibri"/>
                <w:color w:val="002060"/>
                <w:spacing w:val="-3"/>
              </w:rPr>
              <w:t xml:space="preserve"> </w:t>
            </w:r>
            <w:r>
              <w:rPr>
                <w:rFonts w:ascii="Calibri"/>
                <w:color w:val="002060"/>
              </w:rPr>
              <w:t>or</w:t>
            </w:r>
            <w:r>
              <w:rPr>
                <w:rFonts w:ascii="Calibri"/>
                <w:color w:val="002060"/>
                <w:spacing w:val="21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with indirect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fuel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injection</w:t>
            </w:r>
          </w:p>
          <w:p w14:paraId="5F65E3D8" w14:textId="77777777" w:rsidR="004863D4" w:rsidRDefault="009328F2">
            <w:pPr>
              <w:pStyle w:val="ListParagraph"/>
              <w:numPr>
                <w:ilvl w:val="0"/>
                <w:numId w:val="3"/>
              </w:numPr>
              <w:tabs>
                <w:tab w:val="left" w:pos="448"/>
              </w:tabs>
              <w:spacing w:before="126"/>
              <w:ind w:right="144" w:hanging="3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</w:rPr>
              <w:t>Rest</w:t>
            </w:r>
            <w:r>
              <w:rPr>
                <w:rFonts w:ascii="Calibri"/>
                <w:color w:val="002060"/>
                <w:spacing w:val="1"/>
              </w:rPr>
              <w:t xml:space="preserve"> </w:t>
            </w:r>
            <w:r>
              <w:rPr>
                <w:rFonts w:ascii="Calibri"/>
                <w:color w:val="002060"/>
              </w:rPr>
              <w:t>-</w:t>
            </w:r>
            <w:r>
              <w:rPr>
                <w:rFonts w:ascii="Calibri"/>
                <w:color w:val="002060"/>
                <w:spacing w:val="-3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2-stroke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engines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2"/>
              </w:rPr>
              <w:t>with</w:t>
            </w:r>
            <w:r>
              <w:rPr>
                <w:rFonts w:ascii="Calibri"/>
                <w:color w:val="002060"/>
                <w:spacing w:val="3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direct</w:t>
            </w:r>
            <w:r>
              <w:rPr>
                <w:rFonts w:ascii="Calibri"/>
                <w:color w:val="002060"/>
                <w:spacing w:val="1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fuel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injection,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</w:rPr>
              <w:t>or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</w:rPr>
              <w:t>4-</w:t>
            </w:r>
            <w:r>
              <w:rPr>
                <w:rFonts w:ascii="Calibri"/>
                <w:color w:val="002060"/>
                <w:spacing w:val="23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stroke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engines</w:t>
            </w:r>
          </w:p>
          <w:p w14:paraId="5F65E3D9" w14:textId="77777777" w:rsidR="004863D4" w:rsidRDefault="009328F2">
            <w:pPr>
              <w:pStyle w:val="TableParagraph"/>
              <w:spacing w:before="42" w:line="239" w:lineRule="auto"/>
              <w:ind w:left="111" w:right="33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Each group is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divided into</w:t>
            </w:r>
            <w:r>
              <w:rPr>
                <w:rFonts w:ascii="Calibri"/>
                <w:color w:val="002060"/>
                <w:spacing w:val="23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power-bands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 xml:space="preserve">according </w:t>
            </w:r>
            <w:r>
              <w:rPr>
                <w:rFonts w:ascii="Calibri"/>
                <w:color w:val="002060"/>
              </w:rPr>
              <w:t>to</w:t>
            </w:r>
            <w:r>
              <w:rPr>
                <w:rFonts w:ascii="Calibri"/>
                <w:color w:val="002060"/>
                <w:spacing w:val="-3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US</w:t>
            </w:r>
            <w:r>
              <w:rPr>
                <w:rFonts w:ascii="Calibri"/>
                <w:color w:val="002060"/>
                <w:spacing w:val="27"/>
              </w:rPr>
              <w:t xml:space="preserve"> </w:t>
            </w:r>
            <w:r>
              <w:rPr>
                <w:rFonts w:ascii="Calibri"/>
                <w:color w:val="002060"/>
              </w:rPr>
              <w:t xml:space="preserve">EPA </w:t>
            </w:r>
            <w:r>
              <w:rPr>
                <w:rFonts w:ascii="Calibri"/>
                <w:color w:val="002060"/>
                <w:spacing w:val="-1"/>
              </w:rPr>
              <w:t>definitions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3DA" w14:textId="77777777" w:rsidR="004863D4" w:rsidRDefault="009328F2">
            <w:pPr>
              <w:pStyle w:val="TableParagraph"/>
              <w:spacing w:before="38" w:line="239" w:lineRule="auto"/>
              <w:ind w:left="179" w:right="14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Hand-held Class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IV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 xml:space="preserve">and </w:t>
            </w:r>
            <w:r>
              <w:rPr>
                <w:rFonts w:ascii="Calibri"/>
                <w:color w:val="002060"/>
              </w:rPr>
              <w:t>V</w:t>
            </w:r>
            <w:r>
              <w:rPr>
                <w:rFonts w:ascii="Calibri"/>
                <w:color w:val="002060"/>
                <w:spacing w:val="27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garden engines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and equipment,</w:t>
            </w:r>
            <w:r>
              <w:rPr>
                <w:rFonts w:ascii="Calibri"/>
                <w:color w:val="002060"/>
                <w:spacing w:val="3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namely:</w:t>
            </w:r>
          </w:p>
          <w:p w14:paraId="5F65E3DB" w14:textId="77777777" w:rsidR="004863D4" w:rsidRDefault="009328F2">
            <w:pPr>
              <w:pStyle w:val="ListParagraph"/>
              <w:numPr>
                <w:ilvl w:val="0"/>
                <w:numId w:val="2"/>
              </w:numPr>
              <w:tabs>
                <w:tab w:val="left" w:pos="516"/>
              </w:tabs>
              <w:spacing w:before="123"/>
              <w:ind w:hanging="3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trimmers</w:t>
            </w:r>
          </w:p>
          <w:p w14:paraId="5F65E3DC" w14:textId="77777777" w:rsidR="004863D4" w:rsidRDefault="009328F2">
            <w:pPr>
              <w:pStyle w:val="ListParagraph"/>
              <w:numPr>
                <w:ilvl w:val="0"/>
                <w:numId w:val="2"/>
              </w:numPr>
              <w:tabs>
                <w:tab w:val="left" w:pos="516"/>
              </w:tabs>
              <w:spacing w:before="118"/>
              <w:ind w:right="875" w:hanging="3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garden blowers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and</w:t>
            </w:r>
            <w:r>
              <w:rPr>
                <w:rFonts w:ascii="Calibri"/>
                <w:color w:val="002060"/>
                <w:spacing w:val="27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vacuums</w:t>
            </w:r>
          </w:p>
          <w:p w14:paraId="5F65E3DD" w14:textId="77777777" w:rsidR="004863D4" w:rsidRDefault="009328F2">
            <w:pPr>
              <w:pStyle w:val="ListParagraph"/>
              <w:numPr>
                <w:ilvl w:val="0"/>
                <w:numId w:val="2"/>
              </w:numPr>
              <w:tabs>
                <w:tab w:val="left" w:pos="516"/>
              </w:tabs>
              <w:spacing w:before="120"/>
              <w:ind w:hanging="3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brush-cutters</w:t>
            </w:r>
          </w:p>
          <w:p w14:paraId="5F65E3DE" w14:textId="77777777" w:rsidR="004863D4" w:rsidRDefault="009328F2">
            <w:pPr>
              <w:pStyle w:val="ListParagraph"/>
              <w:numPr>
                <w:ilvl w:val="0"/>
                <w:numId w:val="2"/>
              </w:numPr>
              <w:tabs>
                <w:tab w:val="left" w:pos="516"/>
              </w:tabs>
              <w:spacing w:before="120"/>
              <w:ind w:hanging="3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chainsaws</w:t>
            </w:r>
          </w:p>
        </w:tc>
      </w:tr>
      <w:tr w:rsidR="004863D4" w14:paraId="5F65E3E8" w14:textId="77777777">
        <w:trPr>
          <w:trHeight w:hRule="exact" w:val="1502"/>
        </w:trPr>
        <w:tc>
          <w:tcPr>
            <w:tcW w:w="3023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3E0" w14:textId="77777777" w:rsidR="004863D4" w:rsidRDefault="004863D4">
            <w:pPr>
              <w:pStyle w:val="TableParagraph"/>
              <w:rPr>
                <w:rFonts w:ascii="Arial" w:eastAsia="Arial" w:hAnsi="Arial" w:cs="Arial"/>
                <w:b/>
                <w:bCs/>
                <w:i/>
              </w:rPr>
            </w:pPr>
          </w:p>
          <w:p w14:paraId="5F65E3E1" w14:textId="77777777" w:rsidR="004863D4" w:rsidRDefault="004863D4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i/>
                <w:sz w:val="19"/>
                <w:szCs w:val="19"/>
              </w:rPr>
            </w:pPr>
          </w:p>
          <w:p w14:paraId="5F65E3E2" w14:textId="77777777" w:rsidR="004863D4" w:rsidRDefault="009328F2">
            <w:pPr>
              <w:pStyle w:val="TableParagraph"/>
              <w:ind w:left="1120" w:right="333" w:hanging="7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</w:rPr>
              <w:t>Engine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Types</w:t>
            </w:r>
            <w:r>
              <w:rPr>
                <w:rFonts w:ascii="Calibri" w:eastAsia="Calibri" w:hAnsi="Calibri" w:cs="Calibri"/>
                <w:color w:val="FFFFFF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</w:rPr>
              <w:t xml:space="preserve">or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Classes</w:t>
            </w:r>
            <w:r>
              <w:rPr>
                <w:rFonts w:ascii="Calibri" w:eastAsia="Calibri" w:hAnsi="Calibri" w:cs="Calibri"/>
                <w:color w:val="FFFFFF"/>
              </w:rPr>
              <w:t xml:space="preserve"> –</w:t>
            </w:r>
            <w:r>
              <w:rPr>
                <w:rFonts w:ascii="Calibri" w:eastAsia="Calibri" w:hAnsi="Calibri" w:cs="Calibri"/>
                <w:color w:val="FFFFFF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excluded</w:t>
            </w:r>
          </w:p>
        </w:tc>
        <w:tc>
          <w:tcPr>
            <w:tcW w:w="3107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3E3" w14:textId="77777777" w:rsidR="004863D4" w:rsidRDefault="009328F2">
            <w:pPr>
              <w:pStyle w:val="TableParagraph"/>
              <w:spacing w:before="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Personal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Water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Craft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(PWC),</w:t>
            </w:r>
          </w:p>
          <w:p w14:paraId="5F65E3E4" w14:textId="77777777" w:rsidR="004863D4" w:rsidRDefault="009328F2">
            <w:pPr>
              <w:pStyle w:val="TableParagraph"/>
              <w:spacing w:line="275" w:lineRule="auto"/>
              <w:ind w:left="111" w:right="646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e.g.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jet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skis</w:t>
            </w:r>
            <w:r>
              <w:rPr>
                <w:rFonts w:ascii="Calibri"/>
                <w:color w:val="002060"/>
                <w:spacing w:val="25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Inboard/outboard</w:t>
            </w:r>
            <w:r>
              <w:rPr>
                <w:rFonts w:ascii="Calibri"/>
                <w:color w:val="002060"/>
                <w:spacing w:val="-3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motors</w:t>
            </w:r>
            <w:r>
              <w:rPr>
                <w:rFonts w:ascii="Calibri"/>
                <w:color w:val="002060"/>
                <w:spacing w:val="21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Stern-drive</w:t>
            </w:r>
            <w:r>
              <w:rPr>
                <w:rFonts w:ascii="Calibri"/>
                <w:color w:val="002060"/>
                <w:spacing w:val="-2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motors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3E5" w14:textId="77777777" w:rsidR="004863D4" w:rsidRDefault="009328F2">
            <w:pPr>
              <w:pStyle w:val="TableParagraph"/>
              <w:spacing w:before="45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Hand-held (Class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III)</w:t>
            </w:r>
          </w:p>
          <w:p w14:paraId="5F65E3E6" w14:textId="77777777" w:rsidR="004863D4" w:rsidRDefault="009328F2">
            <w:pPr>
              <w:pStyle w:val="TableParagraph"/>
              <w:spacing w:before="38" w:line="258" w:lineRule="auto"/>
              <w:ind w:left="179" w:right="346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Hand-held (Class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IV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and V)</w:t>
            </w:r>
            <w:r>
              <w:rPr>
                <w:rFonts w:ascii="Calibri"/>
                <w:color w:val="002060"/>
                <w:spacing w:val="29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equipment</w:t>
            </w:r>
            <w:r>
              <w:rPr>
                <w:rFonts w:ascii="Calibri"/>
                <w:color w:val="002060"/>
                <w:spacing w:val="1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not</w:t>
            </w:r>
            <w:r>
              <w:rPr>
                <w:rFonts w:ascii="Calibri"/>
                <w:color w:val="002060"/>
                <w:spacing w:val="1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 xml:space="preserve">listed </w:t>
            </w:r>
            <w:r>
              <w:rPr>
                <w:rFonts w:ascii="Calibri"/>
                <w:color w:val="002060"/>
                <w:spacing w:val="-2"/>
              </w:rPr>
              <w:t>above</w:t>
            </w:r>
            <w:r>
              <w:rPr>
                <w:rFonts w:ascii="Calibri"/>
                <w:color w:val="002060"/>
                <w:spacing w:val="29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All</w:t>
            </w:r>
            <w:r>
              <w:rPr>
                <w:rFonts w:ascii="Calibri"/>
                <w:color w:val="002060"/>
              </w:rPr>
              <w:t xml:space="preserve"> </w:t>
            </w:r>
            <w:r>
              <w:rPr>
                <w:rFonts w:ascii="Calibri"/>
                <w:color w:val="002060"/>
                <w:spacing w:val="-1"/>
              </w:rPr>
              <w:t>Non-hand held equipment</w:t>
            </w:r>
          </w:p>
          <w:p w14:paraId="5F65E3E7" w14:textId="77777777" w:rsidR="004863D4" w:rsidRDefault="009328F2">
            <w:pPr>
              <w:pStyle w:val="TableParagraph"/>
              <w:spacing w:line="248" w:lineRule="exact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002060"/>
                <w:spacing w:val="-1"/>
              </w:rPr>
              <w:t>(Class</w:t>
            </w:r>
            <w:r>
              <w:rPr>
                <w:rFonts w:ascii="Calibri"/>
                <w:color w:val="002060"/>
              </w:rPr>
              <w:t xml:space="preserve"> I </w:t>
            </w:r>
            <w:r>
              <w:rPr>
                <w:rFonts w:ascii="Calibri"/>
                <w:color w:val="002060"/>
                <w:spacing w:val="-1"/>
              </w:rPr>
              <w:t>and II)</w:t>
            </w:r>
          </w:p>
        </w:tc>
      </w:tr>
    </w:tbl>
    <w:p w14:paraId="5F65E3E9" w14:textId="77777777" w:rsidR="004863D4" w:rsidRDefault="004863D4">
      <w:pPr>
        <w:spacing w:line="248" w:lineRule="exact"/>
        <w:rPr>
          <w:rFonts w:ascii="Calibri" w:eastAsia="Calibri" w:hAnsi="Calibri" w:cs="Calibri"/>
        </w:rPr>
        <w:sectPr w:rsidR="004863D4">
          <w:pgSz w:w="11910" w:h="16840"/>
          <w:pgMar w:top="1340" w:right="1060" w:bottom="640" w:left="1300" w:header="0" w:footer="454" w:gutter="0"/>
          <w:cols w:space="720"/>
        </w:sectPr>
      </w:pPr>
    </w:p>
    <w:p w14:paraId="5F65E3EA" w14:textId="77777777" w:rsidR="004863D4" w:rsidRDefault="009328F2">
      <w:pPr>
        <w:numPr>
          <w:ilvl w:val="1"/>
          <w:numId w:val="1"/>
        </w:numPr>
        <w:tabs>
          <w:tab w:val="left" w:pos="839"/>
        </w:tabs>
        <w:spacing w:before="55"/>
        <w:ind w:hanging="720"/>
        <w:rPr>
          <w:rFonts w:ascii="Arial" w:eastAsia="Arial" w:hAnsi="Arial" w:cs="Arial"/>
        </w:rPr>
      </w:pPr>
      <w:bookmarkStart w:id="196" w:name="A.2_Nature_of_the_NRSIEE_Industry"/>
      <w:bookmarkStart w:id="197" w:name="_bookmark79"/>
      <w:bookmarkEnd w:id="196"/>
      <w:bookmarkEnd w:id="197"/>
      <w:r>
        <w:rPr>
          <w:rFonts w:ascii="Arial"/>
          <w:b/>
          <w:spacing w:val="-1"/>
        </w:rPr>
        <w:t>Nature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-1"/>
        </w:rPr>
        <w:t xml:space="preserve"> 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NRSIEE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Industry</w:t>
      </w:r>
    </w:p>
    <w:p w14:paraId="5F65E3EB" w14:textId="77777777" w:rsidR="004863D4" w:rsidRDefault="004863D4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F65E3EC" w14:textId="77777777" w:rsidR="004863D4" w:rsidRDefault="009328F2">
      <w:pPr>
        <w:pStyle w:val="BodyText"/>
        <w:spacing w:line="276" w:lineRule="auto"/>
        <w:ind w:right="110"/>
      </w:pPr>
      <w:r>
        <w:t xml:space="preserve">This </w:t>
      </w:r>
      <w:r>
        <w:rPr>
          <w:spacing w:val="-1"/>
        </w:rPr>
        <w:t>sub-section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 xml:space="preserve">further information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industry.</w:t>
      </w:r>
      <w:r>
        <w:t xml:space="preserve"> It </w:t>
      </w:r>
      <w:r>
        <w:rPr>
          <w:spacing w:val="-1"/>
        </w:rPr>
        <w:t>includes</w:t>
      </w:r>
      <w:r>
        <w:rPr>
          <w:spacing w:val="55"/>
        </w:rP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 xml:space="preserve">collected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updated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RIS,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47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information.</w:t>
      </w:r>
    </w:p>
    <w:p w14:paraId="5F65E3ED" w14:textId="77777777" w:rsidR="004863D4" w:rsidRDefault="009328F2">
      <w:pPr>
        <w:pStyle w:val="BodyText"/>
        <w:spacing w:before="199" w:line="276" w:lineRule="auto"/>
        <w:ind w:right="110"/>
      </w:pPr>
      <w:r>
        <w:t xml:space="preserve">As </w:t>
      </w:r>
      <w:r>
        <w:rPr>
          <w:spacing w:val="-1"/>
        </w:rPr>
        <w:t>noted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Section </w:t>
      </w:r>
      <w:r>
        <w:t>2</w:t>
      </w:r>
      <w:r>
        <w:rPr>
          <w:spacing w:val="-1"/>
        </w:rPr>
        <w:t xml:space="preserve"> NRSIEE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defined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purposes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combination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t>market.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categories</w:t>
      </w:r>
      <w:r>
        <w:t xml:space="preserve"> </w:t>
      </w:r>
      <w:r>
        <w:rPr>
          <w:spacing w:val="-1"/>
        </w:rPr>
        <w:t>account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majority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NRSIEE</w:t>
      </w:r>
      <w:r>
        <w:rPr>
          <w:spacing w:val="49"/>
        </w:rPr>
        <w:t xml:space="preserve"> </w:t>
      </w:r>
      <w:r>
        <w:rPr>
          <w:spacing w:val="-1"/>
        </w:rPr>
        <w:t>manufactured,</w:t>
      </w:r>
      <w:r>
        <w:t xml:space="preserve"> </w:t>
      </w:r>
      <w:r>
        <w:rPr>
          <w:spacing w:val="-1"/>
        </w:rPr>
        <w:t>imported,</w:t>
      </w:r>
      <w:r>
        <w:t xml:space="preserve"> </w:t>
      </w:r>
      <w:r>
        <w:rPr>
          <w:spacing w:val="-1"/>
        </w:rPr>
        <w:t>distributed and</w:t>
      </w:r>
      <w:r>
        <w:rPr>
          <w:spacing w:val="1"/>
        </w:rPr>
        <w:t xml:space="preserve"> </w:t>
      </w:r>
      <w:r>
        <w:rPr>
          <w:spacing w:val="-1"/>
        </w:rPr>
        <w:t>sold in</w:t>
      </w:r>
      <w:r>
        <w:rPr>
          <w:spacing w:val="1"/>
        </w:rPr>
        <w:t xml:space="preserve"> </w:t>
      </w:r>
      <w:r>
        <w:rPr>
          <w:spacing w:val="-1"/>
        </w:rPr>
        <w:t>Australia.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information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sub-section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NRSIEE</w:t>
      </w:r>
      <w:r>
        <w:rPr>
          <w:spacing w:val="1"/>
        </w:rPr>
        <w:t xml:space="preserve"> </w:t>
      </w:r>
      <w:r>
        <w:rPr>
          <w:spacing w:val="-1"/>
        </w:rPr>
        <w:t>category.</w:t>
      </w:r>
    </w:p>
    <w:p w14:paraId="5F65E3EE" w14:textId="77777777" w:rsidR="004863D4" w:rsidRDefault="009328F2">
      <w:pPr>
        <w:numPr>
          <w:ilvl w:val="2"/>
          <w:numId w:val="1"/>
        </w:numPr>
        <w:tabs>
          <w:tab w:val="left" w:pos="839"/>
        </w:tabs>
        <w:spacing w:before="201"/>
        <w:rPr>
          <w:rFonts w:ascii="Arial" w:eastAsia="Arial" w:hAnsi="Arial" w:cs="Arial"/>
        </w:rPr>
      </w:pPr>
      <w:bookmarkStart w:id="198" w:name="A.2.1_Marine_Engine_Category"/>
      <w:bookmarkEnd w:id="198"/>
      <w:r>
        <w:rPr>
          <w:rFonts w:ascii="Arial"/>
          <w:b/>
          <w:i/>
          <w:spacing w:val="-1"/>
        </w:rPr>
        <w:t>Marine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Engine</w:t>
      </w:r>
      <w:r>
        <w:rPr>
          <w:rFonts w:ascii="Arial"/>
          <w:b/>
          <w:i/>
          <w:spacing w:val="-2"/>
        </w:rPr>
        <w:t xml:space="preserve"> Category</w:t>
      </w:r>
    </w:p>
    <w:p w14:paraId="5F65E3EF" w14:textId="77777777" w:rsidR="004863D4" w:rsidRDefault="004863D4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3F0" w14:textId="11FB8234" w:rsidR="004863D4" w:rsidRDefault="00B00323">
      <w:pPr>
        <w:tabs>
          <w:tab w:val="left" w:pos="1558"/>
        </w:tabs>
        <w:ind w:left="11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5F65E54F" wp14:editId="641197DA">
                <wp:simplePos x="0" y="0"/>
                <wp:positionH relativeFrom="page">
                  <wp:posOffset>3764280</wp:posOffset>
                </wp:positionH>
                <wp:positionV relativeFrom="paragraph">
                  <wp:posOffset>318770</wp:posOffset>
                </wp:positionV>
                <wp:extent cx="1270" cy="424180"/>
                <wp:effectExtent l="11430" t="10160" r="6350" b="13335"/>
                <wp:wrapNone/>
                <wp:docPr id="465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4180"/>
                          <a:chOff x="5928" y="502"/>
                          <a:chExt cx="2" cy="668"/>
                        </a:xfrm>
                      </wpg:grpSpPr>
                      <wps:wsp>
                        <wps:cNvPr id="466" name="Freeform 448"/>
                        <wps:cNvSpPr>
                          <a:spLocks/>
                        </wps:cNvSpPr>
                        <wps:spPr bwMode="auto">
                          <a:xfrm>
                            <a:off x="5928" y="502"/>
                            <a:ext cx="2" cy="668"/>
                          </a:xfrm>
                          <a:custGeom>
                            <a:avLst/>
                            <a:gdLst>
                              <a:gd name="T0" fmla="+- 0 502 502"/>
                              <a:gd name="T1" fmla="*/ 502 h 668"/>
                              <a:gd name="T2" fmla="+- 0 1169 502"/>
                              <a:gd name="T3" fmla="*/ 1169 h 6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8">
                                <a:moveTo>
                                  <a:pt x="0" y="0"/>
                                </a:moveTo>
                                <a:lnTo>
                                  <a:pt x="0" y="66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ABEE8" id="Group 447" o:spid="_x0000_s1026" style="position:absolute;margin-left:296.4pt;margin-top:25.1pt;width:.1pt;height:33.4pt;z-index:2896;mso-position-horizontal-relative:page" coordorigin="5928,502" coordsize="2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">
                <v:shape id="Freeform 448" o:spid="_x0000_s1027" style="position:absolute;left:5928;top:502;width:2;height:668;visibility:visible;mso-wrap-style:square;v-text-anchor:top" coordsize="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9g8QA&#10;AADcAAAADwAAAGRycy9kb3ducmV2LnhtbESPQWvCQBSE7wX/w/KE3uquRUIbXUVKW0q9NKl4fmSf&#10;STD7NuxuNP33XUHwOMzMN8xqM9pOnMmH1rGG+UyBIK6cabnWsP/9eHoBESKywc4xafijAJv15GGF&#10;uXEXLuhcxlokCIccNTQx9rmUoWrIYpi5njh5R+ctxiR9LY3HS4LbTj4rlUmLLaeFBnt6a6g6lYPV&#10;UJis+H5VpfHVYfc5yEEdfxbvWj9Ox+0SRKQx3sO39pfRsMgyuJ5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fYPEAAAA3AAAAA8AAAAAAAAAAAAAAAAAmAIAAGRycy9k&#10;b3ducmV2LnhtbFBLBQYAAAAABAAEAPUAAACJAwAAAAA=&#10;" path="m,l,667e" filled="f" strokeweight=".58pt">
                  <v:path arrowok="t" o:connecttype="custom" o:connectlocs="0,502;0,1169" o:connectangles="0,0"/>
                </v:shape>
                <w10:wrap anchorx="page"/>
              </v:group>
            </w:pict>
          </mc:Fallback>
        </mc:AlternateContent>
      </w:r>
      <w:bookmarkStart w:id="199" w:name="Table_A.2.1_Marine_Engine_Category"/>
      <w:bookmarkEnd w:id="199"/>
      <w:r w:rsidR="009328F2">
        <w:rPr>
          <w:rFonts w:ascii="Arial"/>
          <w:i/>
          <w:spacing w:val="-1"/>
        </w:rPr>
        <w:t>Table</w:t>
      </w:r>
      <w:r w:rsidR="009328F2">
        <w:rPr>
          <w:rFonts w:ascii="Arial"/>
          <w:i/>
        </w:rPr>
        <w:t xml:space="preserve"> A.2.1</w:t>
      </w:r>
      <w:r w:rsidR="009328F2">
        <w:rPr>
          <w:rFonts w:ascii="Arial"/>
          <w:i/>
        </w:rPr>
        <w:tab/>
      </w:r>
      <w:r w:rsidR="009328F2">
        <w:rPr>
          <w:rFonts w:ascii="Arial"/>
          <w:i/>
          <w:spacing w:val="-1"/>
        </w:rPr>
        <w:t>Marine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Engine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Category</w:t>
      </w:r>
    </w:p>
    <w:p w14:paraId="5F65E3F1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2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3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4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5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6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7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8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9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A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B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C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D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E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3FF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0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1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2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3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4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5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6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7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8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9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A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B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C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D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E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0F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10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11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12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13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14" w14:textId="77777777" w:rsidR="004863D4" w:rsidRDefault="004863D4">
      <w:pPr>
        <w:spacing w:before="10"/>
        <w:rPr>
          <w:rFonts w:ascii="Arial" w:eastAsia="Arial" w:hAnsi="Arial" w:cs="Arial"/>
          <w:i/>
          <w:sz w:val="18"/>
          <w:szCs w:val="18"/>
        </w:rPr>
      </w:pPr>
    </w:p>
    <w:p w14:paraId="5F65E415" w14:textId="08C7CE9C" w:rsidR="004863D4" w:rsidRDefault="00B00323">
      <w:pPr>
        <w:pStyle w:val="Heading2"/>
        <w:ind w:left="0" w:right="1043"/>
        <w:jc w:val="right"/>
        <w:rPr>
          <w:rFonts w:ascii="Calibri" w:eastAsia="Calibri" w:hAnsi="Calibri" w:cs="Calibri"/>
          <w:b w:val="0"/>
          <w:bCs w:val="0"/>
          <w:i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5F65E550" wp14:editId="36EEF8B3">
                <wp:simplePos x="0" y="0"/>
                <wp:positionH relativeFrom="page">
                  <wp:posOffset>3764280</wp:posOffset>
                </wp:positionH>
                <wp:positionV relativeFrom="paragraph">
                  <wp:posOffset>-1299845</wp:posOffset>
                </wp:positionV>
                <wp:extent cx="1270" cy="294640"/>
                <wp:effectExtent l="11430" t="10160" r="6350" b="9525"/>
                <wp:wrapNone/>
                <wp:docPr id="463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4640"/>
                          <a:chOff x="5928" y="-2047"/>
                          <a:chExt cx="2" cy="464"/>
                        </a:xfrm>
                      </wpg:grpSpPr>
                      <wps:wsp>
                        <wps:cNvPr id="464" name="Freeform 446"/>
                        <wps:cNvSpPr>
                          <a:spLocks/>
                        </wps:cNvSpPr>
                        <wps:spPr bwMode="auto">
                          <a:xfrm>
                            <a:off x="5928" y="-2047"/>
                            <a:ext cx="2" cy="464"/>
                          </a:xfrm>
                          <a:custGeom>
                            <a:avLst/>
                            <a:gdLst>
                              <a:gd name="T0" fmla="+- 0 -2047 -2047"/>
                              <a:gd name="T1" fmla="*/ -2047 h 464"/>
                              <a:gd name="T2" fmla="+- 0 -1583 -2047"/>
                              <a:gd name="T3" fmla="*/ -1583 h 4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4">
                                <a:moveTo>
                                  <a:pt x="0" y="0"/>
                                </a:move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0CEC8" id="Group 445" o:spid="_x0000_s1026" style="position:absolute;margin-left:296.4pt;margin-top:-102.35pt;width:.1pt;height:23.2pt;z-index:2920;mso-position-horizontal-relative:page" coordorigin="5928,-2047" coordsize="2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">
                <v:shape id="Freeform 446" o:spid="_x0000_s1027" style="position:absolute;left:5928;top:-2047;width:2;height:464;visibility:visible;mso-wrap-style:square;v-text-anchor:top" coordsize="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NaMcA&#10;AADcAAAADwAAAGRycy9kb3ducmV2LnhtbESPQWsCMRSE7wX/Q3iCl6LZilXZGkVaCpVCpauIe3ts&#10;XjdLNy9Lkur23zeFQo/DzHzDrDa9bcWFfGgcK7ibZCCIK6cbrhUcD8/jJYgQkTW2jknBNwXYrAc3&#10;K8y1u/I7XYpYiwThkKMCE2OXSxkqQxbDxHXEyftw3mJM0tdSe7wmuG3lNMvm0mLDacFgR4+Gqs/i&#10;yyrwb4vzybwW+/0TZ7vt7WlX3pelUqNhv30AEamP/+G/9otWMJvP4PdMO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jWjHAAAA3AAAAA8AAAAAAAAAAAAAAAAAmAIAAGRy&#10;cy9kb3ducmV2LnhtbFBLBQYAAAAABAAEAPUAAACMAwAAAAA=&#10;" path="m,l,464e" filled="f" strokeweight=".58pt">
                  <v:path arrowok="t" o:connecttype="custom" o:connectlocs="0,-2047;0,-158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 wp14:anchorId="5F65E551" wp14:editId="3A2E0685">
                <wp:simplePos x="0" y="0"/>
                <wp:positionH relativeFrom="page">
                  <wp:posOffset>932180</wp:posOffset>
                </wp:positionH>
                <wp:positionV relativeFrom="paragraph">
                  <wp:posOffset>-5094605</wp:posOffset>
                </wp:positionV>
                <wp:extent cx="5791835" cy="5317490"/>
                <wp:effectExtent l="0" t="0" r="635" b="635"/>
                <wp:wrapNone/>
                <wp:docPr id="462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835" cy="531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94"/>
                              <w:gridCol w:w="3365"/>
                              <w:gridCol w:w="317"/>
                              <w:gridCol w:w="2328"/>
                            </w:tblGrid>
                            <w:tr w:rsidR="009328F2" w14:paraId="5F65E619" w14:textId="77777777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B8CCE4"/>
                                </w:tcPr>
                                <w:p w14:paraId="5F65E615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411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z w:val="24"/>
                                    </w:rPr>
                                    <w:t>Units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imported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F65E616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1650"/>
                                      <w:tab w:val="left" w:pos="2144"/>
                                    </w:tabs>
                                    <w:spacing w:before="31" w:line="292" w:lineRule="exact"/>
                                    <w:ind w:left="464" w:right="-2" w:hanging="20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w w:val="95"/>
                                      <w:sz w:val="24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Estimated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Annua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35"/>
                                      <w:w w:val="9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w w:val="95"/>
                                      <w:sz w:val="24"/>
                                    </w:rPr>
                                    <w:t>size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w w:val="95"/>
                                      <w:position w:val="11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w w:val="95"/>
                                      <w:position w:val="1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w w:val="95"/>
                                      <w:position w:val="1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Volume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17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-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18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459" w:right="367" w:hanging="56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Emission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2060"/>
                                      <w:spacing w:val="-1"/>
                                      <w:sz w:val="24"/>
                                    </w:rPr>
                                    <w:t>units</w:t>
                                  </w:r>
                                </w:p>
                              </w:tc>
                            </w:tr>
                            <w:tr w:rsidR="009328F2" w14:paraId="5F65E61B" w14:textId="77777777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9103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1A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33" w:right="501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Major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Manufacturers/Importers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≥54%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share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four-stroke/direct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injection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85"/>
                                      <w:w w:val="9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product</w:t>
                                  </w:r>
                                </w:p>
                              </w:tc>
                            </w:tr>
                            <w:tr w:rsidR="009328F2" w14:paraId="5F65E620" w14:textId="77777777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1C" w14:textId="77777777" w:rsidR="009328F2" w:rsidRDefault="009328F2">
                                  <w:pPr>
                                    <w:pStyle w:val="TableParagraph"/>
                                    <w:spacing w:before="36" w:line="290" w:lineRule="exact"/>
                                    <w:ind w:left="133" w:right="26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Mercury,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Yamaha,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Tohatsu,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21"/>
                                      <w:w w:val="9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BRP, Suzuki, and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Honda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F65E61D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2199"/>
                                    </w:tabs>
                                    <w:spacing w:before="39"/>
                                    <w:ind w:left="46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w w:val="95"/>
                                      <w:sz w:val="24"/>
                                    </w:rPr>
                                    <w:t>MBE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33,000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1E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1F" w14:textId="77777777" w:rsidR="009328F2" w:rsidRDefault="009328F2">
                                  <w:pPr>
                                    <w:pStyle w:val="TableParagraph"/>
                                    <w:spacing w:before="39"/>
                                    <w:ind w:left="3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17,820</w:t>
                                  </w:r>
                                </w:p>
                              </w:tc>
                            </w:tr>
                            <w:tr w:rsidR="009328F2" w14:paraId="5F65E625" w14:textId="77777777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21" w14:textId="77777777" w:rsidR="009328F2" w:rsidRDefault="009328F2"/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22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2197"/>
                                    </w:tabs>
                                    <w:spacing w:before="37"/>
                                    <w:ind w:left="435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w w:val="95"/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>33,000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23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24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>17,820</w:t>
                                  </w:r>
                                </w:p>
                              </w:tc>
                            </w:tr>
                            <w:tr w:rsidR="009328F2" w14:paraId="5F65E627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9103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26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3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Major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Other Brand/Importers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≥80%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two-stroke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product</w:t>
                                  </w:r>
                                </w:p>
                              </w:tc>
                            </w:tr>
                            <w:tr w:rsidR="009328F2" w14:paraId="5F65E62C" w14:textId="77777777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28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33" w:right="445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Parsun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Island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Inflatables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Distributor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F65E629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2259"/>
                                    </w:tabs>
                                    <w:spacing w:before="37"/>
                                    <w:ind w:left="51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SBE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2A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2B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53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available</w:t>
                                  </w:r>
                                </w:p>
                              </w:tc>
                            </w:tr>
                            <w:tr w:rsidR="009328F2" w14:paraId="5F65E631" w14:textId="77777777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2D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33" w:right="138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Parsun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(retailed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through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BCF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retail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chain)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F65E62E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2259"/>
                                    </w:tabs>
                                    <w:spacing w:before="37"/>
                                    <w:ind w:left="46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w w:val="95"/>
                                      <w:sz w:val="24"/>
                                    </w:rPr>
                                    <w:t>MBE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2F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30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53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available</w:t>
                                  </w:r>
                                </w:p>
                              </w:tc>
                            </w:tr>
                            <w:tr w:rsidR="009328F2" w14:paraId="5F65E636" w14:textId="77777777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32" w14:textId="77777777" w:rsidR="009328F2" w:rsidRDefault="009328F2">
                                  <w:pPr>
                                    <w:pStyle w:val="TableParagraph"/>
                                    <w:spacing w:before="39"/>
                                    <w:ind w:left="13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Vortex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(Parsun)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Telwater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F65E633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right" w:pos="2718"/>
                                    </w:tabs>
                                    <w:spacing w:before="39"/>
                                    <w:ind w:left="46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MBE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34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35" w14:textId="77777777" w:rsidR="009328F2" w:rsidRDefault="009328F2">
                                  <w:pPr>
                                    <w:pStyle w:val="TableParagraph"/>
                                    <w:spacing w:before="39"/>
                                    <w:ind w:left="53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available</w:t>
                                  </w:r>
                                </w:p>
                              </w:tc>
                            </w:tr>
                            <w:tr w:rsidR="009328F2" w14:paraId="5F65E63B" w14:textId="77777777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37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3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F65E638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right" w:pos="2718"/>
                                    </w:tabs>
                                    <w:spacing w:before="37"/>
                                    <w:ind w:left="512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SBE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39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3A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53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D2F59"/>
                                      <w:sz w:val="2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D2F59"/>
                                      <w:spacing w:val="-1"/>
                                      <w:sz w:val="24"/>
                                    </w:rPr>
                                    <w:t>available</w:t>
                                  </w:r>
                                </w:p>
                              </w:tc>
                            </w:tr>
                            <w:tr w:rsidR="009328F2" w14:paraId="5F65E640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3C" w14:textId="77777777" w:rsidR="009328F2" w:rsidRDefault="009328F2"/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3D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2257"/>
                                    </w:tabs>
                                    <w:spacing w:before="37"/>
                                    <w:ind w:left="435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w w:val="95"/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z w:val="24"/>
                                    </w:rPr>
                                    <w:t>3,000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3E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3F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3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z w:val="24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9328F2" w14:paraId="5F65E642" w14:textId="77777777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9103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41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133" w:right="17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Independent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boat/motor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importers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≥80%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share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four-stroke/direct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injection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81"/>
                                      <w:w w:val="9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product</w:t>
                                  </w:r>
                                </w:p>
                              </w:tc>
                            </w:tr>
                            <w:tr w:rsidR="009328F2" w14:paraId="5F65E647" w14:textId="77777777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43" w14:textId="77777777" w:rsidR="009328F2" w:rsidRDefault="009328F2"/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44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right" w:pos="2718"/>
                                    </w:tabs>
                                    <w:spacing w:before="37"/>
                                    <w:ind w:left="435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45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46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3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z w:val="24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9328F2" w14:paraId="5F65E649" w14:textId="77777777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9103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65E648" w14:textId="77777777" w:rsidR="009328F2" w:rsidRDefault="009328F2">
                                  <w:pPr>
                                    <w:pStyle w:val="TableParagraph"/>
                                    <w:spacing w:before="39"/>
                                    <w:ind w:left="13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Individuals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importing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≥90%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share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four-stroke/direct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injection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2060"/>
                                      <w:spacing w:val="-1"/>
                                      <w:sz w:val="24"/>
                                      <w:szCs w:val="24"/>
                                    </w:rPr>
                                    <w:t>product</w:t>
                                  </w:r>
                                </w:p>
                              </w:tc>
                            </w:tr>
                            <w:tr w:rsidR="009328F2" w14:paraId="5F65E64E" w14:textId="77777777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4A" w14:textId="77777777" w:rsidR="009328F2" w:rsidRDefault="009328F2"/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DBE5F1"/>
                                </w:tcPr>
                                <w:p w14:paraId="5F65E64B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right" w:pos="2718"/>
                                    </w:tabs>
                                    <w:spacing w:before="37"/>
                                    <w:ind w:left="435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4C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BE5F1"/>
                                </w:tcPr>
                                <w:p w14:paraId="5F65E64D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3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z w:val="24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9328F2" w14:paraId="5F65E654" w14:textId="77777777">
                              <w:trPr>
                                <w:trHeight w:hRule="exact" w:val="676"/>
                              </w:trPr>
                              <w:tc>
                                <w:tcPr>
                                  <w:tcW w:w="30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3E2"/>
                                </w:tcPr>
                                <w:p w14:paraId="5F65E64F" w14:textId="77777777" w:rsidR="009328F2" w:rsidRDefault="009328F2"/>
                              </w:tc>
                              <w:tc>
                                <w:tcPr>
                                  <w:tcW w:w="3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8DB3E2"/>
                                </w:tcPr>
                                <w:p w14:paraId="5F65E650" w14:textId="77777777" w:rsidR="009328F2" w:rsidRDefault="009328F2">
                                  <w:pPr>
                                    <w:pStyle w:val="TableParagraph"/>
                                    <w:tabs>
                                      <w:tab w:val="left" w:pos="2197"/>
                                    </w:tabs>
                                    <w:spacing w:before="37"/>
                                    <w:ind w:left="135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w w:val="95"/>
                                      <w:sz w:val="24"/>
                                    </w:rPr>
                                    <w:t>Grand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>37,000</w:t>
                                  </w:r>
                                </w:p>
                                <w:p w14:paraId="5F65E651" w14:textId="77777777" w:rsidR="009328F2" w:rsidRDefault="009328F2">
                                  <w:pPr>
                                    <w:pStyle w:val="TableParagraph"/>
                                    <w:ind w:left="135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3E2"/>
                                </w:tcPr>
                                <w:p w14:paraId="5F65E652" w14:textId="77777777" w:rsidR="009328F2" w:rsidRDefault="009328F2"/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8DB3E2"/>
                                </w:tcPr>
                                <w:p w14:paraId="5F65E653" w14:textId="77777777" w:rsidR="009328F2" w:rsidRDefault="009328F2">
                                  <w:pPr>
                                    <w:pStyle w:val="TableParagraph"/>
                                    <w:spacing w:before="37"/>
                                    <w:ind w:left="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D2F59"/>
                                      <w:spacing w:val="-1"/>
                                      <w:sz w:val="24"/>
                                    </w:rPr>
                                    <w:t>19,270</w:t>
                                  </w:r>
                                </w:p>
                              </w:tc>
                            </w:tr>
                            <w:tr w:rsidR="009328F2" w14:paraId="5F65E657" w14:textId="77777777">
                              <w:trPr>
                                <w:trHeight w:hRule="exact" w:val="383"/>
                              </w:trPr>
                              <w:tc>
                                <w:tcPr>
                                  <w:tcW w:w="6775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8CCE4"/>
                                </w:tcPr>
                                <w:p w14:paraId="5F65E655" w14:textId="77777777" w:rsidR="009328F2" w:rsidRDefault="009328F2">
                                  <w:pPr>
                                    <w:pStyle w:val="TableParagraph"/>
                                    <w:spacing w:before="38"/>
                                    <w:ind w:left="13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1"/>
                                      <w:sz w:val="24"/>
                                    </w:rPr>
                                    <w:t>Percentage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1"/>
                                      <w:sz w:val="24"/>
                                    </w:rPr>
                                    <w:t>Meeting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z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1"/>
                                      <w:sz w:val="24"/>
                                    </w:rPr>
                                    <w:t>International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0D2F59"/>
                                      <w:spacing w:val="-1"/>
                                      <w:sz w:val="24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F65E656" w14:textId="77777777" w:rsidR="009328F2" w:rsidRDefault="009328F2"/>
                              </w:tc>
                            </w:tr>
                          </w:tbl>
                          <w:p w14:paraId="5F65E658" w14:textId="77777777" w:rsidR="009328F2" w:rsidRDefault="009328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51" id="Text Box 444" o:spid="_x0000_s1227" type="#_x0000_t202" style="position:absolute;left:0;text-align:left;margin-left:73.4pt;margin-top:-401.15pt;width:456.05pt;height:418.7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94"/>
                        <w:gridCol w:w="3365"/>
                        <w:gridCol w:w="317"/>
                        <w:gridCol w:w="2328"/>
                      </w:tblGrid>
                      <w:tr w:rsidR="009328F2" w14:paraId="5F65E619" w14:textId="77777777">
                        <w:trPr>
                          <w:trHeight w:hRule="exact" w:val="677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  <w:shd w:val="clear" w:color="auto" w:fill="B8CCE4"/>
                          </w:tcPr>
                          <w:p w14:paraId="5F65E615" w14:textId="77777777" w:rsidR="009328F2" w:rsidRDefault="009328F2">
                            <w:pPr>
                              <w:pStyle w:val="TableParagraph"/>
                              <w:spacing w:before="37"/>
                              <w:ind w:left="41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2060"/>
                                <w:sz w:val="24"/>
                              </w:rPr>
                              <w:t>Units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imported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F65E616" w14:textId="77777777" w:rsidR="009328F2" w:rsidRDefault="009328F2">
                            <w:pPr>
                              <w:pStyle w:val="TableParagraph"/>
                              <w:tabs>
                                <w:tab w:val="left" w:pos="1650"/>
                                <w:tab w:val="left" w:pos="2144"/>
                              </w:tabs>
                              <w:spacing w:before="31" w:line="292" w:lineRule="exact"/>
                              <w:ind w:left="464" w:right="-2" w:hanging="20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w w:val="95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Estimated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Annua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3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w w:val="95"/>
                                <w:sz w:val="24"/>
                              </w:rPr>
                              <w:t>size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w w:val="95"/>
                                <w:position w:val="1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w w:val="95"/>
                                <w:position w:val="1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w w:val="95"/>
                                <w:position w:val="1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Volume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17" w14:textId="77777777" w:rsidR="009328F2" w:rsidRDefault="009328F2">
                            <w:pPr>
                              <w:pStyle w:val="TableParagraph"/>
                              <w:spacing w:before="37"/>
                              <w:ind w:left="-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2060"/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18" w14:textId="77777777" w:rsidR="009328F2" w:rsidRDefault="009328F2">
                            <w:pPr>
                              <w:pStyle w:val="TableParagraph"/>
                              <w:spacing w:before="37"/>
                              <w:ind w:left="459" w:right="367" w:hanging="5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Low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Emission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060"/>
                                <w:spacing w:val="-1"/>
                                <w:sz w:val="24"/>
                              </w:rPr>
                              <w:t>units</w:t>
                            </w:r>
                          </w:p>
                        </w:tc>
                      </w:tr>
                      <w:tr w:rsidR="009328F2" w14:paraId="5F65E61B" w14:textId="77777777">
                        <w:trPr>
                          <w:trHeight w:hRule="exact" w:val="674"/>
                        </w:trPr>
                        <w:tc>
                          <w:tcPr>
                            <w:tcW w:w="9103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1A" w14:textId="77777777" w:rsidR="009328F2" w:rsidRDefault="009328F2">
                            <w:pPr>
                              <w:pStyle w:val="TableParagraph"/>
                              <w:spacing w:before="37"/>
                              <w:ind w:left="133" w:right="50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Major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Manufacturers/Importers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≥54%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market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four-stroke/direct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injection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85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product</w:t>
                            </w:r>
                          </w:p>
                        </w:tc>
                      </w:tr>
                      <w:tr w:rsidR="009328F2" w14:paraId="5F65E620" w14:textId="77777777">
                        <w:trPr>
                          <w:trHeight w:hRule="exact" w:val="677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1C" w14:textId="77777777" w:rsidR="009328F2" w:rsidRDefault="009328F2">
                            <w:pPr>
                              <w:pStyle w:val="TableParagraph"/>
                              <w:spacing w:before="36" w:line="290" w:lineRule="exact"/>
                              <w:ind w:left="133" w:right="26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Mercury,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Yamaha,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Tohatsu,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21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BRP, Suzuki, and</w:t>
                            </w: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Honda</w:t>
                            </w:r>
                          </w:p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F65E61D" w14:textId="77777777" w:rsidR="009328F2" w:rsidRDefault="009328F2">
                            <w:pPr>
                              <w:pStyle w:val="TableParagraph"/>
                              <w:tabs>
                                <w:tab w:val="left" w:pos="2199"/>
                              </w:tabs>
                              <w:spacing w:before="39"/>
                              <w:ind w:left="46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w w:val="95"/>
                                <w:sz w:val="24"/>
                              </w:rPr>
                              <w:t>MBE</w:t>
                            </w:r>
                            <w:r>
                              <w:rPr>
                                <w:rFonts w:ascii="Calibri"/>
                                <w:color w:val="0D2F59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33,000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1E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1F" w14:textId="77777777" w:rsidR="009328F2" w:rsidRDefault="009328F2">
                            <w:pPr>
                              <w:pStyle w:val="TableParagraph"/>
                              <w:spacing w:before="39"/>
                              <w:ind w:left="35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17,820</w:t>
                            </w:r>
                          </w:p>
                        </w:tc>
                      </w:tr>
                      <w:tr w:rsidR="009328F2" w14:paraId="5F65E625" w14:textId="77777777">
                        <w:trPr>
                          <w:trHeight w:hRule="exact" w:val="384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21" w14:textId="77777777" w:rsidR="009328F2" w:rsidRDefault="009328F2"/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DBE5F1"/>
                          </w:tcPr>
                          <w:p w14:paraId="5F65E622" w14:textId="77777777" w:rsidR="009328F2" w:rsidRDefault="009328F2">
                            <w:pPr>
                              <w:pStyle w:val="TableParagraph"/>
                              <w:tabs>
                                <w:tab w:val="left" w:pos="2197"/>
                              </w:tabs>
                              <w:spacing w:before="37"/>
                              <w:ind w:left="4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w w:val="95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>33,000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23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24" w14:textId="77777777" w:rsidR="009328F2" w:rsidRDefault="009328F2">
                            <w:pPr>
                              <w:pStyle w:val="TableParagraph"/>
                              <w:spacing w:before="37"/>
                              <w:ind w:left="32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>17,820</w:t>
                            </w:r>
                          </w:p>
                        </w:tc>
                      </w:tr>
                      <w:tr w:rsidR="009328F2" w14:paraId="5F65E627" w14:textId="77777777">
                        <w:trPr>
                          <w:trHeight w:hRule="exact" w:val="382"/>
                        </w:trPr>
                        <w:tc>
                          <w:tcPr>
                            <w:tcW w:w="9103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26" w14:textId="77777777" w:rsidR="009328F2" w:rsidRDefault="009328F2">
                            <w:pPr>
                              <w:pStyle w:val="TableParagraph"/>
                              <w:spacing w:before="37"/>
                              <w:ind w:left="13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Major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Other Brand/Importers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≥80%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two-stroke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product</w:t>
                            </w:r>
                          </w:p>
                        </w:tc>
                      </w:tr>
                      <w:tr w:rsidR="009328F2" w14:paraId="5F65E62C" w14:textId="77777777">
                        <w:trPr>
                          <w:trHeight w:hRule="exact" w:val="677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28" w14:textId="77777777" w:rsidR="009328F2" w:rsidRDefault="009328F2">
                            <w:pPr>
                              <w:pStyle w:val="TableParagraph"/>
                              <w:spacing w:before="37"/>
                              <w:ind w:left="133" w:right="44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Parsun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Island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Inflatables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Distributor</w:t>
                            </w:r>
                          </w:p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F65E629" w14:textId="77777777" w:rsidR="009328F2" w:rsidRDefault="009328F2">
                            <w:pPr>
                              <w:pStyle w:val="TableParagraph"/>
                              <w:tabs>
                                <w:tab w:val="left" w:pos="2259"/>
                              </w:tabs>
                              <w:spacing w:before="37"/>
                              <w:ind w:left="51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SBE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2A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2B" w14:textId="77777777" w:rsidR="009328F2" w:rsidRDefault="009328F2">
                            <w:pPr>
                              <w:pStyle w:val="TableParagraph"/>
                              <w:spacing w:before="37"/>
                              <w:ind w:left="53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available</w:t>
                            </w:r>
                          </w:p>
                        </w:tc>
                      </w:tr>
                      <w:tr w:rsidR="009328F2" w14:paraId="5F65E631" w14:textId="77777777">
                        <w:trPr>
                          <w:trHeight w:hRule="exact" w:val="674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2D" w14:textId="77777777" w:rsidR="009328F2" w:rsidRDefault="009328F2">
                            <w:pPr>
                              <w:pStyle w:val="TableParagraph"/>
                              <w:spacing w:before="37"/>
                              <w:ind w:left="133" w:right="13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Parsun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(retailed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BCF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retail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chain)</w:t>
                            </w:r>
                          </w:p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F65E62E" w14:textId="77777777" w:rsidR="009328F2" w:rsidRDefault="009328F2">
                            <w:pPr>
                              <w:pStyle w:val="TableParagraph"/>
                              <w:tabs>
                                <w:tab w:val="left" w:pos="2259"/>
                              </w:tabs>
                              <w:spacing w:before="37"/>
                              <w:ind w:left="46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w w:val="95"/>
                                <w:sz w:val="24"/>
                              </w:rPr>
                              <w:t>MBE</w:t>
                            </w:r>
                            <w:r>
                              <w:rPr>
                                <w:rFonts w:ascii="Calibri"/>
                                <w:color w:val="0D2F59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2F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30" w14:textId="77777777" w:rsidR="009328F2" w:rsidRDefault="009328F2">
                            <w:pPr>
                              <w:pStyle w:val="TableParagraph"/>
                              <w:spacing w:before="37"/>
                              <w:ind w:left="53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available</w:t>
                            </w:r>
                          </w:p>
                        </w:tc>
                      </w:tr>
                      <w:tr w:rsidR="009328F2" w14:paraId="5F65E636" w14:textId="77777777">
                        <w:trPr>
                          <w:trHeight w:hRule="exact" w:val="384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32" w14:textId="77777777" w:rsidR="009328F2" w:rsidRDefault="009328F2">
                            <w:pPr>
                              <w:pStyle w:val="TableParagraph"/>
                              <w:spacing w:before="39"/>
                              <w:ind w:left="13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Vortex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(Parsun)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Telwater</w:t>
                            </w:r>
                          </w:p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F65E633" w14:textId="77777777" w:rsidR="009328F2" w:rsidRDefault="009328F2">
                            <w:pPr>
                              <w:pStyle w:val="TableParagraph"/>
                              <w:tabs>
                                <w:tab w:val="right" w:pos="2718"/>
                              </w:tabs>
                              <w:spacing w:before="39"/>
                              <w:ind w:left="46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MBE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34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35" w14:textId="77777777" w:rsidR="009328F2" w:rsidRDefault="009328F2">
                            <w:pPr>
                              <w:pStyle w:val="TableParagraph"/>
                              <w:spacing w:before="39"/>
                              <w:ind w:left="53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available</w:t>
                            </w:r>
                          </w:p>
                        </w:tc>
                      </w:tr>
                      <w:tr w:rsidR="009328F2" w14:paraId="5F65E63B" w14:textId="77777777">
                        <w:trPr>
                          <w:trHeight w:hRule="exact" w:val="384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37" w14:textId="77777777" w:rsidR="009328F2" w:rsidRDefault="009328F2">
                            <w:pPr>
                              <w:pStyle w:val="TableParagraph"/>
                              <w:spacing w:before="37"/>
                              <w:ind w:left="13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F65E638" w14:textId="77777777" w:rsidR="009328F2" w:rsidRDefault="009328F2">
                            <w:pPr>
                              <w:pStyle w:val="TableParagraph"/>
                              <w:tabs>
                                <w:tab w:val="right" w:pos="2718"/>
                              </w:tabs>
                              <w:spacing w:before="37"/>
                              <w:ind w:left="51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SBE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39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3A" w14:textId="77777777" w:rsidR="009328F2" w:rsidRDefault="009328F2">
                            <w:pPr>
                              <w:pStyle w:val="TableParagraph"/>
                              <w:spacing w:before="37"/>
                              <w:ind w:left="53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0D2F59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D2F59"/>
                                <w:spacing w:val="-1"/>
                                <w:sz w:val="24"/>
                              </w:rPr>
                              <w:t>available</w:t>
                            </w:r>
                          </w:p>
                        </w:tc>
                      </w:tr>
                      <w:tr w:rsidR="009328F2" w14:paraId="5F65E640" w14:textId="77777777">
                        <w:trPr>
                          <w:trHeight w:hRule="exact" w:val="382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3C" w14:textId="77777777" w:rsidR="009328F2" w:rsidRDefault="009328F2"/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DBE5F1"/>
                          </w:tcPr>
                          <w:p w14:paraId="5F65E63D" w14:textId="77777777" w:rsidR="009328F2" w:rsidRDefault="009328F2">
                            <w:pPr>
                              <w:pStyle w:val="TableParagraph"/>
                              <w:tabs>
                                <w:tab w:val="left" w:pos="2257"/>
                              </w:tabs>
                              <w:spacing w:before="37"/>
                              <w:ind w:left="4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w w:val="95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sz w:val="24"/>
                              </w:rPr>
                              <w:t>3,000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3E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3F" w14:textId="77777777" w:rsidR="009328F2" w:rsidRDefault="009328F2">
                            <w:pPr>
                              <w:pStyle w:val="TableParagraph"/>
                              <w:spacing w:before="37"/>
                              <w:ind w:left="36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z w:val="24"/>
                              </w:rPr>
                              <w:t>600</w:t>
                            </w:r>
                          </w:p>
                        </w:tc>
                      </w:tr>
                      <w:tr w:rsidR="009328F2" w14:paraId="5F65E642" w14:textId="77777777">
                        <w:trPr>
                          <w:trHeight w:hRule="exact" w:val="677"/>
                        </w:trPr>
                        <w:tc>
                          <w:tcPr>
                            <w:tcW w:w="9103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41" w14:textId="77777777" w:rsidR="009328F2" w:rsidRDefault="009328F2">
                            <w:pPr>
                              <w:pStyle w:val="TableParagraph"/>
                              <w:spacing w:before="37"/>
                              <w:ind w:left="133" w:right="17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Independent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boat/motor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importers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≥80%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market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four-stroke/direct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injection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8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product</w:t>
                            </w:r>
                          </w:p>
                        </w:tc>
                      </w:tr>
                      <w:tr w:rsidR="009328F2" w14:paraId="5F65E647" w14:textId="77777777">
                        <w:trPr>
                          <w:trHeight w:hRule="exact" w:val="473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43" w14:textId="77777777" w:rsidR="009328F2" w:rsidRDefault="009328F2"/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DBE5F1"/>
                          </w:tcPr>
                          <w:p w14:paraId="5F65E644" w14:textId="77777777" w:rsidR="009328F2" w:rsidRDefault="009328F2">
                            <w:pPr>
                              <w:pStyle w:val="TableParagraph"/>
                              <w:tabs>
                                <w:tab w:val="right" w:pos="2718"/>
                              </w:tabs>
                              <w:spacing w:before="37"/>
                              <w:ind w:left="4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45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46" w14:textId="77777777" w:rsidR="009328F2" w:rsidRDefault="009328F2">
                            <w:pPr>
                              <w:pStyle w:val="TableParagraph"/>
                              <w:spacing w:before="37"/>
                              <w:ind w:left="36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z w:val="24"/>
                              </w:rPr>
                              <w:t>400</w:t>
                            </w:r>
                          </w:p>
                        </w:tc>
                      </w:tr>
                      <w:tr w:rsidR="009328F2" w14:paraId="5F65E649" w14:textId="77777777">
                        <w:trPr>
                          <w:trHeight w:hRule="exact" w:val="384"/>
                        </w:trPr>
                        <w:tc>
                          <w:tcPr>
                            <w:tcW w:w="9103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65E648" w14:textId="77777777" w:rsidR="009328F2" w:rsidRDefault="009328F2">
                            <w:pPr>
                              <w:pStyle w:val="TableParagraph"/>
                              <w:spacing w:before="39"/>
                              <w:ind w:left="13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Individuals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importing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≥90%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market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four-stroke/direct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injection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pacing w:val="-1"/>
                                <w:sz w:val="24"/>
                                <w:szCs w:val="24"/>
                              </w:rPr>
                              <w:t>product</w:t>
                            </w:r>
                          </w:p>
                        </w:tc>
                      </w:tr>
                      <w:tr w:rsidR="009328F2" w14:paraId="5F65E64E" w14:textId="77777777">
                        <w:trPr>
                          <w:trHeight w:hRule="exact" w:val="475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4A" w14:textId="77777777" w:rsidR="009328F2" w:rsidRDefault="009328F2"/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DBE5F1"/>
                          </w:tcPr>
                          <w:p w14:paraId="5F65E64B" w14:textId="77777777" w:rsidR="009328F2" w:rsidRDefault="009328F2">
                            <w:pPr>
                              <w:pStyle w:val="TableParagraph"/>
                              <w:tabs>
                                <w:tab w:val="right" w:pos="2718"/>
                              </w:tabs>
                              <w:spacing w:before="37"/>
                              <w:ind w:left="4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4C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BE5F1"/>
                          </w:tcPr>
                          <w:p w14:paraId="5F65E64D" w14:textId="77777777" w:rsidR="009328F2" w:rsidRDefault="009328F2">
                            <w:pPr>
                              <w:pStyle w:val="TableParagraph"/>
                              <w:spacing w:before="37"/>
                              <w:ind w:left="36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z w:val="24"/>
                              </w:rPr>
                              <w:t>450</w:t>
                            </w:r>
                          </w:p>
                        </w:tc>
                      </w:tr>
                      <w:tr w:rsidR="009328F2" w14:paraId="5F65E654" w14:textId="77777777">
                        <w:trPr>
                          <w:trHeight w:hRule="exact" w:val="676"/>
                        </w:trPr>
                        <w:tc>
                          <w:tcPr>
                            <w:tcW w:w="30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3E2"/>
                          </w:tcPr>
                          <w:p w14:paraId="5F65E64F" w14:textId="77777777" w:rsidR="009328F2" w:rsidRDefault="009328F2"/>
                        </w:tc>
                        <w:tc>
                          <w:tcPr>
                            <w:tcW w:w="3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8DB3E2"/>
                          </w:tcPr>
                          <w:p w14:paraId="5F65E650" w14:textId="77777777" w:rsidR="009328F2" w:rsidRDefault="009328F2">
                            <w:pPr>
                              <w:pStyle w:val="TableParagraph"/>
                              <w:tabs>
                                <w:tab w:val="left" w:pos="2197"/>
                              </w:tabs>
                              <w:spacing w:before="37"/>
                              <w:ind w:left="1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w w:val="95"/>
                                <w:sz w:val="24"/>
                              </w:rPr>
                              <w:t>Grand</w:t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>37,000</w:t>
                            </w:r>
                          </w:p>
                          <w:p w14:paraId="5F65E651" w14:textId="77777777" w:rsidR="009328F2" w:rsidRDefault="009328F2">
                            <w:pPr>
                              <w:pStyle w:val="TableParagraph"/>
                              <w:ind w:left="1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3E2"/>
                          </w:tcPr>
                          <w:p w14:paraId="5F65E652" w14:textId="77777777" w:rsidR="009328F2" w:rsidRDefault="009328F2"/>
                        </w:tc>
                        <w:tc>
                          <w:tcPr>
                            <w:tcW w:w="23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8DB3E2"/>
                          </w:tcPr>
                          <w:p w14:paraId="5F65E653" w14:textId="77777777" w:rsidR="009328F2" w:rsidRDefault="009328F2">
                            <w:pPr>
                              <w:pStyle w:val="TableParagraph"/>
                              <w:spacing w:before="37"/>
                              <w:ind w:left="32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D2F59"/>
                                <w:spacing w:val="-1"/>
                                <w:sz w:val="24"/>
                              </w:rPr>
                              <w:t>19,270</w:t>
                            </w:r>
                          </w:p>
                        </w:tc>
                      </w:tr>
                      <w:tr w:rsidR="009328F2" w14:paraId="5F65E657" w14:textId="77777777">
                        <w:trPr>
                          <w:trHeight w:hRule="exact" w:val="383"/>
                        </w:trPr>
                        <w:tc>
                          <w:tcPr>
                            <w:tcW w:w="6775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8CCE4"/>
                          </w:tcPr>
                          <w:p w14:paraId="5F65E655" w14:textId="77777777" w:rsidR="009328F2" w:rsidRDefault="009328F2">
                            <w:pPr>
                              <w:pStyle w:val="TableParagraph"/>
                              <w:spacing w:before="38"/>
                              <w:ind w:left="13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1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1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1"/>
                                <w:sz w:val="24"/>
                              </w:rPr>
                              <w:t>International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D2F59"/>
                                <w:spacing w:val="-1"/>
                                <w:sz w:val="24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F65E656" w14:textId="77777777" w:rsidR="009328F2" w:rsidRDefault="009328F2"/>
                        </w:tc>
                      </w:tr>
                    </w:tbl>
                    <w:p w14:paraId="5F65E658" w14:textId="77777777" w:rsidR="009328F2" w:rsidRDefault="009328F2"/>
                  </w:txbxContent>
                </v:textbox>
                <w10:wrap anchorx="page"/>
              </v:shape>
            </w:pict>
          </mc:Fallback>
        </mc:AlternateContent>
      </w:r>
      <w:r w:rsidR="009328F2">
        <w:rPr>
          <w:rFonts w:ascii="Calibri"/>
          <w:color w:val="0D2F59"/>
          <w:w w:val="95"/>
        </w:rPr>
        <w:t>52%</w:t>
      </w:r>
    </w:p>
    <w:p w14:paraId="5F65E416" w14:textId="77777777" w:rsidR="004863D4" w:rsidRDefault="009328F2">
      <w:pPr>
        <w:pStyle w:val="BodyText"/>
        <w:spacing w:before="49" w:line="275" w:lineRule="auto"/>
        <w:ind w:right="110"/>
      </w:pPr>
      <w:r>
        <w:rPr>
          <w:spacing w:val="-1"/>
        </w:rPr>
        <w:t>Source:</w:t>
      </w:r>
      <w:r>
        <w:rPr>
          <w:spacing w:val="-2"/>
        </w:rPr>
        <w:t xml:space="preserve"> </w:t>
      </w:r>
      <w:r>
        <w:rPr>
          <w:spacing w:val="-1"/>
        </w:rPr>
        <w:t>ABS:</w:t>
      </w:r>
      <w:r>
        <w:t xml:space="preserve"> </w:t>
      </w:r>
      <w:r>
        <w:rPr>
          <w:spacing w:val="-1"/>
        </w:rPr>
        <w:t>SBE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Small</w:t>
      </w:r>
      <w: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Enterprise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people</w:t>
      </w:r>
      <w:r>
        <w:rPr>
          <w:spacing w:val="1"/>
        </w:rPr>
        <w:t xml:space="preserve"> </w:t>
      </w:r>
      <w:r>
        <w:rPr>
          <w:spacing w:val="-1"/>
        </w:rPr>
        <w:t>employed;</w:t>
      </w:r>
      <w:r>
        <w:t xml:space="preserve"> </w:t>
      </w:r>
      <w:r>
        <w:rPr>
          <w:spacing w:val="-1"/>
        </w:rPr>
        <w:t>MBE</w:t>
      </w:r>
      <w:r>
        <w:rPr>
          <w:spacing w:val="1"/>
        </w:rPr>
        <w:t xml:space="preserve"> </w:t>
      </w:r>
      <w:r>
        <w:t>=</w:t>
      </w:r>
      <w:r>
        <w:rPr>
          <w:spacing w:val="59"/>
        </w:rPr>
        <w:t xml:space="preserve"> </w:t>
      </w:r>
      <w:r>
        <w:rPr>
          <w:spacing w:val="-1"/>
        </w:rPr>
        <w:t>Medium Business.</w:t>
      </w:r>
      <w:r>
        <w:t xml:space="preserve"> </w:t>
      </w:r>
      <w:r>
        <w:rPr>
          <w:spacing w:val="-1"/>
        </w:rPr>
        <w:t>Enterprise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20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200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employed.</w:t>
      </w:r>
    </w:p>
    <w:p w14:paraId="5F65E417" w14:textId="77777777" w:rsidR="004863D4" w:rsidRDefault="004863D4">
      <w:pPr>
        <w:spacing w:line="275" w:lineRule="auto"/>
        <w:sectPr w:rsidR="004863D4">
          <w:pgSz w:w="11910" w:h="16840"/>
          <w:pgMar w:top="1340" w:right="1220" w:bottom="640" w:left="1300" w:header="0" w:footer="454" w:gutter="0"/>
          <w:cols w:space="720"/>
        </w:sectPr>
      </w:pPr>
    </w:p>
    <w:p w14:paraId="5F65E418" w14:textId="77777777" w:rsidR="004863D4" w:rsidRDefault="009328F2">
      <w:pPr>
        <w:tabs>
          <w:tab w:val="left" w:pos="1558"/>
        </w:tabs>
        <w:spacing w:before="57"/>
        <w:ind w:left="118"/>
        <w:rPr>
          <w:rFonts w:ascii="Arial" w:eastAsia="Arial" w:hAnsi="Arial" w:cs="Arial"/>
        </w:rPr>
      </w:pPr>
      <w:bookmarkStart w:id="200" w:name="Table_A.2.2_Marine_Engine_Dealerships_in"/>
      <w:bookmarkEnd w:id="200"/>
      <w:r>
        <w:rPr>
          <w:rFonts w:ascii="Arial"/>
          <w:i/>
          <w:spacing w:val="-1"/>
        </w:rPr>
        <w:t>Table</w:t>
      </w:r>
      <w:r>
        <w:rPr>
          <w:rFonts w:ascii="Arial"/>
          <w:i/>
        </w:rPr>
        <w:t xml:space="preserve"> A.2.2</w:t>
      </w:r>
      <w:r>
        <w:rPr>
          <w:rFonts w:ascii="Arial"/>
          <w:i/>
        </w:rPr>
        <w:tab/>
      </w:r>
      <w:r>
        <w:rPr>
          <w:rFonts w:ascii="Arial"/>
          <w:i/>
          <w:spacing w:val="-1"/>
        </w:rPr>
        <w:t>Marine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Engine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Dealerships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in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Australia</w:t>
      </w:r>
    </w:p>
    <w:p w14:paraId="5F65E419" w14:textId="77777777" w:rsidR="004863D4" w:rsidRDefault="004863D4">
      <w:pPr>
        <w:spacing w:before="4"/>
        <w:rPr>
          <w:rFonts w:ascii="Arial" w:eastAsia="Arial" w:hAnsi="Arial" w:cs="Arial"/>
          <w:i/>
          <w:sz w:val="21"/>
          <w:szCs w:val="21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3"/>
        <w:gridCol w:w="1937"/>
      </w:tblGrid>
      <w:tr w:rsidR="004863D4" w14:paraId="5F65E41C" w14:textId="77777777">
        <w:trPr>
          <w:trHeight w:hRule="exact" w:val="383"/>
        </w:trPr>
        <w:tc>
          <w:tcPr>
            <w:tcW w:w="6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/>
          </w:tcPr>
          <w:p w14:paraId="5F65E41A" w14:textId="77777777" w:rsidR="004863D4" w:rsidRDefault="009328F2">
            <w:pPr>
              <w:pStyle w:val="TableParagraph"/>
              <w:spacing w:before="38"/>
              <w:ind w:left="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Type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Dealership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/>
          </w:tcPr>
          <w:p w14:paraId="5F65E41B" w14:textId="77777777" w:rsidR="004863D4" w:rsidRDefault="009328F2">
            <w:pPr>
              <w:pStyle w:val="TableParagraph"/>
              <w:spacing w:before="38"/>
              <w:ind w:left="5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Number</w:t>
            </w:r>
          </w:p>
        </w:tc>
      </w:tr>
      <w:tr w:rsidR="004863D4" w14:paraId="5F65E41F" w14:textId="77777777">
        <w:trPr>
          <w:trHeight w:hRule="exact" w:val="384"/>
        </w:trPr>
        <w:tc>
          <w:tcPr>
            <w:tcW w:w="6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41D" w14:textId="77777777" w:rsidR="004863D4" w:rsidRDefault="009328F2">
            <w:pPr>
              <w:pStyle w:val="TableParagraph"/>
              <w:spacing w:before="37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Represent</w:t>
            </w:r>
            <w:r>
              <w:rPr>
                <w:rFonts w:ascii="Calibri"/>
                <w:color w:val="0D2F59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the</w:t>
            </w:r>
            <w:r>
              <w:rPr>
                <w:rFonts w:ascii="Calibri"/>
                <w:color w:val="0D2F59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six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major</w:t>
            </w:r>
            <w:r>
              <w:rPr>
                <w:rFonts w:ascii="Calibri"/>
                <w:color w:val="0D2F59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outboard</w:t>
            </w:r>
            <w:r>
              <w:rPr>
                <w:rFonts w:ascii="Calibri"/>
                <w:color w:val="0D2F59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marine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companies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2"/>
                <w:sz w:val="24"/>
              </w:rPr>
              <w:t>in</w:t>
            </w:r>
            <w:r>
              <w:rPr>
                <w:rFonts w:ascii="Calibri"/>
                <w:color w:val="0D2F59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Australia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41E" w14:textId="77777777" w:rsidR="004863D4" w:rsidRDefault="009328F2">
            <w:pPr>
              <w:pStyle w:val="TableParagraph"/>
              <w:spacing w:before="37"/>
              <w:ind w:left="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D2F59"/>
                <w:sz w:val="24"/>
                <w:szCs w:val="24"/>
              </w:rPr>
              <w:t>≥500</w:t>
            </w:r>
          </w:p>
        </w:tc>
      </w:tr>
      <w:tr w:rsidR="004863D4" w14:paraId="5F65E422" w14:textId="77777777">
        <w:trPr>
          <w:trHeight w:hRule="exact" w:val="382"/>
        </w:trPr>
        <w:tc>
          <w:tcPr>
            <w:tcW w:w="6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420" w14:textId="77777777" w:rsidR="004863D4" w:rsidRDefault="009328F2">
            <w:pPr>
              <w:pStyle w:val="TableParagraph"/>
              <w:spacing w:before="37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Independent</w:t>
            </w:r>
            <w:r>
              <w:rPr>
                <w:rFonts w:ascii="Calibri"/>
                <w:color w:val="0D2F59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boat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and</w:t>
            </w:r>
            <w:r>
              <w:rPr>
                <w:rFonts w:ascii="Calibri"/>
                <w:color w:val="0D2F59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engine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importers</w:t>
            </w:r>
            <w:r>
              <w:rPr>
                <w:rFonts w:ascii="Calibri"/>
                <w:color w:val="0D2F59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-</w:t>
            </w:r>
            <w:r>
              <w:rPr>
                <w:rFonts w:ascii="Calibri"/>
                <w:color w:val="0D2F59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both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new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and</w:t>
            </w:r>
            <w:r>
              <w:rPr>
                <w:rFonts w:ascii="Calibri"/>
                <w:color w:val="0D2F59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used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421" w14:textId="77777777" w:rsidR="004863D4" w:rsidRDefault="009328F2">
            <w:pPr>
              <w:pStyle w:val="TableParagraph"/>
              <w:spacing w:before="37"/>
              <w:ind w:left="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30-50</w:t>
            </w:r>
          </w:p>
        </w:tc>
      </w:tr>
      <w:tr w:rsidR="004863D4" w14:paraId="5F65E425" w14:textId="77777777">
        <w:trPr>
          <w:trHeight w:hRule="exact" w:val="384"/>
        </w:trPr>
        <w:tc>
          <w:tcPr>
            <w:tcW w:w="6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423" w14:textId="77777777" w:rsidR="004863D4" w:rsidRDefault="009328F2">
            <w:pPr>
              <w:pStyle w:val="TableParagraph"/>
              <w:spacing w:before="37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pacing w:val="-1"/>
                <w:sz w:val="24"/>
              </w:rPr>
              <w:t>BCF</w:t>
            </w:r>
            <w:r>
              <w:rPr>
                <w:rFonts w:ascii="Calibri"/>
                <w:color w:val="0D2F59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D2F59"/>
                <w:sz w:val="24"/>
              </w:rPr>
              <w:t>retail</w:t>
            </w:r>
            <w:r>
              <w:rPr>
                <w:rFonts w:ascii="Calibri"/>
                <w:color w:val="0D2F59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D2F59"/>
                <w:spacing w:val="-1"/>
                <w:sz w:val="24"/>
              </w:rPr>
              <w:t>chain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5E424" w14:textId="77777777" w:rsidR="004863D4" w:rsidRDefault="009328F2">
            <w:pPr>
              <w:pStyle w:val="TableParagraph"/>
              <w:spacing w:before="37"/>
              <w:ind w:left="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D2F59"/>
                <w:sz w:val="24"/>
              </w:rPr>
              <w:t>100</w:t>
            </w:r>
          </w:p>
        </w:tc>
      </w:tr>
    </w:tbl>
    <w:p w14:paraId="5F65E426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27" w14:textId="77777777" w:rsidR="004863D4" w:rsidRDefault="004863D4">
      <w:pPr>
        <w:spacing w:before="1"/>
        <w:rPr>
          <w:rFonts w:ascii="Arial" w:eastAsia="Arial" w:hAnsi="Arial" w:cs="Arial"/>
          <w:i/>
          <w:sz w:val="18"/>
          <w:szCs w:val="18"/>
        </w:rPr>
      </w:pPr>
    </w:p>
    <w:p w14:paraId="5F65E428" w14:textId="77777777" w:rsidR="004863D4" w:rsidRDefault="009328F2">
      <w:pPr>
        <w:pStyle w:val="BodyText"/>
        <w:spacing w:before="69" w:line="276" w:lineRule="auto"/>
        <w:ind w:right="226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rPr>
          <w:spacing w:val="1"/>
        </w:rPr>
        <w:t xml:space="preserve"> </w:t>
      </w:r>
      <w:r>
        <w:rPr>
          <w:spacing w:val="-1"/>
        </w:rPr>
        <w:t>Ibisworld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sector notes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operators</w:t>
      </w:r>
      <w:r>
        <w:t xml:space="preserve"> </w:t>
      </w:r>
      <w:r>
        <w:rPr>
          <w:spacing w:val="-1"/>
        </w:rPr>
        <w:t xml:space="preserve">planning </w:t>
      </w:r>
      <w:r>
        <w:t>to</w:t>
      </w:r>
      <w:r>
        <w:rPr>
          <w:spacing w:val="57"/>
        </w:rPr>
        <w:t xml:space="preserve"> </w:t>
      </w:r>
      <w:r>
        <w:t>enter</w:t>
      </w:r>
      <w:r>
        <w:rPr>
          <w:spacing w:val="-1"/>
        </w:rPr>
        <w:t xml:space="preserve"> the marine</w:t>
      </w:r>
      <w:r>
        <w:rPr>
          <w:spacing w:val="1"/>
        </w:rPr>
        <w:t xml:space="preserve"> </w:t>
      </w:r>
      <w:r>
        <w:rPr>
          <w:spacing w:val="-1"/>
        </w:rPr>
        <w:t>retail</w:t>
      </w:r>
      <w:r>
        <w:t xml:space="preserve"> sector</w:t>
      </w:r>
      <w:r>
        <w:rPr>
          <w:spacing w:val="-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experienced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barriers</w:t>
      </w:r>
      <w:r>
        <w:t xml:space="preserve"> to</w:t>
      </w:r>
      <w:r>
        <w:rPr>
          <w:spacing w:val="-1"/>
        </w:rPr>
        <w:t xml:space="preserve"> entry</w:t>
      </w:r>
      <w:r>
        <w:rPr>
          <w:spacing w:val="-2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55"/>
        </w:rPr>
        <w:t xml:space="preserve"> </w:t>
      </w:r>
      <w:r>
        <w:rPr>
          <w:spacing w:val="-1"/>
        </w:rPr>
        <w:t>years.</w:t>
      </w:r>
      <w:r>
        <w:t xml:space="preserve"> This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largely</w:t>
      </w:r>
      <w:r>
        <w:rPr>
          <w:spacing w:val="-2"/>
        </w:rPr>
        <w:t xml:space="preserve"> </w:t>
      </w:r>
      <w:r>
        <w:rPr>
          <w:spacing w:val="-1"/>
        </w:rPr>
        <w:t xml:space="preserve">stemmed from </w:t>
      </w:r>
      <w:r>
        <w:t>the</w:t>
      </w:r>
      <w:r>
        <w:rPr>
          <w:spacing w:val="-1"/>
        </w:rPr>
        <w:t xml:space="preserve"> sector’s</w:t>
      </w:r>
      <w: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level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 xml:space="preserve">competition </w:t>
      </w:r>
      <w:r>
        <w:t>and</w:t>
      </w:r>
      <w:r>
        <w:rPr>
          <w:spacing w:val="-1"/>
        </w:rPr>
        <w:t xml:space="preserve"> low</w:t>
      </w:r>
      <w:r>
        <w:rPr>
          <w:spacing w:val="5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share concentration.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kept</w:t>
      </w:r>
      <w:r>
        <w:t xml:space="preserve"> </w:t>
      </w:r>
      <w:r>
        <w:rPr>
          <w:spacing w:val="-1"/>
        </w:rPr>
        <w:t>barriers</w:t>
      </w:r>
      <w:r>
        <w:t xml:space="preserve"> to</w:t>
      </w:r>
      <w:r>
        <w:rPr>
          <w:spacing w:val="-1"/>
        </w:rPr>
        <w:t xml:space="preserve"> entry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minimum include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capital</w:t>
      </w:r>
      <w:r>
        <w:t xml:space="preserve"> </w:t>
      </w:r>
      <w:r>
        <w:rPr>
          <w:spacing w:val="-1"/>
        </w:rPr>
        <w:t>intensity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technological</w:t>
      </w:r>
      <w:r>
        <w:t xml:space="preserve"> </w:t>
      </w:r>
      <w:r>
        <w:rPr>
          <w:spacing w:val="-1"/>
        </w:rPr>
        <w:t>changes.</w:t>
      </w:r>
      <w:r>
        <w:t xml:space="preserve"> </w:t>
      </w:r>
      <w:r>
        <w:rPr>
          <w:spacing w:val="-1"/>
        </w:rPr>
        <w:t>Unlike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77"/>
        </w:rPr>
        <w:t xml:space="preserve"> </w:t>
      </w: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industries,</w:t>
      </w:r>
      <w:r>
        <w:t xml:space="preserve"> </w:t>
      </w:r>
      <w:r>
        <w:rPr>
          <w:spacing w:val="-1"/>
        </w:rPr>
        <w:t>retailers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marine equipment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subject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low</w:t>
      </w:r>
      <w:r>
        <w:rPr>
          <w:spacing w:val="-3"/>
        </w:rPr>
        <w:t xml:space="preserve"> </w:t>
      </w:r>
      <w:r>
        <w:rPr>
          <w:spacing w:val="-1"/>
        </w:rPr>
        <w:t>level</w:t>
      </w:r>
      <w:r>
        <w:t xml:space="preserve"> of </w:t>
      </w:r>
      <w:r>
        <w:rPr>
          <w:spacing w:val="-1"/>
        </w:rPr>
        <w:t>external</w:t>
      </w:r>
      <w:r>
        <w:rPr>
          <w:spacing w:val="67"/>
        </w:rPr>
        <w:t xml:space="preserve"> </w:t>
      </w:r>
      <w:r>
        <w:rPr>
          <w:spacing w:val="-1"/>
        </w:rPr>
        <w:t>competition,</w:t>
      </w:r>
      <w:r>
        <w:t xml:space="preserve"> </w:t>
      </w:r>
      <w:r>
        <w:rPr>
          <w:spacing w:val="-1"/>
        </w:rPr>
        <w:t>primarily</w:t>
      </w:r>
      <w:r>
        <w:t xml:space="preserve"> due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specialised product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offer.</w:t>
      </w:r>
      <w:r>
        <w:rPr>
          <w:spacing w:val="-2"/>
        </w:rPr>
        <w:t xml:space="preserve"> </w:t>
      </w:r>
      <w:r>
        <w:rPr>
          <w:spacing w:val="-1"/>
        </w:rPr>
        <w:t>Internally,</w:t>
      </w:r>
    </w:p>
    <w:p w14:paraId="5F65E429" w14:textId="77777777" w:rsidR="004863D4" w:rsidRDefault="009328F2">
      <w:pPr>
        <w:pStyle w:val="BodyText"/>
        <w:spacing w:line="245" w:lineRule="auto"/>
        <w:ind w:right="166"/>
      </w:pPr>
      <w:r>
        <w:rPr>
          <w:spacing w:val="-1"/>
        </w:rPr>
        <w:t>operators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compete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price and</w:t>
      </w:r>
      <w:r>
        <w:rPr>
          <w:spacing w:val="1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range.</w:t>
      </w:r>
      <w:r>
        <w:t xml:space="preserve"> </w:t>
      </w:r>
      <w:r>
        <w:rPr>
          <w:spacing w:val="-1"/>
        </w:rPr>
        <w:t>Externally,</w:t>
      </w:r>
      <w:r>
        <w:rPr>
          <w:spacing w:val="5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recently</w:t>
      </w:r>
      <w:r>
        <w:rPr>
          <w:spacing w:val="-2"/>
        </w:rPr>
        <w:t xml:space="preserve"> </w:t>
      </w:r>
      <w:r>
        <w:rPr>
          <w:spacing w:val="-1"/>
        </w:rPr>
        <w:t>come</w:t>
      </w:r>
      <w:r>
        <w:rPr>
          <w:spacing w:val="1"/>
        </w:rPr>
        <w:t xml:space="preserve"> </w:t>
      </w:r>
      <w:r>
        <w:rPr>
          <w:spacing w:val="-1"/>
        </w:rPr>
        <w:t>under mounting competition from</w:t>
      </w:r>
      <w:r>
        <w:rPr>
          <w:spacing w:val="2"/>
        </w:rPr>
        <w:t xml:space="preserve"> </w:t>
      </w:r>
      <w:r>
        <w:rPr>
          <w:spacing w:val="-1"/>
        </w:rPr>
        <w:t>grey</w:t>
      </w:r>
      <w:r>
        <w:rPr>
          <w:spacing w:val="-2"/>
        </w:rPr>
        <w:t xml:space="preserve"> </w:t>
      </w:r>
      <w:r>
        <w:rPr>
          <w:spacing w:val="-1"/>
        </w:rPr>
        <w:t>imports</w:t>
      </w:r>
      <w:r>
        <w:rPr>
          <w:spacing w:val="7"/>
        </w:rPr>
        <w:t xml:space="preserve"> </w:t>
      </w:r>
      <w:hyperlink w:anchor="_bookmark80" w:history="1">
        <w:r>
          <w:rPr>
            <w:spacing w:val="-1"/>
            <w:position w:val="11"/>
            <w:sz w:val="16"/>
          </w:rPr>
          <w:t>66</w:t>
        </w:r>
      </w:hyperlink>
      <w:r>
        <w:rPr>
          <w:spacing w:val="-1"/>
        </w:rPr>
        <w:t>.</w:t>
      </w:r>
    </w:p>
    <w:p w14:paraId="5F65E42A" w14:textId="77777777" w:rsidR="004863D4" w:rsidRDefault="009328F2">
      <w:pPr>
        <w:pStyle w:val="BodyText"/>
        <w:spacing w:before="236" w:line="276" w:lineRule="auto"/>
        <w:ind w:right="166"/>
      </w:pP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analysis</w:t>
      </w:r>
      <w:r>
        <w:t xml:space="preserve"> for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rPr>
          <w:spacing w:val="-1"/>
        </w:rPr>
        <w:t>RIS,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number of</w:t>
      </w:r>
      <w: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 xml:space="preserve">sold </w:t>
      </w:r>
      <w:r>
        <w:t>each</w:t>
      </w:r>
      <w:r>
        <w:rPr>
          <w:spacing w:val="55"/>
        </w:rPr>
        <w:t xml:space="preserve"> </w:t>
      </w:r>
      <w:r>
        <w:rPr>
          <w:spacing w:val="-1"/>
        </w:rPr>
        <w:t>year is</w:t>
      </w:r>
      <w:r>
        <w:t xml:space="preserve"> </w:t>
      </w:r>
      <w:r>
        <w:rPr>
          <w:spacing w:val="-1"/>
        </w:rPr>
        <w:t xml:space="preserve">estimated from </w:t>
      </w:r>
      <w:r>
        <w:t>the</w:t>
      </w:r>
      <w:r>
        <w:rPr>
          <w:spacing w:val="-1"/>
        </w:rPr>
        <w:t xml:space="preserve"> extrapolation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available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data.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comprised</w:t>
      </w:r>
      <w:r>
        <w:rPr>
          <w:spacing w:val="55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supplied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augmented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import/export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those</w:t>
      </w:r>
      <w:r>
        <w:rPr>
          <w:spacing w:val="67"/>
        </w:rPr>
        <w:t xml:space="preserve"> </w:t>
      </w:r>
      <w:r>
        <w:rPr>
          <w:spacing w:val="-1"/>
        </w:rPr>
        <w:t>years</w:t>
      </w:r>
      <w:r>
        <w:t xml:space="preserve"> that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unavailable.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covers</w:t>
      </w:r>
      <w:r>
        <w:t xml:space="preserve"> the</w:t>
      </w:r>
      <w:r>
        <w:rPr>
          <w:spacing w:val="-1"/>
        </w:rPr>
        <w:t xml:space="preserve"> period</w:t>
      </w:r>
      <w:r>
        <w:rPr>
          <w:spacing w:val="1"/>
        </w:rPr>
        <w:t xml:space="preserve"> </w:t>
      </w:r>
      <w:r>
        <w:rPr>
          <w:spacing w:val="-1"/>
        </w:rPr>
        <w:t>1988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2013.</w:t>
      </w:r>
    </w:p>
    <w:p w14:paraId="5F65E42B" w14:textId="77777777" w:rsidR="004863D4" w:rsidRDefault="009328F2">
      <w:pPr>
        <w:pStyle w:val="BodyText"/>
        <w:spacing w:before="199" w:line="276" w:lineRule="auto"/>
        <w:ind w:right="111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t xml:space="preserve"> </w:t>
      </w:r>
      <w:r>
        <w:rPr>
          <w:spacing w:val="-1"/>
        </w:rPr>
        <w:t>global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crisis</w:t>
      </w:r>
      <w:r>
        <w:t xml:space="preserve"> had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significant</w:t>
      </w:r>
      <w: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outboard motor sales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Australia.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rPr>
          <w:spacing w:val="-1"/>
        </w:rPr>
        <w:t>CBA</w:t>
      </w:r>
      <w:r>
        <w:rPr>
          <w:spacing w:val="1"/>
        </w:rPr>
        <w:t xml:space="preserve"> </w:t>
      </w:r>
      <w:r>
        <w:rPr>
          <w:spacing w:val="-1"/>
        </w:rPr>
        <w:t>recorded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exceeding 50,000 units.</w:t>
      </w:r>
      <w:r>
        <w:rPr>
          <w:spacing w:val="6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number reduced</w:t>
      </w:r>
      <w:r>
        <w:rPr>
          <w:spacing w:val="1"/>
        </w:rPr>
        <w:t xml:space="preserve"> </w:t>
      </w:r>
      <w:r>
        <w:rPr>
          <w:spacing w:val="-1"/>
        </w:rPr>
        <w:t>sharply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32,000 units</w:t>
      </w:r>
      <w:r>
        <w:t xml:space="preserve"> </w:t>
      </w:r>
      <w:r>
        <w:rPr>
          <w:spacing w:val="-1"/>
        </w:rPr>
        <w:t>in 2009.</w:t>
      </w:r>
      <w:r>
        <w:rPr>
          <w:spacing w:val="-2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figures</w:t>
      </w:r>
      <w:r>
        <w:t xml:space="preserve"> </w:t>
      </w:r>
      <w:r>
        <w:rPr>
          <w:spacing w:val="-1"/>
        </w:rPr>
        <w:t>suggest</w:t>
      </w:r>
      <w:r>
        <w:rPr>
          <w:spacing w:val="65"/>
        </w:rPr>
        <w:t xml:space="preserve"> </w:t>
      </w:r>
      <w:r>
        <w:t xml:space="preserve">that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rPr>
          <w:spacing w:val="1"/>
        </w:rPr>
        <w:t xml:space="preserve"> </w:t>
      </w:r>
      <w:r>
        <w:rPr>
          <w:spacing w:val="-1"/>
        </w:rPr>
        <w:t>in Australia</w:t>
      </w:r>
      <w:r>
        <w:rPr>
          <w:spacing w:val="1"/>
        </w:rP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then,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regained</w:t>
      </w:r>
      <w:r>
        <w:rPr>
          <w:spacing w:val="1"/>
        </w:rPr>
        <w:t xml:space="preserve"> </w:t>
      </w:r>
      <w:r>
        <w:rPr>
          <w:spacing w:val="-1"/>
        </w:rPr>
        <w:t>the previous</w:t>
      </w:r>
      <w:r>
        <w:rPr>
          <w:spacing w:val="49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t xml:space="preserve">mark. </w:t>
      </w:r>
      <w:r>
        <w:rPr>
          <w:spacing w:val="-1"/>
        </w:rPr>
        <w:t>Because marine engine</w:t>
      </w:r>
      <w:r>
        <w:rPr>
          <w:spacing w:val="1"/>
        </w:rPr>
        <w:t xml:space="preserve"> </w:t>
      </w:r>
      <w:r>
        <w:rPr>
          <w:spacing w:val="-2"/>
        </w:rPr>
        <w:t>sales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highly</w:t>
      </w:r>
      <w:r>
        <w:t xml:space="preserve"> </w:t>
      </w:r>
      <w:r>
        <w:rPr>
          <w:spacing w:val="-1"/>
        </w:rPr>
        <w:t>variable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regression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to</w:t>
      </w:r>
      <w:r>
        <w:rPr>
          <w:spacing w:val="-1"/>
        </w:rPr>
        <w:t xml:space="preserve"> forecast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from 2013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2050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carried </w:t>
      </w:r>
      <w:r>
        <w:t>out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 output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moving </w:t>
      </w:r>
      <w:r>
        <w:t>10</w:t>
      </w:r>
      <w:r>
        <w:rPr>
          <w:spacing w:val="1"/>
        </w:rPr>
        <w:t xml:space="preserve"> </w:t>
      </w:r>
      <w:r>
        <w:rPr>
          <w:spacing w:val="-1"/>
        </w:rPr>
        <w:t>year average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collated</w:t>
      </w:r>
      <w:r>
        <w:rPr>
          <w:spacing w:val="1"/>
        </w:rPr>
        <w:t xml:space="preserve"> </w:t>
      </w:r>
      <w:r>
        <w:rPr>
          <w:spacing w:val="-1"/>
        </w:rPr>
        <w:t>data.</w:t>
      </w:r>
      <w:r>
        <w:rPr>
          <w:spacing w:val="-2"/>
        </w:rPr>
        <w:t xml:space="preserve"> </w:t>
      </w:r>
      <w:r>
        <w:rPr>
          <w:spacing w:val="-1"/>
        </w:rPr>
        <w:t>Actual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import</w:t>
      </w:r>
      <w:r>
        <w:rPr>
          <w:spacing w:val="-4"/>
        </w:rPr>
        <w:t xml:space="preserve"> </w:t>
      </w:r>
      <w:r>
        <w:rPr>
          <w:spacing w:val="-1"/>
        </w:rPr>
        <w:t>figures</w:t>
      </w:r>
      <w:r>
        <w:t xml:space="preserve"> </w:t>
      </w:r>
      <w:r>
        <w:rPr>
          <w:spacing w:val="-1"/>
        </w:rPr>
        <w:t>were</w:t>
      </w:r>
      <w:r>
        <w:rPr>
          <w:spacing w:val="5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period 1988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2013 </w:t>
      </w:r>
      <w:r>
        <w:t>to</w:t>
      </w:r>
      <w:r>
        <w:rPr>
          <w:spacing w:val="-1"/>
        </w:rPr>
        <w:t xml:space="preserve"> establish </w:t>
      </w:r>
      <w:r>
        <w:t>the</w:t>
      </w:r>
      <w:r>
        <w:rPr>
          <w:spacing w:val="-1"/>
        </w:rPr>
        <w:t xml:space="preserve"> operating engine populations</w:t>
      </w:r>
      <w:r>
        <w:t xml:space="preserve"> </w:t>
      </w:r>
      <w:r>
        <w:rPr>
          <w:spacing w:val="-1"/>
        </w:rPr>
        <w:t>in the</w:t>
      </w:r>
      <w:r>
        <w:rPr>
          <w:spacing w:val="55"/>
        </w:rPr>
        <w:t xml:space="preserve"> </w:t>
      </w:r>
      <w:r>
        <w:rPr>
          <w:spacing w:val="-1"/>
        </w:rPr>
        <w:t>period 2014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2050.</w:t>
      </w:r>
    </w:p>
    <w:p w14:paraId="5F65E42C" w14:textId="77777777" w:rsidR="004863D4" w:rsidRDefault="009328F2">
      <w:pPr>
        <w:numPr>
          <w:ilvl w:val="2"/>
          <w:numId w:val="1"/>
        </w:numPr>
        <w:tabs>
          <w:tab w:val="left" w:pos="839"/>
        </w:tabs>
        <w:spacing w:before="201"/>
        <w:rPr>
          <w:rFonts w:ascii="Arial" w:eastAsia="Arial" w:hAnsi="Arial" w:cs="Arial"/>
        </w:rPr>
      </w:pPr>
      <w:bookmarkStart w:id="201" w:name="A.2.2_Outdoor_Powered_Equipment_Category"/>
      <w:bookmarkEnd w:id="201"/>
      <w:r>
        <w:rPr>
          <w:rFonts w:ascii="Arial"/>
          <w:b/>
          <w:i/>
          <w:spacing w:val="-1"/>
        </w:rPr>
        <w:t>Outdoor Powered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2"/>
        </w:rPr>
        <w:t>Equipment</w:t>
      </w:r>
      <w:r>
        <w:rPr>
          <w:rFonts w:ascii="Arial"/>
          <w:b/>
          <w:i/>
          <w:spacing w:val="-1"/>
        </w:rPr>
        <w:t xml:space="preserve"> Category</w:t>
      </w:r>
    </w:p>
    <w:p w14:paraId="5F65E42D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42E" w14:textId="77777777" w:rsidR="004863D4" w:rsidRDefault="009328F2">
      <w:pPr>
        <w:pStyle w:val="BodyText"/>
        <w:spacing w:line="276" w:lineRule="auto"/>
        <w:ind w:right="166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outdoor powered equipment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rPr>
          <w:spacing w:val="-1"/>
        </w:rPr>
        <w:t>covers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number of</w:t>
      </w:r>
      <w: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sectors,</w:t>
      </w:r>
      <w:r>
        <w:t xml:space="preserve"> </w:t>
      </w:r>
      <w:r>
        <w:rPr>
          <w:spacing w:val="-1"/>
        </w:rPr>
        <w:t>i.e.</w:t>
      </w:r>
      <w:r>
        <w:rPr>
          <w:spacing w:val="59"/>
        </w:rPr>
        <w:t xml:space="preserve"> </w:t>
      </w:r>
      <w:r>
        <w:rPr>
          <w:spacing w:val="-1"/>
        </w:rPr>
        <w:t>lawn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 and</w:t>
      </w:r>
      <w:r>
        <w:rPr>
          <w:spacing w:val="1"/>
        </w:rPr>
        <w:t xml:space="preserve"> </w:t>
      </w:r>
      <w:r>
        <w:rPr>
          <w:spacing w:val="-1"/>
        </w:rPr>
        <w:t>hardware</w:t>
      </w:r>
      <w:r>
        <w:rPr>
          <w:spacing w:val="1"/>
        </w:rPr>
        <w:t xml:space="preserve"> </w:t>
      </w:r>
      <w:r>
        <w:rPr>
          <w:spacing w:val="-1"/>
        </w:rPr>
        <w:t>retail</w:t>
      </w:r>
      <w:r>
        <w:t xml:space="preserve"> </w:t>
      </w:r>
      <w:r>
        <w:rPr>
          <w:spacing w:val="-1"/>
        </w:rPr>
        <w:t>sectors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name the </w:t>
      </w:r>
      <w:r>
        <w:t>main</w:t>
      </w:r>
      <w:r>
        <w:rPr>
          <w:spacing w:val="1"/>
        </w:rPr>
        <w:t xml:space="preserve"> </w:t>
      </w:r>
      <w:r>
        <w:rPr>
          <w:spacing w:val="-1"/>
        </w:rPr>
        <w:t>two.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more</w:t>
      </w:r>
      <w:r>
        <w:rPr>
          <w:spacing w:val="-1"/>
        </w:rPr>
        <w:t xml:space="preserve"> diversified</w:t>
      </w:r>
      <w:r>
        <w:rPr>
          <w:spacing w:val="1"/>
        </w:rPr>
        <w:t xml:space="preserve"> </w:t>
      </w:r>
      <w:r>
        <w:rPr>
          <w:spacing w:val="-1"/>
        </w:rPr>
        <w:t>group of</w:t>
      </w:r>
      <w:r>
        <w:rPr>
          <w:spacing w:val="3"/>
        </w:rP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specialise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lawn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 area,</w:t>
      </w:r>
      <w:r>
        <w:rPr>
          <w:spacing w:val="61"/>
        </w:rPr>
        <w:t xml:space="preserve"> </w:t>
      </w:r>
      <w:r>
        <w:t>or</w:t>
      </w:r>
      <w:r>
        <w:rPr>
          <w:spacing w:val="-1"/>
        </w:rPr>
        <w:t xml:space="preserve"> present</w:t>
      </w:r>
      <w: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2"/>
        </w:rPr>
        <w:t>lawn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 equipment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1"/>
        </w:rPr>
        <w:t xml:space="preserve"> </w:t>
      </w:r>
      <w:r>
        <w:rPr>
          <w:spacing w:val="-2"/>
        </w:rPr>
        <w:t>broader</w:t>
      </w:r>
      <w:r>
        <w:rPr>
          <w:spacing w:val="-1"/>
        </w:rPr>
        <w:t xml:space="preserve"> 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product</w:t>
      </w:r>
      <w:r>
        <w:rPr>
          <w:spacing w:val="51"/>
        </w:rPr>
        <w:t xml:space="preserve"> </w:t>
      </w:r>
      <w:r>
        <w:rPr>
          <w:spacing w:val="-1"/>
        </w:rPr>
        <w:t>offerings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sale.</w:t>
      </w:r>
    </w:p>
    <w:p w14:paraId="5F65E42F" w14:textId="77777777" w:rsidR="004863D4" w:rsidRDefault="009328F2">
      <w:pPr>
        <w:pStyle w:val="BodyText"/>
        <w:spacing w:before="202" w:line="275" w:lineRule="auto"/>
        <w:ind w:right="191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also </w:t>
      </w:r>
      <w:r>
        <w:t>a</w:t>
      </w:r>
      <w:r>
        <w:rPr>
          <w:spacing w:val="-1"/>
        </w:rPr>
        <w:t xml:space="preserve"> divergence</w:t>
      </w:r>
      <w:r>
        <w:rPr>
          <w:spacing w:val="1"/>
        </w:rPr>
        <w:t xml:space="preserve"> </w:t>
      </w:r>
      <w:r>
        <w:rPr>
          <w:spacing w:val="-1"/>
        </w:rPr>
        <w:t>in product</w:t>
      </w:r>
      <w: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price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home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markets.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Husqvarna</w:t>
      </w:r>
      <w:r>
        <w:rPr>
          <w:spacing w:val="1"/>
        </w:rPr>
        <w:t xml:space="preserve"> </w:t>
      </w:r>
      <w:r>
        <w:t xml:space="preserve">has </w:t>
      </w:r>
      <w:r>
        <w:rPr>
          <w:spacing w:val="-1"/>
        </w:rPr>
        <w:t>developed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strategy</w:t>
      </w:r>
      <w:r>
        <w:rPr>
          <w:spacing w:val="-2"/>
        </w:rPr>
        <w:t xml:space="preserve"> </w:t>
      </w:r>
      <w:r>
        <w:t>to</w:t>
      </w:r>
    </w:p>
    <w:p w14:paraId="5F65E430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31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32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33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34" w14:textId="77777777" w:rsidR="004863D4" w:rsidRDefault="004863D4">
      <w:pPr>
        <w:spacing w:before="6"/>
        <w:rPr>
          <w:rFonts w:ascii="Arial" w:eastAsia="Arial" w:hAnsi="Arial" w:cs="Arial"/>
          <w:sz w:val="10"/>
          <w:szCs w:val="10"/>
        </w:rPr>
      </w:pPr>
    </w:p>
    <w:p w14:paraId="5F65E435" w14:textId="4CD1FDC8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53" wp14:editId="09CB06D6">
                <wp:extent cx="1837690" cy="8890"/>
                <wp:effectExtent l="4445" t="8890" r="5715" b="1270"/>
                <wp:docPr id="459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460" name="Group 44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461" name="Freeform 4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0A2E82" id="Group 441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">
                <v:group id="Group 442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43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h1sMA&#10;AADcAAAADwAAAGRycy9kb3ducmV2LnhtbESPUWvCQBCE3wv+h2MLvtWLwUqJnlKEomAfrPUHLLlt&#10;kprbC3fbGP+9Jwh9HGbmG2a5Hlyregqx8WxgOslAEZfeNlwZOH1/vLyBioJssfVMBq4UYb0aPS2x&#10;sP7CX9QfpVIJwrFAA7VIV2gdy5ocxonviJP344NDSTJU2ga8JLhrdZ5lc+2w4bRQY0ebmsrz8c8Z&#10;OBzy7Cw59tu963/DHu3nK4kx4+fhfQFKaJD/8KO9swZm8yncz6Qj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mh1s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436" w14:textId="77777777" w:rsidR="004863D4" w:rsidRDefault="009328F2">
      <w:pPr>
        <w:spacing w:before="71"/>
        <w:ind w:left="118" w:right="166"/>
        <w:rPr>
          <w:rFonts w:ascii="Arial" w:eastAsia="Arial" w:hAnsi="Arial" w:cs="Arial"/>
          <w:sz w:val="24"/>
          <w:szCs w:val="24"/>
        </w:rPr>
      </w:pPr>
      <w:bookmarkStart w:id="202" w:name="_bookmark80"/>
      <w:bookmarkEnd w:id="202"/>
      <w:r>
        <w:rPr>
          <w:rFonts w:ascii="Arial"/>
          <w:spacing w:val="-1"/>
          <w:position w:val="10"/>
          <w:sz w:val="13"/>
        </w:rPr>
        <w:t>66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z w:val="24"/>
        </w:rPr>
        <w:t xml:space="preserve">See </w:t>
      </w:r>
      <w:r>
        <w:rPr>
          <w:rFonts w:ascii="Arial"/>
          <w:spacing w:val="-1"/>
          <w:sz w:val="24"/>
        </w:rPr>
        <w:t>IBISworld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(2015) </w:t>
      </w:r>
      <w:hyperlink r:id="rId114">
        <w:r>
          <w:rPr>
            <w:rFonts w:ascii="Arial"/>
            <w:color w:val="0000FF"/>
            <w:spacing w:val="-1"/>
            <w:sz w:val="24"/>
            <w:u w:val="single" w:color="0000FF"/>
          </w:rPr>
          <w:t>IBISworld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website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summary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of</w:t>
        </w:r>
        <w:r>
          <w:rPr>
            <w:rFonts w:ascii="Arial"/>
            <w:color w:val="0000FF"/>
            <w:spacing w:val="3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the</w:t>
        </w:r>
        <w:r>
          <w:rPr>
            <w:rFonts w:ascii="Arial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May</w:t>
        </w:r>
        <w:r>
          <w:rPr>
            <w:rFonts w:ascii="Arial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2015 report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: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Marine</w:t>
        </w:r>
      </w:hyperlink>
      <w:r>
        <w:rPr>
          <w:rFonts w:ascii="Arial"/>
          <w:i/>
          <w:color w:val="0000FF"/>
          <w:sz w:val="24"/>
        </w:rPr>
        <w:t xml:space="preserve"> </w:t>
      </w:r>
      <w:hyperlink r:id="rId115">
        <w:r>
          <w:rPr>
            <w:rFonts w:ascii="Arial"/>
            <w:i/>
            <w:color w:val="0000FF"/>
            <w:sz w:val="24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Equipment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Retailing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Market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Research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Report</w:t>
        </w:r>
      </w:hyperlink>
    </w:p>
    <w:p w14:paraId="5F65E437" w14:textId="77777777" w:rsidR="004863D4" w:rsidRDefault="004863D4">
      <w:pPr>
        <w:rPr>
          <w:rFonts w:ascii="Arial" w:eastAsia="Arial" w:hAnsi="Arial" w:cs="Arial"/>
          <w:sz w:val="24"/>
          <w:szCs w:val="24"/>
        </w:rPr>
        <w:sectPr w:rsidR="004863D4">
          <w:pgSz w:w="11910" w:h="16840"/>
          <w:pgMar w:top="1340" w:right="1180" w:bottom="640" w:left="1300" w:header="0" w:footer="454" w:gutter="0"/>
          <w:cols w:space="720"/>
        </w:sectPr>
      </w:pPr>
    </w:p>
    <w:p w14:paraId="5F65E438" w14:textId="77777777" w:rsidR="004863D4" w:rsidRDefault="009328F2">
      <w:pPr>
        <w:pStyle w:val="BodyText"/>
        <w:spacing w:before="58" w:line="245" w:lineRule="auto"/>
        <w:ind w:left="198" w:right="326"/>
      </w:pPr>
      <w:r>
        <w:rPr>
          <w:spacing w:val="-1"/>
        </w:rPr>
        <w:t>target</w:t>
      </w:r>
      <w:r>
        <w:t xml:space="preserve"> the</w:t>
      </w:r>
      <w:r>
        <w:rPr>
          <w:spacing w:val="-1"/>
        </w:rPr>
        <w:t xml:space="preserve"> professional</w:t>
      </w:r>
      <w:r>
        <w:rPr>
          <w:spacing w:val="-3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care market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means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increasing</w:t>
      </w:r>
      <w:r>
        <w:rPr>
          <w:spacing w:val="-4"/>
        </w:rPr>
        <w:t xml:space="preserve"> </w:t>
      </w:r>
      <w:r>
        <w:t xml:space="preserve">net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income</w:t>
      </w:r>
      <w:r>
        <w:rPr>
          <w:spacing w:val="65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domestic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slows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8"/>
        </w:rPr>
        <w:t xml:space="preserve"> </w:t>
      </w:r>
      <w:hyperlink w:anchor="_bookmark81" w:history="1">
        <w:r>
          <w:rPr>
            <w:spacing w:val="-1"/>
            <w:position w:val="11"/>
            <w:sz w:val="16"/>
          </w:rPr>
          <w:t>67</w:t>
        </w:r>
      </w:hyperlink>
      <w:r>
        <w:rPr>
          <w:spacing w:val="-1"/>
        </w:rPr>
        <w:t>.</w:t>
      </w:r>
    </w:p>
    <w:p w14:paraId="5F65E439" w14:textId="77777777" w:rsidR="004863D4" w:rsidRDefault="009328F2">
      <w:pPr>
        <w:pStyle w:val="BodyText"/>
        <w:spacing w:before="236" w:line="263" w:lineRule="auto"/>
        <w:ind w:left="198" w:right="232"/>
      </w:pPr>
      <w:r>
        <w:rPr>
          <w:spacing w:val="-1"/>
        </w:rPr>
        <w:t>Broadly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rPr>
          <w:spacing w:val="-1"/>
        </w:rPr>
        <w:t>comprised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9,206</w:t>
      </w:r>
      <w:r>
        <w:rPr>
          <w:spacing w:val="-1"/>
        </w:rPr>
        <w:t xml:space="preserve"> businesses</w:t>
      </w:r>
      <w:r>
        <w:t xml:space="preserve"> </w:t>
      </w:r>
      <w:r>
        <w:rPr>
          <w:spacing w:val="-1"/>
        </w:rPr>
        <w:t xml:space="preserve">in </w:t>
      </w:r>
      <w:r>
        <w:t>June</w:t>
      </w:r>
      <w:r>
        <w:rPr>
          <w:spacing w:val="-1"/>
        </w:rPr>
        <w:t xml:space="preserve"> 2009.</w:t>
      </w:r>
      <w:r>
        <w:rPr>
          <w:spacing w:val="67"/>
        </w:rPr>
        <w:t xml:space="preserve"> </w:t>
      </w:r>
      <w:r>
        <w:rPr>
          <w:spacing w:val="-1"/>
        </w:rPr>
        <w:t>Ibisworld</w:t>
      </w:r>
      <w:r>
        <w:rPr>
          <w:spacing w:val="1"/>
        </w:rPr>
        <w:t xml:space="preserve"> </w:t>
      </w:r>
      <w:r>
        <w:t>2012</w:t>
      </w:r>
      <w:r>
        <w:rPr>
          <w:spacing w:val="-1"/>
        </w:rPr>
        <w:t xml:space="preserve"> proposes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growth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hardware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retailing supplies</w:t>
      </w:r>
      <w:r>
        <w:rPr>
          <w:spacing w:val="45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period 2009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2014 averages</w:t>
      </w:r>
      <w:r>
        <w:t xml:space="preserve"> at </w:t>
      </w:r>
      <w:r>
        <w:rPr>
          <w:spacing w:val="-1"/>
        </w:rPr>
        <w:t xml:space="preserve">1.3 </w:t>
      </w:r>
      <w:r>
        <w:t>per</w:t>
      </w:r>
      <w:r>
        <w:rPr>
          <w:spacing w:val="-1"/>
        </w:rPr>
        <w:t xml:space="preserve"> cent.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August</w:t>
      </w:r>
      <w:r>
        <w:t xml:space="preserve"> </w:t>
      </w:r>
      <w:r>
        <w:rPr>
          <w:spacing w:val="-1"/>
        </w:rPr>
        <w:t>2013 the</w:t>
      </w:r>
      <w:r>
        <w:rPr>
          <w:spacing w:val="1"/>
        </w:rPr>
        <w:t xml:space="preserve"> </w:t>
      </w:r>
      <w:r>
        <w:rPr>
          <w:spacing w:val="-1"/>
        </w:rPr>
        <w:t>trend</w:t>
      </w:r>
      <w:r>
        <w:rPr>
          <w:spacing w:val="53"/>
        </w:rPr>
        <w:t xml:space="preserve"> </w:t>
      </w:r>
      <w:r>
        <w:rPr>
          <w:spacing w:val="-1"/>
        </w:rPr>
        <w:t>estimate</w:t>
      </w:r>
      <w:r>
        <w:rPr>
          <w:spacing w:val="1"/>
        </w:rPr>
        <w:t xml:space="preserve"> </w:t>
      </w:r>
      <w:r>
        <w:rPr>
          <w:spacing w:val="-1"/>
        </w:rPr>
        <w:t>in Australia</w:t>
      </w:r>
      <w:r>
        <w:rPr>
          <w:spacing w:val="1"/>
        </w:rPr>
        <w:t xml:space="preserve"> </w:t>
      </w:r>
      <w:r>
        <w:rPr>
          <w:spacing w:val="-1"/>
        </w:rPr>
        <w:t xml:space="preserve">rose </w:t>
      </w:r>
      <w:r>
        <w:t>for</w:t>
      </w:r>
      <w:r>
        <w:rPr>
          <w:spacing w:val="-1"/>
        </w:rPr>
        <w:t xml:space="preserve"> hardware,</w:t>
      </w:r>
      <w:r>
        <w:t xml:space="preserve"> </w:t>
      </w:r>
      <w:r>
        <w:rPr>
          <w:spacing w:val="-1"/>
        </w:rPr>
        <w:t xml:space="preserve">building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supplies</w:t>
      </w:r>
      <w:r>
        <w:t xml:space="preserve"> </w:t>
      </w:r>
      <w:r>
        <w:rPr>
          <w:spacing w:val="-1"/>
        </w:rPr>
        <w:t xml:space="preserve">retailing </w:t>
      </w:r>
      <w:r>
        <w:t>by</w:t>
      </w:r>
      <w:r>
        <w:rPr>
          <w:spacing w:val="-2"/>
        </w:rPr>
        <w:t xml:space="preserve"> </w:t>
      </w:r>
      <w:r>
        <w:t>0.6</w:t>
      </w:r>
      <w:r>
        <w:rPr>
          <w:spacing w:val="51"/>
        </w:rPr>
        <w:t xml:space="preserve"> </w:t>
      </w:r>
      <w:r>
        <w:t>per</w:t>
      </w:r>
      <w:r>
        <w:rPr>
          <w:spacing w:val="-1"/>
        </w:rPr>
        <w:t xml:space="preserve"> cent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 previous</w:t>
      </w:r>
      <w:r>
        <w:t xml:space="preserve"> </w:t>
      </w:r>
      <w:r>
        <w:rPr>
          <w:spacing w:val="-1"/>
        </w:rPr>
        <w:t>year</w:t>
      </w:r>
      <w:r>
        <w:rPr>
          <w:spacing w:val="9"/>
        </w:rPr>
        <w:t xml:space="preserve"> </w:t>
      </w:r>
      <w:hyperlink w:anchor="_bookmark82" w:history="1">
        <w:r>
          <w:rPr>
            <w:spacing w:val="-1"/>
            <w:position w:val="11"/>
            <w:sz w:val="16"/>
          </w:rPr>
          <w:t>68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53"/>
        </w:rPr>
        <w:t xml:space="preserve"> </w:t>
      </w:r>
      <w:r>
        <w:rPr>
          <w:spacing w:val="-1"/>
        </w:rPr>
        <w:t>estimated 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$248</w:t>
      </w:r>
      <w:r>
        <w:rPr>
          <w:spacing w:val="1"/>
        </w:rPr>
        <w:t xml:space="preserve"> </w:t>
      </w:r>
      <w:r>
        <w:rPr>
          <w:spacing w:val="-1"/>
        </w:rPr>
        <w:t>million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2009-10</w:t>
      </w:r>
      <w:r>
        <w:rPr>
          <w:spacing w:val="8"/>
        </w:rPr>
        <w:t xml:space="preserve"> </w:t>
      </w:r>
      <w:hyperlink w:anchor="_bookmark83" w:history="1">
        <w:r>
          <w:rPr>
            <w:spacing w:val="-1"/>
            <w:position w:val="11"/>
            <w:sz w:val="16"/>
          </w:rPr>
          <w:t>69</w:t>
        </w:r>
      </w:hyperlink>
      <w:r>
        <w:rPr>
          <w:spacing w:val="-1"/>
        </w:rPr>
        <w:t>.</w:t>
      </w:r>
    </w:p>
    <w:p w14:paraId="5F65E43A" w14:textId="77777777" w:rsidR="004863D4" w:rsidRDefault="009328F2">
      <w:pPr>
        <w:pStyle w:val="BodyText"/>
        <w:spacing w:before="209" w:line="277" w:lineRule="auto"/>
        <w:ind w:left="198" w:right="474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major characteristics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spark</w:t>
      </w:r>
      <w:r>
        <w:t xml:space="preserve"> </w:t>
      </w:r>
      <w:r>
        <w:rPr>
          <w:spacing w:val="-1"/>
        </w:rPr>
        <w:t>ignition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and their</w:t>
      </w:r>
      <w:r>
        <w:rPr>
          <w:spacing w:val="59"/>
        </w:rPr>
        <w:t xml:space="preserve"> </w:t>
      </w:r>
      <w:r>
        <w:rPr>
          <w:spacing w:val="-1"/>
        </w:rPr>
        <w:t>Australian industry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market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presented</w:t>
      </w:r>
      <w:r>
        <w:rPr>
          <w:spacing w:val="1"/>
        </w:rPr>
        <w:t xml:space="preserve"> </w:t>
      </w:r>
      <w:r>
        <w:rPr>
          <w:spacing w:val="-1"/>
        </w:rPr>
        <w:t>in Tables</w:t>
      </w:r>
      <w:r>
        <w:rPr>
          <w:spacing w:val="-2"/>
        </w:rPr>
        <w:t xml:space="preserve"> </w:t>
      </w:r>
      <w:r>
        <w:rPr>
          <w:spacing w:val="-1"/>
        </w:rPr>
        <w:t>A.2.4</w:t>
      </w:r>
      <w:r>
        <w:rPr>
          <w:spacing w:val="1"/>
        </w:rPr>
        <w:t xml:space="preserve"> </w:t>
      </w:r>
      <w:r>
        <w:rPr>
          <w:spacing w:val="-1"/>
        </w:rPr>
        <w:t>and A.2.5.</w:t>
      </w:r>
    </w:p>
    <w:p w14:paraId="5F65E43B" w14:textId="36071D34" w:rsidR="004863D4" w:rsidRDefault="00B00323">
      <w:pPr>
        <w:tabs>
          <w:tab w:val="left" w:pos="1638"/>
        </w:tabs>
        <w:spacing w:before="197"/>
        <w:ind w:left="19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488" behindDoc="1" locked="0" layoutInCell="1" allowOverlap="1" wp14:anchorId="5F65E554" wp14:editId="3C1CC039">
                <wp:simplePos x="0" y="0"/>
                <wp:positionH relativeFrom="page">
                  <wp:posOffset>900430</wp:posOffset>
                </wp:positionH>
                <wp:positionV relativeFrom="paragraph">
                  <wp:posOffset>806450</wp:posOffset>
                </wp:positionV>
                <wp:extent cx="1263650" cy="419100"/>
                <wp:effectExtent l="0" t="0" r="0" b="4445"/>
                <wp:wrapNone/>
                <wp:docPr id="452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419100"/>
                          <a:chOff x="1418" y="1270"/>
                          <a:chExt cx="1990" cy="660"/>
                        </a:xfrm>
                      </wpg:grpSpPr>
                      <wpg:grpSp>
                        <wpg:cNvPr id="453" name="Group 439"/>
                        <wpg:cNvGrpSpPr>
                          <a:grpSpLocks/>
                        </wpg:cNvGrpSpPr>
                        <wpg:grpSpPr bwMode="auto">
                          <a:xfrm>
                            <a:off x="1418" y="1270"/>
                            <a:ext cx="1990" cy="221"/>
                            <a:chOff x="1418" y="1270"/>
                            <a:chExt cx="1990" cy="221"/>
                          </a:xfrm>
                        </wpg:grpSpPr>
                        <wps:wsp>
                          <wps:cNvPr id="454" name="Freeform 440"/>
                          <wps:cNvSpPr>
                            <a:spLocks/>
                          </wps:cNvSpPr>
                          <wps:spPr bwMode="auto">
                            <a:xfrm>
                              <a:off x="1418" y="1270"/>
                              <a:ext cx="1990" cy="221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990"/>
                                <a:gd name="T2" fmla="+- 0 1491 1270"/>
                                <a:gd name="T3" fmla="*/ 1491 h 221"/>
                                <a:gd name="T4" fmla="+- 0 3408 1418"/>
                                <a:gd name="T5" fmla="*/ T4 w 1990"/>
                                <a:gd name="T6" fmla="+- 0 1491 1270"/>
                                <a:gd name="T7" fmla="*/ 1491 h 221"/>
                                <a:gd name="T8" fmla="+- 0 3408 1418"/>
                                <a:gd name="T9" fmla="*/ T8 w 1990"/>
                                <a:gd name="T10" fmla="+- 0 1270 1270"/>
                                <a:gd name="T11" fmla="*/ 1270 h 221"/>
                                <a:gd name="T12" fmla="+- 0 1418 1418"/>
                                <a:gd name="T13" fmla="*/ T12 w 1990"/>
                                <a:gd name="T14" fmla="+- 0 1270 1270"/>
                                <a:gd name="T15" fmla="*/ 1270 h 221"/>
                                <a:gd name="T16" fmla="+- 0 1418 1418"/>
                                <a:gd name="T17" fmla="*/ T16 w 1990"/>
                                <a:gd name="T18" fmla="+- 0 1491 1270"/>
                                <a:gd name="T19" fmla="*/ 14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221">
                                  <a:moveTo>
                                    <a:pt x="0" y="221"/>
                                  </a:moveTo>
                                  <a:lnTo>
                                    <a:pt x="1990" y="221"/>
                                  </a:lnTo>
                                  <a:lnTo>
                                    <a:pt x="1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7"/>
                        <wpg:cNvGrpSpPr>
                          <a:grpSpLocks/>
                        </wpg:cNvGrpSpPr>
                        <wpg:grpSpPr bwMode="auto">
                          <a:xfrm>
                            <a:off x="1418" y="1491"/>
                            <a:ext cx="1990" cy="219"/>
                            <a:chOff x="1418" y="1491"/>
                            <a:chExt cx="1990" cy="219"/>
                          </a:xfrm>
                        </wpg:grpSpPr>
                        <wps:wsp>
                          <wps:cNvPr id="456" name="Freeform 438"/>
                          <wps:cNvSpPr>
                            <a:spLocks/>
                          </wps:cNvSpPr>
                          <wps:spPr bwMode="auto">
                            <a:xfrm>
                              <a:off x="1418" y="1491"/>
                              <a:ext cx="1990" cy="21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990"/>
                                <a:gd name="T2" fmla="+- 0 1709 1491"/>
                                <a:gd name="T3" fmla="*/ 1709 h 219"/>
                                <a:gd name="T4" fmla="+- 0 3408 1418"/>
                                <a:gd name="T5" fmla="*/ T4 w 1990"/>
                                <a:gd name="T6" fmla="+- 0 1709 1491"/>
                                <a:gd name="T7" fmla="*/ 1709 h 219"/>
                                <a:gd name="T8" fmla="+- 0 3408 1418"/>
                                <a:gd name="T9" fmla="*/ T8 w 1990"/>
                                <a:gd name="T10" fmla="+- 0 1491 1491"/>
                                <a:gd name="T11" fmla="*/ 1491 h 219"/>
                                <a:gd name="T12" fmla="+- 0 1418 1418"/>
                                <a:gd name="T13" fmla="*/ T12 w 1990"/>
                                <a:gd name="T14" fmla="+- 0 1491 1491"/>
                                <a:gd name="T15" fmla="*/ 1491 h 219"/>
                                <a:gd name="T16" fmla="+- 0 1418 1418"/>
                                <a:gd name="T17" fmla="*/ T16 w 1990"/>
                                <a:gd name="T18" fmla="+- 0 1709 1491"/>
                                <a:gd name="T19" fmla="*/ 170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219">
                                  <a:moveTo>
                                    <a:pt x="0" y="218"/>
                                  </a:moveTo>
                                  <a:lnTo>
                                    <a:pt x="1990" y="218"/>
                                  </a:lnTo>
                                  <a:lnTo>
                                    <a:pt x="1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35"/>
                        <wpg:cNvGrpSpPr>
                          <a:grpSpLocks/>
                        </wpg:cNvGrpSpPr>
                        <wpg:grpSpPr bwMode="auto">
                          <a:xfrm>
                            <a:off x="1418" y="1709"/>
                            <a:ext cx="1990" cy="221"/>
                            <a:chOff x="1418" y="1709"/>
                            <a:chExt cx="1990" cy="221"/>
                          </a:xfrm>
                        </wpg:grpSpPr>
                        <wps:wsp>
                          <wps:cNvPr id="458" name="Freeform 436"/>
                          <wps:cNvSpPr>
                            <a:spLocks/>
                          </wps:cNvSpPr>
                          <wps:spPr bwMode="auto">
                            <a:xfrm>
                              <a:off x="1418" y="1709"/>
                              <a:ext cx="1990" cy="221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990"/>
                                <a:gd name="T2" fmla="+- 0 1930 1709"/>
                                <a:gd name="T3" fmla="*/ 1930 h 221"/>
                                <a:gd name="T4" fmla="+- 0 3408 1418"/>
                                <a:gd name="T5" fmla="*/ T4 w 1990"/>
                                <a:gd name="T6" fmla="+- 0 1930 1709"/>
                                <a:gd name="T7" fmla="*/ 1930 h 221"/>
                                <a:gd name="T8" fmla="+- 0 3408 1418"/>
                                <a:gd name="T9" fmla="*/ T8 w 1990"/>
                                <a:gd name="T10" fmla="+- 0 1709 1709"/>
                                <a:gd name="T11" fmla="*/ 1709 h 221"/>
                                <a:gd name="T12" fmla="+- 0 1418 1418"/>
                                <a:gd name="T13" fmla="*/ T12 w 1990"/>
                                <a:gd name="T14" fmla="+- 0 1709 1709"/>
                                <a:gd name="T15" fmla="*/ 1709 h 221"/>
                                <a:gd name="T16" fmla="+- 0 1418 1418"/>
                                <a:gd name="T17" fmla="*/ T16 w 1990"/>
                                <a:gd name="T18" fmla="+- 0 1930 1709"/>
                                <a:gd name="T19" fmla="*/ 19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221">
                                  <a:moveTo>
                                    <a:pt x="0" y="221"/>
                                  </a:moveTo>
                                  <a:lnTo>
                                    <a:pt x="1990" y="221"/>
                                  </a:lnTo>
                                  <a:lnTo>
                                    <a:pt x="1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9C3C0" id="Group 434" o:spid="_x0000_s1026" style="position:absolute;margin-left:70.9pt;margin-top:63.5pt;width:99.5pt;height:33pt;z-index:-140992;mso-position-horizontal-relative:page" coordorigin="1418,1270" coordsize="199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">
                <v:group id="Group 439" o:spid="_x0000_s1027" style="position:absolute;left:1418;top:1270;width:1990;height:221" coordorigin="1418,1270" coordsize="199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0" o:spid="_x0000_s1028" style="position:absolute;left:1418;top:1270;width:1990;height:221;visibility:visible;mso-wrap-style:square;v-text-anchor:top" coordsize="19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nNsUA&#10;AADcAAAADwAAAGRycy9kb3ducmV2LnhtbESP3WrCQBSE7wu+w3IEb4puKlYkuooUAkILof7cH7PH&#10;JJg9m+5uTfr2XUHwcpiZb5jVpjeNuJHztWUFb5MEBHFhdc2lguMhGy9A+ICssbFMCv7Iw2Y9eFlh&#10;qm3H33Tbh1JECPsUFVQhtKmUvqjIoJ/Yljh6F+sMhihdKbXDLsJNI6dJMpcGa44LFbb0UVFx3f8a&#10;BZzPu9fcXs6fLjtOs+7ndMi/TkqNhv12CSJQH57hR3unFczeZ3A/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ic2xQAAANwAAAAPAAAAAAAAAAAAAAAAAJgCAABkcnMv&#10;ZG93bnJldi54bWxQSwUGAAAAAAQABAD1AAAAigMAAAAA&#10;" path="m,221r1990,l1990,,,,,221xe" fillcolor="#4f81bd" stroked="f">
                    <v:path arrowok="t" o:connecttype="custom" o:connectlocs="0,1491;1990,1491;1990,1270;0,1270;0,1491" o:connectangles="0,0,0,0,0"/>
                  </v:shape>
                </v:group>
                <v:group id="Group 437" o:spid="_x0000_s1029" style="position:absolute;left:1418;top:1491;width:1990;height:219" coordorigin="1418,1491" coordsize="199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38" o:spid="_x0000_s1030" style="position:absolute;left:1418;top:1491;width:1990;height:219;visibility:visible;mso-wrap-style:square;v-text-anchor:top" coordsize="199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7HcUA&#10;AADcAAAADwAAAGRycy9kb3ducmV2LnhtbESPzWrDMBCE74W+g9hCLiWR6zY/uJGNCQR6KTROcl+s&#10;jW1irYyl2E6fvioUehxm5htmm02mFQP1rrGs4GURgSAurW64UnA67ucbEM4ja2wtk4I7OcjSx4ct&#10;JtqOfKCh8JUIEHYJKqi97xIpXVmTQbewHXHwLrY36IPsK6l7HAPctDKOopU02HBYqLGjXU3ltbgZ&#10;BUN8RPdsz/d1+Tl+m+trbnD9pdTsacrfQXia/H/4r/2hFbwtV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/sdxQAAANwAAAAPAAAAAAAAAAAAAAAAAJgCAABkcnMv&#10;ZG93bnJldi54bWxQSwUGAAAAAAQABAD1AAAAigMAAAAA&#10;" path="m,218r1990,l1990,,,,,218xe" fillcolor="#4f81bd" stroked="f">
                    <v:path arrowok="t" o:connecttype="custom" o:connectlocs="0,1709;1990,1709;1990,1491;0,1491;0,1709" o:connectangles="0,0,0,0,0"/>
                  </v:shape>
                </v:group>
                <v:group id="Group 435" o:spid="_x0000_s1031" style="position:absolute;left:1418;top:1709;width:1990;height:221" coordorigin="1418,1709" coordsize="199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36" o:spid="_x0000_s1032" style="position:absolute;left:1418;top:1709;width:1990;height:221;visibility:visible;mso-wrap-style:square;v-text-anchor:top" coordsize="19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tM8IA&#10;AADcAAAADwAAAGRycy9kb3ducmV2LnhtbERPW2vCMBR+H+w/hDPwZdh0solUo4xBQVAo8/J+bE4v&#10;2Jx0SbT13y8Pgz1+fPfVZjSduJPzrWUFb0kKgri0uuVawemYTxcgfEDW2FkmBQ/ysFk/P60w03bg&#10;b7ofQi1iCPsMFTQh9JmUvmzIoE9sTxy5yjqDIUJXS+1wiOGmk7M0nUuDLceGBnv6aqi8Hm5GARfz&#10;4bWw1WXn8tMsH37Ox2J/VmryMn4uQQQaw7/4z73VCt4/4tp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y0zwgAAANwAAAAPAAAAAAAAAAAAAAAAAJgCAABkcnMvZG93&#10;bnJldi54bWxQSwUGAAAAAAQABAD1AAAAhwMAAAAA&#10;" path="m,221r1990,l1990,,,,,221xe" fillcolor="#4f81bd" stroked="f">
                    <v:path arrowok="t" o:connecttype="custom" o:connectlocs="0,1930;1990,1930;1990,1709;0,1709;0,1930" o:connectangles="0,0,0,0,0"/>
                  </v:shape>
                </v:group>
                <w10:wrap anchorx="page"/>
              </v:group>
            </w:pict>
          </mc:Fallback>
        </mc:AlternateContent>
      </w:r>
      <w:bookmarkStart w:id="203" w:name="Table_A.2.4_Outdoor_Powered_Equipment_Re"/>
      <w:bookmarkEnd w:id="203"/>
      <w:r w:rsidR="009328F2">
        <w:rPr>
          <w:rFonts w:ascii="Arial"/>
          <w:i/>
          <w:spacing w:val="-1"/>
        </w:rPr>
        <w:t>Table</w:t>
      </w:r>
      <w:r w:rsidR="009328F2">
        <w:rPr>
          <w:rFonts w:ascii="Arial"/>
          <w:i/>
        </w:rPr>
        <w:t xml:space="preserve"> A.2.4</w:t>
      </w:r>
      <w:r w:rsidR="009328F2">
        <w:rPr>
          <w:rFonts w:ascii="Arial"/>
          <w:i/>
        </w:rPr>
        <w:tab/>
      </w:r>
      <w:r w:rsidR="009328F2">
        <w:rPr>
          <w:rFonts w:ascii="Arial"/>
          <w:i/>
          <w:spacing w:val="-1"/>
        </w:rPr>
        <w:t>Outdoor</w:t>
      </w:r>
      <w:r w:rsidR="009328F2">
        <w:rPr>
          <w:rFonts w:ascii="Arial"/>
          <w:i/>
          <w:spacing w:val="2"/>
        </w:rPr>
        <w:t xml:space="preserve"> </w:t>
      </w:r>
      <w:r w:rsidR="009328F2">
        <w:rPr>
          <w:rFonts w:ascii="Arial"/>
          <w:i/>
          <w:spacing w:val="-1"/>
        </w:rPr>
        <w:t>Powered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Equipment Retailers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and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Industry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Representation</w:t>
      </w:r>
    </w:p>
    <w:p w14:paraId="5F65E43C" w14:textId="77777777" w:rsidR="004863D4" w:rsidRDefault="004863D4">
      <w:pPr>
        <w:spacing w:before="8"/>
        <w:rPr>
          <w:rFonts w:ascii="Arial" w:eastAsia="Arial" w:hAnsi="Arial" w:cs="Arial"/>
          <w:i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5"/>
        <w:gridCol w:w="1669"/>
        <w:gridCol w:w="2004"/>
        <w:gridCol w:w="3541"/>
      </w:tblGrid>
      <w:tr w:rsidR="004863D4" w14:paraId="5F65E43E" w14:textId="77777777">
        <w:trPr>
          <w:trHeight w:hRule="exact" w:val="281"/>
        </w:trPr>
        <w:tc>
          <w:tcPr>
            <w:tcW w:w="9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3D" w14:textId="77777777" w:rsidR="004863D4" w:rsidRDefault="009328F2">
            <w:pPr>
              <w:pStyle w:val="TableParagraph"/>
              <w:spacing w:line="219" w:lineRule="exact"/>
              <w:ind w:left="21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Outdoor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Powered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Equipment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Retailers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and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Industry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Representation</w:t>
            </w:r>
          </w:p>
        </w:tc>
      </w:tr>
      <w:tr w:rsidR="004863D4" w14:paraId="5F65E443" w14:textId="77777777">
        <w:trPr>
          <w:trHeight w:hRule="exact" w:val="218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3F" w14:textId="77777777" w:rsidR="004863D4" w:rsidRDefault="004863D4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40" w14:textId="77777777" w:rsidR="004863D4" w:rsidRDefault="009328F2">
            <w:pPr>
              <w:pStyle w:val="TableParagraph"/>
              <w:spacing w:before="29" w:line="219" w:lineRule="exact"/>
              <w:ind w:left="3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Main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Players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41" w14:textId="77777777" w:rsidR="004863D4" w:rsidRDefault="009328F2">
            <w:pPr>
              <w:pStyle w:val="TableParagraph"/>
              <w:spacing w:before="29" w:line="219" w:lineRule="exact"/>
              <w:ind w:left="3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Membership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42" w14:textId="77777777" w:rsidR="004863D4" w:rsidRDefault="009328F2">
            <w:pPr>
              <w:pStyle w:val="TableParagraph"/>
              <w:spacing w:before="29" w:line="219" w:lineRule="exact"/>
              <w:ind w:left="2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Australian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Representative</w:t>
            </w:r>
            <w:r>
              <w:rPr>
                <w:rFonts w:ascii="Calibri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Organisations</w:t>
            </w:r>
          </w:p>
        </w:tc>
      </w:tr>
      <w:tr w:rsidR="004863D4" w14:paraId="5F65E448" w14:textId="77777777">
        <w:trPr>
          <w:trHeight w:hRule="exact" w:val="60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5F65E444" w14:textId="77777777" w:rsidR="004863D4" w:rsidRDefault="004863D4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F65E445" w14:textId="77777777" w:rsidR="004863D4" w:rsidRDefault="004863D4"/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14:paraId="5F65E446" w14:textId="77777777" w:rsidR="004863D4" w:rsidRDefault="004863D4"/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5F65E447" w14:textId="77777777" w:rsidR="004863D4" w:rsidRDefault="004863D4"/>
        </w:tc>
      </w:tr>
      <w:tr w:rsidR="004863D4" w14:paraId="5F65E44E" w14:textId="77777777">
        <w:trPr>
          <w:trHeight w:hRule="exact" w:val="1114"/>
        </w:trPr>
        <w:tc>
          <w:tcPr>
            <w:tcW w:w="2195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449" w14:textId="77777777" w:rsidR="004863D4" w:rsidRDefault="009328F2">
            <w:pPr>
              <w:pStyle w:val="TableParagraph"/>
              <w:ind w:left="424" w:right="161" w:hanging="2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Hardware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and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Nursery</w:t>
            </w:r>
            <w:r>
              <w:rPr>
                <w:rFonts w:ascii="Calibri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/</w:t>
            </w:r>
            <w:r>
              <w:rPr>
                <w:rFonts w:ascii="Calibri"/>
                <w:b/>
                <w:color w:val="FFFFFF"/>
                <w:spacing w:val="21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Garden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Industry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/</w:t>
            </w:r>
            <w:r>
              <w:rPr>
                <w:rFonts w:ascii="Calibri"/>
                <w:b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Outdoor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Retailers</w:t>
            </w:r>
          </w:p>
        </w:tc>
        <w:tc>
          <w:tcPr>
            <w:tcW w:w="1669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44A" w14:textId="77777777" w:rsidR="004863D4" w:rsidRDefault="009328F2">
            <w:pPr>
              <w:pStyle w:val="TableParagraph"/>
              <w:spacing w:line="219" w:lineRule="exact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Bunnings,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Masters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4B" w14:textId="77777777" w:rsidR="004863D4" w:rsidRDefault="009328F2">
            <w:pPr>
              <w:pStyle w:val="TableParagraph"/>
              <w:spacing w:line="219" w:lineRule="exact"/>
              <w:ind w:right="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9,000+</w:t>
            </w:r>
          </w:p>
          <w:p w14:paraId="5F65E44C" w14:textId="77777777" w:rsidR="004863D4" w:rsidRDefault="009328F2">
            <w:pPr>
              <w:pStyle w:val="TableParagraph"/>
              <w:spacing w:before="1"/>
              <w:ind w:left="125" w:right="13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(many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these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retailers</w:t>
            </w:r>
            <w:r>
              <w:rPr>
                <w:rFonts w:ascii="Calibri"/>
                <w:spacing w:val="2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do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carry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outdoor</w:t>
            </w:r>
            <w:r>
              <w:rPr>
                <w:rFonts w:ascii="Calibri"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power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equipment)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4D" w14:textId="77777777" w:rsidR="004863D4" w:rsidRDefault="009328F2">
            <w:pPr>
              <w:pStyle w:val="TableParagraph"/>
              <w:ind w:left="137" w:right="15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Hardware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Federation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Australia,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Hardware</w:t>
            </w:r>
            <w:r>
              <w:rPr>
                <w:rFonts w:ascii="Calibri"/>
                <w:spacing w:val="4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Association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(State),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Nursery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Garden</w:t>
            </w:r>
            <w:r>
              <w:rPr>
                <w:rFonts w:ascii="Calibri"/>
                <w:spacing w:val="4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Industry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Australia,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Australian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Retailers</w:t>
            </w:r>
            <w:r>
              <w:rPr>
                <w:rFonts w:ascii="Calibri"/>
                <w:spacing w:val="42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Association,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Australian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National Retail</w:t>
            </w:r>
            <w:r>
              <w:rPr>
                <w:rFonts w:ascii="Calibri"/>
                <w:spacing w:val="4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Association</w:t>
            </w:r>
          </w:p>
        </w:tc>
      </w:tr>
      <w:tr w:rsidR="004863D4" w14:paraId="5F65E453" w14:textId="77777777">
        <w:trPr>
          <w:trHeight w:hRule="exact" w:val="878"/>
        </w:trPr>
        <w:tc>
          <w:tcPr>
            <w:tcW w:w="2195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44F" w14:textId="77777777" w:rsidR="004863D4" w:rsidRDefault="009328F2">
            <w:pPr>
              <w:pStyle w:val="TableParagraph"/>
              <w:ind w:left="187" w:right="16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Distributors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/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Australian</w:t>
            </w:r>
            <w:r>
              <w:rPr>
                <w:rFonts w:ascii="Calibri"/>
                <w:b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representatives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overseas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manufacturers</w:t>
            </w:r>
          </w:p>
        </w:tc>
        <w:tc>
          <w:tcPr>
            <w:tcW w:w="1669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450" w14:textId="77777777" w:rsidR="004863D4" w:rsidRDefault="009328F2">
            <w:pPr>
              <w:pStyle w:val="TableParagraph"/>
              <w:ind w:left="111" w:right="12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Briggs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Stratton</w:t>
            </w:r>
            <w:r>
              <w:rPr>
                <w:rFonts w:ascii="Calibri"/>
                <w:spacing w:val="2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(includes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VICTA),</w:t>
            </w:r>
            <w:r>
              <w:rPr>
                <w:rFonts w:ascii="Calibri"/>
                <w:spacing w:val="26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Honda,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Stihl,</w:t>
            </w:r>
            <w:r>
              <w:rPr>
                <w:rFonts w:ascii="Calibri"/>
                <w:spacing w:val="26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Yamaha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51" w14:textId="77777777" w:rsidR="004863D4" w:rsidRDefault="009328F2">
            <w:pPr>
              <w:pStyle w:val="TableParagraph"/>
              <w:spacing w:line="219" w:lineRule="exact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35+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52" w14:textId="77777777" w:rsidR="004863D4" w:rsidRDefault="009328F2">
            <w:pPr>
              <w:pStyle w:val="TableParagraph"/>
              <w:ind w:left="1505" w:right="352" w:hanging="11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Outdoor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Power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Equipment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Association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(OPEA)</w:t>
            </w:r>
          </w:p>
        </w:tc>
      </w:tr>
    </w:tbl>
    <w:p w14:paraId="5F65E454" w14:textId="77777777" w:rsidR="004863D4" w:rsidRDefault="004863D4">
      <w:pPr>
        <w:rPr>
          <w:rFonts w:ascii="Arial" w:eastAsia="Arial" w:hAnsi="Arial" w:cs="Arial"/>
          <w:i/>
          <w:sz w:val="20"/>
          <w:szCs w:val="20"/>
        </w:rPr>
      </w:pPr>
    </w:p>
    <w:p w14:paraId="5F65E455" w14:textId="77777777" w:rsidR="004863D4" w:rsidRDefault="004863D4">
      <w:pPr>
        <w:spacing w:before="3"/>
        <w:rPr>
          <w:rFonts w:ascii="Arial" w:eastAsia="Arial" w:hAnsi="Arial" w:cs="Arial"/>
          <w:i/>
          <w:sz w:val="20"/>
          <w:szCs w:val="20"/>
        </w:rPr>
      </w:pPr>
    </w:p>
    <w:p w14:paraId="5F65E456" w14:textId="0B06AF4A" w:rsidR="004863D4" w:rsidRDefault="00B00323">
      <w:pPr>
        <w:tabs>
          <w:tab w:val="left" w:pos="1638"/>
        </w:tabs>
        <w:spacing w:before="72"/>
        <w:ind w:left="19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512" behindDoc="1" locked="0" layoutInCell="1" allowOverlap="1" wp14:anchorId="5F65E555" wp14:editId="1BE3BE42">
                <wp:simplePos x="0" y="0"/>
                <wp:positionH relativeFrom="page">
                  <wp:posOffset>900430</wp:posOffset>
                </wp:positionH>
                <wp:positionV relativeFrom="paragraph">
                  <wp:posOffset>-852170</wp:posOffset>
                </wp:positionV>
                <wp:extent cx="1263650" cy="419100"/>
                <wp:effectExtent l="0" t="0" r="0" b="2540"/>
                <wp:wrapNone/>
                <wp:docPr id="445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419100"/>
                          <a:chOff x="1418" y="-1342"/>
                          <a:chExt cx="1990" cy="660"/>
                        </a:xfrm>
                      </wpg:grpSpPr>
                      <wpg:grpSp>
                        <wpg:cNvPr id="446" name="Group 432"/>
                        <wpg:cNvGrpSpPr>
                          <a:grpSpLocks/>
                        </wpg:cNvGrpSpPr>
                        <wpg:grpSpPr bwMode="auto">
                          <a:xfrm>
                            <a:off x="1418" y="-1342"/>
                            <a:ext cx="1990" cy="221"/>
                            <a:chOff x="1418" y="-1342"/>
                            <a:chExt cx="1990" cy="221"/>
                          </a:xfrm>
                        </wpg:grpSpPr>
                        <wps:wsp>
                          <wps:cNvPr id="447" name="Freeform 433"/>
                          <wps:cNvSpPr>
                            <a:spLocks/>
                          </wps:cNvSpPr>
                          <wps:spPr bwMode="auto">
                            <a:xfrm>
                              <a:off x="1418" y="-1342"/>
                              <a:ext cx="1990" cy="221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990"/>
                                <a:gd name="T2" fmla="+- 0 -1121 -1342"/>
                                <a:gd name="T3" fmla="*/ -1121 h 221"/>
                                <a:gd name="T4" fmla="+- 0 3408 1418"/>
                                <a:gd name="T5" fmla="*/ T4 w 1990"/>
                                <a:gd name="T6" fmla="+- 0 -1121 -1342"/>
                                <a:gd name="T7" fmla="*/ -1121 h 221"/>
                                <a:gd name="T8" fmla="+- 0 3408 1418"/>
                                <a:gd name="T9" fmla="*/ T8 w 1990"/>
                                <a:gd name="T10" fmla="+- 0 -1342 -1342"/>
                                <a:gd name="T11" fmla="*/ -1342 h 221"/>
                                <a:gd name="T12" fmla="+- 0 1418 1418"/>
                                <a:gd name="T13" fmla="*/ T12 w 1990"/>
                                <a:gd name="T14" fmla="+- 0 -1342 -1342"/>
                                <a:gd name="T15" fmla="*/ -1342 h 221"/>
                                <a:gd name="T16" fmla="+- 0 1418 1418"/>
                                <a:gd name="T17" fmla="*/ T16 w 1990"/>
                                <a:gd name="T18" fmla="+- 0 -1121 -1342"/>
                                <a:gd name="T19" fmla="*/ -11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221">
                                  <a:moveTo>
                                    <a:pt x="0" y="221"/>
                                  </a:moveTo>
                                  <a:lnTo>
                                    <a:pt x="1990" y="221"/>
                                  </a:lnTo>
                                  <a:lnTo>
                                    <a:pt x="1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30"/>
                        <wpg:cNvGrpSpPr>
                          <a:grpSpLocks/>
                        </wpg:cNvGrpSpPr>
                        <wpg:grpSpPr bwMode="auto">
                          <a:xfrm>
                            <a:off x="1418" y="-1121"/>
                            <a:ext cx="1990" cy="219"/>
                            <a:chOff x="1418" y="-1121"/>
                            <a:chExt cx="1990" cy="219"/>
                          </a:xfrm>
                        </wpg:grpSpPr>
                        <wps:wsp>
                          <wps:cNvPr id="449" name="Freeform 431"/>
                          <wps:cNvSpPr>
                            <a:spLocks/>
                          </wps:cNvSpPr>
                          <wps:spPr bwMode="auto">
                            <a:xfrm>
                              <a:off x="1418" y="-1121"/>
                              <a:ext cx="1990" cy="219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990"/>
                                <a:gd name="T2" fmla="+- 0 -902 -1121"/>
                                <a:gd name="T3" fmla="*/ -902 h 219"/>
                                <a:gd name="T4" fmla="+- 0 3408 1418"/>
                                <a:gd name="T5" fmla="*/ T4 w 1990"/>
                                <a:gd name="T6" fmla="+- 0 -902 -1121"/>
                                <a:gd name="T7" fmla="*/ -902 h 219"/>
                                <a:gd name="T8" fmla="+- 0 3408 1418"/>
                                <a:gd name="T9" fmla="*/ T8 w 1990"/>
                                <a:gd name="T10" fmla="+- 0 -1121 -1121"/>
                                <a:gd name="T11" fmla="*/ -1121 h 219"/>
                                <a:gd name="T12" fmla="+- 0 1418 1418"/>
                                <a:gd name="T13" fmla="*/ T12 w 1990"/>
                                <a:gd name="T14" fmla="+- 0 -1121 -1121"/>
                                <a:gd name="T15" fmla="*/ -1121 h 219"/>
                                <a:gd name="T16" fmla="+- 0 1418 1418"/>
                                <a:gd name="T17" fmla="*/ T16 w 1990"/>
                                <a:gd name="T18" fmla="+- 0 -902 -1121"/>
                                <a:gd name="T19" fmla="*/ -90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219">
                                  <a:moveTo>
                                    <a:pt x="0" y="219"/>
                                  </a:moveTo>
                                  <a:lnTo>
                                    <a:pt x="1990" y="219"/>
                                  </a:lnTo>
                                  <a:lnTo>
                                    <a:pt x="1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28"/>
                        <wpg:cNvGrpSpPr>
                          <a:grpSpLocks/>
                        </wpg:cNvGrpSpPr>
                        <wpg:grpSpPr bwMode="auto">
                          <a:xfrm>
                            <a:off x="1418" y="-902"/>
                            <a:ext cx="1990" cy="221"/>
                            <a:chOff x="1418" y="-902"/>
                            <a:chExt cx="1990" cy="221"/>
                          </a:xfrm>
                        </wpg:grpSpPr>
                        <wps:wsp>
                          <wps:cNvPr id="451" name="Freeform 429"/>
                          <wps:cNvSpPr>
                            <a:spLocks/>
                          </wps:cNvSpPr>
                          <wps:spPr bwMode="auto">
                            <a:xfrm>
                              <a:off x="1418" y="-902"/>
                              <a:ext cx="1990" cy="221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990"/>
                                <a:gd name="T2" fmla="+- 0 -682 -902"/>
                                <a:gd name="T3" fmla="*/ -682 h 221"/>
                                <a:gd name="T4" fmla="+- 0 3408 1418"/>
                                <a:gd name="T5" fmla="*/ T4 w 1990"/>
                                <a:gd name="T6" fmla="+- 0 -682 -902"/>
                                <a:gd name="T7" fmla="*/ -682 h 221"/>
                                <a:gd name="T8" fmla="+- 0 3408 1418"/>
                                <a:gd name="T9" fmla="*/ T8 w 1990"/>
                                <a:gd name="T10" fmla="+- 0 -902 -902"/>
                                <a:gd name="T11" fmla="*/ -902 h 221"/>
                                <a:gd name="T12" fmla="+- 0 1418 1418"/>
                                <a:gd name="T13" fmla="*/ T12 w 1990"/>
                                <a:gd name="T14" fmla="+- 0 -902 -902"/>
                                <a:gd name="T15" fmla="*/ -902 h 221"/>
                                <a:gd name="T16" fmla="+- 0 1418 1418"/>
                                <a:gd name="T17" fmla="*/ T16 w 1990"/>
                                <a:gd name="T18" fmla="+- 0 -682 -902"/>
                                <a:gd name="T19" fmla="*/ -6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221">
                                  <a:moveTo>
                                    <a:pt x="0" y="220"/>
                                  </a:moveTo>
                                  <a:lnTo>
                                    <a:pt x="1990" y="220"/>
                                  </a:lnTo>
                                  <a:lnTo>
                                    <a:pt x="1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D2C07" id="Group 427" o:spid="_x0000_s1026" style="position:absolute;margin-left:70.9pt;margin-top:-67.1pt;width:99.5pt;height:33pt;z-index:-140968;mso-position-horizontal-relative:page" coordorigin="1418,-1342" coordsize="199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">
                <v:group id="Group 432" o:spid="_x0000_s1027" style="position:absolute;left:1418;top:-1342;width:1990;height:221" coordorigin="1418,-1342" coordsize="199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33" o:spid="_x0000_s1028" style="position:absolute;left:1418;top:-1342;width:1990;height:221;visibility:visible;mso-wrap-style:square;v-text-anchor:top" coordsize="19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vnMYA&#10;AADcAAAADwAAAGRycy9kb3ducmV2LnhtbESPS2vDMBCE74X+B7GFXkoiN4QkOFZCKRgCLZjmcd9Y&#10;6wexVq6kxO6/rwqFHIeZ+YbJtqPpxI2cby0reJ0mIIhLq1uuFRwP+WQFwgdkjZ1lUvBDHrabx4cM&#10;U20H/qLbPtQiQtinqKAJoU+l9GVDBv3U9sTRq6wzGKJ0tdQOhwg3nZwlyUIabDkuNNjTe0PlZX81&#10;CrhYDC+Frc4fLj/O8uH7dCg+T0o9P41vaxCBxnAP/7d3WsF8vo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UvnMYAAADcAAAADwAAAAAAAAAAAAAAAACYAgAAZHJz&#10;L2Rvd25yZXYueG1sUEsFBgAAAAAEAAQA9QAAAIsDAAAAAA==&#10;" path="m,221r1990,l1990,,,,,221xe" fillcolor="#4f81bd" stroked="f">
                    <v:path arrowok="t" o:connecttype="custom" o:connectlocs="0,-1121;1990,-1121;1990,-1342;0,-1342;0,-1121" o:connectangles="0,0,0,0,0"/>
                  </v:shape>
                </v:group>
                <v:group id="Group 430" o:spid="_x0000_s1029" style="position:absolute;left:1418;top:-1121;width:1990;height:219" coordorigin="1418,-1121" coordsize="199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31" o:spid="_x0000_s1030" style="position:absolute;left:1418;top:-1121;width:1990;height:219;visibility:visible;mso-wrap-style:square;v-text-anchor:top" coordsize="199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5ssUA&#10;AADcAAAADwAAAGRycy9kb3ducmV2LnhtbESPT2vCQBTE7wW/w/KEXopuTKXR1FWkIPQiVFPvj+xr&#10;Esy+Ddk1f/z0bqHQ4zAzv2E2u8HUoqPWVZYVLOYRCOLc6ooLBd/ZYbYC4TyyxtoyKRjJwW47edpg&#10;qm3PJ+rOvhABwi5FBaX3TSqly0sy6Oa2IQ7ej20N+iDbQuoW+wA3tYyj6E0arDgslNjQR0n59Xwz&#10;Cro4Q/diL2OSH/u7ub7uDSZfSj1Ph/07CE+D/w//tT+1guVyDb9nw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fmyxQAAANwAAAAPAAAAAAAAAAAAAAAAAJgCAABkcnMv&#10;ZG93bnJldi54bWxQSwUGAAAAAAQABAD1AAAAigMAAAAA&#10;" path="m,219r1990,l1990,,,,,219xe" fillcolor="#4f81bd" stroked="f">
                    <v:path arrowok="t" o:connecttype="custom" o:connectlocs="0,-902;1990,-902;1990,-1121;0,-1121;0,-902" o:connectangles="0,0,0,0,0"/>
                  </v:shape>
                </v:group>
                <v:group id="Group 428" o:spid="_x0000_s1031" style="position:absolute;left:1418;top:-902;width:1990;height:221" coordorigin="1418,-902" coordsize="199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29" o:spid="_x0000_s1032" style="position:absolute;left:1418;top:-902;width:1990;height:221;visibility:visible;mso-wrap-style:square;v-text-anchor:top" coordsize="19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ErsUA&#10;AADcAAAADwAAAGRycy9kb3ducmV2LnhtbESPS2vDMBCE74X8B7GFXkosJzQhuFFCCBgKLZi87ltr&#10;/aDWypHU2P33VaGQ4zAz3zDr7Wg6cSPnW8sKZkkKgri0uuVawfmUT1cgfEDW2FkmBT/kYbuZPKwx&#10;03bgA92OoRYRwj5DBU0IfSalLxsy6BPbE0evss5giNLVUjscItx0cp6mS2mw5bjQYE/7hsqv47dR&#10;wMVyeC5s9fnu8vM8H66XU/FxUerpcdy9ggg0hnv4v/2mFbwsZ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YSuxQAAANwAAAAPAAAAAAAAAAAAAAAAAJgCAABkcnMv&#10;ZG93bnJldi54bWxQSwUGAAAAAAQABAD1AAAAigMAAAAA&#10;" path="m,220r1990,l1990,,,,,220xe" fillcolor="#4f81bd" stroked="f">
                    <v:path arrowok="t" o:connecttype="custom" o:connectlocs="0,-682;1990,-682;1990,-902;0,-902;0,-682" o:connectangles="0,0,0,0,0"/>
                  </v:shape>
                </v:group>
                <w10:wrap anchorx="page"/>
              </v:group>
            </w:pict>
          </mc:Fallback>
        </mc:AlternateContent>
      </w:r>
      <w:bookmarkStart w:id="204" w:name="Table_A.2.5_Outdoor_Powered_Equipment_Ca"/>
      <w:bookmarkEnd w:id="204"/>
      <w:r w:rsidR="009328F2">
        <w:rPr>
          <w:rFonts w:ascii="Arial"/>
          <w:i/>
          <w:spacing w:val="-1"/>
        </w:rPr>
        <w:t>Table</w:t>
      </w:r>
      <w:r w:rsidR="009328F2">
        <w:rPr>
          <w:rFonts w:ascii="Arial"/>
          <w:i/>
        </w:rPr>
        <w:t xml:space="preserve"> A.2.5</w:t>
      </w:r>
      <w:r w:rsidR="009328F2">
        <w:rPr>
          <w:rFonts w:ascii="Arial"/>
          <w:i/>
        </w:rPr>
        <w:tab/>
      </w:r>
      <w:r w:rsidR="009328F2">
        <w:rPr>
          <w:rFonts w:ascii="Arial"/>
          <w:i/>
          <w:spacing w:val="-1"/>
        </w:rPr>
        <w:t>Outdoor</w:t>
      </w:r>
      <w:r w:rsidR="009328F2">
        <w:rPr>
          <w:rFonts w:ascii="Arial"/>
          <w:i/>
          <w:spacing w:val="2"/>
        </w:rPr>
        <w:t xml:space="preserve"> </w:t>
      </w:r>
      <w:r w:rsidR="009328F2">
        <w:rPr>
          <w:rFonts w:ascii="Arial"/>
          <w:i/>
          <w:spacing w:val="-1"/>
        </w:rPr>
        <w:t>Powered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Equipment Categories</w:t>
      </w:r>
      <w:r w:rsidR="009328F2">
        <w:rPr>
          <w:rFonts w:ascii="Arial"/>
          <w:i/>
          <w:spacing w:val="1"/>
        </w:rPr>
        <w:t xml:space="preserve"> </w:t>
      </w:r>
      <w:r w:rsidR="009328F2">
        <w:rPr>
          <w:rFonts w:ascii="Arial"/>
          <w:i/>
          <w:spacing w:val="-1"/>
        </w:rPr>
        <w:t>(based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on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number</w:t>
      </w:r>
      <w:r w:rsidR="009328F2">
        <w:rPr>
          <w:rFonts w:ascii="Arial"/>
          <w:i/>
          <w:spacing w:val="2"/>
        </w:rPr>
        <w:t xml:space="preserve"> </w:t>
      </w:r>
      <w:r w:rsidR="009328F2">
        <w:rPr>
          <w:rFonts w:ascii="Arial"/>
          <w:i/>
          <w:spacing w:val="-1"/>
        </w:rPr>
        <w:t>sold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in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2012)</w:t>
      </w:r>
    </w:p>
    <w:p w14:paraId="5F65E457" w14:textId="77777777" w:rsidR="004863D4" w:rsidRDefault="004863D4">
      <w:pPr>
        <w:spacing w:before="8"/>
        <w:rPr>
          <w:rFonts w:ascii="Arial" w:eastAsia="Arial" w:hAnsi="Arial" w:cs="Arial"/>
          <w:i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2970"/>
        <w:gridCol w:w="3442"/>
      </w:tblGrid>
      <w:tr w:rsidR="004863D4" w14:paraId="5F65E45B" w14:textId="77777777">
        <w:trPr>
          <w:trHeight w:hRule="exact" w:val="221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58" w14:textId="77777777" w:rsidR="004863D4" w:rsidRDefault="009328F2">
            <w:pPr>
              <w:pStyle w:val="TableParagraph"/>
              <w:spacing w:line="219" w:lineRule="exact"/>
              <w:ind w:left="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Most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popular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equipment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categories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59" w14:textId="77777777" w:rsidR="004863D4" w:rsidRDefault="009328F2">
            <w:pPr>
              <w:pStyle w:val="TableParagraph"/>
              <w:spacing w:line="219" w:lineRule="exact"/>
              <w:ind w:left="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2012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sales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14:paraId="5F65E45A" w14:textId="77777777" w:rsidR="004863D4" w:rsidRDefault="009328F2">
            <w:pPr>
              <w:pStyle w:val="TableParagraph"/>
              <w:spacing w:line="219" w:lineRule="exact"/>
              <w:ind w:left="10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As</w:t>
            </w:r>
            <w:r>
              <w:rPr>
                <w:rFonts w:ascii="Calibri"/>
                <w:b/>
                <w:color w:val="FFFFFF"/>
                <w:sz w:val="18"/>
              </w:rPr>
              <w:t xml:space="preserve"> %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of</w:t>
            </w:r>
            <w:r>
              <w:rPr>
                <w:rFonts w:ascii="Calibri"/>
                <w:b/>
                <w:color w:val="FFFFFF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total sales</w:t>
            </w:r>
          </w:p>
        </w:tc>
      </w:tr>
      <w:tr w:rsidR="004863D4" w14:paraId="5F65E45F" w14:textId="77777777">
        <w:trPr>
          <w:trHeight w:hRule="exact" w:val="60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14:paraId="5F65E45C" w14:textId="77777777" w:rsidR="004863D4" w:rsidRDefault="004863D4"/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5F65E45D" w14:textId="77777777" w:rsidR="004863D4" w:rsidRDefault="004863D4"/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</w:tcPr>
          <w:p w14:paraId="5F65E45E" w14:textId="77777777" w:rsidR="004863D4" w:rsidRDefault="004863D4"/>
        </w:tc>
      </w:tr>
      <w:tr w:rsidR="004863D4" w14:paraId="5F65E463" w14:textId="77777777">
        <w:trPr>
          <w:trHeight w:hRule="exact" w:val="235"/>
        </w:trPr>
        <w:tc>
          <w:tcPr>
            <w:tcW w:w="2891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460" w14:textId="77777777" w:rsidR="004863D4" w:rsidRDefault="009328F2">
            <w:pPr>
              <w:pStyle w:val="TableParagraph"/>
              <w:spacing w:line="219" w:lineRule="exact"/>
              <w:ind w:left="24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Line-Trimmers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and</w:t>
            </w:r>
            <w:r>
              <w:rPr>
                <w:rFonts w:ascii="Calibri"/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Brushcutters</w:t>
            </w:r>
          </w:p>
        </w:tc>
        <w:tc>
          <w:tcPr>
            <w:tcW w:w="297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461" w14:textId="77777777" w:rsidR="004863D4" w:rsidRDefault="009328F2">
            <w:pPr>
              <w:pStyle w:val="TableParagraph"/>
              <w:spacing w:line="219" w:lineRule="exact"/>
              <w:ind w:left="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266,421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62" w14:textId="77777777" w:rsidR="004863D4" w:rsidRDefault="009328F2">
            <w:pPr>
              <w:pStyle w:val="TableParagraph"/>
              <w:spacing w:line="219" w:lineRule="exact"/>
              <w:ind w:left="6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26%</w:t>
            </w:r>
          </w:p>
        </w:tc>
      </w:tr>
      <w:tr w:rsidR="004863D4" w14:paraId="5F65E467" w14:textId="77777777">
        <w:trPr>
          <w:trHeight w:hRule="exact" w:val="233"/>
        </w:trPr>
        <w:tc>
          <w:tcPr>
            <w:tcW w:w="2891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464" w14:textId="77777777" w:rsidR="004863D4" w:rsidRDefault="009328F2">
            <w:pPr>
              <w:pStyle w:val="TableParagraph"/>
              <w:spacing w:before="7"/>
              <w:ind w:left="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Chainsaws</w:t>
            </w:r>
          </w:p>
        </w:tc>
        <w:tc>
          <w:tcPr>
            <w:tcW w:w="297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465" w14:textId="77777777" w:rsidR="004863D4" w:rsidRDefault="009328F2">
            <w:pPr>
              <w:pStyle w:val="TableParagraph"/>
              <w:spacing w:before="7"/>
              <w:ind w:left="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139,278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66" w14:textId="77777777" w:rsidR="004863D4" w:rsidRDefault="009328F2">
            <w:pPr>
              <w:pStyle w:val="TableParagraph"/>
              <w:spacing w:before="7"/>
              <w:ind w:left="6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13%</w:t>
            </w:r>
          </w:p>
        </w:tc>
      </w:tr>
      <w:tr w:rsidR="004863D4" w14:paraId="5F65E46B" w14:textId="77777777">
        <w:trPr>
          <w:trHeight w:hRule="exact" w:val="235"/>
        </w:trPr>
        <w:tc>
          <w:tcPr>
            <w:tcW w:w="2891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468" w14:textId="77777777" w:rsidR="004863D4" w:rsidRDefault="009328F2">
            <w:pPr>
              <w:pStyle w:val="TableParagraph"/>
              <w:spacing w:before="6"/>
              <w:ind w:left="6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Blowers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and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vacuums</w:t>
            </w:r>
          </w:p>
        </w:tc>
        <w:tc>
          <w:tcPr>
            <w:tcW w:w="297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469" w14:textId="77777777" w:rsidR="004863D4" w:rsidRDefault="009328F2">
            <w:pPr>
              <w:pStyle w:val="TableParagraph"/>
              <w:spacing w:before="6"/>
              <w:ind w:left="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137,616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6A" w14:textId="77777777" w:rsidR="004863D4" w:rsidRDefault="009328F2">
            <w:pPr>
              <w:pStyle w:val="TableParagraph"/>
              <w:spacing w:before="6"/>
              <w:ind w:left="6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13%</w:t>
            </w:r>
          </w:p>
        </w:tc>
      </w:tr>
      <w:tr w:rsidR="004863D4" w14:paraId="5F65E46F" w14:textId="77777777">
        <w:trPr>
          <w:trHeight w:hRule="exact" w:val="221"/>
        </w:trPr>
        <w:tc>
          <w:tcPr>
            <w:tcW w:w="2891" w:type="dxa"/>
            <w:tcBorders>
              <w:top w:val="nil"/>
              <w:left w:val="nil"/>
              <w:bottom w:val="nil"/>
              <w:right w:val="single" w:sz="25" w:space="0" w:color="FFFFFF"/>
            </w:tcBorders>
            <w:shd w:val="clear" w:color="auto" w:fill="4F81BD"/>
          </w:tcPr>
          <w:p w14:paraId="5F65E46C" w14:textId="77777777" w:rsidR="004863D4" w:rsidRDefault="009328F2">
            <w:pPr>
              <w:pStyle w:val="TableParagraph"/>
              <w:spacing w:before="6"/>
              <w:ind w:left="8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Hedge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trimmers</w:t>
            </w:r>
          </w:p>
        </w:tc>
        <w:tc>
          <w:tcPr>
            <w:tcW w:w="2970" w:type="dxa"/>
            <w:tcBorders>
              <w:top w:val="nil"/>
              <w:left w:val="single" w:sz="25" w:space="0" w:color="FFFFFF"/>
              <w:bottom w:val="nil"/>
              <w:right w:val="nil"/>
            </w:tcBorders>
            <w:shd w:val="clear" w:color="auto" w:fill="D3DFEE"/>
          </w:tcPr>
          <w:p w14:paraId="5F65E46D" w14:textId="77777777" w:rsidR="004863D4" w:rsidRDefault="009328F2">
            <w:pPr>
              <w:pStyle w:val="TableParagraph"/>
              <w:spacing w:before="6"/>
              <w:ind w:left="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56,510</w:t>
            </w:r>
          </w:p>
        </w:tc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14:paraId="5F65E46E" w14:textId="77777777" w:rsidR="004863D4" w:rsidRDefault="009328F2">
            <w:pPr>
              <w:pStyle w:val="TableParagraph"/>
              <w:spacing w:before="6"/>
              <w:ind w:left="6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5%</w:t>
            </w:r>
          </w:p>
        </w:tc>
      </w:tr>
    </w:tbl>
    <w:p w14:paraId="5F65E470" w14:textId="77777777" w:rsidR="004863D4" w:rsidRDefault="009328F2">
      <w:pPr>
        <w:pStyle w:val="BodyText"/>
        <w:spacing w:before="17" w:line="276" w:lineRule="auto"/>
        <w:ind w:left="198" w:right="326"/>
      </w:pPr>
      <w:r>
        <w:rPr>
          <w:spacing w:val="-1"/>
        </w:rPr>
        <w:t>Note: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2012 from data</w:t>
      </w:r>
      <w:r>
        <w:rPr>
          <w:spacing w:val="1"/>
        </w:rPr>
        <w:t xml:space="preserve"> </w:t>
      </w:r>
      <w:r>
        <w:rPr>
          <w:spacing w:val="-1"/>
        </w:rPr>
        <w:t>supplied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industry.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rPr>
          <w:spacing w:val="-1"/>
        </w:rPr>
        <w:t>outdoor powered</w:t>
      </w:r>
      <w:r>
        <w:rPr>
          <w:spacing w:val="6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in 2012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data</w:t>
      </w:r>
      <w:r>
        <w:rPr>
          <w:spacing w:val="1"/>
        </w:rPr>
        <w:t xml:space="preserve"> </w:t>
      </w:r>
      <w:r>
        <w:rPr>
          <w:spacing w:val="-1"/>
        </w:rPr>
        <w:t xml:space="preserve">supplied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1,035,679 units.</w:t>
      </w:r>
      <w:r>
        <w:rPr>
          <w:spacing w:val="-2"/>
        </w:rPr>
        <w:t xml:space="preserve"> </w:t>
      </w:r>
      <w:r>
        <w:rPr>
          <w:spacing w:val="-1"/>
        </w:rPr>
        <w:t>Push</w:t>
      </w:r>
      <w:r>
        <w:rPr>
          <w:spacing w:val="67"/>
        </w:rPr>
        <w:t xml:space="preserve"> </w:t>
      </w:r>
      <w:r>
        <w:rPr>
          <w:spacing w:val="-1"/>
        </w:rPr>
        <w:t>rotary</w:t>
      </w:r>
      <w:r>
        <w:rPr>
          <w:spacing w:val="-2"/>
        </w:rPr>
        <w:t xml:space="preserve"> </w:t>
      </w:r>
      <w:r>
        <w:rPr>
          <w:spacing w:val="-1"/>
        </w:rPr>
        <w:t>mowers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tractor </w:t>
      </w:r>
      <w:r>
        <w:t>or</w:t>
      </w:r>
      <w:r>
        <w:rPr>
          <w:spacing w:val="-1"/>
        </w:rPr>
        <w:t xml:space="preserve"> ride </w:t>
      </w:r>
      <w:r>
        <w:t>on</w:t>
      </w:r>
      <w:r>
        <w:rPr>
          <w:spacing w:val="-1"/>
        </w:rPr>
        <w:t xml:space="preserve"> mowers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categories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t xml:space="preserve">not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table</w:t>
      </w:r>
      <w:r>
        <w:rPr>
          <w:spacing w:val="1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DRIS</w:t>
      </w:r>
      <w:r>
        <w:rPr>
          <w:spacing w:val="-2"/>
        </w:rPr>
        <w:t xml:space="preserve"> </w:t>
      </w:r>
      <w:r>
        <w:rPr>
          <w:spacing w:val="-1"/>
        </w:rPr>
        <w:t>analysis.</w:t>
      </w:r>
      <w:r>
        <w:t xml:space="preserve"> See</w:t>
      </w:r>
      <w:r>
        <w:rPr>
          <w:spacing w:val="1"/>
        </w:rPr>
        <w:t xml:space="preserve"> </w:t>
      </w:r>
      <w:r>
        <w:rPr>
          <w:spacing w:val="-2"/>
        </w:rPr>
        <w:t>xx</w:t>
      </w:r>
      <w:r>
        <w:rPr>
          <w:spacing w:val="5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further information.</w:t>
      </w:r>
      <w:r>
        <w:rPr>
          <w:spacing w:val="-2"/>
        </w:rPr>
        <w:t xml:space="preserve"> </w:t>
      </w:r>
      <w:r>
        <w:rPr>
          <w:spacing w:val="-1"/>
        </w:rPr>
        <w:t>(Source:</w:t>
      </w:r>
      <w:r>
        <w:t xml:space="preserve"> </w:t>
      </w:r>
      <w:r>
        <w:rPr>
          <w:spacing w:val="-1"/>
        </w:rPr>
        <w:t>OPEA</w:t>
      </w:r>
      <w:r>
        <w:rPr>
          <w:spacing w:val="-2"/>
        </w:rPr>
        <w:t xml:space="preserve"> </w:t>
      </w:r>
      <w:r>
        <w:rPr>
          <w:spacing w:val="-1"/>
        </w:rPr>
        <w:t>2012)</w:t>
      </w:r>
    </w:p>
    <w:p w14:paraId="5F65E471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E472" w14:textId="77777777" w:rsidR="004863D4" w:rsidRDefault="004863D4">
      <w:pPr>
        <w:rPr>
          <w:rFonts w:ascii="Arial" w:eastAsia="Arial" w:hAnsi="Arial" w:cs="Arial"/>
          <w:sz w:val="24"/>
          <w:szCs w:val="24"/>
        </w:rPr>
      </w:pPr>
    </w:p>
    <w:p w14:paraId="5F65E473" w14:textId="77777777" w:rsidR="004863D4" w:rsidRDefault="009328F2">
      <w:pPr>
        <w:pStyle w:val="BodyText"/>
        <w:spacing w:before="166" w:line="266" w:lineRule="auto"/>
        <w:ind w:left="198" w:right="176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>estimate of</w:t>
      </w:r>
      <w:r>
        <w:rPr>
          <w:spacing w:val="3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(those covered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57"/>
        </w:rPr>
        <w:t xml:space="preserve"> </w:t>
      </w:r>
      <w:r>
        <w:rPr>
          <w:spacing w:val="-1"/>
        </w:rPr>
        <w:t>supporting this</w:t>
      </w:r>
      <w: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rPr>
          <w:spacing w:val="-1"/>
        </w:rPr>
        <w:t xml:space="preserve">RIS) </w:t>
      </w:r>
      <w:r>
        <w:t>to</w:t>
      </w:r>
      <w:r>
        <w:rPr>
          <w:spacing w:val="-1"/>
        </w:rPr>
        <w:t xml:space="preserve"> 2050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shown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Table A.2.6.</w:t>
      </w:r>
      <w:r>
        <w:rPr>
          <w:spacing w:val="-2"/>
        </w:rPr>
        <w:t xml:space="preserve"> </w:t>
      </w:r>
      <w:r>
        <w:rPr>
          <w:spacing w:val="-1"/>
        </w:rPr>
        <w:t>OPEA</w:t>
      </w:r>
      <w:r>
        <w:rPr>
          <w:spacing w:val="1"/>
        </w:rPr>
        <w:t xml:space="preserve"> </w:t>
      </w:r>
      <w:r>
        <w:rPr>
          <w:spacing w:val="-1"/>
        </w:rPr>
        <w:t>made available</w:t>
      </w:r>
      <w:r>
        <w:rPr>
          <w:spacing w:val="75"/>
        </w:rPr>
        <w:t xml:space="preserve"> </w:t>
      </w:r>
      <w:r>
        <w:rPr>
          <w:spacing w:val="-1"/>
        </w:rPr>
        <w:t>Australian market</w:t>
      </w:r>
      <w:r>
        <w:t xml:space="preserve"> </w:t>
      </w:r>
      <w:r>
        <w:rPr>
          <w:spacing w:val="-1"/>
        </w:rPr>
        <w:t>data it</w:t>
      </w:r>
      <w:r>
        <w:t xml:space="preserve"> </w:t>
      </w:r>
      <w:r>
        <w:rPr>
          <w:spacing w:val="-1"/>
        </w:rPr>
        <w:t xml:space="preserve">commissioned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broad</w:t>
      </w:r>
      <w:r>
        <w:rPr>
          <w:spacing w:val="1"/>
        </w:rPr>
        <w:t xml:space="preserve">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outdoor powered</w:t>
      </w:r>
      <w:r>
        <w:rPr>
          <w:spacing w:val="73"/>
        </w:rPr>
        <w:t xml:space="preserve"> </w:t>
      </w:r>
      <w:r>
        <w:rPr>
          <w:spacing w:val="-1"/>
        </w:rPr>
        <w:t>equipment</w:t>
      </w:r>
      <w:r>
        <w:rPr>
          <w:spacing w:val="8"/>
        </w:rPr>
        <w:t xml:space="preserve"> </w:t>
      </w:r>
      <w:hyperlink w:anchor="_bookmark84" w:history="1">
        <w:r>
          <w:rPr>
            <w:spacing w:val="-1"/>
            <w:position w:val="11"/>
            <w:sz w:val="16"/>
          </w:rPr>
          <w:t>70</w:t>
        </w:r>
      </w:hyperlink>
      <w:r>
        <w:rPr>
          <w:spacing w:val="-1"/>
        </w:rPr>
        <w:t>.</w:t>
      </w:r>
      <w:r>
        <w:t xml:space="preserve"> </w:t>
      </w:r>
      <w:r>
        <w:rPr>
          <w:spacing w:val="-1"/>
        </w:rPr>
        <w:t>However,</w:t>
      </w:r>
      <w:r>
        <w:rPr>
          <w:spacing w:val="3"/>
        </w:rPr>
        <w:t xml:space="preserve"> </w:t>
      </w:r>
      <w:r>
        <w:t>OPEA</w:t>
      </w:r>
      <w:r>
        <w:rPr>
          <w:spacing w:val="1"/>
        </w:rPr>
        <w:t xml:space="preserve"> </w:t>
      </w:r>
      <w:r>
        <w:rPr>
          <w:spacing w:val="-1"/>
        </w:rPr>
        <w:t>conceded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data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 xml:space="preserve">than </w:t>
      </w:r>
      <w:r>
        <w:t>60</w:t>
      </w:r>
      <w:r>
        <w:rPr>
          <w:spacing w:val="-1"/>
        </w:rPr>
        <w:t xml:space="preserve"> </w:t>
      </w:r>
      <w:r>
        <w:t>per</w:t>
      </w:r>
    </w:p>
    <w:p w14:paraId="5F65E474" w14:textId="77777777" w:rsidR="004863D4" w:rsidRDefault="004863D4">
      <w:pPr>
        <w:spacing w:before="8"/>
        <w:rPr>
          <w:rFonts w:ascii="Arial" w:eastAsia="Arial" w:hAnsi="Arial" w:cs="Arial"/>
          <w:sz w:val="19"/>
          <w:szCs w:val="19"/>
        </w:rPr>
      </w:pPr>
    </w:p>
    <w:p w14:paraId="5F65E475" w14:textId="01DD5F50" w:rsidR="004863D4" w:rsidRDefault="00B00323">
      <w:pPr>
        <w:spacing w:line="20" w:lineRule="atLeast"/>
        <w:ind w:left="1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57" wp14:editId="6FB4B053">
                <wp:extent cx="1837690" cy="8890"/>
                <wp:effectExtent l="4445" t="7620" r="5715" b="2540"/>
                <wp:docPr id="442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443" name="Group 4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444" name="Freeform 4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5116B1" id="Group 424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">
                <v:group id="Group 425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26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eLsMA&#10;AADcAAAADwAAAGRycy9kb3ducmV2LnhtbESPUWvCQBCE3wv9D8cWfKuXhlhK6ilSKAr6YLU/YMlt&#10;k2huL9xtY/z3nlDo4zAz3zDz5eg6NVCIrWcDL9MMFHHlbcu1ge/j5/MbqCjIFjvPZOBKEZaLx4c5&#10;ltZf+IuGg9QqQTiWaKAR6UutY9WQwzj1PXHyfnxwKEmGWtuAlwR3nc6z7FU7bDktNNjTR0PV+fDr&#10;DOz3eXaWHIf11g2nsEW7m5EYM3kaV++ghEb5D/+1N9ZAURRwP5OO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teLs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476" w14:textId="77777777" w:rsidR="004863D4" w:rsidRDefault="009328F2">
      <w:pPr>
        <w:spacing w:before="111"/>
        <w:ind w:left="198"/>
        <w:rPr>
          <w:rFonts w:ascii="Arial" w:eastAsia="Arial" w:hAnsi="Arial" w:cs="Arial"/>
          <w:sz w:val="24"/>
          <w:szCs w:val="24"/>
        </w:rPr>
      </w:pPr>
      <w:bookmarkStart w:id="205" w:name="_bookmark81"/>
      <w:bookmarkEnd w:id="205"/>
      <w:r>
        <w:rPr>
          <w:rFonts w:ascii="Calibri"/>
          <w:spacing w:val="-1"/>
          <w:position w:val="9"/>
          <w:sz w:val="12"/>
        </w:rPr>
        <w:t>67</w:t>
      </w:r>
      <w:r>
        <w:rPr>
          <w:rFonts w:ascii="Calibri"/>
          <w:spacing w:val="11"/>
          <w:position w:val="9"/>
          <w:sz w:val="12"/>
        </w:rPr>
        <w:t xml:space="preserve"> </w:t>
      </w:r>
      <w:hyperlink r:id="rId116">
        <w:r>
          <w:rPr>
            <w:rFonts w:ascii="Arial"/>
            <w:color w:val="0000FF"/>
            <w:spacing w:val="-2"/>
            <w:sz w:val="24"/>
            <w:u w:val="single" w:color="0000FF"/>
          </w:rPr>
          <w:t>Kinnander,</w:t>
        </w:r>
        <w:r>
          <w:rPr>
            <w:rFonts w:ascii="Arial"/>
            <w:color w:val="0000FF"/>
            <w:sz w:val="24"/>
            <w:u w:val="single" w:color="0000FF"/>
          </w:rPr>
          <w:t xml:space="preserve"> O.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4"/>
            <w:sz w:val="24"/>
            <w:u w:val="single" w:color="0000FF"/>
          </w:rPr>
          <w:t>(2011,</w:t>
        </w:r>
        <w:r>
          <w:rPr>
            <w:rFonts w:ascii="Arial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>November</w:t>
        </w:r>
        <w:r>
          <w:rPr>
            <w:rFonts w:ascii="Arial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color w:val="0000FF"/>
            <w:spacing w:val="-5"/>
            <w:sz w:val="24"/>
            <w:u w:val="single" w:color="0000FF"/>
          </w:rPr>
          <w:t>11).</w:t>
        </w:r>
        <w:r>
          <w:rPr>
            <w:rFonts w:ascii="Arial"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Husqvarna</w:t>
        </w:r>
        <w:r>
          <w:rPr>
            <w:rFonts w:ascii="Arial"/>
            <w:i/>
            <w:color w:val="0000FF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Chief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z w:val="24"/>
            <w:u w:val="single" w:color="0000FF"/>
          </w:rPr>
          <w:t>Sees</w:t>
        </w:r>
        <w:r>
          <w:rPr>
            <w:rFonts w:ascii="Arial"/>
            <w:i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1"/>
            <w:sz w:val="24"/>
            <w:u w:val="single" w:color="0000FF"/>
          </w:rPr>
          <w:t>U.S.</w:t>
        </w:r>
        <w:r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Arial"/>
            <w:i/>
            <w:color w:val="0000FF"/>
            <w:spacing w:val="-3"/>
            <w:sz w:val="24"/>
            <w:u w:val="single" w:color="0000FF"/>
          </w:rPr>
          <w:t>Chainsaw,</w:t>
        </w:r>
      </w:hyperlink>
    </w:p>
    <w:p w14:paraId="5F65E477" w14:textId="77777777" w:rsidR="004863D4" w:rsidRDefault="001F3843">
      <w:pPr>
        <w:ind w:left="340"/>
        <w:rPr>
          <w:rFonts w:ascii="Arial" w:eastAsia="Arial" w:hAnsi="Arial" w:cs="Arial"/>
          <w:sz w:val="24"/>
          <w:szCs w:val="24"/>
        </w:rPr>
      </w:pPr>
      <w:hyperlink r:id="rId117"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Lawnmower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Demand</w:t>
        </w:r>
        <w:r w:rsidR="009328F2">
          <w:rPr>
            <w:rFonts w:ascii="Arial"/>
            <w:i/>
            <w:color w:val="0000FF"/>
            <w:spacing w:val="-2"/>
            <w:sz w:val="24"/>
            <w:u w:val="single" w:color="0000FF"/>
          </w:rPr>
          <w:t xml:space="preserve"> </w:t>
        </w:r>
        <w:r w:rsidR="009328F2">
          <w:rPr>
            <w:rFonts w:ascii="Arial"/>
            <w:i/>
            <w:color w:val="0000FF"/>
            <w:spacing w:val="-1"/>
            <w:sz w:val="24"/>
            <w:u w:val="single" w:color="0000FF"/>
          </w:rPr>
          <w:t>Growth</w:t>
        </w:r>
        <w:r w:rsidR="009328F2">
          <w:rPr>
            <w:rFonts w:ascii="Arial"/>
            <w:i/>
            <w:color w:val="0000FF"/>
            <w:spacing w:val="1"/>
            <w:sz w:val="24"/>
            <w:u w:val="single" w:color="0000FF"/>
          </w:rPr>
          <w:t xml:space="preserve"> </w:t>
        </w:r>
      </w:hyperlink>
      <w:r w:rsidR="009328F2">
        <w:rPr>
          <w:rFonts w:ascii="Arial"/>
          <w:i/>
          <w:spacing w:val="-1"/>
          <w:sz w:val="24"/>
        </w:rPr>
        <w:t>(1)</w:t>
      </w:r>
      <w:r w:rsidR="009328F2">
        <w:rPr>
          <w:rFonts w:ascii="Arial"/>
          <w:spacing w:val="-1"/>
          <w:sz w:val="24"/>
        </w:rPr>
        <w:t>.</w:t>
      </w:r>
    </w:p>
    <w:p w14:paraId="5F65E478" w14:textId="77777777" w:rsidR="004863D4" w:rsidRDefault="009328F2">
      <w:pPr>
        <w:spacing w:before="41" w:line="275" w:lineRule="exact"/>
        <w:ind w:left="198"/>
        <w:rPr>
          <w:rFonts w:ascii="Arial" w:eastAsia="Arial" w:hAnsi="Arial" w:cs="Arial"/>
          <w:sz w:val="24"/>
          <w:szCs w:val="24"/>
        </w:rPr>
      </w:pPr>
      <w:bookmarkStart w:id="206" w:name="_bookmark82"/>
      <w:bookmarkEnd w:id="206"/>
      <w:r>
        <w:rPr>
          <w:rFonts w:ascii="Arial"/>
          <w:spacing w:val="-1"/>
          <w:position w:val="10"/>
          <w:sz w:val="13"/>
        </w:rPr>
        <w:t>68</w:t>
      </w:r>
      <w:r>
        <w:rPr>
          <w:rFonts w:ascii="Arial"/>
          <w:spacing w:val="17"/>
          <w:position w:val="10"/>
          <w:sz w:val="13"/>
        </w:rPr>
        <w:t xml:space="preserve"> </w:t>
      </w:r>
      <w:hyperlink r:id="rId118">
        <w:r>
          <w:rPr>
            <w:rFonts w:ascii="Arial"/>
            <w:color w:val="0000FF"/>
            <w:sz w:val="24"/>
            <w:u w:val="single" w:color="0000FF"/>
          </w:rPr>
          <w:t>ABS</w:t>
        </w:r>
        <w:r>
          <w:rPr>
            <w:rFonts w:ascii="Arial"/>
            <w:color w:val="0000FF"/>
            <w:spacing w:val="-1"/>
            <w:sz w:val="24"/>
            <w:u w:val="single" w:color="0000FF"/>
          </w:rPr>
          <w:t xml:space="preserve"> data</w:t>
        </w:r>
      </w:hyperlink>
    </w:p>
    <w:p w14:paraId="5F65E479" w14:textId="77777777" w:rsidR="004863D4" w:rsidRDefault="009328F2">
      <w:pPr>
        <w:ind w:left="198" w:right="474"/>
        <w:rPr>
          <w:rFonts w:ascii="Arial" w:eastAsia="Arial" w:hAnsi="Arial" w:cs="Arial"/>
          <w:sz w:val="24"/>
          <w:szCs w:val="24"/>
        </w:rPr>
      </w:pPr>
      <w:bookmarkStart w:id="207" w:name="_bookmark83"/>
      <w:bookmarkEnd w:id="207"/>
      <w:r>
        <w:rPr>
          <w:rFonts w:ascii="Arial"/>
          <w:spacing w:val="-1"/>
          <w:position w:val="10"/>
          <w:sz w:val="13"/>
        </w:rPr>
        <w:t>69</w:t>
      </w:r>
      <w:r>
        <w:rPr>
          <w:rFonts w:ascii="Arial"/>
          <w:spacing w:val="18"/>
          <w:position w:val="10"/>
          <w:sz w:val="13"/>
        </w:rPr>
        <w:t xml:space="preserve"> </w:t>
      </w:r>
      <w:r>
        <w:rPr>
          <w:rFonts w:ascii="Arial"/>
          <w:sz w:val="24"/>
        </w:rPr>
        <w:t>Based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1"/>
          <w:sz w:val="24"/>
        </w:rPr>
        <w:t xml:space="preserve"> Australian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Bureau 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Statistics.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(2010). </w:t>
      </w:r>
      <w:r>
        <w:rPr>
          <w:rFonts w:ascii="Arial"/>
          <w:i/>
          <w:spacing w:val="-1"/>
          <w:sz w:val="24"/>
        </w:rPr>
        <w:t>Australian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customs</w:t>
      </w:r>
      <w:r>
        <w:rPr>
          <w:rFonts w:ascii="Arial"/>
          <w:i/>
          <w:spacing w:val="5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value</w:t>
      </w:r>
      <w:r>
        <w:rPr>
          <w:rFonts w:ascii="Arial"/>
          <w:spacing w:val="-1"/>
          <w:sz w:val="24"/>
        </w:rPr>
        <w:t>.Canberra,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Australia.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ABS.</w:t>
      </w:r>
    </w:p>
    <w:p w14:paraId="5F65E47A" w14:textId="77777777" w:rsidR="004863D4" w:rsidRDefault="009328F2">
      <w:pPr>
        <w:pStyle w:val="BodyText"/>
        <w:spacing w:before="2"/>
        <w:ind w:left="198"/>
      </w:pPr>
      <w:bookmarkStart w:id="208" w:name="_bookmark84"/>
      <w:bookmarkEnd w:id="208"/>
      <w:r>
        <w:rPr>
          <w:spacing w:val="-1"/>
          <w:position w:val="10"/>
          <w:sz w:val="13"/>
        </w:rPr>
        <w:t>70</w:t>
      </w:r>
      <w:r>
        <w:rPr>
          <w:spacing w:val="17"/>
          <w:position w:val="10"/>
          <w:sz w:val="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hyperlink r:id="rId119">
        <w:r>
          <w:rPr>
            <w:color w:val="0000FF"/>
            <w:spacing w:val="-1"/>
            <w:u w:val="single" w:color="0000FF"/>
          </w:rPr>
          <w:t>Datamotive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2013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Homepage</w:t>
        </w:r>
      </w:hyperlink>
      <w:r>
        <w:rPr>
          <w:spacing w:val="-1"/>
        </w:rPr>
        <w:t>.</w:t>
      </w:r>
    </w:p>
    <w:p w14:paraId="5F65E47B" w14:textId="77777777" w:rsidR="004863D4" w:rsidRDefault="004863D4">
      <w:pPr>
        <w:sectPr w:rsidR="004863D4">
          <w:pgSz w:w="11910" w:h="16840"/>
          <w:pgMar w:top="1340" w:right="1060" w:bottom="640" w:left="1220" w:header="0" w:footer="454" w:gutter="0"/>
          <w:cols w:space="720"/>
        </w:sectPr>
      </w:pPr>
    </w:p>
    <w:p w14:paraId="5F65E47C" w14:textId="77777777" w:rsidR="004863D4" w:rsidRDefault="009328F2">
      <w:pPr>
        <w:pStyle w:val="BodyText"/>
        <w:spacing w:before="58" w:line="275" w:lineRule="auto"/>
        <w:ind w:right="109"/>
      </w:pPr>
      <w:r>
        <w:t>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market.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t>ABS</w:t>
      </w:r>
      <w:r>
        <w:rPr>
          <w:spacing w:val="-2"/>
        </w:rPr>
        <w:t xml:space="preserve"> </w:t>
      </w:r>
      <w:r>
        <w:rPr>
          <w:spacing w:val="-1"/>
        </w:rPr>
        <w:t>import</w:t>
      </w:r>
      <w:r>
        <w:t xml:space="preserve"> data</w:t>
      </w:r>
      <w:r>
        <w:rPr>
          <w:spacing w:val="-1"/>
        </w:rPr>
        <w:t xml:space="preserve"> spreadsheet,</w:t>
      </w:r>
      <w:r>
        <w:rPr>
          <w:spacing w:val="59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supplied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t xml:space="preserve"> used</w:t>
      </w:r>
      <w:r>
        <w:rPr>
          <w:spacing w:val="1"/>
        </w:rPr>
        <w:t xml:space="preserve"> </w:t>
      </w:r>
      <w:r>
        <w:rPr>
          <w:spacing w:val="-1"/>
        </w:rPr>
        <w:t>covering 1988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2012.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comprises</w:t>
      </w:r>
      <w:r>
        <w:t xml:space="preserve"> </w:t>
      </w:r>
      <w:r>
        <w:rPr>
          <w:spacing w:val="-1"/>
        </w:rPr>
        <w:t>two</w:t>
      </w:r>
      <w:r>
        <w:rPr>
          <w:spacing w:val="51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identified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ABS</w:t>
      </w:r>
      <w:r>
        <w:rPr>
          <w:spacing w:val="1"/>
        </w:rPr>
        <w:t xml:space="preserve"> </w:t>
      </w:r>
      <w:r>
        <w:rPr>
          <w:spacing w:val="-1"/>
        </w:rPr>
        <w:t>spreadsheet</w:t>
      </w:r>
      <w:r>
        <w:rPr>
          <w:spacing w:val="-2"/>
        </w:rPr>
        <w:t xml:space="preserve"> </w:t>
      </w:r>
      <w:r>
        <w:rPr>
          <w:spacing w:val="-1"/>
        </w:rPr>
        <w:t xml:space="preserve">under the following </w:t>
      </w:r>
      <w:r>
        <w:t xml:space="preserve">tariff </w:t>
      </w:r>
      <w:r>
        <w:rPr>
          <w:spacing w:val="-1"/>
        </w:rPr>
        <w:t>codes:</w:t>
      </w:r>
    </w:p>
    <w:p w14:paraId="5F65E47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602" w:firstLine="0"/>
      </w:pPr>
      <w:r>
        <w:rPr>
          <w:spacing w:val="-1"/>
        </w:rPr>
        <w:t>8467.89.0060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Hand held</w:t>
      </w:r>
      <w:r>
        <w:rPr>
          <w:spacing w:val="1"/>
        </w:rPr>
        <w:t xml:space="preserve"> </w:t>
      </w:r>
      <w:r>
        <w:rPr>
          <w:spacing w:val="-1"/>
        </w:rPr>
        <w:t>blowers,</w:t>
      </w:r>
      <w:r>
        <w:t xml:space="preserve"> </w:t>
      </w:r>
      <w:r>
        <w:rPr>
          <w:spacing w:val="-1"/>
        </w:rPr>
        <w:t>sweepers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vacuum</w:t>
      </w:r>
      <w:r>
        <w:rPr>
          <w:spacing w:val="2"/>
        </w:rPr>
        <w:t xml:space="preserve"> </w:t>
      </w:r>
      <w:r>
        <w:rPr>
          <w:spacing w:val="-1"/>
        </w:rPr>
        <w:t>(excl.</w:t>
      </w:r>
      <w:r>
        <w:t xml:space="preserve"> </w:t>
      </w:r>
      <w:r>
        <w:rPr>
          <w:spacing w:val="-1"/>
        </w:rPr>
        <w:t>those with</w:t>
      </w:r>
      <w:r>
        <w:rPr>
          <w:spacing w:val="1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self-contained electric</w:t>
      </w:r>
      <w:r>
        <w:rPr>
          <w:spacing w:val="-2"/>
        </w:rPr>
        <w:t xml:space="preserve"> </w:t>
      </w:r>
      <w:r>
        <w:rPr>
          <w:spacing w:val="-1"/>
        </w:rPr>
        <w:t>motor)</w:t>
      </w:r>
    </w:p>
    <w:p w14:paraId="5F65E47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597" w:firstLine="0"/>
      </w:pPr>
      <w:r>
        <w:rPr>
          <w:spacing w:val="-1"/>
        </w:rPr>
        <w:t>8467.89.0028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trimmers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line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blade head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self-contained</w:t>
      </w:r>
      <w:r>
        <w:rPr>
          <w:spacing w:val="59"/>
        </w:rPr>
        <w:t xml:space="preserve"> </w:t>
      </w:r>
      <w:r>
        <w:rPr>
          <w:spacing w:val="-1"/>
        </w:rPr>
        <w:t>non-electric</w:t>
      </w:r>
      <w:r>
        <w:t xml:space="preserve"> </w:t>
      </w:r>
      <w:r>
        <w:rPr>
          <w:spacing w:val="-1"/>
        </w:rPr>
        <w:t>motor.</w:t>
      </w:r>
    </w:p>
    <w:p w14:paraId="5F65E47F" w14:textId="77777777" w:rsidR="004863D4" w:rsidRDefault="009328F2">
      <w:pPr>
        <w:pStyle w:val="BodyText"/>
        <w:spacing w:before="202" w:line="275" w:lineRule="auto"/>
        <w:ind w:right="161"/>
      </w:pPr>
      <w:r>
        <w:t>These</w:t>
      </w:r>
      <w:r>
        <w:rPr>
          <w:spacing w:val="-1"/>
        </w:rPr>
        <w:t xml:space="preserve"> data</w:t>
      </w:r>
      <w:r>
        <w:rPr>
          <w:spacing w:val="1"/>
        </w:rPr>
        <w:t xml:space="preserve"> </w:t>
      </w:r>
      <w:r>
        <w:rPr>
          <w:spacing w:val="-1"/>
        </w:rPr>
        <w:t>relate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most</w:t>
      </w:r>
      <w:r>
        <w:t xml:space="preserve"> </w:t>
      </w:r>
      <w:r>
        <w:rPr>
          <w:spacing w:val="-1"/>
        </w:rPr>
        <w:t>hand-held engines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interest</w:t>
      </w:r>
      <w: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analysis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used</w:t>
      </w:r>
      <w:r>
        <w:rPr>
          <w:spacing w:val="51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base population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model.</w:t>
      </w:r>
      <w:r>
        <w:t xml:space="preserve"> </w:t>
      </w:r>
      <w:r>
        <w:rPr>
          <w:spacing w:val="-1"/>
        </w:rPr>
        <w:t>However</w:t>
      </w:r>
      <w:r>
        <w:rPr>
          <w:spacing w:val="2"/>
        </w:rPr>
        <w:t xml:space="preserve"> </w:t>
      </w:r>
      <w:r>
        <w:rPr>
          <w:spacing w:val="-1"/>
        </w:rPr>
        <w:t>chainsaws,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are included 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statistical</w:t>
      </w:r>
      <w:r>
        <w:t xml:space="preserve"> </w:t>
      </w:r>
      <w:r>
        <w:rPr>
          <w:spacing w:val="-1"/>
        </w:rPr>
        <w:t>codes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listed</w:t>
      </w:r>
      <w:r>
        <w:rPr>
          <w:spacing w:val="1"/>
        </w:rPr>
        <w:t xml:space="preserve"> </w:t>
      </w:r>
      <w:r>
        <w:rPr>
          <w:spacing w:val="-1"/>
        </w:rPr>
        <w:t>in either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73"/>
        </w:rPr>
        <w:t xml:space="preserve"> </w:t>
      </w:r>
      <w:r>
        <w:t>set.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under-represents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operating engine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estimate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t xml:space="preserve"> </w:t>
      </w:r>
      <w:r>
        <w:rPr>
          <w:spacing w:val="-1"/>
        </w:rPr>
        <w:t>produced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these equipment</w:t>
      </w:r>
      <w:r>
        <w:t xml:space="preserve"> </w:t>
      </w:r>
      <w:r>
        <w:rPr>
          <w:spacing w:val="-1"/>
        </w:rPr>
        <w:t>types.</w:t>
      </w:r>
      <w:r>
        <w:rPr>
          <w:spacing w:val="6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off-setting</w:t>
      </w:r>
      <w:r>
        <w:rPr>
          <w:spacing w:val="-4"/>
        </w:rPr>
        <w:t xml:space="preserve"> </w:t>
      </w:r>
      <w:r>
        <w:t>factor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re-export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some 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equipment,</w:t>
      </w:r>
      <w:r>
        <w:rPr>
          <w:spacing w:val="-2"/>
        </w:rPr>
        <w:t xml:space="preserve"> </w:t>
      </w:r>
      <w:r>
        <w:rPr>
          <w:spacing w:val="-1"/>
        </w:rPr>
        <w:t>mostly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neighbouring</w:t>
      </w:r>
      <w:r>
        <w:rPr>
          <w:spacing w:val="63"/>
        </w:rPr>
        <w:t xml:space="preserve"> </w:t>
      </w:r>
      <w:r>
        <w:rPr>
          <w:spacing w:val="-1"/>
        </w:rPr>
        <w:t>Indo-Pacific</w:t>
      </w:r>
      <w:r>
        <w:t xml:space="preserve"> </w:t>
      </w:r>
      <w:r>
        <w:rPr>
          <w:spacing w:val="-1"/>
        </w:rPr>
        <w:t>countries,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not </w:t>
      </w:r>
      <w:r>
        <w:rPr>
          <w:spacing w:val="-1"/>
        </w:rPr>
        <w:t xml:space="preserve">accounted </w:t>
      </w:r>
      <w:r>
        <w:t>for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set.</w:t>
      </w:r>
      <w:r>
        <w:rPr>
          <w:spacing w:val="-2"/>
        </w:rPr>
        <w:t xml:space="preserve"> </w:t>
      </w:r>
      <w:r>
        <w:rPr>
          <w:spacing w:val="-1"/>
        </w:rPr>
        <w:t>The forecast</w:t>
      </w:r>
      <w:r>
        <w:t xml:space="preserve"> </w:t>
      </w:r>
      <w:r>
        <w:rPr>
          <w:spacing w:val="-1"/>
        </w:rPr>
        <w:t>sales</w:t>
      </w:r>
      <w:r>
        <w:rPr>
          <w:spacing w:val="67"/>
        </w:rPr>
        <w:t xml:space="preserve"> </w:t>
      </w:r>
      <w:r>
        <w:rPr>
          <w:spacing w:val="-1"/>
        </w:rPr>
        <w:t>2013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2050 are</w:t>
      </w:r>
      <w:r>
        <w:rPr>
          <w:spacing w:val="1"/>
        </w:rPr>
        <w:t xml:space="preserve"> </w:t>
      </w:r>
      <w:r>
        <w:rPr>
          <w:spacing w:val="-1"/>
        </w:rPr>
        <w:t>estimated using linear regression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spacing w:val="1"/>
        </w:rPr>
        <w:t xml:space="preserve"> </w:t>
      </w:r>
      <w:r>
        <w:rPr>
          <w:spacing w:val="-1"/>
        </w:rPr>
        <w:t>year moving average</w:t>
      </w:r>
      <w:r>
        <w:rPr>
          <w:spacing w:val="57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 xml:space="preserve"> </w:t>
      </w:r>
      <w:r>
        <w:rPr>
          <w:spacing w:val="-1"/>
        </w:rPr>
        <w:t>data</w:t>
      </w:r>
    </w:p>
    <w:p w14:paraId="5F65E480" w14:textId="77777777" w:rsidR="004863D4" w:rsidRDefault="009328F2">
      <w:pPr>
        <w:numPr>
          <w:ilvl w:val="1"/>
          <w:numId w:val="1"/>
        </w:numPr>
        <w:tabs>
          <w:tab w:val="left" w:pos="839"/>
        </w:tabs>
        <w:spacing w:before="199"/>
        <w:ind w:hanging="720"/>
        <w:rPr>
          <w:rFonts w:ascii="Arial" w:eastAsia="Arial" w:hAnsi="Arial" w:cs="Arial"/>
        </w:rPr>
      </w:pPr>
      <w:bookmarkStart w:id="209" w:name="A.3_Consumer_choice_and_the_cost_of_good"/>
      <w:bookmarkStart w:id="210" w:name="_bookmark85"/>
      <w:bookmarkEnd w:id="209"/>
      <w:bookmarkEnd w:id="210"/>
      <w:r>
        <w:rPr>
          <w:rFonts w:ascii="Arial"/>
          <w:b/>
          <w:spacing w:val="-1"/>
        </w:rPr>
        <w:t>Consumer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choice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cost of goods</w:t>
      </w:r>
    </w:p>
    <w:p w14:paraId="5F65E481" w14:textId="77777777" w:rsidR="004863D4" w:rsidRDefault="004863D4">
      <w:pPr>
        <w:rPr>
          <w:rFonts w:ascii="Arial" w:eastAsia="Arial" w:hAnsi="Arial" w:cs="Arial"/>
          <w:b/>
          <w:bCs/>
          <w:sz w:val="21"/>
          <w:szCs w:val="21"/>
        </w:rPr>
      </w:pPr>
    </w:p>
    <w:p w14:paraId="5F65E482" w14:textId="77777777" w:rsidR="004863D4" w:rsidRDefault="009328F2">
      <w:pPr>
        <w:pStyle w:val="BodyText"/>
        <w:spacing w:line="275" w:lineRule="auto"/>
        <w:ind w:right="109"/>
      </w:pPr>
      <w:r>
        <w:t xml:space="preserve">This </w:t>
      </w:r>
      <w:r>
        <w:rPr>
          <w:spacing w:val="-1"/>
        </w:rPr>
        <w:t>section provides</w:t>
      </w:r>
      <w:r>
        <w:t xml:space="preserve"> a</w:t>
      </w:r>
      <w:r>
        <w:rPr>
          <w:spacing w:val="-1"/>
        </w:rPr>
        <w:t xml:space="preserve"> discussion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basis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modelling assumptions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65"/>
        </w:rPr>
        <w:t xml:space="preserve"> </w:t>
      </w:r>
      <w:r>
        <w:rPr>
          <w:spacing w:val="-1"/>
        </w:rPr>
        <w:t>demand.</w:t>
      </w:r>
      <w:r>
        <w:t xml:space="preserve"> It</w:t>
      </w:r>
      <w:r>
        <w:rPr>
          <w:spacing w:val="-4"/>
        </w:rPr>
        <w:t xml:space="preserve"> </w:t>
      </w:r>
      <w:r>
        <w:rPr>
          <w:spacing w:val="-1"/>
        </w:rP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consumer behaviour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equipment</w:t>
      </w:r>
      <w:r>
        <w:t xml:space="preserve"> </w:t>
      </w:r>
      <w:r>
        <w:rPr>
          <w:spacing w:val="-1"/>
        </w:rPr>
        <w:t>choice</w:t>
      </w:r>
      <w:r>
        <w:rPr>
          <w:spacing w:val="60"/>
        </w:rPr>
        <w:t xml:space="preserve"> </w:t>
      </w:r>
      <w:r>
        <w:t>and</w:t>
      </w:r>
      <w:r>
        <w:rPr>
          <w:spacing w:val="-1"/>
        </w:rPr>
        <w:t xml:space="preserve"> price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introduction of</w:t>
      </w:r>
      <w:r>
        <w:rPr>
          <w:spacing w:val="3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emission</w:t>
      </w:r>
      <w:r>
        <w:rPr>
          <w:spacing w:val="1"/>
        </w:rPr>
        <w:t xml:space="preserve"> </w:t>
      </w:r>
      <w:r>
        <w:rPr>
          <w:spacing w:val="-1"/>
        </w:rPr>
        <w:t>standards.</w:t>
      </w:r>
      <w:r>
        <w:t xml:space="preserve"> </w:t>
      </w:r>
      <w:r>
        <w:rPr>
          <w:spacing w:val="-1"/>
        </w:rPr>
        <w:t>Finally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provides</w:t>
      </w:r>
      <w:r>
        <w:t xml:space="preserve"> an</w:t>
      </w:r>
      <w:r>
        <w:rPr>
          <w:spacing w:val="50"/>
        </w:rPr>
        <w:t xml:space="preserve"> </w:t>
      </w:r>
      <w:r>
        <w:rPr>
          <w:spacing w:val="-1"/>
        </w:rPr>
        <w:t>estimate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(loss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utility) </w:t>
      </w:r>
      <w:r>
        <w:t>for</w:t>
      </w:r>
      <w:r>
        <w:rPr>
          <w:spacing w:val="-1"/>
        </w:rPr>
        <w:t xml:space="preserve"> each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t>choice,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48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discussed</w:t>
      </w:r>
      <w:r>
        <w:rPr>
          <w:spacing w:val="1"/>
        </w:rPr>
        <w:t xml:space="preserve"> </w:t>
      </w:r>
      <w:r>
        <w:rPr>
          <w:spacing w:val="-1"/>
        </w:rPr>
        <w:t>below.</w:t>
      </w:r>
    </w:p>
    <w:p w14:paraId="5F65E483" w14:textId="77777777" w:rsidR="004863D4" w:rsidRDefault="009328F2">
      <w:pPr>
        <w:numPr>
          <w:ilvl w:val="2"/>
          <w:numId w:val="1"/>
        </w:numPr>
        <w:tabs>
          <w:tab w:val="left" w:pos="839"/>
        </w:tabs>
        <w:spacing w:before="202" w:line="275" w:lineRule="auto"/>
        <w:ind w:left="118" w:right="608" w:firstLine="0"/>
        <w:rPr>
          <w:rFonts w:ascii="Arial" w:eastAsia="Arial" w:hAnsi="Arial" w:cs="Arial"/>
        </w:rPr>
      </w:pPr>
      <w:bookmarkStart w:id="211" w:name="A.3.1_Assumptions_regarding_engine_popul"/>
      <w:bookmarkEnd w:id="211"/>
      <w:r>
        <w:rPr>
          <w:rFonts w:ascii="Arial"/>
          <w:b/>
          <w:i/>
          <w:spacing w:val="-1"/>
        </w:rPr>
        <w:t>Assumptions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regarding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engine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populations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within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the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outboard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and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  <w:spacing w:val="-1"/>
        </w:rPr>
        <w:t>outdoor</w:t>
      </w:r>
      <w:r>
        <w:rPr>
          <w:rFonts w:ascii="Arial"/>
          <w:b/>
          <w:i/>
          <w:spacing w:val="42"/>
        </w:rPr>
        <w:t xml:space="preserve"> </w:t>
      </w:r>
      <w:r>
        <w:rPr>
          <w:rFonts w:ascii="Arial"/>
          <w:b/>
          <w:i/>
          <w:spacing w:val="-1"/>
        </w:rPr>
        <w:t>powered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equipment sectors</w:t>
      </w:r>
    </w:p>
    <w:p w14:paraId="5F65E484" w14:textId="77777777" w:rsidR="004863D4" w:rsidRDefault="004863D4">
      <w:pPr>
        <w:spacing w:before="8"/>
        <w:rPr>
          <w:rFonts w:ascii="Arial" w:eastAsia="Arial" w:hAnsi="Arial" w:cs="Arial"/>
          <w:b/>
          <w:bCs/>
          <w:i/>
          <w:sz w:val="17"/>
          <w:szCs w:val="17"/>
        </w:rPr>
      </w:pPr>
    </w:p>
    <w:p w14:paraId="5F65E485" w14:textId="77777777" w:rsidR="004863D4" w:rsidRDefault="009328F2">
      <w:pPr>
        <w:pStyle w:val="BodyText"/>
        <w:spacing w:line="276" w:lineRule="auto"/>
        <w:ind w:right="531"/>
      </w:pP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supplied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marine</w:t>
      </w:r>
      <w:r>
        <w:rPr>
          <w:spacing w:val="1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t xml:space="preserve"> that </w:t>
      </w:r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49"/>
        </w:rPr>
        <w:t xml:space="preserve"> </w:t>
      </w:r>
      <w:r>
        <w:rPr>
          <w:spacing w:val="-1"/>
        </w:rPr>
        <w:t>observable</w:t>
      </w:r>
      <w:r>
        <w:rPr>
          <w:spacing w:val="1"/>
        </w:rPr>
        <w:t xml:space="preserve"> </w:t>
      </w:r>
      <w:r>
        <w:rPr>
          <w:spacing w:val="-1"/>
        </w:rPr>
        <w:t>trend away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carburetted</w:t>
      </w:r>
      <w:r>
        <w:rPr>
          <w:spacing w:val="1"/>
        </w:rPr>
        <w:t xml:space="preserve"> </w:t>
      </w:r>
      <w:r>
        <w:rPr>
          <w:spacing w:val="-1"/>
        </w:rPr>
        <w:t>two-stroke motors</w:t>
      </w:r>
      <w:r>
        <w:t xml:space="preserve"> to</w:t>
      </w:r>
      <w:r>
        <w:rPr>
          <w:spacing w:val="-1"/>
        </w:rPr>
        <w:t xml:space="preserve"> direct</w:t>
      </w:r>
      <w:r>
        <w:rPr>
          <w:spacing w:val="-2"/>
        </w:rPr>
        <w:t xml:space="preserve"> </w:t>
      </w:r>
      <w:r>
        <w:rPr>
          <w:spacing w:val="-1"/>
        </w:rPr>
        <w:t>injection two-</w:t>
      </w:r>
      <w:r>
        <w:rPr>
          <w:spacing w:val="65"/>
        </w:rPr>
        <w:t xml:space="preserve"> </w:t>
      </w:r>
      <w:r>
        <w:rPr>
          <w:spacing w:val="-1"/>
        </w:rPr>
        <w:t>stroke</w:t>
      </w:r>
      <w:r>
        <w:rPr>
          <w:spacing w:val="1"/>
        </w:rPr>
        <w:t xml:space="preserve"> </w:t>
      </w:r>
      <w:r>
        <w:rPr>
          <w:spacing w:val="-1"/>
        </w:rPr>
        <w:t>and four-stroke motors.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aspect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consumer choice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captured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population model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outboard motors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case.</w:t>
      </w:r>
    </w:p>
    <w:p w14:paraId="5F65E486" w14:textId="77777777" w:rsidR="004863D4" w:rsidRDefault="009328F2">
      <w:pPr>
        <w:pStyle w:val="BodyText"/>
        <w:spacing w:before="199" w:line="276" w:lineRule="auto"/>
        <w:ind w:right="118"/>
      </w:pPr>
      <w:r>
        <w:rPr>
          <w:spacing w:val="-1"/>
        </w:rPr>
        <w:t>However supplied</w:t>
      </w:r>
      <w:r>
        <w:rPr>
          <w:spacing w:val="1"/>
        </w:rPr>
        <w:t xml:space="preserve"> </w:t>
      </w:r>
      <w:r>
        <w:rPr>
          <w:spacing w:val="-2"/>
        </w:rPr>
        <w:t>sales</w:t>
      </w:r>
      <w:r>
        <w:t xml:space="preserve"> </w:t>
      </w:r>
      <w:r>
        <w:rPr>
          <w:spacing w:val="-1"/>
        </w:rPr>
        <w:t xml:space="preserve">data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outdoor</w:t>
      </w:r>
      <w:r>
        <w:rPr>
          <w:spacing w:val="-3"/>
        </w:rPr>
        <w:t xml:space="preserve"> </w:t>
      </w:r>
      <w:r>
        <w:rPr>
          <w:spacing w:val="-1"/>
        </w:rPr>
        <w:t>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2"/>
        </w:rPr>
        <w:t>shows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sales</w:t>
      </w:r>
      <w:r>
        <w:t xml:space="preserve"> for</w:t>
      </w:r>
      <w:r>
        <w:rPr>
          <w:spacing w:val="7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could not</w:t>
      </w:r>
      <w:r>
        <w:t xml:space="preserve"> be</w:t>
      </w:r>
      <w:r>
        <w:rPr>
          <w:spacing w:val="-1"/>
        </w:rPr>
        <w:t xml:space="preserve"> disaggregated</w:t>
      </w:r>
      <w:r>
        <w:rPr>
          <w:spacing w:val="1"/>
        </w:rPr>
        <w:t xml:space="preserve"> </w:t>
      </w:r>
      <w:r>
        <w:rPr>
          <w:spacing w:val="-1"/>
        </w:rPr>
        <w:t>into compliant</w:t>
      </w:r>
      <w:r>
        <w:t xml:space="preserve"> </w:t>
      </w:r>
      <w:r>
        <w:rPr>
          <w:spacing w:val="-1"/>
        </w:rPr>
        <w:t xml:space="preserve">and </w:t>
      </w:r>
      <w:r>
        <w:t>non-</w:t>
      </w:r>
      <w:r>
        <w:rPr>
          <w:spacing w:val="47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engines.</w:t>
      </w:r>
      <w:r>
        <w:t xml:space="preserve"> </w:t>
      </w:r>
      <w:r>
        <w:rPr>
          <w:spacing w:val="-1"/>
        </w:rPr>
        <w:t>Consequently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1"/>
        </w:rPr>
        <w:t xml:space="preserve"> </w:t>
      </w:r>
      <w:r>
        <w:rPr>
          <w:spacing w:val="-1"/>
        </w:rPr>
        <w:t>trends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 xml:space="preserve">could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observed</w:t>
      </w:r>
      <w:r>
        <w:rPr>
          <w:spacing w:val="6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relative</w:t>
      </w:r>
      <w:r>
        <w:rPr>
          <w:spacing w:val="1"/>
        </w:rPr>
        <w:t xml:space="preserve"> </w:t>
      </w:r>
      <w:r>
        <w:rPr>
          <w:spacing w:val="-1"/>
        </w:rPr>
        <w:t>proportion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EPA</w:t>
      </w:r>
      <w:r>
        <w:rPr>
          <w:spacing w:val="41"/>
        </w:rPr>
        <w:t xml:space="preserve"> </w:t>
      </w:r>
      <w:r>
        <w:rPr>
          <w:spacing w:val="-1"/>
        </w:rPr>
        <w:t>NRSIEE</w:t>
      </w:r>
      <w:r>
        <w:rPr>
          <w:spacing w:val="-2"/>
        </w:rPr>
        <w:t xml:space="preserve"> </w:t>
      </w:r>
      <w:r>
        <w:t xml:space="preserve">market </w:t>
      </w:r>
      <w:r>
        <w:rPr>
          <w:spacing w:val="-1"/>
        </w:rPr>
        <w:t>studies.</w:t>
      </w:r>
      <w:r>
        <w:t xml:space="preserve"> 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 proportion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compliant</w:t>
      </w:r>
      <w:r>
        <w:t xml:space="preserve"> to</w:t>
      </w:r>
      <w:r>
        <w:rPr>
          <w:spacing w:val="49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sales</w:t>
      </w:r>
      <w:r>
        <w:t xml:space="preserve"> </w:t>
      </w:r>
      <w:r>
        <w:rPr>
          <w:spacing w:val="-1"/>
        </w:rPr>
        <w:t>remains</w:t>
      </w:r>
      <w:r>
        <w:t xml:space="preserve"> </w:t>
      </w:r>
      <w:r>
        <w:rPr>
          <w:spacing w:val="-1"/>
        </w:rPr>
        <w:t>constant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No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population model.</w:t>
      </w:r>
    </w:p>
    <w:p w14:paraId="5F65E487" w14:textId="77777777" w:rsidR="004863D4" w:rsidRDefault="009328F2">
      <w:pPr>
        <w:numPr>
          <w:ilvl w:val="2"/>
          <w:numId w:val="1"/>
        </w:numPr>
        <w:tabs>
          <w:tab w:val="left" w:pos="839"/>
        </w:tabs>
        <w:spacing w:before="201"/>
        <w:rPr>
          <w:rFonts w:ascii="Arial" w:eastAsia="Arial" w:hAnsi="Arial" w:cs="Arial"/>
        </w:rPr>
      </w:pPr>
      <w:bookmarkStart w:id="212" w:name="A.3.2_Consumer_behaviour"/>
      <w:bookmarkEnd w:id="212"/>
      <w:r>
        <w:rPr>
          <w:rFonts w:ascii="Arial"/>
          <w:b/>
          <w:i/>
          <w:spacing w:val="-1"/>
        </w:rPr>
        <w:t>Consumer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  <w:spacing w:val="-1"/>
        </w:rPr>
        <w:t>behaviour</w:t>
      </w:r>
    </w:p>
    <w:p w14:paraId="5F65E488" w14:textId="77777777" w:rsidR="004863D4" w:rsidRDefault="004863D4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5F65E489" w14:textId="77777777" w:rsidR="004863D4" w:rsidRDefault="009328F2">
      <w:pPr>
        <w:pStyle w:val="BodyText"/>
        <w:spacing w:line="276" w:lineRule="auto"/>
        <w:ind w:right="212"/>
      </w:pPr>
      <w:r>
        <w:rPr>
          <w:spacing w:val="-1"/>
        </w:rPr>
        <w:t xml:space="preserve">Consumer behaviour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hard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gauge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increased price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alternative</w:t>
      </w:r>
      <w:r>
        <w:rPr>
          <w:spacing w:val="57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non-compliant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 xml:space="preserve">replace under </w:t>
      </w:r>
      <w:r>
        <w:t>a</w:t>
      </w:r>
      <w:r>
        <w:rPr>
          <w:spacing w:val="-1"/>
        </w:rPr>
        <w:t xml:space="preserve"> policy</w:t>
      </w:r>
      <w:r>
        <w:rPr>
          <w:spacing w:val="67"/>
        </w:rPr>
        <w:t xml:space="preserve"> </w:t>
      </w:r>
      <w:r>
        <w:rPr>
          <w:spacing w:val="-1"/>
        </w:rPr>
        <w:t>option.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assumed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modelling that</w:t>
      </w:r>
      <w:r>
        <w:t xml:space="preserve"> </w:t>
      </w:r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61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faced with</w:t>
      </w:r>
      <w:r>
        <w:rPr>
          <w:spacing w:val="1"/>
        </w:rPr>
        <w:t xml:space="preserve"> </w:t>
      </w:r>
      <w:r>
        <w:rPr>
          <w:spacing w:val="-1"/>
        </w:rPr>
        <w:t xml:space="preserve">buying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expensive</w:t>
      </w:r>
      <w:r>
        <w:rPr>
          <w:spacing w:val="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engines,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they</w:t>
      </w:r>
      <w:r>
        <w:rPr>
          <w:spacing w:val="5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do.</w:t>
      </w:r>
    </w:p>
    <w:p w14:paraId="5F65E48A" w14:textId="77777777" w:rsidR="004863D4" w:rsidRDefault="004863D4">
      <w:pPr>
        <w:spacing w:line="276" w:lineRule="auto"/>
        <w:sectPr w:rsidR="004863D4">
          <w:pgSz w:w="11910" w:h="16840"/>
          <w:pgMar w:top="1340" w:right="1160" w:bottom="640" w:left="1300" w:header="0" w:footer="454" w:gutter="0"/>
          <w:cols w:space="720"/>
        </w:sectPr>
      </w:pPr>
    </w:p>
    <w:p w14:paraId="5F65E48B" w14:textId="77777777" w:rsidR="004863D4" w:rsidRDefault="009328F2">
      <w:pPr>
        <w:pStyle w:val="BodyText"/>
        <w:spacing w:before="58" w:line="275" w:lineRule="auto"/>
        <w:ind w:right="1063"/>
      </w:pP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bought</w:t>
      </w:r>
      <w:r>
        <w:t xml:space="preserve"> </w:t>
      </w:r>
      <w:r>
        <w:rPr>
          <w:spacing w:val="-1"/>
        </w:rPr>
        <w:t>these engines</w:t>
      </w:r>
      <w:r>
        <w:t xml:space="preserve"> </w:t>
      </w:r>
      <w:r>
        <w:rPr>
          <w:spacing w:val="-2"/>
        </w:rPr>
        <w:t>will</w:t>
      </w:r>
      <w:r>
        <w:t xml:space="preserve"> face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choice when</w:t>
      </w:r>
      <w:r>
        <w:rPr>
          <w:spacing w:val="1"/>
        </w:rPr>
        <w:t xml:space="preserve"> </w:t>
      </w:r>
      <w:r>
        <w:rPr>
          <w:spacing w:val="-1"/>
        </w:rPr>
        <w:t>replacing</w:t>
      </w:r>
      <w:r>
        <w:rPr>
          <w:spacing w:val="73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engine.</w:t>
      </w:r>
      <w: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t xml:space="preserve">costs </w:t>
      </w:r>
      <w:r>
        <w:rPr>
          <w:spacing w:val="-1"/>
        </w:rPr>
        <w:t>are associated with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alternative:</w:t>
      </w:r>
    </w:p>
    <w:p w14:paraId="5F65E48C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t>buy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engine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desired</w:t>
      </w:r>
    </w:p>
    <w:p w14:paraId="5F65E48D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8E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line="275" w:lineRule="auto"/>
        <w:ind w:right="1063" w:firstLine="0"/>
      </w:pP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extra</w:t>
      </w:r>
      <w:r>
        <w:rPr>
          <w:spacing w:val="1"/>
        </w:rPr>
        <w:t xml:space="preserve"> </w:t>
      </w:r>
      <w:r>
        <w:rPr>
          <w:spacing w:val="-1"/>
        </w:rPr>
        <w:t>expenditure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could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on</w:t>
      </w:r>
      <w:r>
        <w:rPr>
          <w:spacing w:val="-1"/>
        </w:rPr>
        <w:t xml:space="preserve"> other purchases,</w:t>
      </w:r>
      <w:r>
        <w:rPr>
          <w:spacing w:val="-2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saved</w:t>
      </w:r>
      <w:r>
        <w:rPr>
          <w:spacing w:val="1"/>
        </w:rPr>
        <w:t xml:space="preserve"> </w:t>
      </w:r>
      <w:r>
        <w:rPr>
          <w:spacing w:val="-1"/>
        </w:rPr>
        <w:t>(average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estimated in</w:t>
      </w:r>
      <w:r>
        <w:rPr>
          <w:spacing w:val="1"/>
        </w:rPr>
        <w:t xml:space="preserve"> </w:t>
      </w:r>
      <w:r>
        <w:rPr>
          <w:spacing w:val="-1"/>
        </w:rPr>
        <w:t>the distributional</w:t>
      </w:r>
      <w:r>
        <w:t xml:space="preserve"> </w:t>
      </w:r>
      <w:r>
        <w:rPr>
          <w:spacing w:val="-1"/>
        </w:rPr>
        <w:t>analysis)</w:t>
      </w:r>
    </w:p>
    <w:p w14:paraId="5F65E48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 w:line="275" w:lineRule="auto"/>
        <w:ind w:right="1571" w:firstLine="0"/>
      </w:pPr>
      <w:r>
        <w:rPr>
          <w:spacing w:val="-1"/>
        </w:rPr>
        <w:t>wait</w:t>
      </w:r>
      <w:r>
        <w:t xml:space="preserve"> 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longer period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save</w:t>
      </w:r>
      <w:r>
        <w:rPr>
          <w:spacing w:val="1"/>
        </w:rPr>
        <w:t xml:space="preserve"> </w:t>
      </w:r>
      <w:r>
        <w:rPr>
          <w:spacing w:val="-1"/>
        </w:rPr>
        <w:t>the additional</w:t>
      </w:r>
      <w:r>
        <w:rPr>
          <w:spacing w:val="-3"/>
        </w:rPr>
        <w:t xml:space="preserve"> </w:t>
      </w:r>
      <w:r>
        <w:rPr>
          <w:spacing w:val="-1"/>
        </w:rPr>
        <w:t>money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engine</w:t>
      </w:r>
    </w:p>
    <w:p w14:paraId="5F65E490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2" w:line="275" w:lineRule="auto"/>
        <w:ind w:right="1063" w:firstLine="0"/>
      </w:pP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extra</w:t>
      </w:r>
      <w:r>
        <w:rPr>
          <w:spacing w:val="1"/>
        </w:rPr>
        <w:t xml:space="preserve"> </w:t>
      </w:r>
      <w:r>
        <w:rPr>
          <w:spacing w:val="-1"/>
        </w:rPr>
        <w:t>expenditure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could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on</w:t>
      </w:r>
      <w:r>
        <w:rPr>
          <w:spacing w:val="-1"/>
        </w:rPr>
        <w:t xml:space="preserve"> other purchases,</w:t>
      </w:r>
      <w:r>
        <w:rPr>
          <w:spacing w:val="-2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saved</w:t>
      </w:r>
      <w:r>
        <w:rPr>
          <w:spacing w:val="1"/>
        </w:rPr>
        <w:t xml:space="preserve"> </w:t>
      </w:r>
      <w:r>
        <w:rPr>
          <w:spacing w:val="-1"/>
        </w:rPr>
        <w:t>(average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estimated in</w:t>
      </w:r>
      <w:r>
        <w:rPr>
          <w:spacing w:val="1"/>
        </w:rPr>
        <w:t xml:space="preserve"> </w:t>
      </w:r>
      <w:r>
        <w:rPr>
          <w:spacing w:val="-1"/>
        </w:rPr>
        <w:t>the distributional</w:t>
      </w:r>
      <w:r>
        <w:t xml:space="preserve"> </w:t>
      </w:r>
      <w:r>
        <w:rPr>
          <w:spacing w:val="-1"/>
        </w:rPr>
        <w:t>analysis)</w:t>
      </w:r>
    </w:p>
    <w:p w14:paraId="5F65E491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spacing w:before="202"/>
        <w:ind w:left="838"/>
      </w:pPr>
      <w:r>
        <w:t>the</w:t>
      </w:r>
      <w:r>
        <w:rPr>
          <w:spacing w:val="-1"/>
        </w:rPr>
        <w:t xml:space="preserve"> delay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satisfaction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acquiring </w:t>
      </w:r>
      <w:r>
        <w:t>and</w:t>
      </w:r>
      <w:r>
        <w:rPr>
          <w:spacing w:val="-1"/>
        </w:rPr>
        <w:t xml:space="preserve"> using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engine</w:t>
      </w:r>
    </w:p>
    <w:p w14:paraId="5F65E492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9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leave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market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altogether</w:t>
      </w:r>
    </w:p>
    <w:p w14:paraId="5F65E494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495" w14:textId="77777777" w:rsidR="004863D4" w:rsidRDefault="009328F2">
      <w:pPr>
        <w:pStyle w:val="BodyText"/>
        <w:numPr>
          <w:ilvl w:val="0"/>
          <w:numId w:val="15"/>
        </w:numPr>
        <w:tabs>
          <w:tab w:val="left" w:pos="839"/>
        </w:tabs>
        <w:ind w:left="838"/>
      </w:pPr>
      <w:r>
        <w:rPr>
          <w:spacing w:val="-1"/>
        </w:rPr>
        <w:t>loses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engaging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preferred activity.</w:t>
      </w:r>
    </w:p>
    <w:p w14:paraId="5F65E496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97" w14:textId="77777777" w:rsidR="004863D4" w:rsidRDefault="009328F2">
      <w:pPr>
        <w:pStyle w:val="BodyText"/>
        <w:spacing w:line="276" w:lineRule="auto"/>
        <w:ind w:right="767"/>
      </w:pPr>
      <w:r>
        <w:rPr>
          <w:spacing w:val="-1"/>
        </w:rPr>
        <w:t>Figure</w:t>
      </w:r>
      <w:r>
        <w:rPr>
          <w:spacing w:val="1"/>
        </w:rPr>
        <w:t xml:space="preserve"> </w:t>
      </w:r>
      <w:r>
        <w:t>A.3.1</w:t>
      </w:r>
      <w:r>
        <w:rPr>
          <w:spacing w:val="1"/>
        </w:rPr>
        <w:t xml:space="preserve"> </w:t>
      </w:r>
      <w:r>
        <w:rPr>
          <w:spacing w:val="-2"/>
        </w:rPr>
        <w:t>shows</w:t>
      </w:r>
      <w:r>
        <w:t xml:space="preserve"> </w:t>
      </w:r>
      <w:r>
        <w:rPr>
          <w:spacing w:val="-1"/>
        </w:rPr>
        <w:t>past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projected sales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compliant</w:t>
      </w:r>
      <w:r>
        <w:t xml:space="preserve"> </w:t>
      </w:r>
      <w:r>
        <w:rPr>
          <w:spacing w:val="-1"/>
        </w:rPr>
        <w:t>and non-compliant</w:t>
      </w:r>
      <w:r>
        <w:rPr>
          <w:spacing w:val="-2"/>
        </w:rPr>
        <w:t xml:space="preserve"> </w:t>
      </w:r>
      <w:r>
        <w:rPr>
          <w:spacing w:val="-1"/>
        </w:rPr>
        <w:t>engines</w:t>
      </w:r>
      <w:r>
        <w:rPr>
          <w:spacing w:val="65"/>
        </w:rPr>
        <w:t xml:space="preserve"> </w:t>
      </w:r>
      <w:r>
        <w:rPr>
          <w:spacing w:val="-1"/>
        </w:rPr>
        <w:t>under business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usual</w:t>
      </w:r>
      <w:r>
        <w:t xml:space="preserve"> </w:t>
      </w:r>
      <w:r>
        <w:rPr>
          <w:spacing w:val="-1"/>
        </w:rPr>
        <w:t>(BAU) conditions,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engines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scheme</w:t>
      </w:r>
      <w:r>
        <w:rPr>
          <w:spacing w:val="1"/>
        </w:rPr>
        <w:t xml:space="preserve"> </w:t>
      </w:r>
      <w:r>
        <w:rPr>
          <w:spacing w:val="-1"/>
        </w:rPr>
        <w:t>(Option</w:t>
      </w:r>
      <w:r>
        <w:rPr>
          <w:spacing w:val="1"/>
        </w:rPr>
        <w:t xml:space="preserve"> </w:t>
      </w:r>
      <w:r>
        <w:t>4)</w:t>
      </w:r>
      <w:r>
        <w:rPr>
          <w:spacing w:val="-1"/>
        </w:rPr>
        <w:t xml:space="preserve"> in place.</w:t>
      </w:r>
      <w:r>
        <w:t xml:space="preserve"> </w:t>
      </w:r>
      <w:r>
        <w:rPr>
          <w:spacing w:val="-1"/>
        </w:rPr>
        <w:t>Note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when </w:t>
      </w:r>
      <w:r>
        <w:t>the</w:t>
      </w:r>
      <w:r>
        <w:rPr>
          <w:spacing w:val="-1"/>
        </w:rPr>
        <w:t xml:space="preserve"> regulation</w:t>
      </w:r>
      <w:r>
        <w:rPr>
          <w:spacing w:val="1"/>
        </w:rPr>
        <w:t xml:space="preserve"> </w:t>
      </w:r>
      <w:r>
        <w:rPr>
          <w:spacing w:val="-1"/>
        </w:rPr>
        <w:t>takes</w:t>
      </w:r>
      <w: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(in</w:t>
      </w:r>
      <w:r>
        <w:rPr>
          <w:spacing w:val="51"/>
        </w:rPr>
        <w:t xml:space="preserve"> </w:t>
      </w:r>
      <w:r>
        <w:rPr>
          <w:spacing w:val="-1"/>
        </w:rPr>
        <w:t>2016) sales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drop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zero.</w:t>
      </w:r>
    </w:p>
    <w:p w14:paraId="5F65E498" w14:textId="3F492182" w:rsidR="004863D4" w:rsidRDefault="00B00323">
      <w:pPr>
        <w:spacing w:before="201"/>
        <w:ind w:left="11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 wp14:anchorId="5F65E558" wp14:editId="41C8614A">
                <wp:simplePos x="0" y="0"/>
                <wp:positionH relativeFrom="page">
                  <wp:posOffset>1118870</wp:posOffset>
                </wp:positionH>
                <wp:positionV relativeFrom="paragraph">
                  <wp:posOffset>466090</wp:posOffset>
                </wp:positionV>
                <wp:extent cx="6012815" cy="2743200"/>
                <wp:effectExtent l="4445" t="635" r="2540" b="8890"/>
                <wp:wrapNone/>
                <wp:docPr id="375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2743200"/>
                          <a:chOff x="1763" y="734"/>
                          <a:chExt cx="9469" cy="4320"/>
                        </a:xfrm>
                      </wpg:grpSpPr>
                      <wpg:grpSp>
                        <wpg:cNvPr id="376" name="Group 422"/>
                        <wpg:cNvGrpSpPr>
                          <a:grpSpLocks/>
                        </wpg:cNvGrpSpPr>
                        <wpg:grpSpPr bwMode="auto">
                          <a:xfrm>
                            <a:off x="2863" y="2843"/>
                            <a:ext cx="3308" cy="2"/>
                            <a:chOff x="2863" y="2843"/>
                            <a:chExt cx="3308" cy="2"/>
                          </a:xfrm>
                        </wpg:grpSpPr>
                        <wps:wsp>
                          <wps:cNvPr id="377" name="Freeform 423"/>
                          <wps:cNvSpPr>
                            <a:spLocks/>
                          </wps:cNvSpPr>
                          <wps:spPr bwMode="auto">
                            <a:xfrm>
                              <a:off x="2863" y="2843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20"/>
                        <wpg:cNvGrpSpPr>
                          <a:grpSpLocks/>
                        </wpg:cNvGrpSpPr>
                        <wpg:grpSpPr bwMode="auto">
                          <a:xfrm>
                            <a:off x="2863" y="2603"/>
                            <a:ext cx="3308" cy="2"/>
                            <a:chOff x="2863" y="2603"/>
                            <a:chExt cx="3308" cy="2"/>
                          </a:xfrm>
                        </wpg:grpSpPr>
                        <wps:wsp>
                          <wps:cNvPr id="379" name="Freeform 421"/>
                          <wps:cNvSpPr>
                            <a:spLocks/>
                          </wps:cNvSpPr>
                          <wps:spPr bwMode="auto">
                            <a:xfrm>
                              <a:off x="2863" y="2603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18"/>
                        <wpg:cNvGrpSpPr>
                          <a:grpSpLocks/>
                        </wpg:cNvGrpSpPr>
                        <wpg:grpSpPr bwMode="auto">
                          <a:xfrm>
                            <a:off x="2863" y="2361"/>
                            <a:ext cx="3308" cy="2"/>
                            <a:chOff x="2863" y="2361"/>
                            <a:chExt cx="3308" cy="2"/>
                          </a:xfrm>
                        </wpg:grpSpPr>
                        <wps:wsp>
                          <wps:cNvPr id="381" name="Freeform 419"/>
                          <wps:cNvSpPr>
                            <a:spLocks/>
                          </wps:cNvSpPr>
                          <wps:spPr bwMode="auto">
                            <a:xfrm>
                              <a:off x="2863" y="2361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16"/>
                        <wpg:cNvGrpSpPr>
                          <a:grpSpLocks/>
                        </wpg:cNvGrpSpPr>
                        <wpg:grpSpPr bwMode="auto">
                          <a:xfrm>
                            <a:off x="2863" y="2121"/>
                            <a:ext cx="3308" cy="2"/>
                            <a:chOff x="2863" y="2121"/>
                            <a:chExt cx="3308" cy="2"/>
                          </a:xfrm>
                        </wpg:grpSpPr>
                        <wps:wsp>
                          <wps:cNvPr id="383" name="Freeform 417"/>
                          <wps:cNvSpPr>
                            <a:spLocks/>
                          </wps:cNvSpPr>
                          <wps:spPr bwMode="auto">
                            <a:xfrm>
                              <a:off x="2863" y="2121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14"/>
                        <wpg:cNvGrpSpPr>
                          <a:grpSpLocks/>
                        </wpg:cNvGrpSpPr>
                        <wpg:grpSpPr bwMode="auto">
                          <a:xfrm>
                            <a:off x="2863" y="3086"/>
                            <a:ext cx="3308" cy="2"/>
                            <a:chOff x="2863" y="3086"/>
                            <a:chExt cx="3308" cy="2"/>
                          </a:xfrm>
                        </wpg:grpSpPr>
                        <wps:wsp>
                          <wps:cNvPr id="385" name="Freeform 415"/>
                          <wps:cNvSpPr>
                            <a:spLocks/>
                          </wps:cNvSpPr>
                          <wps:spPr bwMode="auto">
                            <a:xfrm>
                              <a:off x="2863" y="3086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12"/>
                        <wpg:cNvGrpSpPr>
                          <a:grpSpLocks/>
                        </wpg:cNvGrpSpPr>
                        <wpg:grpSpPr bwMode="auto">
                          <a:xfrm>
                            <a:off x="2887" y="2186"/>
                            <a:ext cx="3257" cy="838"/>
                            <a:chOff x="2887" y="2186"/>
                            <a:chExt cx="3257" cy="838"/>
                          </a:xfrm>
                        </wpg:grpSpPr>
                        <wps:wsp>
                          <wps:cNvPr id="387" name="Freeform 413"/>
                          <wps:cNvSpPr>
                            <a:spLocks/>
                          </wps:cNvSpPr>
                          <wps:spPr bwMode="auto">
                            <a:xfrm>
                              <a:off x="2887" y="2186"/>
                              <a:ext cx="3257" cy="838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3257"/>
                                <a:gd name="T2" fmla="+- 0 3023 2186"/>
                                <a:gd name="T3" fmla="*/ 3023 h 838"/>
                                <a:gd name="T4" fmla="+- 0 2940 2887"/>
                                <a:gd name="T5" fmla="*/ T4 w 3257"/>
                                <a:gd name="T6" fmla="+- 0 3002 2186"/>
                                <a:gd name="T7" fmla="*/ 3002 h 838"/>
                                <a:gd name="T8" fmla="+- 0 2993 2887"/>
                                <a:gd name="T9" fmla="*/ T8 w 3257"/>
                                <a:gd name="T10" fmla="+- 0 3019 2186"/>
                                <a:gd name="T11" fmla="*/ 3019 h 838"/>
                                <a:gd name="T12" fmla="+- 0 3046 2887"/>
                                <a:gd name="T13" fmla="*/ T12 w 3257"/>
                                <a:gd name="T14" fmla="+- 0 3023 2186"/>
                                <a:gd name="T15" fmla="*/ 3023 h 838"/>
                                <a:gd name="T16" fmla="+- 0 3098 2887"/>
                                <a:gd name="T17" fmla="*/ T16 w 3257"/>
                                <a:gd name="T18" fmla="+- 0 3021 2186"/>
                                <a:gd name="T19" fmla="*/ 3021 h 838"/>
                                <a:gd name="T20" fmla="+- 0 3151 2887"/>
                                <a:gd name="T21" fmla="*/ T20 w 3257"/>
                                <a:gd name="T22" fmla="+- 0 2983 2186"/>
                                <a:gd name="T23" fmla="*/ 2983 h 838"/>
                                <a:gd name="T24" fmla="+- 0 3204 2887"/>
                                <a:gd name="T25" fmla="*/ T24 w 3257"/>
                                <a:gd name="T26" fmla="+- 0 2987 2186"/>
                                <a:gd name="T27" fmla="*/ 2987 h 838"/>
                                <a:gd name="T28" fmla="+- 0 3257 2887"/>
                                <a:gd name="T29" fmla="*/ T28 w 3257"/>
                                <a:gd name="T30" fmla="+- 0 3021 2186"/>
                                <a:gd name="T31" fmla="*/ 3021 h 838"/>
                                <a:gd name="T32" fmla="+- 0 3310 2887"/>
                                <a:gd name="T33" fmla="*/ T32 w 3257"/>
                                <a:gd name="T34" fmla="+- 0 2963 2186"/>
                                <a:gd name="T35" fmla="*/ 2963 h 838"/>
                                <a:gd name="T36" fmla="+- 0 3360 2887"/>
                                <a:gd name="T37" fmla="*/ T36 w 3257"/>
                                <a:gd name="T38" fmla="+- 0 2992 2186"/>
                                <a:gd name="T39" fmla="*/ 2992 h 838"/>
                                <a:gd name="T40" fmla="+- 0 3413 2887"/>
                                <a:gd name="T41" fmla="*/ T40 w 3257"/>
                                <a:gd name="T42" fmla="+- 0 2975 2186"/>
                                <a:gd name="T43" fmla="*/ 2975 h 838"/>
                                <a:gd name="T44" fmla="+- 0 3466 2887"/>
                                <a:gd name="T45" fmla="*/ T44 w 3257"/>
                                <a:gd name="T46" fmla="+- 0 2971 2186"/>
                                <a:gd name="T47" fmla="*/ 2971 h 838"/>
                                <a:gd name="T48" fmla="+- 0 3518 2887"/>
                                <a:gd name="T49" fmla="*/ T48 w 3257"/>
                                <a:gd name="T50" fmla="+- 0 2961 2186"/>
                                <a:gd name="T51" fmla="*/ 2961 h 838"/>
                                <a:gd name="T52" fmla="+- 0 3571 2887"/>
                                <a:gd name="T53" fmla="*/ T52 w 3257"/>
                                <a:gd name="T54" fmla="+- 0 2971 2186"/>
                                <a:gd name="T55" fmla="*/ 2971 h 838"/>
                                <a:gd name="T56" fmla="+- 0 3624 2887"/>
                                <a:gd name="T57" fmla="*/ T56 w 3257"/>
                                <a:gd name="T58" fmla="+- 0 2951 2186"/>
                                <a:gd name="T59" fmla="*/ 2951 h 838"/>
                                <a:gd name="T60" fmla="+- 0 3677 2887"/>
                                <a:gd name="T61" fmla="*/ T60 w 3257"/>
                                <a:gd name="T62" fmla="+- 0 2925 2186"/>
                                <a:gd name="T63" fmla="*/ 2925 h 838"/>
                                <a:gd name="T64" fmla="+- 0 3730 2887"/>
                                <a:gd name="T65" fmla="*/ T64 w 3257"/>
                                <a:gd name="T66" fmla="+- 0 2877 2186"/>
                                <a:gd name="T67" fmla="*/ 2877 h 838"/>
                                <a:gd name="T68" fmla="+- 0 3780 2887"/>
                                <a:gd name="T69" fmla="*/ T68 w 3257"/>
                                <a:gd name="T70" fmla="+- 0 2870 2186"/>
                                <a:gd name="T71" fmla="*/ 2870 h 838"/>
                                <a:gd name="T72" fmla="+- 0 3833 2887"/>
                                <a:gd name="T73" fmla="*/ T72 w 3257"/>
                                <a:gd name="T74" fmla="+- 0 2848 2186"/>
                                <a:gd name="T75" fmla="*/ 2848 h 838"/>
                                <a:gd name="T76" fmla="+- 0 3886 2887"/>
                                <a:gd name="T77" fmla="*/ T76 w 3257"/>
                                <a:gd name="T78" fmla="+- 0 2882 2186"/>
                                <a:gd name="T79" fmla="*/ 2882 h 838"/>
                                <a:gd name="T80" fmla="+- 0 3938 2887"/>
                                <a:gd name="T81" fmla="*/ T80 w 3257"/>
                                <a:gd name="T82" fmla="+- 0 2855 2186"/>
                                <a:gd name="T83" fmla="*/ 2855 h 838"/>
                                <a:gd name="T84" fmla="+- 0 3991 2887"/>
                                <a:gd name="T85" fmla="*/ T84 w 3257"/>
                                <a:gd name="T86" fmla="+- 0 2867 2186"/>
                                <a:gd name="T87" fmla="*/ 2867 h 838"/>
                                <a:gd name="T88" fmla="+- 0 4044 2887"/>
                                <a:gd name="T89" fmla="*/ T88 w 3257"/>
                                <a:gd name="T90" fmla="+- 0 2867 2186"/>
                                <a:gd name="T91" fmla="*/ 2867 h 838"/>
                                <a:gd name="T92" fmla="+- 0 4097 2887"/>
                                <a:gd name="T93" fmla="*/ T92 w 3257"/>
                                <a:gd name="T94" fmla="+- 0 2783 2186"/>
                                <a:gd name="T95" fmla="*/ 2783 h 838"/>
                                <a:gd name="T96" fmla="+- 0 4150 2887"/>
                                <a:gd name="T97" fmla="*/ T96 w 3257"/>
                                <a:gd name="T98" fmla="+- 0 2827 2186"/>
                                <a:gd name="T99" fmla="*/ 2827 h 838"/>
                                <a:gd name="T100" fmla="+- 0 4200 2887"/>
                                <a:gd name="T101" fmla="*/ T100 w 3257"/>
                                <a:gd name="T102" fmla="+- 0 2819 2186"/>
                                <a:gd name="T103" fmla="*/ 2819 h 838"/>
                                <a:gd name="T104" fmla="+- 0 4253 2887"/>
                                <a:gd name="T105" fmla="*/ T104 w 3257"/>
                                <a:gd name="T106" fmla="+- 0 2810 2186"/>
                                <a:gd name="T107" fmla="*/ 2810 h 838"/>
                                <a:gd name="T108" fmla="+- 0 4306 2887"/>
                                <a:gd name="T109" fmla="*/ T108 w 3257"/>
                                <a:gd name="T110" fmla="+- 0 2800 2186"/>
                                <a:gd name="T111" fmla="*/ 2800 h 838"/>
                                <a:gd name="T112" fmla="+- 0 4358 2887"/>
                                <a:gd name="T113" fmla="*/ T112 w 3257"/>
                                <a:gd name="T114" fmla="+- 0 2649 2186"/>
                                <a:gd name="T115" fmla="*/ 2649 h 838"/>
                                <a:gd name="T116" fmla="+- 0 4411 2887"/>
                                <a:gd name="T117" fmla="*/ T116 w 3257"/>
                                <a:gd name="T118" fmla="+- 0 2635 2186"/>
                                <a:gd name="T119" fmla="*/ 2635 h 838"/>
                                <a:gd name="T120" fmla="+- 0 4464 2887"/>
                                <a:gd name="T121" fmla="*/ T120 w 3257"/>
                                <a:gd name="T122" fmla="+- 0 2620 2186"/>
                                <a:gd name="T123" fmla="*/ 2620 h 838"/>
                                <a:gd name="T124" fmla="+- 0 4517 2887"/>
                                <a:gd name="T125" fmla="*/ T124 w 3257"/>
                                <a:gd name="T126" fmla="+- 0 2608 2186"/>
                                <a:gd name="T127" fmla="*/ 2608 h 838"/>
                                <a:gd name="T128" fmla="+- 0 4570 2887"/>
                                <a:gd name="T129" fmla="*/ T128 w 3257"/>
                                <a:gd name="T130" fmla="+- 0 2594 2186"/>
                                <a:gd name="T131" fmla="*/ 2594 h 838"/>
                                <a:gd name="T132" fmla="+- 0 4620 2887"/>
                                <a:gd name="T133" fmla="*/ T132 w 3257"/>
                                <a:gd name="T134" fmla="+- 0 2579 2186"/>
                                <a:gd name="T135" fmla="*/ 2579 h 838"/>
                                <a:gd name="T136" fmla="+- 0 4673 2887"/>
                                <a:gd name="T137" fmla="*/ T136 w 3257"/>
                                <a:gd name="T138" fmla="+- 0 2567 2186"/>
                                <a:gd name="T139" fmla="*/ 2567 h 838"/>
                                <a:gd name="T140" fmla="+- 0 4726 2887"/>
                                <a:gd name="T141" fmla="*/ T140 w 3257"/>
                                <a:gd name="T142" fmla="+- 0 2553 2186"/>
                                <a:gd name="T143" fmla="*/ 2553 h 838"/>
                                <a:gd name="T144" fmla="+- 0 4778 2887"/>
                                <a:gd name="T145" fmla="*/ T144 w 3257"/>
                                <a:gd name="T146" fmla="+- 0 2539 2186"/>
                                <a:gd name="T147" fmla="*/ 2539 h 838"/>
                                <a:gd name="T148" fmla="+- 0 4831 2887"/>
                                <a:gd name="T149" fmla="*/ T148 w 3257"/>
                                <a:gd name="T150" fmla="+- 0 2527 2186"/>
                                <a:gd name="T151" fmla="*/ 2527 h 838"/>
                                <a:gd name="T152" fmla="+- 0 4884 2887"/>
                                <a:gd name="T153" fmla="*/ T152 w 3257"/>
                                <a:gd name="T154" fmla="+- 0 2512 2186"/>
                                <a:gd name="T155" fmla="*/ 2512 h 838"/>
                                <a:gd name="T156" fmla="+- 0 4937 2887"/>
                                <a:gd name="T157" fmla="*/ T156 w 3257"/>
                                <a:gd name="T158" fmla="+- 0 2498 2186"/>
                                <a:gd name="T159" fmla="*/ 2498 h 838"/>
                                <a:gd name="T160" fmla="+- 0 4990 2887"/>
                                <a:gd name="T161" fmla="*/ T160 w 3257"/>
                                <a:gd name="T162" fmla="+- 0 2486 2186"/>
                                <a:gd name="T163" fmla="*/ 2486 h 838"/>
                                <a:gd name="T164" fmla="+- 0 5042 2887"/>
                                <a:gd name="T165" fmla="*/ T164 w 3257"/>
                                <a:gd name="T166" fmla="+- 0 2471 2186"/>
                                <a:gd name="T167" fmla="*/ 2471 h 838"/>
                                <a:gd name="T168" fmla="+- 0 5093 2887"/>
                                <a:gd name="T169" fmla="*/ T168 w 3257"/>
                                <a:gd name="T170" fmla="+- 0 2457 2186"/>
                                <a:gd name="T171" fmla="*/ 2457 h 838"/>
                                <a:gd name="T172" fmla="+- 0 5146 2887"/>
                                <a:gd name="T173" fmla="*/ T172 w 3257"/>
                                <a:gd name="T174" fmla="+- 0 2445 2186"/>
                                <a:gd name="T175" fmla="*/ 2445 h 838"/>
                                <a:gd name="T176" fmla="+- 0 5198 2887"/>
                                <a:gd name="T177" fmla="*/ T176 w 3257"/>
                                <a:gd name="T178" fmla="+- 0 2431 2186"/>
                                <a:gd name="T179" fmla="*/ 2431 h 838"/>
                                <a:gd name="T180" fmla="+- 0 5251 2887"/>
                                <a:gd name="T181" fmla="*/ T180 w 3257"/>
                                <a:gd name="T182" fmla="+- 0 2416 2186"/>
                                <a:gd name="T183" fmla="*/ 2416 h 838"/>
                                <a:gd name="T184" fmla="+- 0 5304 2887"/>
                                <a:gd name="T185" fmla="*/ T184 w 3257"/>
                                <a:gd name="T186" fmla="+- 0 2402 2186"/>
                                <a:gd name="T187" fmla="*/ 2402 h 838"/>
                                <a:gd name="T188" fmla="+- 0 5357 2887"/>
                                <a:gd name="T189" fmla="*/ T188 w 3257"/>
                                <a:gd name="T190" fmla="+- 0 2390 2186"/>
                                <a:gd name="T191" fmla="*/ 2390 h 838"/>
                                <a:gd name="T192" fmla="+- 0 5410 2887"/>
                                <a:gd name="T193" fmla="*/ T192 w 3257"/>
                                <a:gd name="T194" fmla="+- 0 2375 2186"/>
                                <a:gd name="T195" fmla="*/ 2375 h 838"/>
                                <a:gd name="T196" fmla="+- 0 5462 2887"/>
                                <a:gd name="T197" fmla="*/ T196 w 3257"/>
                                <a:gd name="T198" fmla="+- 0 2361 2186"/>
                                <a:gd name="T199" fmla="*/ 2361 h 838"/>
                                <a:gd name="T200" fmla="+- 0 5513 2887"/>
                                <a:gd name="T201" fmla="*/ T200 w 3257"/>
                                <a:gd name="T202" fmla="+- 0 2349 2186"/>
                                <a:gd name="T203" fmla="*/ 2349 h 838"/>
                                <a:gd name="T204" fmla="+- 0 5566 2887"/>
                                <a:gd name="T205" fmla="*/ T204 w 3257"/>
                                <a:gd name="T206" fmla="+- 0 2335 2186"/>
                                <a:gd name="T207" fmla="*/ 2335 h 838"/>
                                <a:gd name="T208" fmla="+- 0 5618 2887"/>
                                <a:gd name="T209" fmla="*/ T208 w 3257"/>
                                <a:gd name="T210" fmla="+- 0 2320 2186"/>
                                <a:gd name="T211" fmla="*/ 2320 h 838"/>
                                <a:gd name="T212" fmla="+- 0 5671 2887"/>
                                <a:gd name="T213" fmla="*/ T212 w 3257"/>
                                <a:gd name="T214" fmla="+- 0 2308 2186"/>
                                <a:gd name="T215" fmla="*/ 2308 h 838"/>
                                <a:gd name="T216" fmla="+- 0 5724 2887"/>
                                <a:gd name="T217" fmla="*/ T216 w 3257"/>
                                <a:gd name="T218" fmla="+- 0 2294 2186"/>
                                <a:gd name="T219" fmla="*/ 2294 h 838"/>
                                <a:gd name="T220" fmla="+- 0 5777 2887"/>
                                <a:gd name="T221" fmla="*/ T220 w 3257"/>
                                <a:gd name="T222" fmla="+- 0 2279 2186"/>
                                <a:gd name="T223" fmla="*/ 2279 h 838"/>
                                <a:gd name="T224" fmla="+- 0 5830 2887"/>
                                <a:gd name="T225" fmla="*/ T224 w 3257"/>
                                <a:gd name="T226" fmla="+- 0 2267 2186"/>
                                <a:gd name="T227" fmla="*/ 2267 h 838"/>
                                <a:gd name="T228" fmla="+- 0 5882 2887"/>
                                <a:gd name="T229" fmla="*/ T228 w 3257"/>
                                <a:gd name="T230" fmla="+- 0 2253 2186"/>
                                <a:gd name="T231" fmla="*/ 2253 h 838"/>
                                <a:gd name="T232" fmla="+- 0 5933 2887"/>
                                <a:gd name="T233" fmla="*/ T232 w 3257"/>
                                <a:gd name="T234" fmla="+- 0 2239 2186"/>
                                <a:gd name="T235" fmla="*/ 2239 h 838"/>
                                <a:gd name="T236" fmla="+- 0 5986 2887"/>
                                <a:gd name="T237" fmla="*/ T236 w 3257"/>
                                <a:gd name="T238" fmla="+- 0 2227 2186"/>
                                <a:gd name="T239" fmla="*/ 2227 h 838"/>
                                <a:gd name="T240" fmla="+- 0 6038 2887"/>
                                <a:gd name="T241" fmla="*/ T240 w 3257"/>
                                <a:gd name="T242" fmla="+- 0 2212 2186"/>
                                <a:gd name="T243" fmla="*/ 2212 h 838"/>
                                <a:gd name="T244" fmla="+- 0 6091 2887"/>
                                <a:gd name="T245" fmla="*/ T244 w 3257"/>
                                <a:gd name="T246" fmla="+- 0 2198 2186"/>
                                <a:gd name="T247" fmla="*/ 2198 h 838"/>
                                <a:gd name="T248" fmla="+- 0 6144 2887"/>
                                <a:gd name="T249" fmla="*/ T248 w 3257"/>
                                <a:gd name="T250" fmla="+- 0 2186 2186"/>
                                <a:gd name="T251" fmla="*/ 218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257" h="838">
                                  <a:moveTo>
                                    <a:pt x="0" y="837"/>
                                  </a:moveTo>
                                  <a:lnTo>
                                    <a:pt x="53" y="816"/>
                                  </a:lnTo>
                                  <a:lnTo>
                                    <a:pt x="106" y="833"/>
                                  </a:lnTo>
                                  <a:lnTo>
                                    <a:pt x="159" y="837"/>
                                  </a:lnTo>
                                  <a:lnTo>
                                    <a:pt x="211" y="835"/>
                                  </a:lnTo>
                                  <a:lnTo>
                                    <a:pt x="264" y="797"/>
                                  </a:lnTo>
                                  <a:lnTo>
                                    <a:pt x="317" y="801"/>
                                  </a:lnTo>
                                  <a:lnTo>
                                    <a:pt x="370" y="835"/>
                                  </a:lnTo>
                                  <a:lnTo>
                                    <a:pt x="423" y="777"/>
                                  </a:lnTo>
                                  <a:lnTo>
                                    <a:pt x="473" y="806"/>
                                  </a:lnTo>
                                  <a:lnTo>
                                    <a:pt x="526" y="789"/>
                                  </a:lnTo>
                                  <a:lnTo>
                                    <a:pt x="579" y="785"/>
                                  </a:lnTo>
                                  <a:lnTo>
                                    <a:pt x="631" y="775"/>
                                  </a:lnTo>
                                  <a:lnTo>
                                    <a:pt x="684" y="785"/>
                                  </a:lnTo>
                                  <a:lnTo>
                                    <a:pt x="737" y="765"/>
                                  </a:lnTo>
                                  <a:lnTo>
                                    <a:pt x="790" y="739"/>
                                  </a:lnTo>
                                  <a:lnTo>
                                    <a:pt x="843" y="691"/>
                                  </a:lnTo>
                                  <a:lnTo>
                                    <a:pt x="893" y="684"/>
                                  </a:lnTo>
                                  <a:lnTo>
                                    <a:pt x="946" y="662"/>
                                  </a:lnTo>
                                  <a:lnTo>
                                    <a:pt x="999" y="696"/>
                                  </a:lnTo>
                                  <a:lnTo>
                                    <a:pt x="1051" y="669"/>
                                  </a:lnTo>
                                  <a:lnTo>
                                    <a:pt x="1104" y="681"/>
                                  </a:lnTo>
                                  <a:lnTo>
                                    <a:pt x="1157" y="681"/>
                                  </a:lnTo>
                                  <a:lnTo>
                                    <a:pt x="1210" y="597"/>
                                  </a:lnTo>
                                  <a:lnTo>
                                    <a:pt x="1263" y="641"/>
                                  </a:lnTo>
                                  <a:lnTo>
                                    <a:pt x="1313" y="633"/>
                                  </a:lnTo>
                                  <a:lnTo>
                                    <a:pt x="1366" y="624"/>
                                  </a:lnTo>
                                  <a:lnTo>
                                    <a:pt x="1419" y="614"/>
                                  </a:lnTo>
                                  <a:lnTo>
                                    <a:pt x="1471" y="463"/>
                                  </a:lnTo>
                                  <a:lnTo>
                                    <a:pt x="1524" y="449"/>
                                  </a:lnTo>
                                  <a:lnTo>
                                    <a:pt x="1577" y="434"/>
                                  </a:lnTo>
                                  <a:lnTo>
                                    <a:pt x="1630" y="422"/>
                                  </a:lnTo>
                                  <a:lnTo>
                                    <a:pt x="1683" y="408"/>
                                  </a:lnTo>
                                  <a:lnTo>
                                    <a:pt x="1733" y="393"/>
                                  </a:lnTo>
                                  <a:lnTo>
                                    <a:pt x="1786" y="381"/>
                                  </a:lnTo>
                                  <a:lnTo>
                                    <a:pt x="1839" y="367"/>
                                  </a:lnTo>
                                  <a:lnTo>
                                    <a:pt x="1891" y="353"/>
                                  </a:lnTo>
                                  <a:lnTo>
                                    <a:pt x="1944" y="341"/>
                                  </a:lnTo>
                                  <a:lnTo>
                                    <a:pt x="1997" y="326"/>
                                  </a:lnTo>
                                  <a:lnTo>
                                    <a:pt x="2050" y="312"/>
                                  </a:lnTo>
                                  <a:lnTo>
                                    <a:pt x="2103" y="300"/>
                                  </a:lnTo>
                                  <a:lnTo>
                                    <a:pt x="2155" y="285"/>
                                  </a:lnTo>
                                  <a:lnTo>
                                    <a:pt x="2206" y="271"/>
                                  </a:lnTo>
                                  <a:lnTo>
                                    <a:pt x="2259" y="259"/>
                                  </a:lnTo>
                                  <a:lnTo>
                                    <a:pt x="2311" y="245"/>
                                  </a:lnTo>
                                  <a:lnTo>
                                    <a:pt x="2364" y="230"/>
                                  </a:lnTo>
                                  <a:lnTo>
                                    <a:pt x="2417" y="216"/>
                                  </a:lnTo>
                                  <a:lnTo>
                                    <a:pt x="2470" y="204"/>
                                  </a:lnTo>
                                  <a:lnTo>
                                    <a:pt x="2523" y="189"/>
                                  </a:lnTo>
                                  <a:lnTo>
                                    <a:pt x="2575" y="175"/>
                                  </a:lnTo>
                                  <a:lnTo>
                                    <a:pt x="2626" y="163"/>
                                  </a:lnTo>
                                  <a:lnTo>
                                    <a:pt x="2679" y="149"/>
                                  </a:lnTo>
                                  <a:lnTo>
                                    <a:pt x="2731" y="134"/>
                                  </a:lnTo>
                                  <a:lnTo>
                                    <a:pt x="2784" y="122"/>
                                  </a:lnTo>
                                  <a:lnTo>
                                    <a:pt x="2837" y="108"/>
                                  </a:lnTo>
                                  <a:lnTo>
                                    <a:pt x="2890" y="93"/>
                                  </a:lnTo>
                                  <a:lnTo>
                                    <a:pt x="2943" y="81"/>
                                  </a:lnTo>
                                  <a:lnTo>
                                    <a:pt x="2995" y="67"/>
                                  </a:lnTo>
                                  <a:lnTo>
                                    <a:pt x="3046" y="53"/>
                                  </a:lnTo>
                                  <a:lnTo>
                                    <a:pt x="3099" y="41"/>
                                  </a:lnTo>
                                  <a:lnTo>
                                    <a:pt x="3151" y="26"/>
                                  </a:lnTo>
                                  <a:lnTo>
                                    <a:pt x="3204" y="12"/>
                                  </a:lnTo>
                                  <a:lnTo>
                                    <a:pt x="325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10"/>
                        <wpg:cNvGrpSpPr>
                          <a:grpSpLocks/>
                        </wpg:cNvGrpSpPr>
                        <wpg:grpSpPr bwMode="auto">
                          <a:xfrm>
                            <a:off x="2863" y="1879"/>
                            <a:ext cx="3308" cy="2"/>
                            <a:chOff x="2863" y="1879"/>
                            <a:chExt cx="3308" cy="2"/>
                          </a:xfrm>
                        </wpg:grpSpPr>
                        <wps:wsp>
                          <wps:cNvPr id="389" name="Freeform 411"/>
                          <wps:cNvSpPr>
                            <a:spLocks/>
                          </wps:cNvSpPr>
                          <wps:spPr bwMode="auto">
                            <a:xfrm>
                              <a:off x="2863" y="1879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8"/>
                        <wpg:cNvGrpSpPr>
                          <a:grpSpLocks/>
                        </wpg:cNvGrpSpPr>
                        <wpg:grpSpPr bwMode="auto">
                          <a:xfrm>
                            <a:off x="2863" y="1639"/>
                            <a:ext cx="3308" cy="2"/>
                            <a:chOff x="2863" y="1639"/>
                            <a:chExt cx="3308" cy="2"/>
                          </a:xfrm>
                        </wpg:grpSpPr>
                        <wps:wsp>
                          <wps:cNvPr id="391" name="Freeform 409"/>
                          <wps:cNvSpPr>
                            <a:spLocks/>
                          </wps:cNvSpPr>
                          <wps:spPr bwMode="auto">
                            <a:xfrm>
                              <a:off x="2863" y="1639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6"/>
                        <wpg:cNvGrpSpPr>
                          <a:grpSpLocks/>
                        </wpg:cNvGrpSpPr>
                        <wpg:grpSpPr bwMode="auto">
                          <a:xfrm>
                            <a:off x="2863" y="1399"/>
                            <a:ext cx="3308" cy="2"/>
                            <a:chOff x="2863" y="1399"/>
                            <a:chExt cx="3308" cy="2"/>
                          </a:xfrm>
                        </wpg:grpSpPr>
                        <wps:wsp>
                          <wps:cNvPr id="393" name="Freeform 407"/>
                          <wps:cNvSpPr>
                            <a:spLocks/>
                          </wps:cNvSpPr>
                          <wps:spPr bwMode="auto">
                            <a:xfrm>
                              <a:off x="2863" y="1399"/>
                              <a:ext cx="3308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308"/>
                                <a:gd name="T2" fmla="+- 0 6170 2863"/>
                                <a:gd name="T3" fmla="*/ T2 w 3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8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04"/>
                        <wpg:cNvGrpSpPr>
                          <a:grpSpLocks/>
                        </wpg:cNvGrpSpPr>
                        <wpg:grpSpPr bwMode="auto">
                          <a:xfrm>
                            <a:off x="2887" y="1475"/>
                            <a:ext cx="3257" cy="1448"/>
                            <a:chOff x="2887" y="1475"/>
                            <a:chExt cx="3257" cy="1448"/>
                          </a:xfrm>
                        </wpg:grpSpPr>
                        <wps:wsp>
                          <wps:cNvPr id="395" name="Freeform 405"/>
                          <wps:cNvSpPr>
                            <a:spLocks/>
                          </wps:cNvSpPr>
                          <wps:spPr bwMode="auto">
                            <a:xfrm>
                              <a:off x="2887" y="1475"/>
                              <a:ext cx="3257" cy="1448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3257"/>
                                <a:gd name="T2" fmla="+- 0 2923 1475"/>
                                <a:gd name="T3" fmla="*/ 2923 h 1448"/>
                                <a:gd name="T4" fmla="+- 0 2940 2887"/>
                                <a:gd name="T5" fmla="*/ T4 w 3257"/>
                                <a:gd name="T6" fmla="+- 0 2863 1475"/>
                                <a:gd name="T7" fmla="*/ 2863 h 1448"/>
                                <a:gd name="T8" fmla="+- 0 2993 2887"/>
                                <a:gd name="T9" fmla="*/ T8 w 3257"/>
                                <a:gd name="T10" fmla="+- 0 2911 1475"/>
                                <a:gd name="T11" fmla="*/ 2911 h 1448"/>
                                <a:gd name="T12" fmla="+- 0 3046 2887"/>
                                <a:gd name="T13" fmla="*/ T12 w 3257"/>
                                <a:gd name="T14" fmla="+- 0 2920 1475"/>
                                <a:gd name="T15" fmla="*/ 2920 h 1448"/>
                                <a:gd name="T16" fmla="+- 0 3098 2887"/>
                                <a:gd name="T17" fmla="*/ T16 w 3257"/>
                                <a:gd name="T18" fmla="+- 0 2918 1475"/>
                                <a:gd name="T19" fmla="*/ 2918 h 1448"/>
                                <a:gd name="T20" fmla="+- 0 3151 2887"/>
                                <a:gd name="T21" fmla="*/ T20 w 3257"/>
                                <a:gd name="T22" fmla="+- 0 2815 1475"/>
                                <a:gd name="T23" fmla="*/ 2815 h 1448"/>
                                <a:gd name="T24" fmla="+- 0 3204 2887"/>
                                <a:gd name="T25" fmla="*/ T24 w 3257"/>
                                <a:gd name="T26" fmla="+- 0 2824 1475"/>
                                <a:gd name="T27" fmla="*/ 2824 h 1448"/>
                                <a:gd name="T28" fmla="+- 0 3257 2887"/>
                                <a:gd name="T29" fmla="*/ T28 w 3257"/>
                                <a:gd name="T30" fmla="+- 0 2915 1475"/>
                                <a:gd name="T31" fmla="*/ 2915 h 1448"/>
                                <a:gd name="T32" fmla="+- 0 3310 2887"/>
                                <a:gd name="T33" fmla="*/ T32 w 3257"/>
                                <a:gd name="T34" fmla="+- 0 2764 1475"/>
                                <a:gd name="T35" fmla="*/ 2764 h 1448"/>
                                <a:gd name="T36" fmla="+- 0 3360 2887"/>
                                <a:gd name="T37" fmla="*/ T36 w 3257"/>
                                <a:gd name="T38" fmla="+- 0 2836 1475"/>
                                <a:gd name="T39" fmla="*/ 2836 h 1448"/>
                                <a:gd name="T40" fmla="+- 0 3413 2887"/>
                                <a:gd name="T41" fmla="*/ T40 w 3257"/>
                                <a:gd name="T42" fmla="+- 0 2793 1475"/>
                                <a:gd name="T43" fmla="*/ 2793 h 1448"/>
                                <a:gd name="T44" fmla="+- 0 3466 2887"/>
                                <a:gd name="T45" fmla="*/ T44 w 3257"/>
                                <a:gd name="T46" fmla="+- 0 2781 1475"/>
                                <a:gd name="T47" fmla="*/ 2781 h 1448"/>
                                <a:gd name="T48" fmla="+- 0 3518 2887"/>
                                <a:gd name="T49" fmla="*/ T48 w 3257"/>
                                <a:gd name="T50" fmla="+- 0 2752 1475"/>
                                <a:gd name="T51" fmla="*/ 2752 h 1448"/>
                                <a:gd name="T52" fmla="+- 0 3571 2887"/>
                                <a:gd name="T53" fmla="*/ T52 w 3257"/>
                                <a:gd name="T54" fmla="+- 0 2783 1475"/>
                                <a:gd name="T55" fmla="*/ 2783 h 1448"/>
                                <a:gd name="T56" fmla="+- 0 3624 2887"/>
                                <a:gd name="T57" fmla="*/ T56 w 3257"/>
                                <a:gd name="T58" fmla="+- 0 2731 1475"/>
                                <a:gd name="T59" fmla="*/ 2731 h 1448"/>
                                <a:gd name="T60" fmla="+- 0 3677 2887"/>
                                <a:gd name="T61" fmla="*/ T60 w 3257"/>
                                <a:gd name="T62" fmla="+- 0 2661 1475"/>
                                <a:gd name="T63" fmla="*/ 2661 h 1448"/>
                                <a:gd name="T64" fmla="+- 0 3730 2887"/>
                                <a:gd name="T65" fmla="*/ T64 w 3257"/>
                                <a:gd name="T66" fmla="+- 0 2529 1475"/>
                                <a:gd name="T67" fmla="*/ 2529 h 1448"/>
                                <a:gd name="T68" fmla="+- 0 3780 2887"/>
                                <a:gd name="T69" fmla="*/ T68 w 3257"/>
                                <a:gd name="T70" fmla="+- 0 2515 1475"/>
                                <a:gd name="T71" fmla="*/ 2515 h 1448"/>
                                <a:gd name="T72" fmla="+- 0 3833 2887"/>
                                <a:gd name="T73" fmla="*/ T72 w 3257"/>
                                <a:gd name="T74" fmla="+- 0 2455 1475"/>
                                <a:gd name="T75" fmla="*/ 2455 h 1448"/>
                                <a:gd name="T76" fmla="+- 0 3886 2887"/>
                                <a:gd name="T77" fmla="*/ T76 w 3257"/>
                                <a:gd name="T78" fmla="+- 0 2546 1475"/>
                                <a:gd name="T79" fmla="*/ 2546 h 1448"/>
                                <a:gd name="T80" fmla="+- 0 3938 2887"/>
                                <a:gd name="T81" fmla="*/ T80 w 3257"/>
                                <a:gd name="T82" fmla="+- 0 2476 1475"/>
                                <a:gd name="T83" fmla="*/ 2476 h 1448"/>
                                <a:gd name="T84" fmla="+- 0 3991 2887"/>
                                <a:gd name="T85" fmla="*/ T84 w 3257"/>
                                <a:gd name="T86" fmla="+- 0 2503 1475"/>
                                <a:gd name="T87" fmla="*/ 2503 h 1448"/>
                                <a:gd name="T88" fmla="+- 0 4044 2887"/>
                                <a:gd name="T89" fmla="*/ T88 w 3257"/>
                                <a:gd name="T90" fmla="+- 0 2505 1475"/>
                                <a:gd name="T91" fmla="*/ 2505 h 1448"/>
                                <a:gd name="T92" fmla="+- 0 4097 2887"/>
                                <a:gd name="T93" fmla="*/ T92 w 3257"/>
                                <a:gd name="T94" fmla="+- 0 2279 1475"/>
                                <a:gd name="T95" fmla="*/ 2279 h 1448"/>
                                <a:gd name="T96" fmla="+- 0 4150 2887"/>
                                <a:gd name="T97" fmla="*/ T96 w 3257"/>
                                <a:gd name="T98" fmla="+- 0 2397 1475"/>
                                <a:gd name="T99" fmla="*/ 2397 h 1448"/>
                                <a:gd name="T100" fmla="+- 0 4200 2887"/>
                                <a:gd name="T101" fmla="*/ T100 w 3257"/>
                                <a:gd name="T102" fmla="+- 0 2378 1475"/>
                                <a:gd name="T103" fmla="*/ 2378 h 1448"/>
                                <a:gd name="T104" fmla="+- 0 4253 2887"/>
                                <a:gd name="T105" fmla="*/ T104 w 3257"/>
                                <a:gd name="T106" fmla="+- 0 2354 1475"/>
                                <a:gd name="T107" fmla="*/ 2354 h 1448"/>
                                <a:gd name="T108" fmla="+- 0 4306 2887"/>
                                <a:gd name="T109" fmla="*/ T108 w 3257"/>
                                <a:gd name="T110" fmla="+- 0 2330 1475"/>
                                <a:gd name="T111" fmla="*/ 2330 h 1448"/>
                                <a:gd name="T112" fmla="+- 0 4358 2887"/>
                                <a:gd name="T113" fmla="*/ T112 w 3257"/>
                                <a:gd name="T114" fmla="+- 0 2306 1475"/>
                                <a:gd name="T115" fmla="*/ 2306 h 1448"/>
                                <a:gd name="T116" fmla="+- 0 4411 2887"/>
                                <a:gd name="T117" fmla="*/ T116 w 3257"/>
                                <a:gd name="T118" fmla="+- 0 2282 1475"/>
                                <a:gd name="T119" fmla="*/ 2282 h 1448"/>
                                <a:gd name="T120" fmla="+- 0 4464 2887"/>
                                <a:gd name="T121" fmla="*/ T120 w 3257"/>
                                <a:gd name="T122" fmla="+- 0 2255 1475"/>
                                <a:gd name="T123" fmla="*/ 2255 h 1448"/>
                                <a:gd name="T124" fmla="+- 0 4517 2887"/>
                                <a:gd name="T125" fmla="*/ T124 w 3257"/>
                                <a:gd name="T126" fmla="+- 0 2231 1475"/>
                                <a:gd name="T127" fmla="*/ 2231 h 1448"/>
                                <a:gd name="T128" fmla="+- 0 4570 2887"/>
                                <a:gd name="T129" fmla="*/ T128 w 3257"/>
                                <a:gd name="T130" fmla="+- 0 2207 1475"/>
                                <a:gd name="T131" fmla="*/ 2207 h 1448"/>
                                <a:gd name="T132" fmla="+- 0 4620 2887"/>
                                <a:gd name="T133" fmla="*/ T132 w 3257"/>
                                <a:gd name="T134" fmla="+- 0 2183 1475"/>
                                <a:gd name="T135" fmla="*/ 2183 h 1448"/>
                                <a:gd name="T136" fmla="+- 0 4673 2887"/>
                                <a:gd name="T137" fmla="*/ T136 w 3257"/>
                                <a:gd name="T138" fmla="+- 0 2159 1475"/>
                                <a:gd name="T139" fmla="*/ 2159 h 1448"/>
                                <a:gd name="T140" fmla="+- 0 4726 2887"/>
                                <a:gd name="T141" fmla="*/ T140 w 3257"/>
                                <a:gd name="T142" fmla="+- 0 2135 1475"/>
                                <a:gd name="T143" fmla="*/ 2135 h 1448"/>
                                <a:gd name="T144" fmla="+- 0 4778 2887"/>
                                <a:gd name="T145" fmla="*/ T144 w 3257"/>
                                <a:gd name="T146" fmla="+- 0 2109 1475"/>
                                <a:gd name="T147" fmla="*/ 2109 h 1448"/>
                                <a:gd name="T148" fmla="+- 0 4831 2887"/>
                                <a:gd name="T149" fmla="*/ T148 w 3257"/>
                                <a:gd name="T150" fmla="+- 0 2085 1475"/>
                                <a:gd name="T151" fmla="*/ 2085 h 1448"/>
                                <a:gd name="T152" fmla="+- 0 4884 2887"/>
                                <a:gd name="T153" fmla="*/ T152 w 3257"/>
                                <a:gd name="T154" fmla="+- 0 2061 1475"/>
                                <a:gd name="T155" fmla="*/ 2061 h 1448"/>
                                <a:gd name="T156" fmla="+- 0 4937 2887"/>
                                <a:gd name="T157" fmla="*/ T156 w 3257"/>
                                <a:gd name="T158" fmla="+- 0 2037 1475"/>
                                <a:gd name="T159" fmla="*/ 2037 h 1448"/>
                                <a:gd name="T160" fmla="+- 0 4990 2887"/>
                                <a:gd name="T161" fmla="*/ T160 w 3257"/>
                                <a:gd name="T162" fmla="+- 0 2013 1475"/>
                                <a:gd name="T163" fmla="*/ 2013 h 1448"/>
                                <a:gd name="T164" fmla="+- 0 5042 2887"/>
                                <a:gd name="T165" fmla="*/ T164 w 3257"/>
                                <a:gd name="T166" fmla="+- 0 1989 1475"/>
                                <a:gd name="T167" fmla="*/ 1989 h 1448"/>
                                <a:gd name="T168" fmla="+- 0 5093 2887"/>
                                <a:gd name="T169" fmla="*/ T168 w 3257"/>
                                <a:gd name="T170" fmla="+- 0 1963 1475"/>
                                <a:gd name="T171" fmla="*/ 1963 h 1448"/>
                                <a:gd name="T172" fmla="+- 0 5146 2887"/>
                                <a:gd name="T173" fmla="*/ T172 w 3257"/>
                                <a:gd name="T174" fmla="+- 0 1939 1475"/>
                                <a:gd name="T175" fmla="*/ 1939 h 1448"/>
                                <a:gd name="T176" fmla="+- 0 5198 2887"/>
                                <a:gd name="T177" fmla="*/ T176 w 3257"/>
                                <a:gd name="T178" fmla="+- 0 1915 1475"/>
                                <a:gd name="T179" fmla="*/ 1915 h 1448"/>
                                <a:gd name="T180" fmla="+- 0 5251 2887"/>
                                <a:gd name="T181" fmla="*/ T180 w 3257"/>
                                <a:gd name="T182" fmla="+- 0 1891 1475"/>
                                <a:gd name="T183" fmla="*/ 1891 h 1448"/>
                                <a:gd name="T184" fmla="+- 0 5304 2887"/>
                                <a:gd name="T185" fmla="*/ T184 w 3257"/>
                                <a:gd name="T186" fmla="+- 0 1867 1475"/>
                                <a:gd name="T187" fmla="*/ 1867 h 1448"/>
                                <a:gd name="T188" fmla="+- 0 5357 2887"/>
                                <a:gd name="T189" fmla="*/ T188 w 3257"/>
                                <a:gd name="T190" fmla="+- 0 1843 1475"/>
                                <a:gd name="T191" fmla="*/ 1843 h 1448"/>
                                <a:gd name="T192" fmla="+- 0 5410 2887"/>
                                <a:gd name="T193" fmla="*/ T192 w 3257"/>
                                <a:gd name="T194" fmla="+- 0 1819 1475"/>
                                <a:gd name="T195" fmla="*/ 1819 h 1448"/>
                                <a:gd name="T196" fmla="+- 0 5462 2887"/>
                                <a:gd name="T197" fmla="*/ T196 w 3257"/>
                                <a:gd name="T198" fmla="+- 0 1792 1475"/>
                                <a:gd name="T199" fmla="*/ 1792 h 1448"/>
                                <a:gd name="T200" fmla="+- 0 5513 2887"/>
                                <a:gd name="T201" fmla="*/ T200 w 3257"/>
                                <a:gd name="T202" fmla="+- 0 1768 1475"/>
                                <a:gd name="T203" fmla="*/ 1768 h 1448"/>
                                <a:gd name="T204" fmla="+- 0 5566 2887"/>
                                <a:gd name="T205" fmla="*/ T204 w 3257"/>
                                <a:gd name="T206" fmla="+- 0 1744 1475"/>
                                <a:gd name="T207" fmla="*/ 1744 h 1448"/>
                                <a:gd name="T208" fmla="+- 0 5618 2887"/>
                                <a:gd name="T209" fmla="*/ T208 w 3257"/>
                                <a:gd name="T210" fmla="+- 0 1720 1475"/>
                                <a:gd name="T211" fmla="*/ 1720 h 1448"/>
                                <a:gd name="T212" fmla="+- 0 5671 2887"/>
                                <a:gd name="T213" fmla="*/ T212 w 3257"/>
                                <a:gd name="T214" fmla="+- 0 1696 1475"/>
                                <a:gd name="T215" fmla="*/ 1696 h 1448"/>
                                <a:gd name="T216" fmla="+- 0 5724 2887"/>
                                <a:gd name="T217" fmla="*/ T216 w 3257"/>
                                <a:gd name="T218" fmla="+- 0 1672 1475"/>
                                <a:gd name="T219" fmla="*/ 1672 h 1448"/>
                                <a:gd name="T220" fmla="+- 0 5777 2887"/>
                                <a:gd name="T221" fmla="*/ T220 w 3257"/>
                                <a:gd name="T222" fmla="+- 0 1646 1475"/>
                                <a:gd name="T223" fmla="*/ 1646 h 1448"/>
                                <a:gd name="T224" fmla="+- 0 5830 2887"/>
                                <a:gd name="T225" fmla="*/ T224 w 3257"/>
                                <a:gd name="T226" fmla="+- 0 1622 1475"/>
                                <a:gd name="T227" fmla="*/ 1622 h 1448"/>
                                <a:gd name="T228" fmla="+- 0 5882 2887"/>
                                <a:gd name="T229" fmla="*/ T228 w 3257"/>
                                <a:gd name="T230" fmla="+- 0 1598 1475"/>
                                <a:gd name="T231" fmla="*/ 1598 h 1448"/>
                                <a:gd name="T232" fmla="+- 0 5933 2887"/>
                                <a:gd name="T233" fmla="*/ T232 w 3257"/>
                                <a:gd name="T234" fmla="+- 0 1574 1475"/>
                                <a:gd name="T235" fmla="*/ 1574 h 1448"/>
                                <a:gd name="T236" fmla="+- 0 5986 2887"/>
                                <a:gd name="T237" fmla="*/ T236 w 3257"/>
                                <a:gd name="T238" fmla="+- 0 1550 1475"/>
                                <a:gd name="T239" fmla="*/ 1550 h 1448"/>
                                <a:gd name="T240" fmla="+- 0 6038 2887"/>
                                <a:gd name="T241" fmla="*/ T240 w 3257"/>
                                <a:gd name="T242" fmla="+- 0 1526 1475"/>
                                <a:gd name="T243" fmla="*/ 1526 h 1448"/>
                                <a:gd name="T244" fmla="+- 0 6091 2887"/>
                                <a:gd name="T245" fmla="*/ T244 w 3257"/>
                                <a:gd name="T246" fmla="+- 0 1499 1475"/>
                                <a:gd name="T247" fmla="*/ 1499 h 1448"/>
                                <a:gd name="T248" fmla="+- 0 6144 2887"/>
                                <a:gd name="T249" fmla="*/ T248 w 3257"/>
                                <a:gd name="T250" fmla="+- 0 1475 1475"/>
                                <a:gd name="T251" fmla="*/ 1475 h 1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257" h="1448">
                                  <a:moveTo>
                                    <a:pt x="0" y="1448"/>
                                  </a:moveTo>
                                  <a:lnTo>
                                    <a:pt x="53" y="1388"/>
                                  </a:lnTo>
                                  <a:lnTo>
                                    <a:pt x="106" y="1436"/>
                                  </a:lnTo>
                                  <a:lnTo>
                                    <a:pt x="159" y="1445"/>
                                  </a:lnTo>
                                  <a:lnTo>
                                    <a:pt x="211" y="1443"/>
                                  </a:lnTo>
                                  <a:lnTo>
                                    <a:pt x="264" y="1340"/>
                                  </a:lnTo>
                                  <a:lnTo>
                                    <a:pt x="317" y="1349"/>
                                  </a:lnTo>
                                  <a:lnTo>
                                    <a:pt x="370" y="1440"/>
                                  </a:lnTo>
                                  <a:lnTo>
                                    <a:pt x="423" y="1289"/>
                                  </a:lnTo>
                                  <a:lnTo>
                                    <a:pt x="473" y="1361"/>
                                  </a:lnTo>
                                  <a:lnTo>
                                    <a:pt x="526" y="1318"/>
                                  </a:lnTo>
                                  <a:lnTo>
                                    <a:pt x="579" y="1306"/>
                                  </a:lnTo>
                                  <a:lnTo>
                                    <a:pt x="631" y="1277"/>
                                  </a:lnTo>
                                  <a:lnTo>
                                    <a:pt x="684" y="1308"/>
                                  </a:lnTo>
                                  <a:lnTo>
                                    <a:pt x="737" y="1256"/>
                                  </a:lnTo>
                                  <a:lnTo>
                                    <a:pt x="790" y="1186"/>
                                  </a:lnTo>
                                  <a:lnTo>
                                    <a:pt x="843" y="1054"/>
                                  </a:lnTo>
                                  <a:lnTo>
                                    <a:pt x="893" y="1040"/>
                                  </a:lnTo>
                                  <a:lnTo>
                                    <a:pt x="946" y="980"/>
                                  </a:lnTo>
                                  <a:lnTo>
                                    <a:pt x="999" y="1071"/>
                                  </a:lnTo>
                                  <a:lnTo>
                                    <a:pt x="1051" y="1001"/>
                                  </a:lnTo>
                                  <a:lnTo>
                                    <a:pt x="1104" y="1028"/>
                                  </a:lnTo>
                                  <a:lnTo>
                                    <a:pt x="1157" y="1030"/>
                                  </a:lnTo>
                                  <a:lnTo>
                                    <a:pt x="1210" y="804"/>
                                  </a:lnTo>
                                  <a:lnTo>
                                    <a:pt x="1263" y="922"/>
                                  </a:lnTo>
                                  <a:lnTo>
                                    <a:pt x="1313" y="903"/>
                                  </a:lnTo>
                                  <a:lnTo>
                                    <a:pt x="1366" y="879"/>
                                  </a:lnTo>
                                  <a:lnTo>
                                    <a:pt x="1419" y="855"/>
                                  </a:lnTo>
                                  <a:lnTo>
                                    <a:pt x="1471" y="831"/>
                                  </a:lnTo>
                                  <a:lnTo>
                                    <a:pt x="1524" y="807"/>
                                  </a:lnTo>
                                  <a:lnTo>
                                    <a:pt x="1577" y="780"/>
                                  </a:lnTo>
                                  <a:lnTo>
                                    <a:pt x="1630" y="756"/>
                                  </a:lnTo>
                                  <a:lnTo>
                                    <a:pt x="1683" y="732"/>
                                  </a:lnTo>
                                  <a:lnTo>
                                    <a:pt x="1733" y="708"/>
                                  </a:lnTo>
                                  <a:lnTo>
                                    <a:pt x="1786" y="684"/>
                                  </a:lnTo>
                                  <a:lnTo>
                                    <a:pt x="1839" y="660"/>
                                  </a:lnTo>
                                  <a:lnTo>
                                    <a:pt x="1891" y="634"/>
                                  </a:lnTo>
                                  <a:lnTo>
                                    <a:pt x="1944" y="610"/>
                                  </a:lnTo>
                                  <a:lnTo>
                                    <a:pt x="1997" y="586"/>
                                  </a:lnTo>
                                  <a:lnTo>
                                    <a:pt x="2050" y="562"/>
                                  </a:lnTo>
                                  <a:lnTo>
                                    <a:pt x="2103" y="538"/>
                                  </a:lnTo>
                                  <a:lnTo>
                                    <a:pt x="2155" y="514"/>
                                  </a:lnTo>
                                  <a:lnTo>
                                    <a:pt x="2206" y="488"/>
                                  </a:lnTo>
                                  <a:lnTo>
                                    <a:pt x="2259" y="464"/>
                                  </a:lnTo>
                                  <a:lnTo>
                                    <a:pt x="2311" y="440"/>
                                  </a:lnTo>
                                  <a:lnTo>
                                    <a:pt x="2364" y="416"/>
                                  </a:lnTo>
                                  <a:lnTo>
                                    <a:pt x="2417" y="392"/>
                                  </a:lnTo>
                                  <a:lnTo>
                                    <a:pt x="2470" y="368"/>
                                  </a:lnTo>
                                  <a:lnTo>
                                    <a:pt x="2523" y="344"/>
                                  </a:lnTo>
                                  <a:lnTo>
                                    <a:pt x="2575" y="317"/>
                                  </a:lnTo>
                                  <a:lnTo>
                                    <a:pt x="2626" y="293"/>
                                  </a:lnTo>
                                  <a:lnTo>
                                    <a:pt x="2679" y="269"/>
                                  </a:lnTo>
                                  <a:lnTo>
                                    <a:pt x="2731" y="245"/>
                                  </a:lnTo>
                                  <a:lnTo>
                                    <a:pt x="2784" y="221"/>
                                  </a:lnTo>
                                  <a:lnTo>
                                    <a:pt x="2837" y="197"/>
                                  </a:lnTo>
                                  <a:lnTo>
                                    <a:pt x="2890" y="171"/>
                                  </a:lnTo>
                                  <a:lnTo>
                                    <a:pt x="2943" y="147"/>
                                  </a:lnTo>
                                  <a:lnTo>
                                    <a:pt x="2995" y="123"/>
                                  </a:lnTo>
                                  <a:lnTo>
                                    <a:pt x="3046" y="99"/>
                                  </a:lnTo>
                                  <a:lnTo>
                                    <a:pt x="3099" y="75"/>
                                  </a:lnTo>
                                  <a:lnTo>
                                    <a:pt x="3151" y="51"/>
                                  </a:lnTo>
                                  <a:lnTo>
                                    <a:pt x="3204" y="24"/>
                                  </a:lnTo>
                                  <a:lnTo>
                                    <a:pt x="325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8B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02"/>
                        <wpg:cNvGrpSpPr>
                          <a:grpSpLocks/>
                        </wpg:cNvGrpSpPr>
                        <wpg:grpSpPr bwMode="auto">
                          <a:xfrm>
                            <a:off x="2887" y="2481"/>
                            <a:ext cx="3257" cy="543"/>
                            <a:chOff x="2887" y="2481"/>
                            <a:chExt cx="3257" cy="543"/>
                          </a:xfrm>
                        </wpg:grpSpPr>
                        <wps:wsp>
                          <wps:cNvPr id="397" name="Freeform 403"/>
                          <wps:cNvSpPr>
                            <a:spLocks/>
                          </wps:cNvSpPr>
                          <wps:spPr bwMode="auto">
                            <a:xfrm>
                              <a:off x="2887" y="2481"/>
                              <a:ext cx="3257" cy="543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3257"/>
                                <a:gd name="T2" fmla="+- 0 3023 2481"/>
                                <a:gd name="T3" fmla="*/ 3023 h 543"/>
                                <a:gd name="T4" fmla="+- 0 2940 2887"/>
                                <a:gd name="T5" fmla="*/ T4 w 3257"/>
                                <a:gd name="T6" fmla="+- 0 3002 2481"/>
                                <a:gd name="T7" fmla="*/ 3002 h 543"/>
                                <a:gd name="T8" fmla="+- 0 2993 2887"/>
                                <a:gd name="T9" fmla="*/ T8 w 3257"/>
                                <a:gd name="T10" fmla="+- 0 3019 2481"/>
                                <a:gd name="T11" fmla="*/ 3019 h 543"/>
                                <a:gd name="T12" fmla="+- 0 3046 2887"/>
                                <a:gd name="T13" fmla="*/ T12 w 3257"/>
                                <a:gd name="T14" fmla="+- 0 3023 2481"/>
                                <a:gd name="T15" fmla="*/ 3023 h 543"/>
                                <a:gd name="T16" fmla="+- 0 3098 2887"/>
                                <a:gd name="T17" fmla="*/ T16 w 3257"/>
                                <a:gd name="T18" fmla="+- 0 3021 2481"/>
                                <a:gd name="T19" fmla="*/ 3021 h 543"/>
                                <a:gd name="T20" fmla="+- 0 3151 2887"/>
                                <a:gd name="T21" fmla="*/ T20 w 3257"/>
                                <a:gd name="T22" fmla="+- 0 2983 2481"/>
                                <a:gd name="T23" fmla="*/ 2983 h 543"/>
                                <a:gd name="T24" fmla="+- 0 3204 2887"/>
                                <a:gd name="T25" fmla="*/ T24 w 3257"/>
                                <a:gd name="T26" fmla="+- 0 2987 2481"/>
                                <a:gd name="T27" fmla="*/ 2987 h 543"/>
                                <a:gd name="T28" fmla="+- 0 3257 2887"/>
                                <a:gd name="T29" fmla="*/ T28 w 3257"/>
                                <a:gd name="T30" fmla="+- 0 3021 2481"/>
                                <a:gd name="T31" fmla="*/ 3021 h 543"/>
                                <a:gd name="T32" fmla="+- 0 3310 2887"/>
                                <a:gd name="T33" fmla="*/ T32 w 3257"/>
                                <a:gd name="T34" fmla="+- 0 2963 2481"/>
                                <a:gd name="T35" fmla="*/ 2963 h 543"/>
                                <a:gd name="T36" fmla="+- 0 3360 2887"/>
                                <a:gd name="T37" fmla="*/ T36 w 3257"/>
                                <a:gd name="T38" fmla="+- 0 2992 2481"/>
                                <a:gd name="T39" fmla="*/ 2992 h 543"/>
                                <a:gd name="T40" fmla="+- 0 3413 2887"/>
                                <a:gd name="T41" fmla="*/ T40 w 3257"/>
                                <a:gd name="T42" fmla="+- 0 2975 2481"/>
                                <a:gd name="T43" fmla="*/ 2975 h 543"/>
                                <a:gd name="T44" fmla="+- 0 3466 2887"/>
                                <a:gd name="T45" fmla="*/ T44 w 3257"/>
                                <a:gd name="T46" fmla="+- 0 2971 2481"/>
                                <a:gd name="T47" fmla="*/ 2971 h 543"/>
                                <a:gd name="T48" fmla="+- 0 3518 2887"/>
                                <a:gd name="T49" fmla="*/ T48 w 3257"/>
                                <a:gd name="T50" fmla="+- 0 2961 2481"/>
                                <a:gd name="T51" fmla="*/ 2961 h 543"/>
                                <a:gd name="T52" fmla="+- 0 3571 2887"/>
                                <a:gd name="T53" fmla="*/ T52 w 3257"/>
                                <a:gd name="T54" fmla="+- 0 2971 2481"/>
                                <a:gd name="T55" fmla="*/ 2971 h 543"/>
                                <a:gd name="T56" fmla="+- 0 3624 2887"/>
                                <a:gd name="T57" fmla="*/ T56 w 3257"/>
                                <a:gd name="T58" fmla="+- 0 2951 2481"/>
                                <a:gd name="T59" fmla="*/ 2951 h 543"/>
                                <a:gd name="T60" fmla="+- 0 3677 2887"/>
                                <a:gd name="T61" fmla="*/ T60 w 3257"/>
                                <a:gd name="T62" fmla="+- 0 2925 2481"/>
                                <a:gd name="T63" fmla="*/ 2925 h 543"/>
                                <a:gd name="T64" fmla="+- 0 3730 2887"/>
                                <a:gd name="T65" fmla="*/ T64 w 3257"/>
                                <a:gd name="T66" fmla="+- 0 2877 2481"/>
                                <a:gd name="T67" fmla="*/ 2877 h 543"/>
                                <a:gd name="T68" fmla="+- 0 3780 2887"/>
                                <a:gd name="T69" fmla="*/ T68 w 3257"/>
                                <a:gd name="T70" fmla="+- 0 2870 2481"/>
                                <a:gd name="T71" fmla="*/ 2870 h 543"/>
                                <a:gd name="T72" fmla="+- 0 3833 2887"/>
                                <a:gd name="T73" fmla="*/ T72 w 3257"/>
                                <a:gd name="T74" fmla="+- 0 2848 2481"/>
                                <a:gd name="T75" fmla="*/ 2848 h 543"/>
                                <a:gd name="T76" fmla="+- 0 3886 2887"/>
                                <a:gd name="T77" fmla="*/ T76 w 3257"/>
                                <a:gd name="T78" fmla="+- 0 2882 2481"/>
                                <a:gd name="T79" fmla="*/ 2882 h 543"/>
                                <a:gd name="T80" fmla="+- 0 3938 2887"/>
                                <a:gd name="T81" fmla="*/ T80 w 3257"/>
                                <a:gd name="T82" fmla="+- 0 2855 2481"/>
                                <a:gd name="T83" fmla="*/ 2855 h 543"/>
                                <a:gd name="T84" fmla="+- 0 3991 2887"/>
                                <a:gd name="T85" fmla="*/ T84 w 3257"/>
                                <a:gd name="T86" fmla="+- 0 2867 2481"/>
                                <a:gd name="T87" fmla="*/ 2867 h 543"/>
                                <a:gd name="T88" fmla="+- 0 4044 2887"/>
                                <a:gd name="T89" fmla="*/ T88 w 3257"/>
                                <a:gd name="T90" fmla="+- 0 2867 2481"/>
                                <a:gd name="T91" fmla="*/ 2867 h 543"/>
                                <a:gd name="T92" fmla="+- 0 4097 2887"/>
                                <a:gd name="T93" fmla="*/ T92 w 3257"/>
                                <a:gd name="T94" fmla="+- 0 2783 2481"/>
                                <a:gd name="T95" fmla="*/ 2783 h 543"/>
                                <a:gd name="T96" fmla="+- 0 4150 2887"/>
                                <a:gd name="T97" fmla="*/ T96 w 3257"/>
                                <a:gd name="T98" fmla="+- 0 2827 2481"/>
                                <a:gd name="T99" fmla="*/ 2827 h 543"/>
                                <a:gd name="T100" fmla="+- 0 4200 2887"/>
                                <a:gd name="T101" fmla="*/ T100 w 3257"/>
                                <a:gd name="T102" fmla="+- 0 2819 2481"/>
                                <a:gd name="T103" fmla="*/ 2819 h 543"/>
                                <a:gd name="T104" fmla="+- 0 4253 2887"/>
                                <a:gd name="T105" fmla="*/ T104 w 3257"/>
                                <a:gd name="T106" fmla="+- 0 2810 2481"/>
                                <a:gd name="T107" fmla="*/ 2810 h 543"/>
                                <a:gd name="T108" fmla="+- 0 4306 2887"/>
                                <a:gd name="T109" fmla="*/ T108 w 3257"/>
                                <a:gd name="T110" fmla="+- 0 2800 2481"/>
                                <a:gd name="T111" fmla="*/ 2800 h 543"/>
                                <a:gd name="T112" fmla="+- 0 4358 2887"/>
                                <a:gd name="T113" fmla="*/ T112 w 3257"/>
                                <a:gd name="T114" fmla="+- 0 2793 2481"/>
                                <a:gd name="T115" fmla="*/ 2793 h 543"/>
                                <a:gd name="T116" fmla="+- 0 4411 2887"/>
                                <a:gd name="T117" fmla="*/ T116 w 3257"/>
                                <a:gd name="T118" fmla="+- 0 2783 2481"/>
                                <a:gd name="T119" fmla="*/ 2783 h 543"/>
                                <a:gd name="T120" fmla="+- 0 4464 2887"/>
                                <a:gd name="T121" fmla="*/ T120 w 3257"/>
                                <a:gd name="T122" fmla="+- 0 2774 2481"/>
                                <a:gd name="T123" fmla="*/ 2774 h 543"/>
                                <a:gd name="T124" fmla="+- 0 4517 2887"/>
                                <a:gd name="T125" fmla="*/ T124 w 3257"/>
                                <a:gd name="T126" fmla="+- 0 2764 2481"/>
                                <a:gd name="T127" fmla="*/ 2764 h 543"/>
                                <a:gd name="T128" fmla="+- 0 4570 2887"/>
                                <a:gd name="T129" fmla="*/ T128 w 3257"/>
                                <a:gd name="T130" fmla="+- 0 2755 2481"/>
                                <a:gd name="T131" fmla="*/ 2755 h 543"/>
                                <a:gd name="T132" fmla="+- 0 4620 2887"/>
                                <a:gd name="T133" fmla="*/ T132 w 3257"/>
                                <a:gd name="T134" fmla="+- 0 2745 2481"/>
                                <a:gd name="T135" fmla="*/ 2745 h 543"/>
                                <a:gd name="T136" fmla="+- 0 4673 2887"/>
                                <a:gd name="T137" fmla="*/ T136 w 3257"/>
                                <a:gd name="T138" fmla="+- 0 2738 2481"/>
                                <a:gd name="T139" fmla="*/ 2738 h 543"/>
                                <a:gd name="T140" fmla="+- 0 4726 2887"/>
                                <a:gd name="T141" fmla="*/ T140 w 3257"/>
                                <a:gd name="T142" fmla="+- 0 2728 2481"/>
                                <a:gd name="T143" fmla="*/ 2728 h 543"/>
                                <a:gd name="T144" fmla="+- 0 4778 2887"/>
                                <a:gd name="T145" fmla="*/ T144 w 3257"/>
                                <a:gd name="T146" fmla="+- 0 2719 2481"/>
                                <a:gd name="T147" fmla="*/ 2719 h 543"/>
                                <a:gd name="T148" fmla="+- 0 4831 2887"/>
                                <a:gd name="T149" fmla="*/ T148 w 3257"/>
                                <a:gd name="T150" fmla="+- 0 2709 2481"/>
                                <a:gd name="T151" fmla="*/ 2709 h 543"/>
                                <a:gd name="T152" fmla="+- 0 4884 2887"/>
                                <a:gd name="T153" fmla="*/ T152 w 3257"/>
                                <a:gd name="T154" fmla="+- 0 2699 2481"/>
                                <a:gd name="T155" fmla="*/ 2699 h 543"/>
                                <a:gd name="T156" fmla="+- 0 4937 2887"/>
                                <a:gd name="T157" fmla="*/ T156 w 3257"/>
                                <a:gd name="T158" fmla="+- 0 2692 2481"/>
                                <a:gd name="T159" fmla="*/ 2692 h 543"/>
                                <a:gd name="T160" fmla="+- 0 4990 2887"/>
                                <a:gd name="T161" fmla="*/ T160 w 3257"/>
                                <a:gd name="T162" fmla="+- 0 2683 2481"/>
                                <a:gd name="T163" fmla="*/ 2683 h 543"/>
                                <a:gd name="T164" fmla="+- 0 5042 2887"/>
                                <a:gd name="T165" fmla="*/ T164 w 3257"/>
                                <a:gd name="T166" fmla="+- 0 2673 2481"/>
                                <a:gd name="T167" fmla="*/ 2673 h 543"/>
                                <a:gd name="T168" fmla="+- 0 5093 2887"/>
                                <a:gd name="T169" fmla="*/ T168 w 3257"/>
                                <a:gd name="T170" fmla="+- 0 2663 2481"/>
                                <a:gd name="T171" fmla="*/ 2663 h 543"/>
                                <a:gd name="T172" fmla="+- 0 5146 2887"/>
                                <a:gd name="T173" fmla="*/ T172 w 3257"/>
                                <a:gd name="T174" fmla="+- 0 2654 2481"/>
                                <a:gd name="T175" fmla="*/ 2654 h 543"/>
                                <a:gd name="T176" fmla="+- 0 5198 2887"/>
                                <a:gd name="T177" fmla="*/ T176 w 3257"/>
                                <a:gd name="T178" fmla="+- 0 2644 2481"/>
                                <a:gd name="T179" fmla="*/ 2644 h 543"/>
                                <a:gd name="T180" fmla="+- 0 5251 2887"/>
                                <a:gd name="T181" fmla="*/ T180 w 3257"/>
                                <a:gd name="T182" fmla="+- 0 2637 2481"/>
                                <a:gd name="T183" fmla="*/ 2637 h 543"/>
                                <a:gd name="T184" fmla="+- 0 5304 2887"/>
                                <a:gd name="T185" fmla="*/ T184 w 3257"/>
                                <a:gd name="T186" fmla="+- 0 2627 2481"/>
                                <a:gd name="T187" fmla="*/ 2627 h 543"/>
                                <a:gd name="T188" fmla="+- 0 5357 2887"/>
                                <a:gd name="T189" fmla="*/ T188 w 3257"/>
                                <a:gd name="T190" fmla="+- 0 2618 2481"/>
                                <a:gd name="T191" fmla="*/ 2618 h 543"/>
                                <a:gd name="T192" fmla="+- 0 5410 2887"/>
                                <a:gd name="T193" fmla="*/ T192 w 3257"/>
                                <a:gd name="T194" fmla="+- 0 2608 2481"/>
                                <a:gd name="T195" fmla="*/ 2608 h 543"/>
                                <a:gd name="T196" fmla="+- 0 5462 2887"/>
                                <a:gd name="T197" fmla="*/ T196 w 3257"/>
                                <a:gd name="T198" fmla="+- 0 2599 2481"/>
                                <a:gd name="T199" fmla="*/ 2599 h 543"/>
                                <a:gd name="T200" fmla="+- 0 5513 2887"/>
                                <a:gd name="T201" fmla="*/ T200 w 3257"/>
                                <a:gd name="T202" fmla="+- 0 2591 2481"/>
                                <a:gd name="T203" fmla="*/ 2591 h 543"/>
                                <a:gd name="T204" fmla="+- 0 5566 2887"/>
                                <a:gd name="T205" fmla="*/ T204 w 3257"/>
                                <a:gd name="T206" fmla="+- 0 2582 2481"/>
                                <a:gd name="T207" fmla="*/ 2582 h 543"/>
                                <a:gd name="T208" fmla="+- 0 5618 2887"/>
                                <a:gd name="T209" fmla="*/ T208 w 3257"/>
                                <a:gd name="T210" fmla="+- 0 2572 2481"/>
                                <a:gd name="T211" fmla="*/ 2572 h 543"/>
                                <a:gd name="T212" fmla="+- 0 5671 2887"/>
                                <a:gd name="T213" fmla="*/ T212 w 3257"/>
                                <a:gd name="T214" fmla="+- 0 2563 2481"/>
                                <a:gd name="T215" fmla="*/ 2563 h 543"/>
                                <a:gd name="T216" fmla="+- 0 5724 2887"/>
                                <a:gd name="T217" fmla="*/ T216 w 3257"/>
                                <a:gd name="T218" fmla="+- 0 2553 2481"/>
                                <a:gd name="T219" fmla="*/ 2553 h 543"/>
                                <a:gd name="T220" fmla="+- 0 5777 2887"/>
                                <a:gd name="T221" fmla="*/ T220 w 3257"/>
                                <a:gd name="T222" fmla="+- 0 2543 2481"/>
                                <a:gd name="T223" fmla="*/ 2543 h 543"/>
                                <a:gd name="T224" fmla="+- 0 5830 2887"/>
                                <a:gd name="T225" fmla="*/ T224 w 3257"/>
                                <a:gd name="T226" fmla="+- 0 2536 2481"/>
                                <a:gd name="T227" fmla="*/ 2536 h 543"/>
                                <a:gd name="T228" fmla="+- 0 5882 2887"/>
                                <a:gd name="T229" fmla="*/ T228 w 3257"/>
                                <a:gd name="T230" fmla="+- 0 2527 2481"/>
                                <a:gd name="T231" fmla="*/ 2527 h 543"/>
                                <a:gd name="T232" fmla="+- 0 5933 2887"/>
                                <a:gd name="T233" fmla="*/ T232 w 3257"/>
                                <a:gd name="T234" fmla="+- 0 2517 2481"/>
                                <a:gd name="T235" fmla="*/ 2517 h 543"/>
                                <a:gd name="T236" fmla="+- 0 5986 2887"/>
                                <a:gd name="T237" fmla="*/ T236 w 3257"/>
                                <a:gd name="T238" fmla="+- 0 2507 2481"/>
                                <a:gd name="T239" fmla="*/ 2507 h 543"/>
                                <a:gd name="T240" fmla="+- 0 6038 2887"/>
                                <a:gd name="T241" fmla="*/ T240 w 3257"/>
                                <a:gd name="T242" fmla="+- 0 2498 2481"/>
                                <a:gd name="T243" fmla="*/ 2498 h 543"/>
                                <a:gd name="T244" fmla="+- 0 6091 2887"/>
                                <a:gd name="T245" fmla="*/ T244 w 3257"/>
                                <a:gd name="T246" fmla="+- 0 2491 2481"/>
                                <a:gd name="T247" fmla="*/ 2491 h 543"/>
                                <a:gd name="T248" fmla="+- 0 6144 2887"/>
                                <a:gd name="T249" fmla="*/ T248 w 3257"/>
                                <a:gd name="T250" fmla="+- 0 2481 2481"/>
                                <a:gd name="T251" fmla="*/ 248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257" h="543">
                                  <a:moveTo>
                                    <a:pt x="0" y="542"/>
                                  </a:moveTo>
                                  <a:lnTo>
                                    <a:pt x="53" y="521"/>
                                  </a:lnTo>
                                  <a:lnTo>
                                    <a:pt x="106" y="538"/>
                                  </a:lnTo>
                                  <a:lnTo>
                                    <a:pt x="159" y="542"/>
                                  </a:lnTo>
                                  <a:lnTo>
                                    <a:pt x="211" y="540"/>
                                  </a:lnTo>
                                  <a:lnTo>
                                    <a:pt x="264" y="502"/>
                                  </a:lnTo>
                                  <a:lnTo>
                                    <a:pt x="317" y="506"/>
                                  </a:lnTo>
                                  <a:lnTo>
                                    <a:pt x="370" y="540"/>
                                  </a:lnTo>
                                  <a:lnTo>
                                    <a:pt x="423" y="482"/>
                                  </a:lnTo>
                                  <a:lnTo>
                                    <a:pt x="473" y="511"/>
                                  </a:lnTo>
                                  <a:lnTo>
                                    <a:pt x="526" y="494"/>
                                  </a:lnTo>
                                  <a:lnTo>
                                    <a:pt x="579" y="490"/>
                                  </a:lnTo>
                                  <a:lnTo>
                                    <a:pt x="631" y="480"/>
                                  </a:lnTo>
                                  <a:lnTo>
                                    <a:pt x="684" y="490"/>
                                  </a:lnTo>
                                  <a:lnTo>
                                    <a:pt x="737" y="470"/>
                                  </a:lnTo>
                                  <a:lnTo>
                                    <a:pt x="790" y="444"/>
                                  </a:lnTo>
                                  <a:lnTo>
                                    <a:pt x="843" y="396"/>
                                  </a:lnTo>
                                  <a:lnTo>
                                    <a:pt x="893" y="389"/>
                                  </a:lnTo>
                                  <a:lnTo>
                                    <a:pt x="946" y="367"/>
                                  </a:lnTo>
                                  <a:lnTo>
                                    <a:pt x="999" y="401"/>
                                  </a:lnTo>
                                  <a:lnTo>
                                    <a:pt x="1051" y="374"/>
                                  </a:lnTo>
                                  <a:lnTo>
                                    <a:pt x="1104" y="386"/>
                                  </a:lnTo>
                                  <a:lnTo>
                                    <a:pt x="1157" y="386"/>
                                  </a:lnTo>
                                  <a:lnTo>
                                    <a:pt x="1210" y="302"/>
                                  </a:lnTo>
                                  <a:lnTo>
                                    <a:pt x="1263" y="346"/>
                                  </a:lnTo>
                                  <a:lnTo>
                                    <a:pt x="1313" y="338"/>
                                  </a:lnTo>
                                  <a:lnTo>
                                    <a:pt x="1366" y="329"/>
                                  </a:lnTo>
                                  <a:lnTo>
                                    <a:pt x="1419" y="319"/>
                                  </a:lnTo>
                                  <a:lnTo>
                                    <a:pt x="1471" y="312"/>
                                  </a:lnTo>
                                  <a:lnTo>
                                    <a:pt x="1524" y="302"/>
                                  </a:lnTo>
                                  <a:lnTo>
                                    <a:pt x="1577" y="293"/>
                                  </a:lnTo>
                                  <a:lnTo>
                                    <a:pt x="1630" y="283"/>
                                  </a:lnTo>
                                  <a:lnTo>
                                    <a:pt x="1683" y="274"/>
                                  </a:lnTo>
                                  <a:lnTo>
                                    <a:pt x="1733" y="264"/>
                                  </a:lnTo>
                                  <a:lnTo>
                                    <a:pt x="1786" y="257"/>
                                  </a:lnTo>
                                  <a:lnTo>
                                    <a:pt x="1839" y="247"/>
                                  </a:lnTo>
                                  <a:lnTo>
                                    <a:pt x="1891" y="238"/>
                                  </a:lnTo>
                                  <a:lnTo>
                                    <a:pt x="1944" y="228"/>
                                  </a:lnTo>
                                  <a:lnTo>
                                    <a:pt x="1997" y="218"/>
                                  </a:lnTo>
                                  <a:lnTo>
                                    <a:pt x="2050" y="211"/>
                                  </a:lnTo>
                                  <a:lnTo>
                                    <a:pt x="2103" y="202"/>
                                  </a:lnTo>
                                  <a:lnTo>
                                    <a:pt x="2155" y="192"/>
                                  </a:lnTo>
                                  <a:lnTo>
                                    <a:pt x="2206" y="182"/>
                                  </a:lnTo>
                                  <a:lnTo>
                                    <a:pt x="2259" y="173"/>
                                  </a:lnTo>
                                  <a:lnTo>
                                    <a:pt x="2311" y="163"/>
                                  </a:lnTo>
                                  <a:lnTo>
                                    <a:pt x="2364" y="156"/>
                                  </a:lnTo>
                                  <a:lnTo>
                                    <a:pt x="2417" y="146"/>
                                  </a:lnTo>
                                  <a:lnTo>
                                    <a:pt x="2470" y="137"/>
                                  </a:lnTo>
                                  <a:lnTo>
                                    <a:pt x="2523" y="127"/>
                                  </a:lnTo>
                                  <a:lnTo>
                                    <a:pt x="2575" y="118"/>
                                  </a:lnTo>
                                  <a:lnTo>
                                    <a:pt x="2626" y="110"/>
                                  </a:lnTo>
                                  <a:lnTo>
                                    <a:pt x="2679" y="101"/>
                                  </a:lnTo>
                                  <a:lnTo>
                                    <a:pt x="2731" y="91"/>
                                  </a:lnTo>
                                  <a:lnTo>
                                    <a:pt x="2784" y="82"/>
                                  </a:lnTo>
                                  <a:lnTo>
                                    <a:pt x="2837" y="72"/>
                                  </a:lnTo>
                                  <a:lnTo>
                                    <a:pt x="2890" y="62"/>
                                  </a:lnTo>
                                  <a:lnTo>
                                    <a:pt x="2943" y="55"/>
                                  </a:lnTo>
                                  <a:lnTo>
                                    <a:pt x="2995" y="46"/>
                                  </a:lnTo>
                                  <a:lnTo>
                                    <a:pt x="3046" y="36"/>
                                  </a:lnTo>
                                  <a:lnTo>
                                    <a:pt x="3099" y="26"/>
                                  </a:lnTo>
                                  <a:lnTo>
                                    <a:pt x="3151" y="17"/>
                                  </a:lnTo>
                                  <a:lnTo>
                                    <a:pt x="3204" y="10"/>
                                  </a:lnTo>
                                  <a:lnTo>
                                    <a:pt x="325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00"/>
                        <wpg:cNvGrpSpPr>
                          <a:grpSpLocks/>
                        </wpg:cNvGrpSpPr>
                        <wpg:grpSpPr bwMode="auto">
                          <a:xfrm>
                            <a:off x="3048" y="4173"/>
                            <a:ext cx="384" cy="2"/>
                            <a:chOff x="3048" y="4173"/>
                            <a:chExt cx="384" cy="2"/>
                          </a:xfrm>
                        </wpg:grpSpPr>
                        <wps:wsp>
                          <wps:cNvPr id="399" name="Freeform 401"/>
                          <wps:cNvSpPr>
                            <a:spLocks/>
                          </wps:cNvSpPr>
                          <wps:spPr bwMode="auto">
                            <a:xfrm>
                              <a:off x="3048" y="4173"/>
                              <a:ext cx="384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384"/>
                                <a:gd name="T2" fmla="+- 0 3432 3048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8"/>
                        <wpg:cNvGrpSpPr>
                          <a:grpSpLocks/>
                        </wpg:cNvGrpSpPr>
                        <wpg:grpSpPr bwMode="auto">
                          <a:xfrm>
                            <a:off x="3048" y="4485"/>
                            <a:ext cx="384" cy="2"/>
                            <a:chOff x="3048" y="4485"/>
                            <a:chExt cx="384" cy="2"/>
                          </a:xfrm>
                        </wpg:grpSpPr>
                        <wps:wsp>
                          <wps:cNvPr id="401" name="Freeform 399"/>
                          <wps:cNvSpPr>
                            <a:spLocks/>
                          </wps:cNvSpPr>
                          <wps:spPr bwMode="auto">
                            <a:xfrm>
                              <a:off x="3048" y="4485"/>
                              <a:ext cx="384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384"/>
                                <a:gd name="T2" fmla="+- 0 3432 3048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8B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6"/>
                        <wpg:cNvGrpSpPr>
                          <a:grpSpLocks/>
                        </wpg:cNvGrpSpPr>
                        <wpg:grpSpPr bwMode="auto">
                          <a:xfrm>
                            <a:off x="3048" y="4799"/>
                            <a:ext cx="384" cy="2"/>
                            <a:chOff x="3048" y="4799"/>
                            <a:chExt cx="384" cy="2"/>
                          </a:xfrm>
                        </wpg:grpSpPr>
                        <wps:wsp>
                          <wps:cNvPr id="403" name="Freeform 397"/>
                          <wps:cNvSpPr>
                            <a:spLocks/>
                          </wps:cNvSpPr>
                          <wps:spPr bwMode="auto">
                            <a:xfrm>
                              <a:off x="3048" y="4799"/>
                              <a:ext cx="384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384"/>
                                <a:gd name="T2" fmla="+- 0 3432 3048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4"/>
                        <wpg:cNvGrpSpPr>
                          <a:grpSpLocks/>
                        </wpg:cNvGrpSpPr>
                        <wpg:grpSpPr bwMode="auto">
                          <a:xfrm>
                            <a:off x="1770" y="742"/>
                            <a:ext cx="4619" cy="4305"/>
                            <a:chOff x="1770" y="742"/>
                            <a:chExt cx="4619" cy="4305"/>
                          </a:xfrm>
                        </wpg:grpSpPr>
                        <wps:wsp>
                          <wps:cNvPr id="405" name="Freeform 395"/>
                          <wps:cNvSpPr>
                            <a:spLocks/>
                          </wps:cNvSpPr>
                          <wps:spPr bwMode="auto">
                            <a:xfrm>
                              <a:off x="1770" y="742"/>
                              <a:ext cx="4619" cy="4305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4619"/>
                                <a:gd name="T2" fmla="+- 0 742 742"/>
                                <a:gd name="T3" fmla="*/ 742 h 4305"/>
                                <a:gd name="T4" fmla="+- 0 6389 1770"/>
                                <a:gd name="T5" fmla="*/ T4 w 4619"/>
                                <a:gd name="T6" fmla="+- 0 742 742"/>
                                <a:gd name="T7" fmla="*/ 742 h 4305"/>
                                <a:gd name="T8" fmla="+- 0 6389 1770"/>
                                <a:gd name="T9" fmla="*/ T8 w 4619"/>
                                <a:gd name="T10" fmla="+- 0 5047 742"/>
                                <a:gd name="T11" fmla="*/ 5047 h 4305"/>
                                <a:gd name="T12" fmla="+- 0 1770 1770"/>
                                <a:gd name="T13" fmla="*/ T12 w 4619"/>
                                <a:gd name="T14" fmla="+- 0 5047 742"/>
                                <a:gd name="T15" fmla="*/ 5047 h 4305"/>
                                <a:gd name="T16" fmla="+- 0 1770 1770"/>
                                <a:gd name="T17" fmla="*/ T16 w 4619"/>
                                <a:gd name="T18" fmla="+- 0 742 742"/>
                                <a:gd name="T19" fmla="*/ 742 h 4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9" h="4305">
                                  <a:moveTo>
                                    <a:pt x="0" y="0"/>
                                  </a:moveTo>
                                  <a:lnTo>
                                    <a:pt x="4619" y="0"/>
                                  </a:lnTo>
                                  <a:lnTo>
                                    <a:pt x="4619" y="4305"/>
                                  </a:lnTo>
                                  <a:lnTo>
                                    <a:pt x="0" y="43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92"/>
                        <wpg:cNvGrpSpPr>
                          <a:grpSpLocks/>
                        </wpg:cNvGrpSpPr>
                        <wpg:grpSpPr bwMode="auto">
                          <a:xfrm>
                            <a:off x="6360" y="741"/>
                            <a:ext cx="4865" cy="4306"/>
                            <a:chOff x="6360" y="741"/>
                            <a:chExt cx="4865" cy="4306"/>
                          </a:xfrm>
                        </wpg:grpSpPr>
                        <wps:wsp>
                          <wps:cNvPr id="407" name="Freeform 393"/>
                          <wps:cNvSpPr>
                            <a:spLocks/>
                          </wps:cNvSpPr>
                          <wps:spPr bwMode="auto">
                            <a:xfrm>
                              <a:off x="6360" y="741"/>
                              <a:ext cx="4865" cy="4306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865"/>
                                <a:gd name="T2" fmla="+- 0 741 741"/>
                                <a:gd name="T3" fmla="*/ 741 h 4306"/>
                                <a:gd name="T4" fmla="+- 0 11225 6360"/>
                                <a:gd name="T5" fmla="*/ T4 w 4865"/>
                                <a:gd name="T6" fmla="+- 0 741 741"/>
                                <a:gd name="T7" fmla="*/ 741 h 4306"/>
                                <a:gd name="T8" fmla="+- 0 11225 6360"/>
                                <a:gd name="T9" fmla="*/ T8 w 4865"/>
                                <a:gd name="T10" fmla="+- 0 5047 741"/>
                                <a:gd name="T11" fmla="*/ 5047 h 4306"/>
                                <a:gd name="T12" fmla="+- 0 6360 6360"/>
                                <a:gd name="T13" fmla="*/ T12 w 4865"/>
                                <a:gd name="T14" fmla="+- 0 5047 741"/>
                                <a:gd name="T15" fmla="*/ 5047 h 4306"/>
                                <a:gd name="T16" fmla="+- 0 6360 6360"/>
                                <a:gd name="T17" fmla="*/ T16 w 4865"/>
                                <a:gd name="T18" fmla="+- 0 741 741"/>
                                <a:gd name="T19" fmla="*/ 741 h 4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5" h="4306">
                                  <a:moveTo>
                                    <a:pt x="0" y="0"/>
                                  </a:moveTo>
                                  <a:lnTo>
                                    <a:pt x="4865" y="0"/>
                                  </a:lnTo>
                                  <a:lnTo>
                                    <a:pt x="4865" y="4306"/>
                                  </a:lnTo>
                                  <a:lnTo>
                                    <a:pt x="0" y="43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90"/>
                        <wpg:cNvGrpSpPr>
                          <a:grpSpLocks/>
                        </wpg:cNvGrpSpPr>
                        <wpg:grpSpPr bwMode="auto">
                          <a:xfrm>
                            <a:off x="7531" y="1399"/>
                            <a:ext cx="3473" cy="1688"/>
                            <a:chOff x="7531" y="1399"/>
                            <a:chExt cx="3473" cy="1688"/>
                          </a:xfrm>
                        </wpg:grpSpPr>
                        <wps:wsp>
                          <wps:cNvPr id="409" name="Freeform 391"/>
                          <wps:cNvSpPr>
                            <a:spLocks/>
                          </wps:cNvSpPr>
                          <wps:spPr bwMode="auto">
                            <a:xfrm>
                              <a:off x="7531" y="1399"/>
                              <a:ext cx="3473" cy="1688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399 1399"/>
                                <a:gd name="T3" fmla="*/ 1399 h 1688"/>
                                <a:gd name="T4" fmla="+- 0 11004 7531"/>
                                <a:gd name="T5" fmla="*/ T4 w 3473"/>
                                <a:gd name="T6" fmla="+- 0 1399 1399"/>
                                <a:gd name="T7" fmla="*/ 1399 h 1688"/>
                                <a:gd name="T8" fmla="+- 0 11004 7531"/>
                                <a:gd name="T9" fmla="*/ T8 w 3473"/>
                                <a:gd name="T10" fmla="+- 0 3086 1399"/>
                                <a:gd name="T11" fmla="*/ 3086 h 1688"/>
                                <a:gd name="T12" fmla="+- 0 7531 7531"/>
                                <a:gd name="T13" fmla="*/ T12 w 3473"/>
                                <a:gd name="T14" fmla="+- 0 3086 1399"/>
                                <a:gd name="T15" fmla="*/ 3086 h 1688"/>
                                <a:gd name="T16" fmla="+- 0 7531 7531"/>
                                <a:gd name="T17" fmla="*/ T16 w 3473"/>
                                <a:gd name="T18" fmla="+- 0 1399 1399"/>
                                <a:gd name="T19" fmla="*/ 1399 h 1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1688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  <a:lnTo>
                                    <a:pt x="3473" y="1687"/>
                                  </a:lnTo>
                                  <a:lnTo>
                                    <a:pt x="0" y="16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8"/>
                        <wpg:cNvGrpSpPr>
                          <a:grpSpLocks/>
                        </wpg:cNvGrpSpPr>
                        <wpg:grpSpPr bwMode="auto">
                          <a:xfrm>
                            <a:off x="7531" y="2843"/>
                            <a:ext cx="3473" cy="2"/>
                            <a:chOff x="7531" y="2843"/>
                            <a:chExt cx="3473" cy="2"/>
                          </a:xfrm>
                        </wpg:grpSpPr>
                        <wps:wsp>
                          <wps:cNvPr id="411" name="Freeform 389"/>
                          <wps:cNvSpPr>
                            <a:spLocks/>
                          </wps:cNvSpPr>
                          <wps:spPr bwMode="auto">
                            <a:xfrm>
                              <a:off x="7531" y="2843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6"/>
                        <wpg:cNvGrpSpPr>
                          <a:grpSpLocks/>
                        </wpg:cNvGrpSpPr>
                        <wpg:grpSpPr bwMode="auto">
                          <a:xfrm>
                            <a:off x="7531" y="2603"/>
                            <a:ext cx="3473" cy="2"/>
                            <a:chOff x="7531" y="2603"/>
                            <a:chExt cx="3473" cy="2"/>
                          </a:xfrm>
                        </wpg:grpSpPr>
                        <wps:wsp>
                          <wps:cNvPr id="413" name="Freeform 387"/>
                          <wps:cNvSpPr>
                            <a:spLocks/>
                          </wps:cNvSpPr>
                          <wps:spPr bwMode="auto">
                            <a:xfrm>
                              <a:off x="7531" y="2603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4"/>
                        <wpg:cNvGrpSpPr>
                          <a:grpSpLocks/>
                        </wpg:cNvGrpSpPr>
                        <wpg:grpSpPr bwMode="auto">
                          <a:xfrm>
                            <a:off x="7531" y="2361"/>
                            <a:ext cx="3473" cy="2"/>
                            <a:chOff x="7531" y="2361"/>
                            <a:chExt cx="3473" cy="2"/>
                          </a:xfrm>
                        </wpg:grpSpPr>
                        <wps:wsp>
                          <wps:cNvPr id="415" name="Freeform 385"/>
                          <wps:cNvSpPr>
                            <a:spLocks/>
                          </wps:cNvSpPr>
                          <wps:spPr bwMode="auto">
                            <a:xfrm>
                              <a:off x="7531" y="2361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82"/>
                        <wpg:cNvGrpSpPr>
                          <a:grpSpLocks/>
                        </wpg:cNvGrpSpPr>
                        <wpg:grpSpPr bwMode="auto">
                          <a:xfrm>
                            <a:off x="7531" y="2121"/>
                            <a:ext cx="3473" cy="2"/>
                            <a:chOff x="7531" y="2121"/>
                            <a:chExt cx="3473" cy="2"/>
                          </a:xfrm>
                        </wpg:grpSpPr>
                        <wps:wsp>
                          <wps:cNvPr id="417" name="Freeform 383"/>
                          <wps:cNvSpPr>
                            <a:spLocks/>
                          </wps:cNvSpPr>
                          <wps:spPr bwMode="auto">
                            <a:xfrm>
                              <a:off x="7531" y="2121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80"/>
                        <wpg:cNvGrpSpPr>
                          <a:grpSpLocks/>
                        </wpg:cNvGrpSpPr>
                        <wpg:grpSpPr bwMode="auto">
                          <a:xfrm>
                            <a:off x="7531" y="1879"/>
                            <a:ext cx="3473" cy="2"/>
                            <a:chOff x="7531" y="1879"/>
                            <a:chExt cx="3473" cy="2"/>
                          </a:xfrm>
                        </wpg:grpSpPr>
                        <wps:wsp>
                          <wps:cNvPr id="419" name="Freeform 381"/>
                          <wps:cNvSpPr>
                            <a:spLocks/>
                          </wps:cNvSpPr>
                          <wps:spPr bwMode="auto">
                            <a:xfrm>
                              <a:off x="7531" y="1879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8"/>
                        <wpg:cNvGrpSpPr>
                          <a:grpSpLocks/>
                        </wpg:cNvGrpSpPr>
                        <wpg:grpSpPr bwMode="auto">
                          <a:xfrm>
                            <a:off x="7531" y="1639"/>
                            <a:ext cx="3473" cy="2"/>
                            <a:chOff x="7531" y="1639"/>
                            <a:chExt cx="3473" cy="2"/>
                          </a:xfrm>
                        </wpg:grpSpPr>
                        <wps:wsp>
                          <wps:cNvPr id="421" name="Freeform 379"/>
                          <wps:cNvSpPr>
                            <a:spLocks/>
                          </wps:cNvSpPr>
                          <wps:spPr bwMode="auto">
                            <a:xfrm>
                              <a:off x="7531" y="1639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76"/>
                        <wpg:cNvGrpSpPr>
                          <a:grpSpLocks/>
                        </wpg:cNvGrpSpPr>
                        <wpg:grpSpPr bwMode="auto">
                          <a:xfrm>
                            <a:off x="7531" y="1399"/>
                            <a:ext cx="3473" cy="2"/>
                            <a:chOff x="7531" y="1399"/>
                            <a:chExt cx="3473" cy="2"/>
                          </a:xfrm>
                        </wpg:grpSpPr>
                        <wps:wsp>
                          <wps:cNvPr id="423" name="Freeform 377"/>
                          <wps:cNvSpPr>
                            <a:spLocks/>
                          </wps:cNvSpPr>
                          <wps:spPr bwMode="auto">
                            <a:xfrm>
                              <a:off x="7531" y="1399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74"/>
                        <wpg:cNvGrpSpPr>
                          <a:grpSpLocks/>
                        </wpg:cNvGrpSpPr>
                        <wpg:grpSpPr bwMode="auto">
                          <a:xfrm>
                            <a:off x="7531" y="3086"/>
                            <a:ext cx="3473" cy="2"/>
                            <a:chOff x="7531" y="3086"/>
                            <a:chExt cx="3473" cy="2"/>
                          </a:xfrm>
                        </wpg:grpSpPr>
                        <wps:wsp>
                          <wps:cNvPr id="425" name="Freeform 375"/>
                          <wps:cNvSpPr>
                            <a:spLocks/>
                          </wps:cNvSpPr>
                          <wps:spPr bwMode="auto">
                            <a:xfrm>
                              <a:off x="7531" y="3086"/>
                              <a:ext cx="3473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473"/>
                                <a:gd name="T2" fmla="+- 0 11004 7531"/>
                                <a:gd name="T3" fmla="*/ T2 w 3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3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72"/>
                        <wpg:cNvGrpSpPr>
                          <a:grpSpLocks/>
                        </wpg:cNvGrpSpPr>
                        <wpg:grpSpPr bwMode="auto">
                          <a:xfrm>
                            <a:off x="7560" y="1507"/>
                            <a:ext cx="3418" cy="1580"/>
                            <a:chOff x="7560" y="1507"/>
                            <a:chExt cx="3418" cy="1580"/>
                          </a:xfrm>
                        </wpg:grpSpPr>
                        <wps:wsp>
                          <wps:cNvPr id="427" name="Freeform 373"/>
                          <wps:cNvSpPr>
                            <a:spLocks/>
                          </wps:cNvSpPr>
                          <wps:spPr bwMode="auto">
                            <a:xfrm>
                              <a:off x="7560" y="1507"/>
                              <a:ext cx="3418" cy="1580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3418"/>
                                <a:gd name="T2" fmla="+- 0 3086 1507"/>
                                <a:gd name="T3" fmla="*/ 3086 h 1580"/>
                                <a:gd name="T4" fmla="+- 0 7615 7560"/>
                                <a:gd name="T5" fmla="*/ T4 w 3418"/>
                                <a:gd name="T6" fmla="+- 0 3086 1507"/>
                                <a:gd name="T7" fmla="*/ 3086 h 1580"/>
                                <a:gd name="T8" fmla="+- 0 7670 7560"/>
                                <a:gd name="T9" fmla="*/ T8 w 3418"/>
                                <a:gd name="T10" fmla="+- 0 3086 1507"/>
                                <a:gd name="T11" fmla="*/ 3086 h 1580"/>
                                <a:gd name="T12" fmla="+- 0 7726 7560"/>
                                <a:gd name="T13" fmla="*/ T12 w 3418"/>
                                <a:gd name="T14" fmla="+- 0 3076 1507"/>
                                <a:gd name="T15" fmla="*/ 3076 h 1580"/>
                                <a:gd name="T16" fmla="+- 0 7781 7560"/>
                                <a:gd name="T17" fmla="*/ T16 w 3418"/>
                                <a:gd name="T18" fmla="+- 0 3064 1507"/>
                                <a:gd name="T19" fmla="*/ 3064 h 1580"/>
                                <a:gd name="T20" fmla="+- 0 7834 7560"/>
                                <a:gd name="T21" fmla="*/ T20 w 3418"/>
                                <a:gd name="T22" fmla="+- 0 3047 1507"/>
                                <a:gd name="T23" fmla="*/ 3047 h 1580"/>
                                <a:gd name="T24" fmla="+- 0 7889 7560"/>
                                <a:gd name="T25" fmla="*/ T24 w 3418"/>
                                <a:gd name="T26" fmla="+- 0 3031 1507"/>
                                <a:gd name="T27" fmla="*/ 3031 h 1580"/>
                                <a:gd name="T28" fmla="+- 0 7944 7560"/>
                                <a:gd name="T29" fmla="*/ T28 w 3418"/>
                                <a:gd name="T30" fmla="+- 0 3016 1507"/>
                                <a:gd name="T31" fmla="*/ 3016 h 1580"/>
                                <a:gd name="T32" fmla="+- 0 7999 7560"/>
                                <a:gd name="T33" fmla="*/ T32 w 3418"/>
                                <a:gd name="T34" fmla="+- 0 2997 1507"/>
                                <a:gd name="T35" fmla="*/ 2997 h 1580"/>
                                <a:gd name="T36" fmla="+- 0 8054 7560"/>
                                <a:gd name="T37" fmla="*/ T36 w 3418"/>
                                <a:gd name="T38" fmla="+- 0 2978 1507"/>
                                <a:gd name="T39" fmla="*/ 2978 h 1580"/>
                                <a:gd name="T40" fmla="+- 0 8110 7560"/>
                                <a:gd name="T41" fmla="*/ T40 w 3418"/>
                                <a:gd name="T42" fmla="+- 0 2935 1507"/>
                                <a:gd name="T43" fmla="*/ 2935 h 1580"/>
                                <a:gd name="T44" fmla="+- 0 8165 7560"/>
                                <a:gd name="T45" fmla="*/ T44 w 3418"/>
                                <a:gd name="T46" fmla="+- 0 2925 1507"/>
                                <a:gd name="T47" fmla="*/ 2925 h 1580"/>
                                <a:gd name="T48" fmla="+- 0 8220 7560"/>
                                <a:gd name="T49" fmla="*/ T48 w 3418"/>
                                <a:gd name="T50" fmla="+- 0 2906 1507"/>
                                <a:gd name="T51" fmla="*/ 2906 h 1580"/>
                                <a:gd name="T52" fmla="+- 0 8275 7560"/>
                                <a:gd name="T53" fmla="*/ T52 w 3418"/>
                                <a:gd name="T54" fmla="+- 0 2867 1507"/>
                                <a:gd name="T55" fmla="*/ 2867 h 1580"/>
                                <a:gd name="T56" fmla="+- 0 8330 7560"/>
                                <a:gd name="T57" fmla="*/ T56 w 3418"/>
                                <a:gd name="T58" fmla="+- 0 2851 1507"/>
                                <a:gd name="T59" fmla="*/ 2851 h 1580"/>
                                <a:gd name="T60" fmla="+- 0 8386 7560"/>
                                <a:gd name="T61" fmla="*/ T60 w 3418"/>
                                <a:gd name="T62" fmla="+- 0 2769 1507"/>
                                <a:gd name="T63" fmla="*/ 2769 h 1580"/>
                                <a:gd name="T64" fmla="+- 0 8441 7560"/>
                                <a:gd name="T65" fmla="*/ T64 w 3418"/>
                                <a:gd name="T66" fmla="+- 0 2735 1507"/>
                                <a:gd name="T67" fmla="*/ 2735 h 1580"/>
                                <a:gd name="T68" fmla="+- 0 8496 7560"/>
                                <a:gd name="T69" fmla="*/ T68 w 3418"/>
                                <a:gd name="T70" fmla="+- 0 2699 1507"/>
                                <a:gd name="T71" fmla="*/ 2699 h 1580"/>
                                <a:gd name="T72" fmla="+- 0 8551 7560"/>
                                <a:gd name="T73" fmla="*/ T72 w 3418"/>
                                <a:gd name="T74" fmla="+- 0 2642 1507"/>
                                <a:gd name="T75" fmla="*/ 2642 h 1580"/>
                                <a:gd name="T76" fmla="+- 0 8606 7560"/>
                                <a:gd name="T77" fmla="*/ T76 w 3418"/>
                                <a:gd name="T78" fmla="+- 0 2611 1507"/>
                                <a:gd name="T79" fmla="*/ 2611 h 1580"/>
                                <a:gd name="T80" fmla="+- 0 8662 7560"/>
                                <a:gd name="T81" fmla="*/ T80 w 3418"/>
                                <a:gd name="T82" fmla="+- 0 2625 1507"/>
                                <a:gd name="T83" fmla="*/ 2625 h 1580"/>
                                <a:gd name="T84" fmla="+- 0 8717 7560"/>
                                <a:gd name="T85" fmla="*/ T84 w 3418"/>
                                <a:gd name="T86" fmla="+- 0 2767 1507"/>
                                <a:gd name="T87" fmla="*/ 2767 h 1580"/>
                                <a:gd name="T88" fmla="+- 0 8772 7560"/>
                                <a:gd name="T89" fmla="*/ T88 w 3418"/>
                                <a:gd name="T90" fmla="+- 0 2644 1507"/>
                                <a:gd name="T91" fmla="*/ 2644 h 1580"/>
                                <a:gd name="T92" fmla="+- 0 8827 7560"/>
                                <a:gd name="T93" fmla="*/ T92 w 3418"/>
                                <a:gd name="T94" fmla="+- 0 2673 1507"/>
                                <a:gd name="T95" fmla="*/ 2673 h 1580"/>
                                <a:gd name="T96" fmla="+- 0 8882 7560"/>
                                <a:gd name="T97" fmla="*/ T96 w 3418"/>
                                <a:gd name="T98" fmla="+- 0 2623 1507"/>
                                <a:gd name="T99" fmla="*/ 2623 h 1580"/>
                                <a:gd name="T100" fmla="+- 0 8938 7560"/>
                                <a:gd name="T101" fmla="*/ T100 w 3418"/>
                                <a:gd name="T102" fmla="+- 0 2594 1507"/>
                                <a:gd name="T103" fmla="*/ 2594 h 1580"/>
                                <a:gd name="T104" fmla="+- 0 8993 7560"/>
                                <a:gd name="T105" fmla="*/ T104 w 3418"/>
                                <a:gd name="T106" fmla="+- 0 2467 1507"/>
                                <a:gd name="T107" fmla="*/ 2467 h 1580"/>
                                <a:gd name="T108" fmla="+- 0 9048 7560"/>
                                <a:gd name="T109" fmla="*/ T108 w 3418"/>
                                <a:gd name="T110" fmla="+- 0 2440 1507"/>
                                <a:gd name="T111" fmla="*/ 2440 h 1580"/>
                                <a:gd name="T112" fmla="+- 0 9103 7560"/>
                                <a:gd name="T113" fmla="*/ T112 w 3418"/>
                                <a:gd name="T114" fmla="+- 0 2150 1507"/>
                                <a:gd name="T115" fmla="*/ 2150 h 1580"/>
                                <a:gd name="T116" fmla="+- 0 9158 7560"/>
                                <a:gd name="T117" fmla="*/ T116 w 3418"/>
                                <a:gd name="T118" fmla="+- 0 2128 1507"/>
                                <a:gd name="T119" fmla="*/ 2128 h 1580"/>
                                <a:gd name="T120" fmla="+- 0 9214 7560"/>
                                <a:gd name="T121" fmla="*/ T120 w 3418"/>
                                <a:gd name="T122" fmla="+- 0 2109 1507"/>
                                <a:gd name="T123" fmla="*/ 2109 h 1580"/>
                                <a:gd name="T124" fmla="+- 0 9269 7560"/>
                                <a:gd name="T125" fmla="*/ T124 w 3418"/>
                                <a:gd name="T126" fmla="+- 0 2090 1507"/>
                                <a:gd name="T127" fmla="*/ 2090 h 1580"/>
                                <a:gd name="T128" fmla="+- 0 9324 7560"/>
                                <a:gd name="T129" fmla="*/ T128 w 3418"/>
                                <a:gd name="T130" fmla="+- 0 2071 1507"/>
                                <a:gd name="T131" fmla="*/ 2071 h 1580"/>
                                <a:gd name="T132" fmla="+- 0 9379 7560"/>
                                <a:gd name="T133" fmla="*/ T132 w 3418"/>
                                <a:gd name="T134" fmla="+- 0 2049 1507"/>
                                <a:gd name="T135" fmla="*/ 2049 h 1580"/>
                                <a:gd name="T136" fmla="+- 0 9434 7560"/>
                                <a:gd name="T137" fmla="*/ T136 w 3418"/>
                                <a:gd name="T138" fmla="+- 0 2030 1507"/>
                                <a:gd name="T139" fmla="*/ 2030 h 1580"/>
                                <a:gd name="T140" fmla="+- 0 9490 7560"/>
                                <a:gd name="T141" fmla="*/ T140 w 3418"/>
                                <a:gd name="T142" fmla="+- 0 2011 1507"/>
                                <a:gd name="T143" fmla="*/ 2011 h 1580"/>
                                <a:gd name="T144" fmla="+- 0 9545 7560"/>
                                <a:gd name="T145" fmla="*/ T144 w 3418"/>
                                <a:gd name="T146" fmla="+- 0 1991 1507"/>
                                <a:gd name="T147" fmla="*/ 1991 h 1580"/>
                                <a:gd name="T148" fmla="+- 0 9600 7560"/>
                                <a:gd name="T149" fmla="*/ T148 w 3418"/>
                                <a:gd name="T150" fmla="+- 0 1972 1507"/>
                                <a:gd name="T151" fmla="*/ 1972 h 1580"/>
                                <a:gd name="T152" fmla="+- 0 9655 7560"/>
                                <a:gd name="T153" fmla="*/ T152 w 3418"/>
                                <a:gd name="T154" fmla="+- 0 1953 1507"/>
                                <a:gd name="T155" fmla="*/ 1953 h 1580"/>
                                <a:gd name="T156" fmla="+- 0 9710 7560"/>
                                <a:gd name="T157" fmla="*/ T156 w 3418"/>
                                <a:gd name="T158" fmla="+- 0 1934 1507"/>
                                <a:gd name="T159" fmla="*/ 1934 h 1580"/>
                                <a:gd name="T160" fmla="+- 0 9766 7560"/>
                                <a:gd name="T161" fmla="*/ T160 w 3418"/>
                                <a:gd name="T162" fmla="+- 0 1915 1507"/>
                                <a:gd name="T163" fmla="*/ 1915 h 1580"/>
                                <a:gd name="T164" fmla="+- 0 9821 7560"/>
                                <a:gd name="T165" fmla="*/ T164 w 3418"/>
                                <a:gd name="T166" fmla="+- 0 1895 1507"/>
                                <a:gd name="T167" fmla="*/ 1895 h 1580"/>
                                <a:gd name="T168" fmla="+- 0 9874 7560"/>
                                <a:gd name="T169" fmla="*/ T168 w 3418"/>
                                <a:gd name="T170" fmla="+- 0 1876 1507"/>
                                <a:gd name="T171" fmla="*/ 1876 h 1580"/>
                                <a:gd name="T172" fmla="+- 0 9929 7560"/>
                                <a:gd name="T173" fmla="*/ T172 w 3418"/>
                                <a:gd name="T174" fmla="+- 0 1857 1507"/>
                                <a:gd name="T175" fmla="*/ 1857 h 1580"/>
                                <a:gd name="T176" fmla="+- 0 9984 7560"/>
                                <a:gd name="T177" fmla="*/ T176 w 3418"/>
                                <a:gd name="T178" fmla="+- 0 1838 1507"/>
                                <a:gd name="T179" fmla="*/ 1838 h 1580"/>
                                <a:gd name="T180" fmla="+- 0 10039 7560"/>
                                <a:gd name="T181" fmla="*/ T180 w 3418"/>
                                <a:gd name="T182" fmla="+- 0 1819 1507"/>
                                <a:gd name="T183" fmla="*/ 1819 h 1580"/>
                                <a:gd name="T184" fmla="+- 0 10094 7560"/>
                                <a:gd name="T185" fmla="*/ T184 w 3418"/>
                                <a:gd name="T186" fmla="+- 0 1799 1507"/>
                                <a:gd name="T187" fmla="*/ 1799 h 1580"/>
                                <a:gd name="T188" fmla="+- 0 10150 7560"/>
                                <a:gd name="T189" fmla="*/ T188 w 3418"/>
                                <a:gd name="T190" fmla="+- 0 1783 1507"/>
                                <a:gd name="T191" fmla="*/ 1783 h 1580"/>
                                <a:gd name="T192" fmla="+- 0 10205 7560"/>
                                <a:gd name="T193" fmla="*/ T192 w 3418"/>
                                <a:gd name="T194" fmla="+- 0 1763 1507"/>
                                <a:gd name="T195" fmla="*/ 1763 h 1580"/>
                                <a:gd name="T196" fmla="+- 0 10260 7560"/>
                                <a:gd name="T197" fmla="*/ T196 w 3418"/>
                                <a:gd name="T198" fmla="+- 0 1744 1507"/>
                                <a:gd name="T199" fmla="*/ 1744 h 1580"/>
                                <a:gd name="T200" fmla="+- 0 10315 7560"/>
                                <a:gd name="T201" fmla="*/ T200 w 3418"/>
                                <a:gd name="T202" fmla="+- 0 1725 1507"/>
                                <a:gd name="T203" fmla="*/ 1725 h 1580"/>
                                <a:gd name="T204" fmla="+- 0 10370 7560"/>
                                <a:gd name="T205" fmla="*/ T204 w 3418"/>
                                <a:gd name="T206" fmla="+- 0 1708 1507"/>
                                <a:gd name="T207" fmla="*/ 1708 h 1580"/>
                                <a:gd name="T208" fmla="+- 0 10426 7560"/>
                                <a:gd name="T209" fmla="*/ T208 w 3418"/>
                                <a:gd name="T210" fmla="+- 0 1689 1507"/>
                                <a:gd name="T211" fmla="*/ 1689 h 1580"/>
                                <a:gd name="T212" fmla="+- 0 10481 7560"/>
                                <a:gd name="T213" fmla="*/ T212 w 3418"/>
                                <a:gd name="T214" fmla="+- 0 1670 1507"/>
                                <a:gd name="T215" fmla="*/ 1670 h 1580"/>
                                <a:gd name="T216" fmla="+- 0 10536 7560"/>
                                <a:gd name="T217" fmla="*/ T216 w 3418"/>
                                <a:gd name="T218" fmla="+- 0 1651 1507"/>
                                <a:gd name="T219" fmla="*/ 1651 h 1580"/>
                                <a:gd name="T220" fmla="+- 0 10591 7560"/>
                                <a:gd name="T221" fmla="*/ T220 w 3418"/>
                                <a:gd name="T222" fmla="+- 0 1634 1507"/>
                                <a:gd name="T223" fmla="*/ 1634 h 1580"/>
                                <a:gd name="T224" fmla="+- 0 10646 7560"/>
                                <a:gd name="T225" fmla="*/ T224 w 3418"/>
                                <a:gd name="T226" fmla="+- 0 1615 1507"/>
                                <a:gd name="T227" fmla="*/ 1615 h 1580"/>
                                <a:gd name="T228" fmla="+- 0 10702 7560"/>
                                <a:gd name="T229" fmla="*/ T228 w 3418"/>
                                <a:gd name="T230" fmla="+- 0 1598 1507"/>
                                <a:gd name="T231" fmla="*/ 1598 h 1580"/>
                                <a:gd name="T232" fmla="+- 0 10757 7560"/>
                                <a:gd name="T233" fmla="*/ T232 w 3418"/>
                                <a:gd name="T234" fmla="+- 0 1579 1507"/>
                                <a:gd name="T235" fmla="*/ 1579 h 1580"/>
                                <a:gd name="T236" fmla="+- 0 10812 7560"/>
                                <a:gd name="T237" fmla="*/ T236 w 3418"/>
                                <a:gd name="T238" fmla="+- 0 1559 1507"/>
                                <a:gd name="T239" fmla="*/ 1559 h 1580"/>
                                <a:gd name="T240" fmla="+- 0 10867 7560"/>
                                <a:gd name="T241" fmla="*/ T240 w 3418"/>
                                <a:gd name="T242" fmla="+- 0 1543 1507"/>
                                <a:gd name="T243" fmla="*/ 1543 h 1580"/>
                                <a:gd name="T244" fmla="+- 0 10922 7560"/>
                                <a:gd name="T245" fmla="*/ T244 w 3418"/>
                                <a:gd name="T246" fmla="+- 0 1523 1507"/>
                                <a:gd name="T247" fmla="*/ 1523 h 1580"/>
                                <a:gd name="T248" fmla="+- 0 10978 7560"/>
                                <a:gd name="T249" fmla="*/ T248 w 3418"/>
                                <a:gd name="T250" fmla="+- 0 1507 1507"/>
                                <a:gd name="T251" fmla="*/ 1507 h 1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418" h="1580">
                                  <a:moveTo>
                                    <a:pt x="0" y="1579"/>
                                  </a:moveTo>
                                  <a:lnTo>
                                    <a:pt x="55" y="1579"/>
                                  </a:lnTo>
                                  <a:lnTo>
                                    <a:pt x="110" y="1579"/>
                                  </a:lnTo>
                                  <a:lnTo>
                                    <a:pt x="166" y="1569"/>
                                  </a:lnTo>
                                  <a:lnTo>
                                    <a:pt x="221" y="1557"/>
                                  </a:lnTo>
                                  <a:lnTo>
                                    <a:pt x="274" y="1540"/>
                                  </a:lnTo>
                                  <a:lnTo>
                                    <a:pt x="329" y="1524"/>
                                  </a:lnTo>
                                  <a:lnTo>
                                    <a:pt x="384" y="1509"/>
                                  </a:lnTo>
                                  <a:lnTo>
                                    <a:pt x="439" y="1490"/>
                                  </a:lnTo>
                                  <a:lnTo>
                                    <a:pt x="494" y="1471"/>
                                  </a:lnTo>
                                  <a:lnTo>
                                    <a:pt x="550" y="1428"/>
                                  </a:lnTo>
                                  <a:lnTo>
                                    <a:pt x="605" y="1418"/>
                                  </a:lnTo>
                                  <a:lnTo>
                                    <a:pt x="660" y="1399"/>
                                  </a:lnTo>
                                  <a:lnTo>
                                    <a:pt x="715" y="1360"/>
                                  </a:lnTo>
                                  <a:lnTo>
                                    <a:pt x="770" y="1344"/>
                                  </a:lnTo>
                                  <a:lnTo>
                                    <a:pt x="826" y="1262"/>
                                  </a:lnTo>
                                  <a:lnTo>
                                    <a:pt x="881" y="1228"/>
                                  </a:lnTo>
                                  <a:lnTo>
                                    <a:pt x="936" y="1192"/>
                                  </a:lnTo>
                                  <a:lnTo>
                                    <a:pt x="991" y="1135"/>
                                  </a:lnTo>
                                  <a:lnTo>
                                    <a:pt x="1046" y="1104"/>
                                  </a:lnTo>
                                  <a:lnTo>
                                    <a:pt x="1102" y="1118"/>
                                  </a:lnTo>
                                  <a:lnTo>
                                    <a:pt x="1157" y="1260"/>
                                  </a:lnTo>
                                  <a:lnTo>
                                    <a:pt x="1212" y="1137"/>
                                  </a:lnTo>
                                  <a:lnTo>
                                    <a:pt x="1267" y="1166"/>
                                  </a:lnTo>
                                  <a:lnTo>
                                    <a:pt x="1322" y="1116"/>
                                  </a:lnTo>
                                  <a:lnTo>
                                    <a:pt x="1378" y="1087"/>
                                  </a:lnTo>
                                  <a:lnTo>
                                    <a:pt x="1433" y="960"/>
                                  </a:lnTo>
                                  <a:lnTo>
                                    <a:pt x="1488" y="933"/>
                                  </a:lnTo>
                                  <a:lnTo>
                                    <a:pt x="1543" y="643"/>
                                  </a:lnTo>
                                  <a:lnTo>
                                    <a:pt x="1598" y="621"/>
                                  </a:lnTo>
                                  <a:lnTo>
                                    <a:pt x="1654" y="602"/>
                                  </a:lnTo>
                                  <a:lnTo>
                                    <a:pt x="1709" y="583"/>
                                  </a:lnTo>
                                  <a:lnTo>
                                    <a:pt x="1764" y="564"/>
                                  </a:lnTo>
                                  <a:lnTo>
                                    <a:pt x="1819" y="542"/>
                                  </a:lnTo>
                                  <a:lnTo>
                                    <a:pt x="1874" y="523"/>
                                  </a:lnTo>
                                  <a:lnTo>
                                    <a:pt x="1930" y="504"/>
                                  </a:lnTo>
                                  <a:lnTo>
                                    <a:pt x="1985" y="484"/>
                                  </a:lnTo>
                                  <a:lnTo>
                                    <a:pt x="2040" y="465"/>
                                  </a:lnTo>
                                  <a:lnTo>
                                    <a:pt x="2095" y="446"/>
                                  </a:lnTo>
                                  <a:lnTo>
                                    <a:pt x="2150" y="427"/>
                                  </a:lnTo>
                                  <a:lnTo>
                                    <a:pt x="2206" y="408"/>
                                  </a:lnTo>
                                  <a:lnTo>
                                    <a:pt x="2261" y="388"/>
                                  </a:lnTo>
                                  <a:lnTo>
                                    <a:pt x="2314" y="369"/>
                                  </a:lnTo>
                                  <a:lnTo>
                                    <a:pt x="2369" y="350"/>
                                  </a:lnTo>
                                  <a:lnTo>
                                    <a:pt x="2424" y="331"/>
                                  </a:lnTo>
                                  <a:lnTo>
                                    <a:pt x="2479" y="312"/>
                                  </a:lnTo>
                                  <a:lnTo>
                                    <a:pt x="2534" y="292"/>
                                  </a:lnTo>
                                  <a:lnTo>
                                    <a:pt x="2590" y="276"/>
                                  </a:lnTo>
                                  <a:lnTo>
                                    <a:pt x="2645" y="256"/>
                                  </a:lnTo>
                                  <a:lnTo>
                                    <a:pt x="2700" y="237"/>
                                  </a:lnTo>
                                  <a:lnTo>
                                    <a:pt x="2755" y="218"/>
                                  </a:lnTo>
                                  <a:lnTo>
                                    <a:pt x="2810" y="201"/>
                                  </a:lnTo>
                                  <a:lnTo>
                                    <a:pt x="2866" y="182"/>
                                  </a:lnTo>
                                  <a:lnTo>
                                    <a:pt x="2921" y="163"/>
                                  </a:lnTo>
                                  <a:lnTo>
                                    <a:pt x="2976" y="144"/>
                                  </a:lnTo>
                                  <a:lnTo>
                                    <a:pt x="3031" y="127"/>
                                  </a:lnTo>
                                  <a:lnTo>
                                    <a:pt x="3086" y="108"/>
                                  </a:lnTo>
                                  <a:lnTo>
                                    <a:pt x="3142" y="91"/>
                                  </a:lnTo>
                                  <a:lnTo>
                                    <a:pt x="3197" y="72"/>
                                  </a:lnTo>
                                  <a:lnTo>
                                    <a:pt x="3252" y="52"/>
                                  </a:lnTo>
                                  <a:lnTo>
                                    <a:pt x="3307" y="36"/>
                                  </a:lnTo>
                                  <a:lnTo>
                                    <a:pt x="3362" y="16"/>
                                  </a:lnTo>
                                  <a:lnTo>
                                    <a:pt x="3418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70"/>
                        <wpg:cNvGrpSpPr>
                          <a:grpSpLocks/>
                        </wpg:cNvGrpSpPr>
                        <wpg:grpSpPr bwMode="auto">
                          <a:xfrm>
                            <a:off x="7560" y="2306"/>
                            <a:ext cx="3418" cy="665"/>
                            <a:chOff x="7560" y="2306"/>
                            <a:chExt cx="3418" cy="665"/>
                          </a:xfrm>
                        </wpg:grpSpPr>
                        <wps:wsp>
                          <wps:cNvPr id="429" name="Freeform 371"/>
                          <wps:cNvSpPr>
                            <a:spLocks/>
                          </wps:cNvSpPr>
                          <wps:spPr bwMode="auto">
                            <a:xfrm>
                              <a:off x="7560" y="2306"/>
                              <a:ext cx="3418" cy="665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3418"/>
                                <a:gd name="T2" fmla="+- 0 2642 2306"/>
                                <a:gd name="T3" fmla="*/ 2642 h 665"/>
                                <a:gd name="T4" fmla="+- 0 7615 7560"/>
                                <a:gd name="T5" fmla="*/ T4 w 3418"/>
                                <a:gd name="T6" fmla="+- 0 2707 2306"/>
                                <a:gd name="T7" fmla="*/ 2707 h 665"/>
                                <a:gd name="T8" fmla="+- 0 7670 7560"/>
                                <a:gd name="T9" fmla="*/ T8 w 3418"/>
                                <a:gd name="T10" fmla="+- 0 2740 2306"/>
                                <a:gd name="T11" fmla="*/ 2740 h 665"/>
                                <a:gd name="T12" fmla="+- 0 7726 7560"/>
                                <a:gd name="T13" fmla="*/ T12 w 3418"/>
                                <a:gd name="T14" fmla="+- 0 2536 2306"/>
                                <a:gd name="T15" fmla="*/ 2536 h 665"/>
                                <a:gd name="T16" fmla="+- 0 7781 7560"/>
                                <a:gd name="T17" fmla="*/ T16 w 3418"/>
                                <a:gd name="T18" fmla="+- 0 2500 2306"/>
                                <a:gd name="T19" fmla="*/ 2500 h 665"/>
                                <a:gd name="T20" fmla="+- 0 7834 7560"/>
                                <a:gd name="T21" fmla="*/ T20 w 3418"/>
                                <a:gd name="T22" fmla="+- 0 2459 2306"/>
                                <a:gd name="T23" fmla="*/ 2459 h 665"/>
                                <a:gd name="T24" fmla="+- 0 7889 7560"/>
                                <a:gd name="T25" fmla="*/ T24 w 3418"/>
                                <a:gd name="T26" fmla="+- 0 2421 2306"/>
                                <a:gd name="T27" fmla="*/ 2421 h 665"/>
                                <a:gd name="T28" fmla="+- 0 7944 7560"/>
                                <a:gd name="T29" fmla="*/ T28 w 3418"/>
                                <a:gd name="T30" fmla="+- 0 2445 2306"/>
                                <a:gd name="T31" fmla="*/ 2445 h 665"/>
                                <a:gd name="T32" fmla="+- 0 7999 7560"/>
                                <a:gd name="T33" fmla="*/ T32 w 3418"/>
                                <a:gd name="T34" fmla="+- 0 2428 2306"/>
                                <a:gd name="T35" fmla="*/ 2428 h 665"/>
                                <a:gd name="T36" fmla="+- 0 8054 7560"/>
                                <a:gd name="T37" fmla="*/ T36 w 3418"/>
                                <a:gd name="T38" fmla="+- 0 2409 2306"/>
                                <a:gd name="T39" fmla="*/ 2409 h 665"/>
                                <a:gd name="T40" fmla="+- 0 8110 7560"/>
                                <a:gd name="T41" fmla="*/ T40 w 3418"/>
                                <a:gd name="T42" fmla="+- 0 2306 2306"/>
                                <a:gd name="T43" fmla="*/ 2306 h 665"/>
                                <a:gd name="T44" fmla="+- 0 8165 7560"/>
                                <a:gd name="T45" fmla="*/ T44 w 3418"/>
                                <a:gd name="T46" fmla="+- 0 2308 2306"/>
                                <a:gd name="T47" fmla="*/ 2308 h 665"/>
                                <a:gd name="T48" fmla="+- 0 8220 7560"/>
                                <a:gd name="T49" fmla="*/ T48 w 3418"/>
                                <a:gd name="T50" fmla="+- 0 2380 2306"/>
                                <a:gd name="T51" fmla="*/ 2380 h 665"/>
                                <a:gd name="T52" fmla="+- 0 8275 7560"/>
                                <a:gd name="T53" fmla="*/ T52 w 3418"/>
                                <a:gd name="T54" fmla="+- 0 2512 2306"/>
                                <a:gd name="T55" fmla="*/ 2512 h 665"/>
                                <a:gd name="T56" fmla="+- 0 8330 7560"/>
                                <a:gd name="T57" fmla="*/ T56 w 3418"/>
                                <a:gd name="T58" fmla="+- 0 2423 2306"/>
                                <a:gd name="T59" fmla="*/ 2423 h 665"/>
                                <a:gd name="T60" fmla="+- 0 8386 7560"/>
                                <a:gd name="T61" fmla="*/ T60 w 3418"/>
                                <a:gd name="T62" fmla="+- 0 2428 2306"/>
                                <a:gd name="T63" fmla="*/ 2428 h 665"/>
                                <a:gd name="T64" fmla="+- 0 8441 7560"/>
                                <a:gd name="T65" fmla="*/ T64 w 3418"/>
                                <a:gd name="T66" fmla="+- 0 2414 2306"/>
                                <a:gd name="T67" fmla="*/ 2414 h 665"/>
                                <a:gd name="T68" fmla="+- 0 8496 7560"/>
                                <a:gd name="T69" fmla="*/ T68 w 3418"/>
                                <a:gd name="T70" fmla="+- 0 2438 2306"/>
                                <a:gd name="T71" fmla="*/ 2438 h 665"/>
                                <a:gd name="T72" fmla="+- 0 8551 7560"/>
                                <a:gd name="T73" fmla="*/ T72 w 3418"/>
                                <a:gd name="T74" fmla="+- 0 2476 2306"/>
                                <a:gd name="T75" fmla="*/ 2476 h 665"/>
                                <a:gd name="T76" fmla="+- 0 8606 7560"/>
                                <a:gd name="T77" fmla="*/ T76 w 3418"/>
                                <a:gd name="T78" fmla="+- 0 2529 2306"/>
                                <a:gd name="T79" fmla="*/ 2529 h 665"/>
                                <a:gd name="T80" fmla="+- 0 8662 7560"/>
                                <a:gd name="T81" fmla="*/ T80 w 3418"/>
                                <a:gd name="T82" fmla="+- 0 2608 2306"/>
                                <a:gd name="T83" fmla="*/ 2608 h 665"/>
                                <a:gd name="T84" fmla="+- 0 8717 7560"/>
                                <a:gd name="T85" fmla="*/ T84 w 3418"/>
                                <a:gd name="T86" fmla="+- 0 2781 2306"/>
                                <a:gd name="T87" fmla="*/ 2781 h 665"/>
                                <a:gd name="T88" fmla="+- 0 8772 7560"/>
                                <a:gd name="T89" fmla="*/ T88 w 3418"/>
                                <a:gd name="T90" fmla="+- 0 2702 2306"/>
                                <a:gd name="T91" fmla="*/ 2702 h 665"/>
                                <a:gd name="T92" fmla="+- 0 8827 7560"/>
                                <a:gd name="T93" fmla="*/ T92 w 3418"/>
                                <a:gd name="T94" fmla="+- 0 2755 2306"/>
                                <a:gd name="T95" fmla="*/ 2755 h 665"/>
                                <a:gd name="T96" fmla="+- 0 8882 7560"/>
                                <a:gd name="T97" fmla="*/ T96 w 3418"/>
                                <a:gd name="T98" fmla="+- 0 2743 2306"/>
                                <a:gd name="T99" fmla="*/ 2743 h 665"/>
                                <a:gd name="T100" fmla="+- 0 8938 7560"/>
                                <a:gd name="T101" fmla="*/ T100 w 3418"/>
                                <a:gd name="T102" fmla="+- 0 2750 2306"/>
                                <a:gd name="T103" fmla="*/ 2750 h 665"/>
                                <a:gd name="T104" fmla="+- 0 8993 7560"/>
                                <a:gd name="T105" fmla="*/ T104 w 3418"/>
                                <a:gd name="T106" fmla="+- 0 2697 2306"/>
                                <a:gd name="T107" fmla="*/ 2697 h 665"/>
                                <a:gd name="T108" fmla="+- 0 9048 7560"/>
                                <a:gd name="T109" fmla="*/ T108 w 3418"/>
                                <a:gd name="T110" fmla="+- 0 2709 2306"/>
                                <a:gd name="T111" fmla="*/ 2709 h 665"/>
                                <a:gd name="T112" fmla="+- 0 9103 7560"/>
                                <a:gd name="T113" fmla="*/ T112 w 3418"/>
                                <a:gd name="T114" fmla="+- 0 2719 2306"/>
                                <a:gd name="T115" fmla="*/ 2719 h 665"/>
                                <a:gd name="T116" fmla="+- 0 9158 7560"/>
                                <a:gd name="T117" fmla="*/ T116 w 3418"/>
                                <a:gd name="T118" fmla="+- 0 2731 2306"/>
                                <a:gd name="T119" fmla="*/ 2731 h 665"/>
                                <a:gd name="T120" fmla="+- 0 9214 7560"/>
                                <a:gd name="T121" fmla="*/ T120 w 3418"/>
                                <a:gd name="T122" fmla="+- 0 2740 2306"/>
                                <a:gd name="T123" fmla="*/ 2740 h 665"/>
                                <a:gd name="T124" fmla="+- 0 9269 7560"/>
                                <a:gd name="T125" fmla="*/ T124 w 3418"/>
                                <a:gd name="T126" fmla="+- 0 2752 2306"/>
                                <a:gd name="T127" fmla="*/ 2752 h 665"/>
                                <a:gd name="T128" fmla="+- 0 9324 7560"/>
                                <a:gd name="T129" fmla="*/ T128 w 3418"/>
                                <a:gd name="T130" fmla="+- 0 2762 2306"/>
                                <a:gd name="T131" fmla="*/ 2762 h 665"/>
                                <a:gd name="T132" fmla="+- 0 9379 7560"/>
                                <a:gd name="T133" fmla="*/ T132 w 3418"/>
                                <a:gd name="T134" fmla="+- 0 2771 2306"/>
                                <a:gd name="T135" fmla="*/ 2771 h 665"/>
                                <a:gd name="T136" fmla="+- 0 9434 7560"/>
                                <a:gd name="T137" fmla="*/ T136 w 3418"/>
                                <a:gd name="T138" fmla="+- 0 2783 2306"/>
                                <a:gd name="T139" fmla="*/ 2783 h 665"/>
                                <a:gd name="T140" fmla="+- 0 9490 7560"/>
                                <a:gd name="T141" fmla="*/ T140 w 3418"/>
                                <a:gd name="T142" fmla="+- 0 2793 2306"/>
                                <a:gd name="T143" fmla="*/ 2793 h 665"/>
                                <a:gd name="T144" fmla="+- 0 9545 7560"/>
                                <a:gd name="T145" fmla="*/ T144 w 3418"/>
                                <a:gd name="T146" fmla="+- 0 2800 2306"/>
                                <a:gd name="T147" fmla="*/ 2800 h 665"/>
                                <a:gd name="T148" fmla="+- 0 9600 7560"/>
                                <a:gd name="T149" fmla="*/ T148 w 3418"/>
                                <a:gd name="T150" fmla="+- 0 2810 2306"/>
                                <a:gd name="T151" fmla="*/ 2810 h 665"/>
                                <a:gd name="T152" fmla="+- 0 9655 7560"/>
                                <a:gd name="T153" fmla="*/ T152 w 3418"/>
                                <a:gd name="T154" fmla="+- 0 2819 2306"/>
                                <a:gd name="T155" fmla="*/ 2819 h 665"/>
                                <a:gd name="T156" fmla="+- 0 9710 7560"/>
                                <a:gd name="T157" fmla="*/ T156 w 3418"/>
                                <a:gd name="T158" fmla="+- 0 2829 2306"/>
                                <a:gd name="T159" fmla="*/ 2829 h 665"/>
                                <a:gd name="T160" fmla="+- 0 9766 7560"/>
                                <a:gd name="T161" fmla="*/ T160 w 3418"/>
                                <a:gd name="T162" fmla="+- 0 2836 2306"/>
                                <a:gd name="T163" fmla="*/ 2836 h 665"/>
                                <a:gd name="T164" fmla="+- 0 9821 7560"/>
                                <a:gd name="T165" fmla="*/ T164 w 3418"/>
                                <a:gd name="T166" fmla="+- 0 2846 2306"/>
                                <a:gd name="T167" fmla="*/ 2846 h 665"/>
                                <a:gd name="T168" fmla="+- 0 9874 7560"/>
                                <a:gd name="T169" fmla="*/ T168 w 3418"/>
                                <a:gd name="T170" fmla="+- 0 2853 2306"/>
                                <a:gd name="T171" fmla="*/ 2853 h 665"/>
                                <a:gd name="T172" fmla="+- 0 9929 7560"/>
                                <a:gd name="T173" fmla="*/ T172 w 3418"/>
                                <a:gd name="T174" fmla="+- 0 2860 2306"/>
                                <a:gd name="T175" fmla="*/ 2860 h 665"/>
                                <a:gd name="T176" fmla="+- 0 9984 7560"/>
                                <a:gd name="T177" fmla="*/ T176 w 3418"/>
                                <a:gd name="T178" fmla="+- 0 2867 2306"/>
                                <a:gd name="T179" fmla="*/ 2867 h 665"/>
                                <a:gd name="T180" fmla="+- 0 10039 7560"/>
                                <a:gd name="T181" fmla="*/ T180 w 3418"/>
                                <a:gd name="T182" fmla="+- 0 2875 2306"/>
                                <a:gd name="T183" fmla="*/ 2875 h 665"/>
                                <a:gd name="T184" fmla="+- 0 10094 7560"/>
                                <a:gd name="T185" fmla="*/ T184 w 3418"/>
                                <a:gd name="T186" fmla="+- 0 2882 2306"/>
                                <a:gd name="T187" fmla="*/ 2882 h 665"/>
                                <a:gd name="T188" fmla="+- 0 10150 7560"/>
                                <a:gd name="T189" fmla="*/ T188 w 3418"/>
                                <a:gd name="T190" fmla="+- 0 2889 2306"/>
                                <a:gd name="T191" fmla="*/ 2889 h 665"/>
                                <a:gd name="T192" fmla="+- 0 10205 7560"/>
                                <a:gd name="T193" fmla="*/ T192 w 3418"/>
                                <a:gd name="T194" fmla="+- 0 2896 2306"/>
                                <a:gd name="T195" fmla="*/ 2896 h 665"/>
                                <a:gd name="T196" fmla="+- 0 10260 7560"/>
                                <a:gd name="T197" fmla="*/ T196 w 3418"/>
                                <a:gd name="T198" fmla="+- 0 2903 2306"/>
                                <a:gd name="T199" fmla="*/ 2903 h 665"/>
                                <a:gd name="T200" fmla="+- 0 10315 7560"/>
                                <a:gd name="T201" fmla="*/ T200 w 3418"/>
                                <a:gd name="T202" fmla="+- 0 2908 2306"/>
                                <a:gd name="T203" fmla="*/ 2908 h 665"/>
                                <a:gd name="T204" fmla="+- 0 10370 7560"/>
                                <a:gd name="T205" fmla="*/ T204 w 3418"/>
                                <a:gd name="T206" fmla="+- 0 2915 2306"/>
                                <a:gd name="T207" fmla="*/ 2915 h 665"/>
                                <a:gd name="T208" fmla="+- 0 10426 7560"/>
                                <a:gd name="T209" fmla="*/ T208 w 3418"/>
                                <a:gd name="T210" fmla="+- 0 2920 2306"/>
                                <a:gd name="T211" fmla="*/ 2920 h 665"/>
                                <a:gd name="T212" fmla="+- 0 10481 7560"/>
                                <a:gd name="T213" fmla="*/ T212 w 3418"/>
                                <a:gd name="T214" fmla="+- 0 2925 2306"/>
                                <a:gd name="T215" fmla="*/ 2925 h 665"/>
                                <a:gd name="T216" fmla="+- 0 10536 7560"/>
                                <a:gd name="T217" fmla="*/ T216 w 3418"/>
                                <a:gd name="T218" fmla="+- 0 2932 2306"/>
                                <a:gd name="T219" fmla="*/ 2932 h 665"/>
                                <a:gd name="T220" fmla="+- 0 10591 7560"/>
                                <a:gd name="T221" fmla="*/ T220 w 3418"/>
                                <a:gd name="T222" fmla="+- 0 2937 2306"/>
                                <a:gd name="T223" fmla="*/ 2937 h 665"/>
                                <a:gd name="T224" fmla="+- 0 10646 7560"/>
                                <a:gd name="T225" fmla="*/ T224 w 3418"/>
                                <a:gd name="T226" fmla="+- 0 2942 2306"/>
                                <a:gd name="T227" fmla="*/ 2942 h 665"/>
                                <a:gd name="T228" fmla="+- 0 10702 7560"/>
                                <a:gd name="T229" fmla="*/ T228 w 3418"/>
                                <a:gd name="T230" fmla="+- 0 2947 2306"/>
                                <a:gd name="T231" fmla="*/ 2947 h 665"/>
                                <a:gd name="T232" fmla="+- 0 10757 7560"/>
                                <a:gd name="T233" fmla="*/ T232 w 3418"/>
                                <a:gd name="T234" fmla="+- 0 2951 2306"/>
                                <a:gd name="T235" fmla="*/ 2951 h 665"/>
                                <a:gd name="T236" fmla="+- 0 10812 7560"/>
                                <a:gd name="T237" fmla="*/ T236 w 3418"/>
                                <a:gd name="T238" fmla="+- 0 2956 2306"/>
                                <a:gd name="T239" fmla="*/ 2956 h 665"/>
                                <a:gd name="T240" fmla="+- 0 10867 7560"/>
                                <a:gd name="T241" fmla="*/ T240 w 3418"/>
                                <a:gd name="T242" fmla="+- 0 2961 2306"/>
                                <a:gd name="T243" fmla="*/ 2961 h 665"/>
                                <a:gd name="T244" fmla="+- 0 10922 7560"/>
                                <a:gd name="T245" fmla="*/ T244 w 3418"/>
                                <a:gd name="T246" fmla="+- 0 2966 2306"/>
                                <a:gd name="T247" fmla="*/ 2966 h 665"/>
                                <a:gd name="T248" fmla="+- 0 10978 7560"/>
                                <a:gd name="T249" fmla="*/ T248 w 3418"/>
                                <a:gd name="T250" fmla="+- 0 2971 2306"/>
                                <a:gd name="T251" fmla="*/ 2971 h 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418" h="665">
                                  <a:moveTo>
                                    <a:pt x="0" y="336"/>
                                  </a:moveTo>
                                  <a:lnTo>
                                    <a:pt x="55" y="401"/>
                                  </a:lnTo>
                                  <a:lnTo>
                                    <a:pt x="110" y="434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221" y="194"/>
                                  </a:lnTo>
                                  <a:lnTo>
                                    <a:pt x="274" y="153"/>
                                  </a:lnTo>
                                  <a:lnTo>
                                    <a:pt x="329" y="115"/>
                                  </a:lnTo>
                                  <a:lnTo>
                                    <a:pt x="384" y="13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94" y="103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605" y="2"/>
                                  </a:lnTo>
                                  <a:lnTo>
                                    <a:pt x="660" y="74"/>
                                  </a:lnTo>
                                  <a:lnTo>
                                    <a:pt x="715" y="206"/>
                                  </a:lnTo>
                                  <a:lnTo>
                                    <a:pt x="770" y="117"/>
                                  </a:lnTo>
                                  <a:lnTo>
                                    <a:pt x="826" y="122"/>
                                  </a:lnTo>
                                  <a:lnTo>
                                    <a:pt x="881" y="108"/>
                                  </a:lnTo>
                                  <a:lnTo>
                                    <a:pt x="936" y="132"/>
                                  </a:lnTo>
                                  <a:lnTo>
                                    <a:pt x="991" y="170"/>
                                  </a:lnTo>
                                  <a:lnTo>
                                    <a:pt x="1046" y="223"/>
                                  </a:lnTo>
                                  <a:lnTo>
                                    <a:pt x="1102" y="302"/>
                                  </a:lnTo>
                                  <a:lnTo>
                                    <a:pt x="1157" y="475"/>
                                  </a:lnTo>
                                  <a:lnTo>
                                    <a:pt x="1212" y="396"/>
                                  </a:lnTo>
                                  <a:lnTo>
                                    <a:pt x="1267" y="449"/>
                                  </a:lnTo>
                                  <a:lnTo>
                                    <a:pt x="1322" y="437"/>
                                  </a:lnTo>
                                  <a:lnTo>
                                    <a:pt x="1378" y="444"/>
                                  </a:lnTo>
                                  <a:lnTo>
                                    <a:pt x="1433" y="391"/>
                                  </a:lnTo>
                                  <a:lnTo>
                                    <a:pt x="1488" y="403"/>
                                  </a:lnTo>
                                  <a:lnTo>
                                    <a:pt x="1543" y="413"/>
                                  </a:lnTo>
                                  <a:lnTo>
                                    <a:pt x="1598" y="425"/>
                                  </a:lnTo>
                                  <a:lnTo>
                                    <a:pt x="1654" y="434"/>
                                  </a:lnTo>
                                  <a:lnTo>
                                    <a:pt x="1709" y="446"/>
                                  </a:lnTo>
                                  <a:lnTo>
                                    <a:pt x="1764" y="456"/>
                                  </a:lnTo>
                                  <a:lnTo>
                                    <a:pt x="1819" y="465"/>
                                  </a:lnTo>
                                  <a:lnTo>
                                    <a:pt x="1874" y="477"/>
                                  </a:lnTo>
                                  <a:lnTo>
                                    <a:pt x="1930" y="487"/>
                                  </a:lnTo>
                                  <a:lnTo>
                                    <a:pt x="1985" y="494"/>
                                  </a:lnTo>
                                  <a:lnTo>
                                    <a:pt x="2040" y="504"/>
                                  </a:lnTo>
                                  <a:lnTo>
                                    <a:pt x="2095" y="513"/>
                                  </a:lnTo>
                                  <a:lnTo>
                                    <a:pt x="2150" y="523"/>
                                  </a:lnTo>
                                  <a:lnTo>
                                    <a:pt x="2206" y="530"/>
                                  </a:lnTo>
                                  <a:lnTo>
                                    <a:pt x="2261" y="540"/>
                                  </a:lnTo>
                                  <a:lnTo>
                                    <a:pt x="2314" y="547"/>
                                  </a:lnTo>
                                  <a:lnTo>
                                    <a:pt x="2369" y="554"/>
                                  </a:lnTo>
                                  <a:lnTo>
                                    <a:pt x="2424" y="561"/>
                                  </a:lnTo>
                                  <a:lnTo>
                                    <a:pt x="2479" y="569"/>
                                  </a:lnTo>
                                  <a:lnTo>
                                    <a:pt x="2534" y="576"/>
                                  </a:lnTo>
                                  <a:lnTo>
                                    <a:pt x="2590" y="583"/>
                                  </a:lnTo>
                                  <a:lnTo>
                                    <a:pt x="2645" y="590"/>
                                  </a:lnTo>
                                  <a:lnTo>
                                    <a:pt x="2700" y="597"/>
                                  </a:lnTo>
                                  <a:lnTo>
                                    <a:pt x="2755" y="602"/>
                                  </a:lnTo>
                                  <a:lnTo>
                                    <a:pt x="2810" y="609"/>
                                  </a:lnTo>
                                  <a:lnTo>
                                    <a:pt x="2866" y="614"/>
                                  </a:lnTo>
                                  <a:lnTo>
                                    <a:pt x="2921" y="619"/>
                                  </a:lnTo>
                                  <a:lnTo>
                                    <a:pt x="2976" y="626"/>
                                  </a:lnTo>
                                  <a:lnTo>
                                    <a:pt x="3031" y="631"/>
                                  </a:lnTo>
                                  <a:lnTo>
                                    <a:pt x="3086" y="636"/>
                                  </a:lnTo>
                                  <a:lnTo>
                                    <a:pt x="3142" y="641"/>
                                  </a:lnTo>
                                  <a:lnTo>
                                    <a:pt x="3197" y="645"/>
                                  </a:lnTo>
                                  <a:lnTo>
                                    <a:pt x="3252" y="650"/>
                                  </a:lnTo>
                                  <a:lnTo>
                                    <a:pt x="3307" y="655"/>
                                  </a:lnTo>
                                  <a:lnTo>
                                    <a:pt x="3362" y="660"/>
                                  </a:lnTo>
                                  <a:lnTo>
                                    <a:pt x="3418" y="665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8B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8"/>
                        <wpg:cNvGrpSpPr>
                          <a:grpSpLocks/>
                        </wpg:cNvGrpSpPr>
                        <wpg:grpSpPr bwMode="auto">
                          <a:xfrm>
                            <a:off x="7560" y="1588"/>
                            <a:ext cx="3418" cy="1498"/>
                            <a:chOff x="7560" y="1588"/>
                            <a:chExt cx="3418" cy="1498"/>
                          </a:xfrm>
                        </wpg:grpSpPr>
                        <wps:wsp>
                          <wps:cNvPr id="431" name="Freeform 369"/>
                          <wps:cNvSpPr>
                            <a:spLocks/>
                          </wps:cNvSpPr>
                          <wps:spPr bwMode="auto">
                            <a:xfrm>
                              <a:off x="7560" y="1588"/>
                              <a:ext cx="3418" cy="1498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3418"/>
                                <a:gd name="T2" fmla="+- 0 3086 1588"/>
                                <a:gd name="T3" fmla="*/ 3086 h 1498"/>
                                <a:gd name="T4" fmla="+- 0 7615 7560"/>
                                <a:gd name="T5" fmla="*/ T4 w 3418"/>
                                <a:gd name="T6" fmla="+- 0 3086 1588"/>
                                <a:gd name="T7" fmla="*/ 3086 h 1498"/>
                                <a:gd name="T8" fmla="+- 0 7670 7560"/>
                                <a:gd name="T9" fmla="*/ T8 w 3418"/>
                                <a:gd name="T10" fmla="+- 0 3086 1588"/>
                                <a:gd name="T11" fmla="*/ 3086 h 1498"/>
                                <a:gd name="T12" fmla="+- 0 7726 7560"/>
                                <a:gd name="T13" fmla="*/ T12 w 3418"/>
                                <a:gd name="T14" fmla="+- 0 3076 1588"/>
                                <a:gd name="T15" fmla="*/ 3076 h 1498"/>
                                <a:gd name="T16" fmla="+- 0 7781 7560"/>
                                <a:gd name="T17" fmla="*/ T16 w 3418"/>
                                <a:gd name="T18" fmla="+- 0 3064 1588"/>
                                <a:gd name="T19" fmla="*/ 3064 h 1498"/>
                                <a:gd name="T20" fmla="+- 0 7834 7560"/>
                                <a:gd name="T21" fmla="*/ T20 w 3418"/>
                                <a:gd name="T22" fmla="+- 0 3047 1588"/>
                                <a:gd name="T23" fmla="*/ 3047 h 1498"/>
                                <a:gd name="T24" fmla="+- 0 7889 7560"/>
                                <a:gd name="T25" fmla="*/ T24 w 3418"/>
                                <a:gd name="T26" fmla="+- 0 3031 1588"/>
                                <a:gd name="T27" fmla="*/ 3031 h 1498"/>
                                <a:gd name="T28" fmla="+- 0 7944 7560"/>
                                <a:gd name="T29" fmla="*/ T28 w 3418"/>
                                <a:gd name="T30" fmla="+- 0 3016 1588"/>
                                <a:gd name="T31" fmla="*/ 3016 h 1498"/>
                                <a:gd name="T32" fmla="+- 0 7999 7560"/>
                                <a:gd name="T33" fmla="*/ T32 w 3418"/>
                                <a:gd name="T34" fmla="+- 0 2997 1588"/>
                                <a:gd name="T35" fmla="*/ 2997 h 1498"/>
                                <a:gd name="T36" fmla="+- 0 8054 7560"/>
                                <a:gd name="T37" fmla="*/ T36 w 3418"/>
                                <a:gd name="T38" fmla="+- 0 2978 1588"/>
                                <a:gd name="T39" fmla="*/ 2978 h 1498"/>
                                <a:gd name="T40" fmla="+- 0 8110 7560"/>
                                <a:gd name="T41" fmla="*/ T40 w 3418"/>
                                <a:gd name="T42" fmla="+- 0 2935 1588"/>
                                <a:gd name="T43" fmla="*/ 2935 h 1498"/>
                                <a:gd name="T44" fmla="+- 0 8165 7560"/>
                                <a:gd name="T45" fmla="*/ T44 w 3418"/>
                                <a:gd name="T46" fmla="+- 0 2925 1588"/>
                                <a:gd name="T47" fmla="*/ 2925 h 1498"/>
                                <a:gd name="T48" fmla="+- 0 8220 7560"/>
                                <a:gd name="T49" fmla="*/ T48 w 3418"/>
                                <a:gd name="T50" fmla="+- 0 2906 1588"/>
                                <a:gd name="T51" fmla="*/ 2906 h 1498"/>
                                <a:gd name="T52" fmla="+- 0 8275 7560"/>
                                <a:gd name="T53" fmla="*/ T52 w 3418"/>
                                <a:gd name="T54" fmla="+- 0 2867 1588"/>
                                <a:gd name="T55" fmla="*/ 2867 h 1498"/>
                                <a:gd name="T56" fmla="+- 0 8330 7560"/>
                                <a:gd name="T57" fmla="*/ T56 w 3418"/>
                                <a:gd name="T58" fmla="+- 0 2851 1588"/>
                                <a:gd name="T59" fmla="*/ 2851 h 1498"/>
                                <a:gd name="T60" fmla="+- 0 8386 7560"/>
                                <a:gd name="T61" fmla="*/ T60 w 3418"/>
                                <a:gd name="T62" fmla="+- 0 2769 1588"/>
                                <a:gd name="T63" fmla="*/ 2769 h 1498"/>
                                <a:gd name="T64" fmla="+- 0 8441 7560"/>
                                <a:gd name="T65" fmla="*/ T64 w 3418"/>
                                <a:gd name="T66" fmla="+- 0 2735 1588"/>
                                <a:gd name="T67" fmla="*/ 2735 h 1498"/>
                                <a:gd name="T68" fmla="+- 0 8496 7560"/>
                                <a:gd name="T69" fmla="*/ T68 w 3418"/>
                                <a:gd name="T70" fmla="+- 0 2699 1588"/>
                                <a:gd name="T71" fmla="*/ 2699 h 1498"/>
                                <a:gd name="T72" fmla="+- 0 8551 7560"/>
                                <a:gd name="T73" fmla="*/ T72 w 3418"/>
                                <a:gd name="T74" fmla="+- 0 2642 1588"/>
                                <a:gd name="T75" fmla="*/ 2642 h 1498"/>
                                <a:gd name="T76" fmla="+- 0 8606 7560"/>
                                <a:gd name="T77" fmla="*/ T76 w 3418"/>
                                <a:gd name="T78" fmla="+- 0 2611 1588"/>
                                <a:gd name="T79" fmla="*/ 2611 h 1498"/>
                                <a:gd name="T80" fmla="+- 0 8662 7560"/>
                                <a:gd name="T81" fmla="*/ T80 w 3418"/>
                                <a:gd name="T82" fmla="+- 0 2625 1588"/>
                                <a:gd name="T83" fmla="*/ 2625 h 1498"/>
                                <a:gd name="T84" fmla="+- 0 8717 7560"/>
                                <a:gd name="T85" fmla="*/ T84 w 3418"/>
                                <a:gd name="T86" fmla="+- 0 2767 1588"/>
                                <a:gd name="T87" fmla="*/ 2767 h 1498"/>
                                <a:gd name="T88" fmla="+- 0 8772 7560"/>
                                <a:gd name="T89" fmla="*/ T88 w 3418"/>
                                <a:gd name="T90" fmla="+- 0 2644 1588"/>
                                <a:gd name="T91" fmla="*/ 2644 h 1498"/>
                                <a:gd name="T92" fmla="+- 0 8827 7560"/>
                                <a:gd name="T93" fmla="*/ T92 w 3418"/>
                                <a:gd name="T94" fmla="+- 0 2673 1588"/>
                                <a:gd name="T95" fmla="*/ 2673 h 1498"/>
                                <a:gd name="T96" fmla="+- 0 8882 7560"/>
                                <a:gd name="T97" fmla="*/ T96 w 3418"/>
                                <a:gd name="T98" fmla="+- 0 2623 1588"/>
                                <a:gd name="T99" fmla="*/ 2623 h 1498"/>
                                <a:gd name="T100" fmla="+- 0 8938 7560"/>
                                <a:gd name="T101" fmla="*/ T100 w 3418"/>
                                <a:gd name="T102" fmla="+- 0 2594 1588"/>
                                <a:gd name="T103" fmla="*/ 2594 h 1498"/>
                                <a:gd name="T104" fmla="+- 0 8993 7560"/>
                                <a:gd name="T105" fmla="*/ T104 w 3418"/>
                                <a:gd name="T106" fmla="+- 0 2467 1588"/>
                                <a:gd name="T107" fmla="*/ 2467 h 1498"/>
                                <a:gd name="T108" fmla="+- 0 9048 7560"/>
                                <a:gd name="T109" fmla="*/ T108 w 3418"/>
                                <a:gd name="T110" fmla="+- 0 2440 1588"/>
                                <a:gd name="T111" fmla="*/ 2440 h 1498"/>
                                <a:gd name="T112" fmla="+- 0 9103 7560"/>
                                <a:gd name="T113" fmla="*/ T112 w 3418"/>
                                <a:gd name="T114" fmla="+- 0 2411 1588"/>
                                <a:gd name="T115" fmla="*/ 2411 h 1498"/>
                                <a:gd name="T116" fmla="+- 0 9158 7560"/>
                                <a:gd name="T117" fmla="*/ T116 w 3418"/>
                                <a:gd name="T118" fmla="+- 0 2383 1588"/>
                                <a:gd name="T119" fmla="*/ 2383 h 1498"/>
                                <a:gd name="T120" fmla="+- 0 9214 7560"/>
                                <a:gd name="T121" fmla="*/ T120 w 3418"/>
                                <a:gd name="T122" fmla="+- 0 2356 1588"/>
                                <a:gd name="T123" fmla="*/ 2356 h 1498"/>
                                <a:gd name="T124" fmla="+- 0 9269 7560"/>
                                <a:gd name="T125" fmla="*/ T124 w 3418"/>
                                <a:gd name="T126" fmla="+- 0 2327 1588"/>
                                <a:gd name="T127" fmla="*/ 2327 h 1498"/>
                                <a:gd name="T128" fmla="+- 0 9324 7560"/>
                                <a:gd name="T129" fmla="*/ T128 w 3418"/>
                                <a:gd name="T130" fmla="+- 0 2301 1588"/>
                                <a:gd name="T131" fmla="*/ 2301 h 1498"/>
                                <a:gd name="T132" fmla="+- 0 9379 7560"/>
                                <a:gd name="T133" fmla="*/ T132 w 3418"/>
                                <a:gd name="T134" fmla="+- 0 2275 1588"/>
                                <a:gd name="T135" fmla="*/ 2275 h 1498"/>
                                <a:gd name="T136" fmla="+- 0 9434 7560"/>
                                <a:gd name="T137" fmla="*/ T136 w 3418"/>
                                <a:gd name="T138" fmla="+- 0 2248 1588"/>
                                <a:gd name="T139" fmla="*/ 2248 h 1498"/>
                                <a:gd name="T140" fmla="+- 0 9490 7560"/>
                                <a:gd name="T141" fmla="*/ T140 w 3418"/>
                                <a:gd name="T142" fmla="+- 0 2222 1588"/>
                                <a:gd name="T143" fmla="*/ 2222 h 1498"/>
                                <a:gd name="T144" fmla="+- 0 9545 7560"/>
                                <a:gd name="T145" fmla="*/ T144 w 3418"/>
                                <a:gd name="T146" fmla="+- 0 2195 1588"/>
                                <a:gd name="T147" fmla="*/ 2195 h 1498"/>
                                <a:gd name="T148" fmla="+- 0 9600 7560"/>
                                <a:gd name="T149" fmla="*/ T148 w 3418"/>
                                <a:gd name="T150" fmla="+- 0 2169 1588"/>
                                <a:gd name="T151" fmla="*/ 2169 h 1498"/>
                                <a:gd name="T152" fmla="+- 0 9655 7560"/>
                                <a:gd name="T153" fmla="*/ T152 w 3418"/>
                                <a:gd name="T154" fmla="+- 0 2143 1588"/>
                                <a:gd name="T155" fmla="*/ 2143 h 1498"/>
                                <a:gd name="T156" fmla="+- 0 9710 7560"/>
                                <a:gd name="T157" fmla="*/ T156 w 3418"/>
                                <a:gd name="T158" fmla="+- 0 2116 1588"/>
                                <a:gd name="T159" fmla="*/ 2116 h 1498"/>
                                <a:gd name="T160" fmla="+- 0 9766 7560"/>
                                <a:gd name="T161" fmla="*/ T160 w 3418"/>
                                <a:gd name="T162" fmla="+- 0 2092 1588"/>
                                <a:gd name="T163" fmla="*/ 2092 h 1498"/>
                                <a:gd name="T164" fmla="+- 0 9821 7560"/>
                                <a:gd name="T165" fmla="*/ T164 w 3418"/>
                                <a:gd name="T166" fmla="+- 0 2068 1588"/>
                                <a:gd name="T167" fmla="*/ 2068 h 1498"/>
                                <a:gd name="T168" fmla="+- 0 9874 7560"/>
                                <a:gd name="T169" fmla="*/ T168 w 3418"/>
                                <a:gd name="T170" fmla="+- 0 2042 1588"/>
                                <a:gd name="T171" fmla="*/ 2042 h 1498"/>
                                <a:gd name="T172" fmla="+- 0 9929 7560"/>
                                <a:gd name="T173" fmla="*/ T172 w 3418"/>
                                <a:gd name="T174" fmla="+- 0 2018 1588"/>
                                <a:gd name="T175" fmla="*/ 2018 h 1498"/>
                                <a:gd name="T176" fmla="+- 0 9984 7560"/>
                                <a:gd name="T177" fmla="*/ T176 w 3418"/>
                                <a:gd name="T178" fmla="+- 0 1994 1588"/>
                                <a:gd name="T179" fmla="*/ 1994 h 1498"/>
                                <a:gd name="T180" fmla="+- 0 10039 7560"/>
                                <a:gd name="T181" fmla="*/ T180 w 3418"/>
                                <a:gd name="T182" fmla="+- 0 1970 1588"/>
                                <a:gd name="T183" fmla="*/ 1970 h 1498"/>
                                <a:gd name="T184" fmla="+- 0 10094 7560"/>
                                <a:gd name="T185" fmla="*/ T184 w 3418"/>
                                <a:gd name="T186" fmla="+- 0 1946 1588"/>
                                <a:gd name="T187" fmla="*/ 1946 h 1498"/>
                                <a:gd name="T188" fmla="+- 0 10150 7560"/>
                                <a:gd name="T189" fmla="*/ T188 w 3418"/>
                                <a:gd name="T190" fmla="+- 0 1922 1588"/>
                                <a:gd name="T191" fmla="*/ 1922 h 1498"/>
                                <a:gd name="T192" fmla="+- 0 10205 7560"/>
                                <a:gd name="T193" fmla="*/ T192 w 3418"/>
                                <a:gd name="T194" fmla="+- 0 1898 1588"/>
                                <a:gd name="T195" fmla="*/ 1898 h 1498"/>
                                <a:gd name="T196" fmla="+- 0 10260 7560"/>
                                <a:gd name="T197" fmla="*/ T196 w 3418"/>
                                <a:gd name="T198" fmla="+- 0 1874 1588"/>
                                <a:gd name="T199" fmla="*/ 1874 h 1498"/>
                                <a:gd name="T200" fmla="+- 0 10315 7560"/>
                                <a:gd name="T201" fmla="*/ T200 w 3418"/>
                                <a:gd name="T202" fmla="+- 0 1852 1588"/>
                                <a:gd name="T203" fmla="*/ 1852 h 1498"/>
                                <a:gd name="T204" fmla="+- 0 10370 7560"/>
                                <a:gd name="T205" fmla="*/ T204 w 3418"/>
                                <a:gd name="T206" fmla="+- 0 1828 1588"/>
                                <a:gd name="T207" fmla="*/ 1828 h 1498"/>
                                <a:gd name="T208" fmla="+- 0 10426 7560"/>
                                <a:gd name="T209" fmla="*/ T208 w 3418"/>
                                <a:gd name="T210" fmla="+- 0 1807 1588"/>
                                <a:gd name="T211" fmla="*/ 1807 h 1498"/>
                                <a:gd name="T212" fmla="+- 0 10481 7560"/>
                                <a:gd name="T213" fmla="*/ T212 w 3418"/>
                                <a:gd name="T214" fmla="+- 0 1783 1588"/>
                                <a:gd name="T215" fmla="*/ 1783 h 1498"/>
                                <a:gd name="T216" fmla="+- 0 10536 7560"/>
                                <a:gd name="T217" fmla="*/ T216 w 3418"/>
                                <a:gd name="T218" fmla="+- 0 1761 1588"/>
                                <a:gd name="T219" fmla="*/ 1761 h 1498"/>
                                <a:gd name="T220" fmla="+- 0 10591 7560"/>
                                <a:gd name="T221" fmla="*/ T220 w 3418"/>
                                <a:gd name="T222" fmla="+- 0 1739 1588"/>
                                <a:gd name="T223" fmla="*/ 1739 h 1498"/>
                                <a:gd name="T224" fmla="+- 0 10646 7560"/>
                                <a:gd name="T225" fmla="*/ T224 w 3418"/>
                                <a:gd name="T226" fmla="+- 0 1718 1588"/>
                                <a:gd name="T227" fmla="*/ 1718 h 1498"/>
                                <a:gd name="T228" fmla="+- 0 10702 7560"/>
                                <a:gd name="T229" fmla="*/ T228 w 3418"/>
                                <a:gd name="T230" fmla="+- 0 1696 1588"/>
                                <a:gd name="T231" fmla="*/ 1696 h 1498"/>
                                <a:gd name="T232" fmla="+- 0 10757 7560"/>
                                <a:gd name="T233" fmla="*/ T232 w 3418"/>
                                <a:gd name="T234" fmla="+- 0 1675 1588"/>
                                <a:gd name="T235" fmla="*/ 1675 h 1498"/>
                                <a:gd name="T236" fmla="+- 0 10812 7560"/>
                                <a:gd name="T237" fmla="*/ T236 w 3418"/>
                                <a:gd name="T238" fmla="+- 0 1653 1588"/>
                                <a:gd name="T239" fmla="*/ 1653 h 1498"/>
                                <a:gd name="T240" fmla="+- 0 10867 7560"/>
                                <a:gd name="T241" fmla="*/ T240 w 3418"/>
                                <a:gd name="T242" fmla="+- 0 1631 1588"/>
                                <a:gd name="T243" fmla="*/ 1631 h 1498"/>
                                <a:gd name="T244" fmla="+- 0 10922 7560"/>
                                <a:gd name="T245" fmla="*/ T244 w 3418"/>
                                <a:gd name="T246" fmla="+- 0 1610 1588"/>
                                <a:gd name="T247" fmla="*/ 1610 h 1498"/>
                                <a:gd name="T248" fmla="+- 0 10978 7560"/>
                                <a:gd name="T249" fmla="*/ T248 w 3418"/>
                                <a:gd name="T250" fmla="+- 0 1588 1588"/>
                                <a:gd name="T251" fmla="*/ 1588 h 1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418" h="1498">
                                  <a:moveTo>
                                    <a:pt x="0" y="1498"/>
                                  </a:moveTo>
                                  <a:lnTo>
                                    <a:pt x="55" y="1498"/>
                                  </a:lnTo>
                                  <a:lnTo>
                                    <a:pt x="110" y="1498"/>
                                  </a:lnTo>
                                  <a:lnTo>
                                    <a:pt x="166" y="1488"/>
                                  </a:lnTo>
                                  <a:lnTo>
                                    <a:pt x="221" y="1476"/>
                                  </a:lnTo>
                                  <a:lnTo>
                                    <a:pt x="274" y="1459"/>
                                  </a:lnTo>
                                  <a:lnTo>
                                    <a:pt x="329" y="1443"/>
                                  </a:lnTo>
                                  <a:lnTo>
                                    <a:pt x="384" y="1428"/>
                                  </a:lnTo>
                                  <a:lnTo>
                                    <a:pt x="439" y="1409"/>
                                  </a:lnTo>
                                  <a:lnTo>
                                    <a:pt x="494" y="1390"/>
                                  </a:lnTo>
                                  <a:lnTo>
                                    <a:pt x="550" y="1347"/>
                                  </a:lnTo>
                                  <a:lnTo>
                                    <a:pt x="605" y="1337"/>
                                  </a:lnTo>
                                  <a:lnTo>
                                    <a:pt x="660" y="1318"/>
                                  </a:lnTo>
                                  <a:lnTo>
                                    <a:pt x="715" y="1279"/>
                                  </a:lnTo>
                                  <a:lnTo>
                                    <a:pt x="770" y="1263"/>
                                  </a:lnTo>
                                  <a:lnTo>
                                    <a:pt x="826" y="1181"/>
                                  </a:lnTo>
                                  <a:lnTo>
                                    <a:pt x="881" y="1147"/>
                                  </a:lnTo>
                                  <a:lnTo>
                                    <a:pt x="936" y="1111"/>
                                  </a:lnTo>
                                  <a:lnTo>
                                    <a:pt x="991" y="1054"/>
                                  </a:lnTo>
                                  <a:lnTo>
                                    <a:pt x="1046" y="1023"/>
                                  </a:lnTo>
                                  <a:lnTo>
                                    <a:pt x="1102" y="1037"/>
                                  </a:lnTo>
                                  <a:lnTo>
                                    <a:pt x="1157" y="1179"/>
                                  </a:lnTo>
                                  <a:lnTo>
                                    <a:pt x="1212" y="1056"/>
                                  </a:lnTo>
                                  <a:lnTo>
                                    <a:pt x="1267" y="1085"/>
                                  </a:lnTo>
                                  <a:lnTo>
                                    <a:pt x="1322" y="1035"/>
                                  </a:lnTo>
                                  <a:lnTo>
                                    <a:pt x="1378" y="1006"/>
                                  </a:lnTo>
                                  <a:lnTo>
                                    <a:pt x="1433" y="879"/>
                                  </a:lnTo>
                                  <a:lnTo>
                                    <a:pt x="1488" y="852"/>
                                  </a:lnTo>
                                  <a:lnTo>
                                    <a:pt x="1543" y="823"/>
                                  </a:lnTo>
                                  <a:lnTo>
                                    <a:pt x="1598" y="795"/>
                                  </a:lnTo>
                                  <a:lnTo>
                                    <a:pt x="1654" y="768"/>
                                  </a:lnTo>
                                  <a:lnTo>
                                    <a:pt x="1709" y="739"/>
                                  </a:lnTo>
                                  <a:lnTo>
                                    <a:pt x="1764" y="713"/>
                                  </a:lnTo>
                                  <a:lnTo>
                                    <a:pt x="1819" y="687"/>
                                  </a:lnTo>
                                  <a:lnTo>
                                    <a:pt x="1874" y="660"/>
                                  </a:lnTo>
                                  <a:lnTo>
                                    <a:pt x="1930" y="634"/>
                                  </a:lnTo>
                                  <a:lnTo>
                                    <a:pt x="1985" y="607"/>
                                  </a:lnTo>
                                  <a:lnTo>
                                    <a:pt x="2040" y="581"/>
                                  </a:lnTo>
                                  <a:lnTo>
                                    <a:pt x="2095" y="555"/>
                                  </a:lnTo>
                                  <a:lnTo>
                                    <a:pt x="2150" y="528"/>
                                  </a:lnTo>
                                  <a:lnTo>
                                    <a:pt x="2206" y="504"/>
                                  </a:lnTo>
                                  <a:lnTo>
                                    <a:pt x="2261" y="480"/>
                                  </a:lnTo>
                                  <a:lnTo>
                                    <a:pt x="2314" y="454"/>
                                  </a:lnTo>
                                  <a:lnTo>
                                    <a:pt x="2369" y="430"/>
                                  </a:lnTo>
                                  <a:lnTo>
                                    <a:pt x="2424" y="406"/>
                                  </a:lnTo>
                                  <a:lnTo>
                                    <a:pt x="2479" y="382"/>
                                  </a:lnTo>
                                  <a:lnTo>
                                    <a:pt x="2534" y="358"/>
                                  </a:lnTo>
                                  <a:lnTo>
                                    <a:pt x="2590" y="334"/>
                                  </a:lnTo>
                                  <a:lnTo>
                                    <a:pt x="2645" y="310"/>
                                  </a:lnTo>
                                  <a:lnTo>
                                    <a:pt x="2700" y="286"/>
                                  </a:lnTo>
                                  <a:lnTo>
                                    <a:pt x="2755" y="264"/>
                                  </a:lnTo>
                                  <a:lnTo>
                                    <a:pt x="2810" y="240"/>
                                  </a:lnTo>
                                  <a:lnTo>
                                    <a:pt x="2866" y="219"/>
                                  </a:lnTo>
                                  <a:lnTo>
                                    <a:pt x="2921" y="195"/>
                                  </a:lnTo>
                                  <a:lnTo>
                                    <a:pt x="2976" y="173"/>
                                  </a:lnTo>
                                  <a:lnTo>
                                    <a:pt x="3031" y="151"/>
                                  </a:lnTo>
                                  <a:lnTo>
                                    <a:pt x="3086" y="130"/>
                                  </a:lnTo>
                                  <a:lnTo>
                                    <a:pt x="3142" y="108"/>
                                  </a:lnTo>
                                  <a:lnTo>
                                    <a:pt x="3197" y="87"/>
                                  </a:lnTo>
                                  <a:lnTo>
                                    <a:pt x="3252" y="65"/>
                                  </a:lnTo>
                                  <a:lnTo>
                                    <a:pt x="3307" y="43"/>
                                  </a:lnTo>
                                  <a:lnTo>
                                    <a:pt x="3362" y="22"/>
                                  </a:lnTo>
                                  <a:lnTo>
                                    <a:pt x="3418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66"/>
                        <wpg:cNvGrpSpPr>
                          <a:grpSpLocks/>
                        </wpg:cNvGrpSpPr>
                        <wpg:grpSpPr bwMode="auto">
                          <a:xfrm>
                            <a:off x="7759" y="4173"/>
                            <a:ext cx="384" cy="2"/>
                            <a:chOff x="7759" y="4173"/>
                            <a:chExt cx="384" cy="2"/>
                          </a:xfrm>
                        </wpg:grpSpPr>
                        <wps:wsp>
                          <wps:cNvPr id="433" name="Freeform 367"/>
                          <wps:cNvSpPr>
                            <a:spLocks/>
                          </wps:cNvSpPr>
                          <wps:spPr bwMode="auto">
                            <a:xfrm>
                              <a:off x="7759" y="4173"/>
                              <a:ext cx="384" cy="2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384"/>
                                <a:gd name="T2" fmla="+- 0 8143 7759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64"/>
                        <wpg:cNvGrpSpPr>
                          <a:grpSpLocks/>
                        </wpg:cNvGrpSpPr>
                        <wpg:grpSpPr bwMode="auto">
                          <a:xfrm>
                            <a:off x="7759" y="4485"/>
                            <a:ext cx="384" cy="2"/>
                            <a:chOff x="7759" y="4485"/>
                            <a:chExt cx="384" cy="2"/>
                          </a:xfrm>
                        </wpg:grpSpPr>
                        <wps:wsp>
                          <wps:cNvPr id="435" name="Freeform 365"/>
                          <wps:cNvSpPr>
                            <a:spLocks/>
                          </wps:cNvSpPr>
                          <wps:spPr bwMode="auto">
                            <a:xfrm>
                              <a:off x="7759" y="4485"/>
                              <a:ext cx="384" cy="2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384"/>
                                <a:gd name="T2" fmla="+- 0 8143 7759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8B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62"/>
                        <wpg:cNvGrpSpPr>
                          <a:grpSpLocks/>
                        </wpg:cNvGrpSpPr>
                        <wpg:grpSpPr bwMode="auto">
                          <a:xfrm>
                            <a:off x="7759" y="4799"/>
                            <a:ext cx="384" cy="2"/>
                            <a:chOff x="7759" y="4799"/>
                            <a:chExt cx="384" cy="2"/>
                          </a:xfrm>
                        </wpg:grpSpPr>
                        <wps:wsp>
                          <wps:cNvPr id="437" name="Freeform 363"/>
                          <wps:cNvSpPr>
                            <a:spLocks/>
                          </wps:cNvSpPr>
                          <wps:spPr bwMode="auto">
                            <a:xfrm>
                              <a:off x="7759" y="4799"/>
                              <a:ext cx="384" cy="2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384"/>
                                <a:gd name="T2" fmla="+- 0 8143 7759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8"/>
                        <wpg:cNvGrpSpPr>
                          <a:grpSpLocks/>
                        </wpg:cNvGrpSpPr>
                        <wpg:grpSpPr bwMode="auto">
                          <a:xfrm>
                            <a:off x="6359" y="742"/>
                            <a:ext cx="4865" cy="4305"/>
                            <a:chOff x="6359" y="742"/>
                            <a:chExt cx="4865" cy="4305"/>
                          </a:xfrm>
                        </wpg:grpSpPr>
                        <wps:wsp>
                          <wps:cNvPr id="439" name="Freeform 361"/>
                          <wps:cNvSpPr>
                            <a:spLocks/>
                          </wps:cNvSpPr>
                          <wps:spPr bwMode="auto">
                            <a:xfrm>
                              <a:off x="6359" y="742"/>
                              <a:ext cx="4865" cy="430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4865"/>
                                <a:gd name="T2" fmla="+- 0 742 742"/>
                                <a:gd name="T3" fmla="*/ 742 h 4305"/>
                                <a:gd name="T4" fmla="+- 0 11224 6359"/>
                                <a:gd name="T5" fmla="*/ T4 w 4865"/>
                                <a:gd name="T6" fmla="+- 0 742 742"/>
                                <a:gd name="T7" fmla="*/ 742 h 4305"/>
                                <a:gd name="T8" fmla="+- 0 11224 6359"/>
                                <a:gd name="T9" fmla="*/ T8 w 4865"/>
                                <a:gd name="T10" fmla="+- 0 5047 742"/>
                                <a:gd name="T11" fmla="*/ 5047 h 4305"/>
                                <a:gd name="T12" fmla="+- 0 6359 6359"/>
                                <a:gd name="T13" fmla="*/ T12 w 4865"/>
                                <a:gd name="T14" fmla="+- 0 5047 742"/>
                                <a:gd name="T15" fmla="*/ 5047 h 4305"/>
                                <a:gd name="T16" fmla="+- 0 6359 6359"/>
                                <a:gd name="T17" fmla="*/ T16 w 4865"/>
                                <a:gd name="T18" fmla="+- 0 742 742"/>
                                <a:gd name="T19" fmla="*/ 742 h 4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5" h="4305">
                                  <a:moveTo>
                                    <a:pt x="0" y="0"/>
                                  </a:moveTo>
                                  <a:lnTo>
                                    <a:pt x="4865" y="0"/>
                                  </a:lnTo>
                                  <a:lnTo>
                                    <a:pt x="4865" y="4305"/>
                                  </a:lnTo>
                                  <a:lnTo>
                                    <a:pt x="0" y="43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0" y="742"/>
                              <a:ext cx="4604" cy="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659" w14:textId="77777777" w:rsidR="009328F2" w:rsidRDefault="009328F2">
                                <w:pPr>
                                  <w:spacing w:before="149"/>
                                  <w:ind w:left="143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1"/>
                                  </w:rPr>
                                  <w:t>Garden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1"/>
                                  </w:rPr>
                                  <w:t>engine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1"/>
                                  </w:rPr>
                                  <w:t>sales</w:t>
                                </w:r>
                              </w:p>
                              <w:p w14:paraId="5F65E65A" w14:textId="77777777" w:rsidR="009328F2" w:rsidRDefault="009328F2">
                                <w:pPr>
                                  <w:spacing w:before="143"/>
                                  <w:ind w:right="3154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1.400</w:t>
                                </w:r>
                              </w:p>
                              <w:p w14:paraId="5F65E65B" w14:textId="77777777" w:rsidR="009328F2" w:rsidRDefault="009328F2">
                                <w:pPr>
                                  <w:spacing w:before="45"/>
                                  <w:ind w:right="3154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1.200</w:t>
                                </w:r>
                              </w:p>
                              <w:p w14:paraId="5F65E65C" w14:textId="77777777" w:rsidR="009328F2" w:rsidRDefault="009328F2">
                                <w:pPr>
                                  <w:spacing w:before="45"/>
                                  <w:ind w:right="3154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1.000</w:t>
                                </w:r>
                              </w:p>
                              <w:p w14:paraId="5F65E65D" w14:textId="77777777" w:rsidR="009328F2" w:rsidRDefault="009328F2">
                                <w:pPr>
                                  <w:spacing w:before="45"/>
                                  <w:ind w:right="3154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0.800</w:t>
                                </w:r>
                              </w:p>
                              <w:p w14:paraId="5F65E65E" w14:textId="77777777" w:rsidR="009328F2" w:rsidRDefault="009328F2">
                                <w:pPr>
                                  <w:spacing w:before="45"/>
                                  <w:ind w:right="3154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0.600</w:t>
                                </w:r>
                              </w:p>
                              <w:p w14:paraId="5F65E65F" w14:textId="77777777" w:rsidR="009328F2" w:rsidRDefault="009328F2">
                                <w:pPr>
                                  <w:spacing w:before="45"/>
                                  <w:ind w:right="3154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0.400</w:t>
                                </w:r>
                              </w:p>
                              <w:p w14:paraId="5F65E660" w14:textId="77777777" w:rsidR="009328F2" w:rsidRDefault="009328F2">
                                <w:pPr>
                                  <w:spacing w:before="45"/>
                                  <w:ind w:right="3154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0.200</w:t>
                                </w:r>
                              </w:p>
                              <w:p w14:paraId="5F65E661" w14:textId="77777777" w:rsidR="009328F2" w:rsidRDefault="009328F2">
                                <w:pPr>
                                  <w:spacing w:before="45"/>
                                  <w:ind w:right="2983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-</w:t>
                                </w:r>
                              </w:p>
                              <w:p w14:paraId="5F65E662" w14:textId="77777777" w:rsidR="009328F2" w:rsidRDefault="009328F2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F65E663" w14:textId="77777777" w:rsidR="009328F2" w:rsidRDefault="009328F2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F65E664" w14:textId="77777777" w:rsidR="009328F2" w:rsidRDefault="009328F2">
                                <w:pPr>
                                  <w:ind w:left="886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6"/>
                                  </w:rPr>
                                  <w:t>Year</w:t>
                                </w:r>
                              </w:p>
                              <w:p w14:paraId="5F65E665" w14:textId="77777777" w:rsidR="009328F2" w:rsidRDefault="009328F2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F65E666" w14:textId="77777777" w:rsidR="009328F2" w:rsidRDefault="009328F2">
                                <w:pPr>
                                  <w:spacing w:before="116" w:line="384" w:lineRule="auto"/>
                                  <w:ind w:left="1701" w:right="118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Total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sales with regulation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Non-compliant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(BAU)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Compliant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(BAU)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1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4" y="742"/>
                              <a:ext cx="4850" cy="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667" w14:textId="77777777" w:rsidR="009328F2" w:rsidRDefault="009328F2">
                                <w:pPr>
                                  <w:spacing w:before="149"/>
                                  <w:ind w:left="143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1"/>
                                  </w:rPr>
                                  <w:t>Outboard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1"/>
                                  </w:rPr>
                                  <w:t>engine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1"/>
                                  </w:rPr>
                                  <w:t>sales</w:t>
                                </w:r>
                              </w:p>
                              <w:p w14:paraId="5F65E668" w14:textId="77777777" w:rsidR="009328F2" w:rsidRDefault="009328F2">
                                <w:pPr>
                                  <w:spacing w:before="143"/>
                                  <w:ind w:left="52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70,000</w:t>
                                </w:r>
                              </w:p>
                              <w:p w14:paraId="5F65E669" w14:textId="77777777" w:rsidR="009328F2" w:rsidRDefault="009328F2">
                                <w:pPr>
                                  <w:spacing w:before="45"/>
                                  <w:ind w:left="52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60,000</w:t>
                                </w:r>
                              </w:p>
                              <w:p w14:paraId="5F65E66A" w14:textId="77777777" w:rsidR="009328F2" w:rsidRDefault="009328F2">
                                <w:pPr>
                                  <w:spacing w:before="45"/>
                                  <w:ind w:left="52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50,000</w:t>
                                </w:r>
                              </w:p>
                              <w:p w14:paraId="5F65E66B" w14:textId="77777777" w:rsidR="009328F2" w:rsidRDefault="009328F2">
                                <w:pPr>
                                  <w:spacing w:before="45"/>
                                  <w:ind w:left="52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40,000</w:t>
                                </w:r>
                              </w:p>
                              <w:p w14:paraId="5F65E66C" w14:textId="77777777" w:rsidR="009328F2" w:rsidRDefault="009328F2">
                                <w:pPr>
                                  <w:spacing w:before="45"/>
                                  <w:ind w:left="52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30,000</w:t>
                                </w:r>
                              </w:p>
                              <w:p w14:paraId="5F65E66D" w14:textId="77777777" w:rsidR="009328F2" w:rsidRDefault="009328F2">
                                <w:pPr>
                                  <w:spacing w:before="45"/>
                                  <w:ind w:left="52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20,000</w:t>
                                </w:r>
                              </w:p>
                              <w:p w14:paraId="5F65E66E" w14:textId="77777777" w:rsidR="009328F2" w:rsidRDefault="009328F2">
                                <w:pPr>
                                  <w:spacing w:before="45"/>
                                  <w:ind w:left="52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10,000</w:t>
                                </w:r>
                              </w:p>
                              <w:p w14:paraId="5F65E66F" w14:textId="77777777" w:rsidR="009328F2" w:rsidRDefault="009328F2">
                                <w:pPr>
                                  <w:spacing w:before="45"/>
                                  <w:ind w:left="850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-</w:t>
                                </w:r>
                              </w:p>
                              <w:p w14:paraId="5F65E670" w14:textId="77777777" w:rsidR="009328F2" w:rsidRDefault="009328F2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F65E671" w14:textId="77777777" w:rsidR="009328F2" w:rsidRDefault="009328F2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F65E672" w14:textId="77777777" w:rsidR="009328F2" w:rsidRDefault="009328F2">
                                <w:pPr>
                                  <w:ind w:left="936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6"/>
                                  </w:rPr>
                                  <w:t>Year</w:t>
                                </w:r>
                              </w:p>
                              <w:p w14:paraId="5F65E673" w14:textId="77777777" w:rsidR="009328F2" w:rsidRDefault="009328F2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F65E674" w14:textId="77777777" w:rsidR="009328F2" w:rsidRDefault="009328F2">
                                <w:pPr>
                                  <w:spacing w:before="116" w:line="384" w:lineRule="auto"/>
                                  <w:ind w:left="1809" w:right="132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Total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sales with regulation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Non-compliant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(BAU)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Compliant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6"/>
                                  </w:rPr>
                                  <w:t>(BAU)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E558" id="Group 357" o:spid="_x0000_s1228" style="position:absolute;left:0;text-align:left;margin-left:88.1pt;margin-top:36.7pt;width:473.45pt;height:3in;z-index:3112;mso-position-horizontal-relative:page" coordorigin="1763,734" coordsize="9469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">
                <v:group id="Group 422" o:spid="_x0000_s1229" style="position:absolute;left:2863;top:2843;width:3308;height:2" coordorigin="2863,2843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23" o:spid="_x0000_s1230" style="position:absolute;left:2863;top:2843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ICcYA&#10;AADcAAAADwAAAGRycy9kb3ducmV2LnhtbESP3WrCQBSE74W+w3IKvdPdVlCJ2Uh/aLGoYFXw9pA9&#10;TaLZsyG7anx7tyD0cpiZb5h01tlanKn1lWMNzwMFgjh3puJCw2772Z+A8AHZYO2YNFzJwyx76KWY&#10;GHfhHzpvQiEihH2CGsoQmkRKn5dk0Q9cQxy9X9daDFG2hTQtXiLc1vJFqZG0WHFcKLGh95Ly4+Zk&#10;NXSrj/Xoa7U4vim1OHxPDvvl2g21fnrsXqcgAnXhP3xvz42G4XgMf2fi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dICcYAAADcAAAADwAAAAAAAAAAAAAAAACYAgAAZHJz&#10;L2Rvd25yZXYueG1sUEsFBgAAAAAEAAQA9QAAAIsDAAAAAA==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20" o:spid="_x0000_s1231" style="position:absolute;left:2863;top:2603;width:3308;height:2" coordorigin="2863,2603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21" o:spid="_x0000_s1232" style="position:absolute;left:2863;top:2603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54MYA&#10;AADcAAAADwAAAGRycy9kb3ducmV2LnhtbESPQWsCMRSE74L/ITyhN01aQe3WKNpiqahgbaHXx+Z1&#10;d3Xzsmyirv/eCILHYWa+YcbTxpbiRLUvHGt47ikQxKkzBWcafn8W3REIH5ANlo5Jw4U8TCft1hgT&#10;4878TaddyESEsE9QQx5ClUjp05ws+p6riKP372qLIco6k6bGc4TbUr4oNZAWC44LOVb0nlN62B2t&#10;hmbzsR18blaHuVKr/XK0/1tvXV/rp04zewMRqAmP8L39ZTT0h69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R54MYAAADcAAAADwAAAAAAAAAAAAAAAACYAgAAZHJz&#10;L2Rvd25yZXYueG1sUEsFBgAAAAAEAAQA9QAAAIsDAAAAAA==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18" o:spid="_x0000_s1233" style="position:absolute;left:2863;top:2361;width:3308;height:2" coordorigin="2863,2361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19" o:spid="_x0000_s1234" style="position:absolute;left:2863;top:2361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FwcUA&#10;AADcAAAADwAAAGRycy9kb3ducmV2LnhtbESPQWsCMRSE74X+h/AEbzVRQZatUbSitFhBreD1sXnu&#10;rm5elk3U7b9vCoLHYWa+YcbT1lbiRo0vHWvo9xQI4syZknMNh5/lWwLCB2SDlWPS8EseppPXlzGm&#10;xt15R7d9yEWEsE9RQxFCnUrps4Is+p6riaN3co3FEGWTS9PgPcJtJQdKjaTFkuNCgTV9FJRd9ler&#10;od0stqPVZn2ZK7U+fyXn4/fWDbXudtrZO4hAbXiGH+1Po2GY9OH/TDw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wXBxQAAANwAAAAPAAAAAAAAAAAAAAAAAJgCAABkcnMv&#10;ZG93bnJldi54bWxQSwUGAAAAAAQABAD1AAAAigMAAAAA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16" o:spid="_x0000_s1235" style="position:absolute;left:2863;top:2121;width:3308;height:2" coordorigin="2863,2121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17" o:spid="_x0000_s1236" style="position:absolute;left:2863;top:2121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+LcYA&#10;AADcAAAADwAAAGRycy9kb3ducmV2LnhtbESP3WrCQBSE7wt9h+UI3tVdG5AQXUVblBYr+AfeHrLH&#10;JJo9G7Krpm/fLRR6OczMN8xk1tla3Kn1lWMNw4ECQZw7U3Gh4XhYvqQgfEA2WDsmDd/kYTZ9fppg&#10;ZtyDd3Tfh0JECPsMNZQhNJmUPi/Joh+4hjh6Z9daDFG2hTQtPiLc1vJVqZG0WHFcKLGht5Ly6/5m&#10;NXSb9+1otVlfF0qtL5/p5fS1dYnW/V43H4MI1IX/8F/7w2hI0gR+z8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k+LcYAAADcAAAADwAAAAAAAAAAAAAAAACYAgAAZHJz&#10;L2Rvd25yZXYueG1sUEsFBgAAAAAEAAQA9QAAAIsDAAAAAA==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14" o:spid="_x0000_s1237" style="position:absolute;left:2863;top:3086;width:3308;height:2" coordorigin="2863,3086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15" o:spid="_x0000_s1238" style="position:absolute;left:2863;top:3086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DwsYA&#10;AADcAAAADwAAAGRycy9kb3ducmV2LnhtbESP3WoCMRSE7wt9h3AKvauJlcqyGsW2tFRU8A+8PWyO&#10;u6ubk2WT6vr2RhC8HGbmG2Y4bm0lTtT40rGGbkeBIM6cKTnXsN38vCUgfEA2WDkmDRfyMB49Pw0x&#10;Ne7MKzqtQy4ihH2KGooQ6lRKnxVk0XdcTRy9vWsshiibXJoGzxFuK/muVF9aLDkuFFjTV0HZcf1v&#10;NbSL72X/dzE7fio1O0yTw26+dD2tX1/ayQBEoDY8wvf2n9HQSz7g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wDwsYAAADcAAAADwAAAAAAAAAAAAAAAACYAgAAZHJz&#10;L2Rvd25yZXYueG1sUEsFBgAAAAAEAAQA9QAAAIsDAAAAAA==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12" o:spid="_x0000_s1239" style="position:absolute;left:2887;top:2186;width:3257;height:838" coordorigin="2887,2186" coordsize="3257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13" o:spid="_x0000_s1240" style="position:absolute;left:2887;top:2186;width:3257;height:838;visibility:visible;mso-wrap-style:square;v-text-anchor:top" coordsize="3257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0w8UA&#10;AADcAAAADwAAAGRycy9kb3ducmV2LnhtbESPQWvCQBSE74L/YXmF3nTTFlRSN0GEFg8qaAvt8Zl9&#10;zUazb9PsqvHfu4LgcZiZb5hp3tlanKj1lWMFL8MEBHHhdMWlgu+vj8EEhA/IGmvHpOBCHvKs35ti&#10;qt2ZN3TahlJECPsUFZgQmlRKXxiy6IeuIY7en2sthijbUuoWzxFua/maJCNpseK4YLChuaHisD1a&#10;BbvFT/37bz5R7+16vys6v5odlko9P3WzdxCBuvAI39sLreBtMobb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fTDxQAAANwAAAAPAAAAAAAAAAAAAAAAAJgCAABkcnMv&#10;ZG93bnJldi54bWxQSwUGAAAAAAQABAD1AAAAigMAAAAA&#10;" path="m,837l53,816r53,17l159,837r52,-2l264,797r53,4l370,835r53,-58l473,806r53,-17l579,785r52,-10l684,785r53,-20l790,739r53,-48l893,684r53,-22l999,696r52,-27l1104,681r53,l1210,597r53,44l1313,633r53,-9l1419,614r52,-151l1524,449r53,-15l1630,422r53,-14l1733,393r53,-12l1839,367r52,-14l1944,341r53,-15l2050,312r53,-12l2155,285r51,-14l2259,259r52,-14l2364,230r53,-14l2470,204r53,-15l2575,175r51,-12l2679,149r52,-15l2784,122r53,-14l2890,93r53,-12l2995,67r51,-14l3099,41r52,-15l3204,12,3257,e" filled="f" strokecolor="#be4b48" strokeweight="2.16pt">
                    <v:path arrowok="t" o:connecttype="custom" o:connectlocs="0,3023;53,3002;106,3019;159,3023;211,3021;264,2983;317,2987;370,3021;423,2963;473,2992;526,2975;579,2971;631,2961;684,2971;737,2951;790,2925;843,2877;893,2870;946,2848;999,2882;1051,2855;1104,2867;1157,2867;1210,2783;1263,2827;1313,2819;1366,2810;1419,2800;1471,2649;1524,2635;1577,2620;1630,2608;1683,2594;1733,2579;1786,2567;1839,2553;1891,2539;1944,2527;1997,2512;2050,2498;2103,2486;2155,2471;2206,2457;2259,2445;2311,2431;2364,2416;2417,2402;2470,2390;2523,2375;2575,2361;2626,2349;2679,2335;2731,2320;2784,2308;2837,2294;2890,2279;2943,2267;2995,2253;3046,2239;3099,2227;3151,2212;3204,2198;3257,2186" o:connectangles="0,0,0,0,0,0,0,0,0,0,0,0,0,0,0,0,0,0,0,0,0,0,0,0,0,0,0,0,0,0,0,0,0,0,0,0,0,0,0,0,0,0,0,0,0,0,0,0,0,0,0,0,0,0,0,0,0,0,0,0,0,0,0"/>
                  </v:shape>
                </v:group>
                <v:group id="Group 410" o:spid="_x0000_s1241" style="position:absolute;left:2863;top:1879;width:3308;height:2" coordorigin="2863,1879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11" o:spid="_x0000_s1242" style="position:absolute;left:2863;top:1879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Jx8YA&#10;AADcAAAADwAAAGRycy9kb3ducmV2LnhtbESP3WoCMRSE7wu+QziCdzWxgmxXo6jF0qKCf9Dbw+Z0&#10;d3VzsmxS3b69KQi9HGbmG2Yya20lrtT40rGGQV+BIM6cKTnXcDqunhMQPiAbrByThl/yMJt2niaY&#10;GnfjPV0PIRcRwj5FDUUIdSqlzwqy6PuuJo7et2sshiibXJoGbxFuK/mi1EhaLDkuFFjTsqDscvix&#10;Gtrt2270vl1fFkqtz5/J+Wuzc0Ote912PgYRqA3/4Uf7w2gYJq/wd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EJx8YAAADcAAAADwAAAAAAAAAAAAAAAACYAgAAZHJz&#10;L2Rvd25yZXYueG1sUEsFBgAAAAAEAAQA9QAAAIsDAAAAAA==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08" o:spid="_x0000_s1243" style="position:absolute;left:2863;top:1639;width:3308;height:2" coordorigin="2863,1639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9" o:spid="_x0000_s1244" style="position:absolute;left:2863;top:1639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THMUA&#10;AADcAAAADwAAAGRycy9kb3ducmV2LnhtbESPQWsCMRSE70L/Q3gFb5qoIHZrlLaiKCpYW+j1sXnd&#10;Xd28LJuo6783guBxmJlvmPG0saU4U+0Lxxp6XQWCOHWm4EzD78+8MwLhA7LB0jFpuJKH6eSlNcbE&#10;uAt/03kfMhEh7BPUkIdQJVL6NCeLvusq4uj9u9piiLLOpKnxEuG2lH2lhtJiwXEhx4q+ckqP+5PV&#10;0Gxnu+Fiuz5+KrU+rEaHv83ODbRuvzYf7yACNeEZfrSXRsPgrQf3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pMcxQAAANwAAAAPAAAAAAAAAAAAAAAAAJgCAABkcnMv&#10;ZG93bnJldi54bWxQSwUGAAAAAAQABAD1AAAAigMAAAAA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06" o:spid="_x0000_s1245" style="position:absolute;left:2863;top:1399;width:3308;height:2" coordorigin="2863,1399" coordsize="3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7" o:spid="_x0000_s1246" style="position:absolute;left:2863;top:1399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o8MYA&#10;AADcAAAADwAAAGRycy9kb3ducmV2LnhtbESP3WoCMRSE74W+QziF3mmiC6KrUWylpUUF/8Dbw+a4&#10;u7o5WTapbt++KRS8HGbmG2Y6b20lbtT40rGGfk+BIM6cKTnXcDy8d0cgfEA2WDkmDT/kYT576kwx&#10;Ne7OO7rtQy4ihH2KGooQ6lRKnxVk0fdcTRy9s2sshiibXJoG7xFuKzlQaigtlhwXCqzpraDsuv+2&#10;GtrNcjv82Kyur0qtLl+jy2m9dYnWL8/tYgIiUBse4f/2p9GQjB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o8MYAAADcAAAADwAAAAAAAAAAAAAAAACYAgAAZHJz&#10;L2Rvd25yZXYueG1sUEsFBgAAAAAEAAQA9QAAAIsDAAAAAA==&#10;" path="m,l3307,e" filled="f" strokecolor="#878787" strokeweight=".72pt">
                    <v:path arrowok="t" o:connecttype="custom" o:connectlocs="0,0;3307,0" o:connectangles="0,0"/>
                  </v:shape>
                </v:group>
                <v:group id="Group 404" o:spid="_x0000_s1247" style="position:absolute;left:2887;top:1475;width:3257;height:1448" coordorigin="2887,1475" coordsize="3257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05" o:spid="_x0000_s1248" style="position:absolute;left:2887;top:1475;width:3257;height:1448;visibility:visible;mso-wrap-style:square;v-text-anchor:top" coordsize="3257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T2MQA&#10;AADcAAAADwAAAGRycy9kb3ducmV2LnhtbESPQWvCQBSE74L/YXmCN91oaWjTbEQEafFStUV6fGRf&#10;k63ZtzG7avrvuwXB4zAz3zD5oreNuFDnjWMFs2kCgrh02nCl4PNjPXkC4QOyxsYxKfglD4tiOMgx&#10;0+7KO7rsQyUihH2GCuoQ2kxKX9Zk0U9dSxy9b9dZDFF2ldQdXiPcNnKeJKm0aDgu1NjSqqbyuD9b&#10;BRt8PaT6kL5/cWnMz9acmI4bpcajfvkCIlAf7uFb+00reHh+hP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U9jEAAAA3AAAAA8AAAAAAAAAAAAAAAAAmAIAAGRycy9k&#10;b3ducmV2LnhtbFBLBQYAAAAABAAEAPUAAACJAwAAAAA=&#10;" path="m,1448r53,-60l106,1436r53,9l211,1443r53,-103l317,1349r53,91l423,1289r50,72l526,1318r53,-12l631,1277r53,31l737,1256r53,-70l843,1054r50,-14l946,980r53,91l1051,1001r53,27l1157,1030r53,-226l1263,922r50,-19l1366,879r53,-24l1471,831r53,-24l1577,780r53,-24l1683,732r50,-24l1786,684r53,-24l1891,634r53,-24l1997,586r53,-24l2103,538r52,-24l2206,488r53,-24l2311,440r53,-24l2417,392r53,-24l2523,344r52,-27l2626,293r53,-24l2731,245r53,-24l2837,197r53,-26l2943,147r52,-24l3046,99r53,-24l3151,51r53,-27l3257,e" filled="f" strokecolor="#98b954" strokeweight="2.16pt">
                    <v:path arrowok="t" o:connecttype="custom" o:connectlocs="0,2923;53,2863;106,2911;159,2920;211,2918;264,2815;317,2824;370,2915;423,2764;473,2836;526,2793;579,2781;631,2752;684,2783;737,2731;790,2661;843,2529;893,2515;946,2455;999,2546;1051,2476;1104,2503;1157,2505;1210,2279;1263,2397;1313,2378;1366,2354;1419,2330;1471,2306;1524,2282;1577,2255;1630,2231;1683,2207;1733,2183;1786,2159;1839,2135;1891,2109;1944,2085;1997,2061;2050,2037;2103,2013;2155,1989;2206,1963;2259,1939;2311,1915;2364,1891;2417,1867;2470,1843;2523,1819;2575,1792;2626,1768;2679,1744;2731,1720;2784,1696;2837,1672;2890,1646;2943,1622;2995,1598;3046,1574;3099,1550;3151,1526;3204,1499;3257,1475" o:connectangles="0,0,0,0,0,0,0,0,0,0,0,0,0,0,0,0,0,0,0,0,0,0,0,0,0,0,0,0,0,0,0,0,0,0,0,0,0,0,0,0,0,0,0,0,0,0,0,0,0,0,0,0,0,0,0,0,0,0,0,0,0,0,0"/>
                  </v:shape>
                </v:group>
                <v:group id="Group 402" o:spid="_x0000_s1249" style="position:absolute;left:2887;top:2481;width:3257;height:543" coordorigin="2887,2481" coordsize="325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03" o:spid="_x0000_s1250" style="position:absolute;left:2887;top:2481;width:3257;height:543;visibility:visible;mso-wrap-style:square;v-text-anchor:top" coordsize="325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GqMUA&#10;AADcAAAADwAAAGRycy9kb3ducmV2LnhtbESPT2vCQBTE74LfYXkFL6Ib/1A1ukqQClKhpbYXb8/s&#10;axKSfRuyW43fvisIHoeZ3wyz2rSmEhdqXGFZwWgYgSBOrS44U/DzvRvMQTiPrLGyTApu5GCz7nZW&#10;GGt75S+6HH0mQgm7GBXk3texlC7NyaAb2po4eL+2MeiDbDKpG7yGclPJcRS9SoMFh4Uca9rmlJbH&#10;P6NgcniPWu6/ncbsPsopn5P5Z5ko1XtpkyUIT61/hh/0XgduMYP7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oaoxQAAANwAAAAPAAAAAAAAAAAAAAAAAJgCAABkcnMv&#10;ZG93bnJldi54bWxQSwUGAAAAAAQABAD1AAAAigMAAAAA&#10;" path="m,542l53,521r53,17l159,542r52,-2l264,502r53,4l370,540r53,-58l473,511r53,-17l579,490r52,-10l684,490r53,-20l790,444r53,-48l893,389r53,-22l999,401r52,-27l1104,386r53,l1210,302r53,44l1313,338r53,-9l1419,319r52,-7l1524,302r53,-9l1630,283r53,-9l1733,264r53,-7l1839,247r52,-9l1944,228r53,-10l2050,211r53,-9l2155,192r51,-10l2259,173r52,-10l2364,156r53,-10l2470,137r53,-10l2575,118r51,-8l2679,101r52,-10l2784,82r53,-10l2890,62r53,-7l2995,46r51,-10l3099,26r52,-9l3204,10,3257,e" filled="f" strokecolor="#4a7ebb" strokeweight="2.16pt">
                    <v:path arrowok="t" o:connecttype="custom" o:connectlocs="0,3023;53,3002;106,3019;159,3023;211,3021;264,2983;317,2987;370,3021;423,2963;473,2992;526,2975;579,2971;631,2961;684,2971;737,2951;790,2925;843,2877;893,2870;946,2848;999,2882;1051,2855;1104,2867;1157,2867;1210,2783;1263,2827;1313,2819;1366,2810;1419,2800;1471,2793;1524,2783;1577,2774;1630,2764;1683,2755;1733,2745;1786,2738;1839,2728;1891,2719;1944,2709;1997,2699;2050,2692;2103,2683;2155,2673;2206,2663;2259,2654;2311,2644;2364,2637;2417,2627;2470,2618;2523,2608;2575,2599;2626,2591;2679,2582;2731,2572;2784,2563;2837,2553;2890,2543;2943,2536;2995,2527;3046,2517;3099,2507;3151,2498;3204,2491;3257,2481" o:connectangles="0,0,0,0,0,0,0,0,0,0,0,0,0,0,0,0,0,0,0,0,0,0,0,0,0,0,0,0,0,0,0,0,0,0,0,0,0,0,0,0,0,0,0,0,0,0,0,0,0,0,0,0,0,0,0,0,0,0,0,0,0,0,0"/>
                  </v:shape>
                </v:group>
                <v:group id="Group 400" o:spid="_x0000_s1251" style="position:absolute;left:3048;top:4173;width:384;height:2" coordorigin="3048,4173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01" o:spid="_x0000_s1252" style="position:absolute;left:3048;top:4173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Up8MA&#10;AADcAAAADwAAAGRycy9kb3ducmV2LnhtbESPzYrCQBCE74LvMLSwN52osGp0FHfBZY/+Xby1mTYJ&#10;ZnpCptXs2+8Igseiqr6iFqvWVepOTSg9GxgOElDEmbcl5waOh01/CioIssXKMxn4owCrZbezwNT6&#10;B+/ovpdcRQiHFA0UInWqdcgKchgGviaO3sU3DiXKJte2wUeEu0qPkuRTOyw5LhRY03dB2XV/cwaS&#10;+kvsZJQf5PyzuW2P47C+nqbGfPTa9RyUUCvv8Kv9aw2MZzN4nolH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Up8MAAADcAAAADwAAAAAAAAAAAAAAAACYAgAAZHJzL2Rv&#10;d25yZXYueG1sUEsFBgAAAAAEAAQA9QAAAIgDAAAAAA==&#10;" path="m,l384,e" filled="f" strokecolor="#be4b48" strokeweight="2.16pt">
                    <v:path arrowok="t" o:connecttype="custom" o:connectlocs="0,0;384,0" o:connectangles="0,0"/>
                  </v:shape>
                </v:group>
                <v:group id="Group 398" o:spid="_x0000_s1253" style="position:absolute;left:3048;top:4485;width:384;height:2" coordorigin="3048,4485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9" o:spid="_x0000_s1254" style="position:absolute;left:3048;top:4485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KQMUA&#10;AADcAAAADwAAAGRycy9kb3ducmV2LnhtbESPQWvCQBSE7wX/w/KE3uomJRRJXUXFQgtWjPXS2yP7&#10;zAazb0N2G2N/fVcQehxm5htmthhsI3rqfO1YQTpJQBCXTtdcKTh+vT1NQfiArLFxTAqu5GExHz3M&#10;MNfuwgX1h1CJCGGfowITQptL6UtDFv3EtcTRO7nOYoiyq6Tu8BLhtpHPSfIiLdYcFwy2tDZUng8/&#10;VsHO84b22+O+oI+ev6e/OjOrT6Uex8PyFUSgIfyH7+13rSBLUr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0pAxQAAANwAAAAPAAAAAAAAAAAAAAAAAJgCAABkcnMv&#10;ZG93bnJldi54bWxQSwUGAAAAAAQABAD1AAAAigMAAAAA&#10;" path="m,l384,e" filled="f" strokecolor="#98b954" strokeweight="2.16pt">
                    <v:path arrowok="t" o:connecttype="custom" o:connectlocs="0,0;384,0" o:connectangles="0,0"/>
                  </v:shape>
                </v:group>
                <v:group id="Group 396" o:spid="_x0000_s1255" style="position:absolute;left:3048;top:4799;width:384;height:2" coordorigin="3048,479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7" o:spid="_x0000_s1256" style="position:absolute;left:3048;top:479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GmsUA&#10;AADcAAAADwAAAGRycy9kb3ducmV2LnhtbESP0WrCQBRE34X+w3ILvohutCWU6CpWUAJVoeoHXLLX&#10;bGr2bsiumv59tyD4OMzMGWa26GwtbtT6yrGC8SgBQVw4XXGp4HRcDz9A+ICssXZMCn7Jw2L+0pth&#10;pt2dv+l2CKWIEPYZKjAhNJmUvjBk0Y9cQxy9s2sthijbUuoW7xFuazlJklRarDguGGxoZai4HK5W&#10;wTn/HCz3u80ai62p8p+v9FJuU6X6r91yCiJQF57hRzvXCt6TN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saaxQAAANwAAAAPAAAAAAAAAAAAAAAAAJgCAABkcnMv&#10;ZG93bnJldi54bWxQSwUGAAAAAAQABAD1AAAAigMAAAAA&#10;" path="m,l384,e" filled="f" strokecolor="#4a7ebb" strokeweight="2.16pt">
                    <v:path arrowok="t" o:connecttype="custom" o:connectlocs="0,0;384,0" o:connectangles="0,0"/>
                  </v:shape>
                </v:group>
                <v:group id="Group 394" o:spid="_x0000_s1257" style="position:absolute;left:1770;top:742;width:4619;height:4305" coordorigin="1770,742" coordsize="4619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95" o:spid="_x0000_s1258" style="position:absolute;left:1770;top:742;width:4619;height:4305;visibility:visible;mso-wrap-style:square;v-text-anchor:top" coordsize="4619,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UgsYA&#10;AADcAAAADwAAAGRycy9kb3ducmV2LnhtbESPQWvCQBSE74X+h+UVetONkoYaXaUttYieqiIeH9ln&#10;Esy+jdk1if++Kwg9DjPzDTNb9KYSLTWutKxgNIxAEGdWl5wr2O+Wg3cQziNrrCyTghs5WMyfn2aY&#10;atvxL7Vbn4sAYZeigsL7OpXSZQUZdENbEwfvZBuDPsgml7rBLsBNJcdRlEiDJYeFAmv6Kig7b69G&#10;wXnSxrdDe8wuP5/xMrl+r1fdJlHq9aX/mILw1Pv/8KO90gri6A3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8UgsYAAADcAAAADwAAAAAAAAAAAAAAAACYAgAAZHJz&#10;L2Rvd25yZXYueG1sUEsFBgAAAAAEAAQA9QAAAIsDAAAAAA==&#10;" path="m,l4619,r,4305l,4305,,xe" filled="f" strokecolor="#878787">
                    <v:path arrowok="t" o:connecttype="custom" o:connectlocs="0,742;4619,742;4619,5047;0,5047;0,742" o:connectangles="0,0,0,0,0"/>
                  </v:shape>
                </v:group>
                <v:group id="Group 392" o:spid="_x0000_s1259" style="position:absolute;left:6360;top:741;width:4865;height:4306" coordorigin="6360,741" coordsize="4865,4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93" o:spid="_x0000_s1260" style="position:absolute;left:6360;top:741;width:4865;height:4306;visibility:visible;mso-wrap-style:square;v-text-anchor:top" coordsize="4865,4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NUMQA&#10;AADcAAAADwAAAGRycy9kb3ducmV2LnhtbESPwWrDMBBE74X+g9hCb43cUpLUtRJMoNCQS+Pkktti&#10;rS1Ta2Uk1XH+PgoUchxm5g1TrCfbi5F86BwreJ1lIIhrpztuFRwPXy9LECEia+wdk4ILBVivHh8K&#10;zLU7857GKrYiQTjkqMDEOORShtqQxTBzA3HyGuctxiR9K7XHc4LbXr5l2Vxa7DgtGBxoY6j+rf6s&#10;At+bS1mNjV/4w7YcNz+njx1ulXp+mspPEJGmeA//t7+1gvdsAb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BDVDEAAAA3AAAAA8AAAAAAAAAAAAAAAAAmAIAAGRycy9k&#10;b3ducmV2LnhtbFBLBQYAAAAABAAEAPUAAACJAwAAAAA=&#10;" path="m,l4865,r,4306l,4306,,xe" stroked="f">
                    <v:path arrowok="t" o:connecttype="custom" o:connectlocs="0,741;4865,741;4865,5047;0,5047;0,741" o:connectangles="0,0,0,0,0"/>
                  </v:shape>
                </v:group>
                <v:group id="Group 390" o:spid="_x0000_s1261" style="position:absolute;left:7531;top:1399;width:3473;height:1688" coordorigin="7531,1399" coordsize="3473,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91" o:spid="_x0000_s1262" style="position:absolute;left:7531;top:1399;width:3473;height:1688;visibility:visible;mso-wrap-style:square;v-text-anchor:top" coordsize="3473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nD8UA&#10;AADcAAAADwAAAGRycy9kb3ducmV2LnhtbESPW2vCQBSE3wv+h+UU+qabWhGbZiMitF7wRS19PmRP&#10;k9Ds2ZDdXPTXu4LQx2FmvmGS5WAq0VHjSssKXicRCOLM6pJzBd/nz/EChPPIGivLpOBCDpbp6CnB&#10;WNuej9SdfC4ChF2MCgrv61hKlxVk0E1sTRy8X9sY9EE2udQN9gFuKjmNork0WHJYKLCmdUHZ36k1&#10;Ctr9T++Ht/y6OWhzbnebbfdFVqmX52H1AcLT4P/Dj/ZWK5hF73A/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acPxQAAANwAAAAPAAAAAAAAAAAAAAAAAJgCAABkcnMv&#10;ZG93bnJldi54bWxQSwUGAAAAAAQABAD1AAAAigMAAAAA&#10;" path="m,l3473,r,1687l,1687,,xe" stroked="f">
                    <v:path arrowok="t" o:connecttype="custom" o:connectlocs="0,1399;3473,1399;3473,3086;0,3086;0,1399" o:connectangles="0,0,0,0,0"/>
                  </v:shape>
                </v:group>
                <v:group id="Group 388" o:spid="_x0000_s1263" style="position:absolute;left:7531;top:2843;width:3473;height:2" coordorigin="7531,2843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9" o:spid="_x0000_s1264" style="position:absolute;left:7531;top:2843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Gv8YA&#10;AADcAAAADwAAAGRycy9kb3ducmV2LnhtbESPQWvCQBSE74L/YXlCL6VuIlJK6ipSEDy0YlNt8fbI&#10;PrOx2bchu43x37sFweMwM98ws0Vva9FR6yvHCtJxAoK4cLriUsHua/X0AsIHZI21Y1JwIQ+L+XAw&#10;w0y7M39Sl4dSRAj7DBWYEJpMSl8YsujHriGO3tG1FkOUbSl1i+cIt7WcJMmztFhxXDDY0Juh4jf/&#10;swq6j8fqorfv+eT0c5C14f3mG1OlHkb98hVEoD7cw7f2WiuYpin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hGv8YAAADcAAAADwAAAAAAAAAAAAAAAACYAgAAZHJz&#10;L2Rvd25yZXYueG1sUEsFBgAAAAAEAAQA9QAAAIsDAAAAAA=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86" o:spid="_x0000_s1265" style="position:absolute;left:7531;top:2603;width:3473;height:2" coordorigin="7531,2603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7" o:spid="_x0000_s1266" style="position:absolute;left:7531;top:2603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9U8YA&#10;AADcAAAADwAAAGRycy9kb3ducmV2LnhtbESPQWvCQBSE74X+h+UVeim6iUqR1FWkUOhBxaba0tsj&#10;+5pNzb4N2TXGf+8KQo/DzHzDzBa9rUVHra8cK0iHCQjiwumKSwW7z7fBFIQPyBprx6TgTB4W8/u7&#10;GWbanfiDujyUIkLYZ6jAhNBkUvrCkEU/dA1x9H5dazFE2ZZSt3iKcFvLUZI8S4sVxwWDDb0aKg75&#10;0Sro1k/VWW9X+ejv+0fWhvebL0yVenzoly8gAvXhP3xrv2sFk3QM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Z9U8YAAADcAAAADwAAAAAAAAAAAAAAAACYAgAAZHJz&#10;L2Rvd25yZXYueG1sUEsFBgAAAAAEAAQA9QAAAIsDAAAAAA=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84" o:spid="_x0000_s1267" style="position:absolute;left:7531;top:2361;width:3473;height:2" coordorigin="7531,2361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85" o:spid="_x0000_s1268" style="position:absolute;left:7531;top:2361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AvMYA&#10;AADcAAAADwAAAGRycy9kb3ducmV2LnhtbESPQWvCQBSE74X+h+UVeim6iWiR1FWkUOhBxaba0tsj&#10;+5pNzb4N2TXGf+8KQo/DzHzDzBa9rUVHra8cK0iHCQjiwumKSwW7z7fBFIQPyBprx6TgTB4W8/u7&#10;GWbanfiDujyUIkLYZ6jAhNBkUvrCkEU/dA1x9H5dazFE2ZZSt3iKcFvLUZI8S4sVxwWDDb0aKg75&#10;0Sro1k/VWW9X+ejv+0fWhvebL0yVenzoly8gAvXhP3xrv2sF43QC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NAvMYAAADcAAAADwAAAAAAAAAAAAAAAACYAgAAZHJz&#10;L2Rvd25yZXYueG1sUEsFBgAAAAAEAAQA9QAAAIsDAAAAAA=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82" o:spid="_x0000_s1269" style="position:absolute;left:7531;top:2121;width:3473;height:2" coordorigin="7531,2121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83" o:spid="_x0000_s1270" style="position:absolute;left:7531;top:2121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7UMYA&#10;AADcAAAADwAAAGRycy9kb3ducmV2LnhtbESPQWvCQBSE74X+h+UVeim6iYiV1FWkUOhBxaba0tsj&#10;+5pNzb4N2TXGf+8KQo/DzHzDzBa9rUVHra8cK0iHCQjiwumKSwW7z7fBFIQPyBprx6TgTB4W8/u7&#10;GWbanfiDujyUIkLYZ6jAhNBkUvrCkEU/dA1x9H5dazFE2ZZSt3iKcFvLUZJMpMWK44LBhl4NFYf8&#10;aBV066fqrLerfPT3/SNrw/vNF6ZKPT70yxcQgfrwH76137WCcfoM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17UMYAAADcAAAADwAAAAAAAAAAAAAAAACYAgAAZHJz&#10;L2Rvd25yZXYueG1sUEsFBgAAAAAEAAQA9QAAAIsDAAAAAA=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80" o:spid="_x0000_s1271" style="position:absolute;left:7531;top:1879;width:3473;height:2" coordorigin="7531,1879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81" o:spid="_x0000_s1272" style="position:absolute;left:7531;top:1879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KucYA&#10;AADcAAAADwAAAGRycy9kb3ducmV2LnhtbESPQWvCQBSE74X+h+UVeim6iYjU1FWkUOhBxaba0tsj&#10;+5pNzb4N2TXGf+8KQo/DzHzDzBa9rUVHra8cK0iHCQjiwumKSwW7z7fBMwgfkDXWjknBmTws5vd3&#10;M8y0O/EHdXkoRYSwz1CBCaHJpPSFIYt+6Bri6P261mKIsi2lbvEU4baWoySZSIsVxwWDDb0aKg75&#10;0Sro1k/VWW9X+ejv+0fWhvebL0yVenzoly8gAvXhP3xrv2sF43QK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5KucYAAADcAAAADwAAAAAAAAAAAAAAAACYAgAAZHJz&#10;L2Rvd25yZXYueG1sUEsFBgAAAAAEAAQA9QAAAIsDAAAAAA=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78" o:spid="_x0000_s1273" style="position:absolute;left:7531;top:1639;width:3473;height:2" coordorigin="7531,1639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9" o:spid="_x0000_s1274" style="position:absolute;left:7531;top:1639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MAscA&#10;AADcAAAADwAAAGRycy9kb3ducmV2LnhtbESPzWrDMBCE74W+g9hCLyWRbUopTpQQCoUe2pK4+SG3&#10;xdpYTq2VsVTHefsoEOhxmJlvmOl8sI3oqfO1YwXpOAFBXDpdc6Vg/fM+egXhA7LGxjEpOJOH+ez+&#10;boq5dideUV+ESkQI+xwVmBDaXEpfGrLox64ljt7BdRZDlF0ldYenCLeNzJLkRVqsOS4YbOnNUPlb&#10;/FkF/ddTfdbLzyI77vayMbz53mKq1OPDsJiACDSE//Ct/aEVPGcp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jALHAAAA3AAAAA8AAAAAAAAAAAAAAAAAmAIAAGRy&#10;cy9kb3ducmV2LnhtbFBLBQYAAAAABAAEAPUAAACMAwAAAAA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76" o:spid="_x0000_s1275" style="position:absolute;left:7531;top:1399;width:3473;height:2" coordorigin="7531,1399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7" o:spid="_x0000_s1276" style="position:absolute;left:7531;top:1399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q37scA&#10;AADcAAAADwAAAGRycy9kb3ducmV2LnhtbESPT0vDQBTE70K/w/KEXsRsGqVImk0RQehBxab+obdH&#10;9plNzb4N2TVNv70rCD0OM/MbplhPthMjDb51rGCRpCCIa6dbbhS87R6v70D4gKyxc0wKTuRhXc4u&#10;Csy1O/KWxio0IkLY56jAhNDnUvrakEWfuJ44el9usBiiHBqpBzxGuO1klqZLabHluGCwpwdD9Xf1&#10;YxWMz1ftSb8+Vdnhcy87w+8vH7hQan453a9ABJrCOfzf3mgFt9kN/J2JR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6t+7HAAAA3AAAAA8AAAAAAAAAAAAAAAAAmAIAAGRy&#10;cy9kb3ducmV2LnhtbFBLBQYAAAAABAAEAPUAAACMAwAAAAA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74" o:spid="_x0000_s1277" style="position:absolute;left:7531;top:3086;width:3473;height:2" coordorigin="7531,3086" coordsize="3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75" o:spid="_x0000_s1278" style="position:absolute;left:7531;top:3086;width:3473;height:2;visibility:visible;mso-wrap-style:square;v-text-anchor:top" coordsize="3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KAccA&#10;AADcAAAADwAAAGRycy9kb3ducmV2LnhtbESPT0vDQBTE70K/w/KEXsRsGrRImk0RQehBxab+obdH&#10;9plNzb4N2TVNv70rCD0OM/MbplhPthMjDb51rGCRpCCIa6dbbhS87R6v70D4gKyxc0wKTuRhXc4u&#10;Csy1O/KWxio0IkLY56jAhNDnUvrakEWfuJ44el9usBiiHBqpBzxGuO1klqZLabHluGCwpwdD9Xf1&#10;YxWMz1ftSb8+Vdnhcy87w+8vH7hQan453a9ABJrCOfzf3mgFN9kt/J2JR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igHHAAAA3AAAAA8AAAAAAAAAAAAAAAAAmAIAAGRy&#10;cy9kb3ducmV2LnhtbFBLBQYAAAAABAAEAPUAAACMAwAAAAA=&#10;" path="m,l3473,e" filled="f" strokecolor="#878787" strokeweight=".72pt">
                    <v:path arrowok="t" o:connecttype="custom" o:connectlocs="0,0;3473,0" o:connectangles="0,0"/>
                  </v:shape>
                </v:group>
                <v:group id="Group 372" o:spid="_x0000_s1279" style="position:absolute;left:7560;top:1507;width:3418;height:1580" coordorigin="7560,1507" coordsize="3418,1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73" o:spid="_x0000_s1280" style="position:absolute;left:7560;top:1507;width:3418;height:1580;visibility:visible;mso-wrap-style:square;v-text-anchor:top" coordsize="3418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xDMYA&#10;AADcAAAADwAAAGRycy9kb3ducmV2LnhtbESPT2vCQBTE7wW/w/KEXqRuFOuf1FVKoSCUHqIFr8/s&#10;azaYfRuzq0m+vVsoeBxm5jfMetvZStyo8aVjBZNxAoI4d7rkQsHP4fNlCcIHZI2VY1LQk4ftZvC0&#10;xlS7ljO67UMhIoR9igpMCHUqpc8NWfRjVxNH79c1FkOUTSF1g22E20pOk2QuLZYcFwzW9GEoP++v&#10;VoE/14vj6vXa9zPzPfoaXbL2lGdKPQ+79zcQgbrwCP+3d1rBbLqAvzPx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6xDMYAAADcAAAADwAAAAAAAAAAAAAAAACYAgAAZHJz&#10;L2Rvd25yZXYueG1sUEsFBgAAAAAEAAQA9QAAAIsDAAAAAA==&#10;" path="m,1579r55,l110,1579r56,-10l221,1557r53,-17l329,1524r55,-15l439,1490r55,-19l550,1428r55,-10l660,1399r55,-39l770,1344r56,-82l881,1228r55,-36l991,1135r55,-31l1102,1118r55,142l1212,1137r55,29l1322,1116r56,-29l1433,960r55,-27l1543,643r55,-22l1654,602r55,-19l1764,564r55,-22l1874,523r56,-19l1985,484r55,-19l2095,446r55,-19l2206,408r55,-20l2314,369r55,-19l2424,331r55,-19l2534,292r56,-16l2645,256r55,-19l2755,218r55,-17l2866,182r55,-19l2976,144r55,-17l3086,108r56,-17l3197,72r55,-20l3307,36r55,-20l3418,e" filled="f" strokecolor="#be4b48" strokeweight="2.16pt">
                    <v:path arrowok="t" o:connecttype="custom" o:connectlocs="0,3086;55,3086;110,3086;166,3076;221,3064;274,3047;329,3031;384,3016;439,2997;494,2978;550,2935;605,2925;660,2906;715,2867;770,2851;826,2769;881,2735;936,2699;991,2642;1046,2611;1102,2625;1157,2767;1212,2644;1267,2673;1322,2623;1378,2594;1433,2467;1488,2440;1543,2150;1598,2128;1654,2109;1709,2090;1764,2071;1819,2049;1874,2030;1930,2011;1985,1991;2040,1972;2095,1953;2150,1934;2206,1915;2261,1895;2314,1876;2369,1857;2424,1838;2479,1819;2534,1799;2590,1783;2645,1763;2700,1744;2755,1725;2810,1708;2866,1689;2921,1670;2976,1651;3031,1634;3086,1615;3142,1598;3197,1579;3252,1559;3307,1543;3362,1523;3418,1507" o:connectangles="0,0,0,0,0,0,0,0,0,0,0,0,0,0,0,0,0,0,0,0,0,0,0,0,0,0,0,0,0,0,0,0,0,0,0,0,0,0,0,0,0,0,0,0,0,0,0,0,0,0,0,0,0,0,0,0,0,0,0,0,0,0,0"/>
                  </v:shape>
                </v:group>
                <v:group id="Group 370" o:spid="_x0000_s1281" style="position:absolute;left:7560;top:2306;width:3418;height:665" coordorigin="7560,2306" coordsize="3418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71" o:spid="_x0000_s1282" style="position:absolute;left:7560;top:2306;width:3418;height:665;visibility:visible;mso-wrap-style:square;v-text-anchor:top" coordsize="341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x9cUA&#10;AADcAAAADwAAAGRycy9kb3ducmV2LnhtbESPQWsCMRSE70L/Q3hCb5pVWrFboxTBImoPaqXXx+a5&#10;u5i8pJuo239vBKHHYWa+YSaz1hpxoSbUjhUM+hkI4sLpmksF3/tFbwwiRGSNxjEp+KMAs+lTZ4K5&#10;dlfe0mUXS5EgHHJUUMXocylDUZHF0HeeOHlH11iMSTal1A1eE9waOcyykbRYc1qo0NO8ouK0O1sF&#10;plgbs3n9Gnv3c5h/+vbwu1oulHruth/vICK18T/8aC+1gpfhG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fH1xQAAANwAAAAPAAAAAAAAAAAAAAAAAJgCAABkcnMv&#10;ZG93bnJldi54bWxQSwUGAAAAAAQABAD1AAAAigMAAAAA&#10;" path="m,336r55,65l110,434,166,230r55,-36l274,153r55,-38l384,139r55,-17l494,103,550,r55,2l660,74r55,132l770,117r56,5l881,108r55,24l991,170r55,53l1102,302r55,173l1212,396r55,53l1322,437r56,7l1433,391r55,12l1543,413r55,12l1654,434r55,12l1764,456r55,9l1874,477r56,10l1985,494r55,10l2095,513r55,10l2206,530r55,10l2314,547r55,7l2424,561r55,8l2534,576r56,7l2645,590r55,7l2755,602r55,7l2866,614r55,5l2976,626r55,5l3086,636r56,5l3197,645r55,5l3307,655r55,5l3418,665e" filled="f" strokecolor="#98b954" strokeweight="2.16pt">
                    <v:path arrowok="t" o:connecttype="custom" o:connectlocs="0,2642;55,2707;110,2740;166,2536;221,2500;274,2459;329,2421;384,2445;439,2428;494,2409;550,2306;605,2308;660,2380;715,2512;770,2423;826,2428;881,2414;936,2438;991,2476;1046,2529;1102,2608;1157,2781;1212,2702;1267,2755;1322,2743;1378,2750;1433,2697;1488,2709;1543,2719;1598,2731;1654,2740;1709,2752;1764,2762;1819,2771;1874,2783;1930,2793;1985,2800;2040,2810;2095,2819;2150,2829;2206,2836;2261,2846;2314,2853;2369,2860;2424,2867;2479,2875;2534,2882;2590,2889;2645,2896;2700,2903;2755,2908;2810,2915;2866,2920;2921,2925;2976,2932;3031,2937;3086,2942;3142,2947;3197,2951;3252,2956;3307,2961;3362,2966;3418,2971" o:connectangles="0,0,0,0,0,0,0,0,0,0,0,0,0,0,0,0,0,0,0,0,0,0,0,0,0,0,0,0,0,0,0,0,0,0,0,0,0,0,0,0,0,0,0,0,0,0,0,0,0,0,0,0,0,0,0,0,0,0,0,0,0,0,0"/>
                  </v:shape>
                </v:group>
                <v:group id="Group 368" o:spid="_x0000_s1283" style="position:absolute;left:7560;top:1588;width:3418;height:1498" coordorigin="7560,1588" coordsize="3418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9" o:spid="_x0000_s1284" style="position:absolute;left:7560;top:1588;width:3418;height:1498;visibility:visible;mso-wrap-style:square;v-text-anchor:top" coordsize="3418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Xk8cA&#10;AADcAAAADwAAAGRycy9kb3ducmV2LnhtbESPQWsCMRSE7wX/Q3iCt5q1Slm2RimCVQulakWvj83r&#10;ZnHzsm6ibvvrTaHgcZiZb5jxtLWVuFDjS8cKBv0EBHHudMmFgt3X/DEF4QOyxsoxKfghD9NJ52GM&#10;mXZX3tBlGwoRIewzVGBCqDMpfW7Iou+7mjh6366xGKJsCqkbvEa4reRTkjxLiyXHBYM1zQzlx+3Z&#10;KljvR/VpeXjbvacfs9/P1cKki7BRqtdtX19ABGrDPfzfXmoFo+EA/s7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iF5PHAAAA3AAAAA8AAAAAAAAAAAAAAAAAmAIAAGRy&#10;cy9kb3ducmV2LnhtbFBLBQYAAAAABAAEAPUAAACMAwAAAAA=&#10;" path="m,1498r55,l110,1498r56,-10l221,1476r53,-17l329,1443r55,-15l439,1409r55,-19l550,1347r55,-10l660,1318r55,-39l770,1263r56,-82l881,1147r55,-36l991,1054r55,-31l1102,1037r55,142l1212,1056r55,29l1322,1035r56,-29l1433,879r55,-27l1543,823r55,-28l1654,768r55,-29l1764,713r55,-26l1874,660r56,-26l1985,607r55,-26l2095,555r55,-27l2206,504r55,-24l2314,454r55,-24l2424,406r55,-24l2534,358r56,-24l2645,310r55,-24l2755,264r55,-24l2866,219r55,-24l2976,173r55,-22l3086,130r56,-22l3197,87r55,-22l3307,43r55,-21l3418,e" filled="f" strokecolor="#4a7ebb" strokeweight="2.16pt">
                    <v:path arrowok="t" o:connecttype="custom" o:connectlocs="0,3086;55,3086;110,3086;166,3076;221,3064;274,3047;329,3031;384,3016;439,2997;494,2978;550,2935;605,2925;660,2906;715,2867;770,2851;826,2769;881,2735;936,2699;991,2642;1046,2611;1102,2625;1157,2767;1212,2644;1267,2673;1322,2623;1378,2594;1433,2467;1488,2440;1543,2411;1598,2383;1654,2356;1709,2327;1764,2301;1819,2275;1874,2248;1930,2222;1985,2195;2040,2169;2095,2143;2150,2116;2206,2092;2261,2068;2314,2042;2369,2018;2424,1994;2479,1970;2534,1946;2590,1922;2645,1898;2700,1874;2755,1852;2810,1828;2866,1807;2921,1783;2976,1761;3031,1739;3086,1718;3142,1696;3197,1675;3252,1653;3307,1631;3362,1610;3418,1588" o:connectangles="0,0,0,0,0,0,0,0,0,0,0,0,0,0,0,0,0,0,0,0,0,0,0,0,0,0,0,0,0,0,0,0,0,0,0,0,0,0,0,0,0,0,0,0,0,0,0,0,0,0,0,0,0,0,0,0,0,0,0,0,0,0,0"/>
                  </v:shape>
                </v:group>
                <v:group id="Group 366" o:spid="_x0000_s1285" style="position:absolute;left:7759;top:4173;width:384;height:2" coordorigin="7759,4173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7" o:spid="_x0000_s1286" style="position:absolute;left:7759;top:4173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xEsMA&#10;AADcAAAADwAAAGRycy9kb3ducmV2LnhtbESPQWvCQBSE7wX/w/IEb3WjKVWiq6ig9NiqF2/P7DMJ&#10;Zt+G7FPjv3cLhR6HmfmGmS87V6s7taHybGA0TEAR595WXBg4HrbvU1BBkC3WnsnAkwIsF723OWbW&#10;P/iH7nspVIRwyNBAKdJkWoe8JIdh6Bvi6F1861CibAttW3xEuKv1OEk+tcOK40KJDW1Kyq/7mzOQ&#10;NGuxk3FxkPNue/s+pmF1PU2NGfS71QyUUCf/4b/2lzXwkabweyYeAb1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HxEsMAAADcAAAADwAAAAAAAAAAAAAAAACYAgAAZHJzL2Rv&#10;d25yZXYueG1sUEsFBgAAAAAEAAQA9QAAAIgDAAAAAA==&#10;" path="m,l384,e" filled="f" strokecolor="#be4b48" strokeweight="2.16pt">
                    <v:path arrowok="t" o:connecttype="custom" o:connectlocs="0,0;384,0" o:connectangles="0,0"/>
                  </v:shape>
                </v:group>
                <v:group id="Group 364" o:spid="_x0000_s1287" style="position:absolute;left:7759;top:4485;width:384;height:2" coordorigin="7759,4485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65" o:spid="_x0000_s1288" style="position:absolute;left:7759;top:4485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G/sYA&#10;AADcAAAADwAAAGRycy9kb3ducmV2LnhtbESPT2vCQBTE70K/w/KE3nRjtSLRVbRYaKGV+Ofi7ZF9&#10;ZkOzb0N2G1M/vVso9DjMzG+YxaqzlWip8aVjBaNhAoI4d7rkQsHp+DqYgfABWWPlmBT8kIfV8qG3&#10;wFS7K++pPYRCRAj7FBWYEOpUSp8bsuiHriaO3sU1FkOUTSF1g9cIt5V8SpKptFhyXDBY04uh/Ovw&#10;bRXsPG8p+zhle3pv+Ty76YnZfCr12O/WcxCBuvAf/mu/aQWT8TP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CG/sYAAADcAAAADwAAAAAAAAAAAAAAAACYAgAAZHJz&#10;L2Rvd25yZXYueG1sUEsFBgAAAAAEAAQA9QAAAIsDAAAAAA==&#10;" path="m,l384,e" filled="f" strokecolor="#98b954" strokeweight="2.16pt">
                    <v:path arrowok="t" o:connecttype="custom" o:connectlocs="0,0;384,0" o:connectangles="0,0"/>
                  </v:shape>
                </v:group>
                <v:group id="Group 362" o:spid="_x0000_s1289" style="position:absolute;left:7759;top:4799;width:384;height:2" coordorigin="7759,479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63" o:spid="_x0000_s1290" style="position:absolute;left:7759;top:479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KJMYA&#10;AADcAAAADwAAAGRycy9kb3ducmV2LnhtbESP0WrCQBRE3wX/YbmFvohubEuU6CoqWAK1haofcMle&#10;s6nZuyG71fTvXUHo4zAzZ5j5srO1uFDrK8cKxqMEBHHhdMWlguNhO5yC8AFZY+2YFPyRh+Wi35tj&#10;pt2Vv+myD6WIEPYZKjAhNJmUvjBk0Y9cQxy9k2sthijbUuoWrxFua/mSJKm0WHFcMNjQxlBx3v9a&#10;Bad8PVh9fb5vsdiZKv/5SM/lLlXq+albzUAE6sJ/+NHOtYK31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UKJMYAAADcAAAADwAAAAAAAAAAAAAAAACYAgAAZHJz&#10;L2Rvd25yZXYueG1sUEsFBgAAAAAEAAQA9QAAAIsDAAAAAA==&#10;" path="m,l384,e" filled="f" strokecolor="#4a7ebb" strokeweight="2.16pt">
                    <v:path arrowok="t" o:connecttype="custom" o:connectlocs="0,0;384,0" o:connectangles="0,0"/>
                  </v:shape>
                </v:group>
                <v:group id="Group 358" o:spid="_x0000_s1291" style="position:absolute;left:6359;top:742;width:4865;height:4305" coordorigin="6359,742" coordsize="4865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61" o:spid="_x0000_s1292" style="position:absolute;left:6359;top:742;width:4865;height:4305;visibility:visible;mso-wrap-style:square;v-text-anchor:top" coordsize="4865,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cA&#10;AADcAAAADwAAAGRycy9kb3ducmV2LnhtbESPQUsDMRSE74L/ITzBi7RZtUpdmxbRFjwUittevD02&#10;z83azUtIYrvur2+EgsdhZr5hZoveduJAIbaOFdyOCxDEtdMtNwp229VoCiImZI2dY1LwSxEW88uL&#10;GZbaHfmDDlVqRIZwLFGBScmXUsbakMU4dp44e18uWExZhkbqgMcMt528K4pHabHlvGDQ06uhel/9&#10;WAVvD4PZLAtfpaW/2ew/v4ewDoNS11f9yzOIRH36D5/b71rB5P4J/s7kIyD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HyjrHAAAA3AAAAA8AAAAAAAAAAAAAAAAAmAIAAGRy&#10;cy9kb3ducmV2LnhtbFBLBQYAAAAABAAEAPUAAACMAwAAAAA=&#10;" path="m,l4865,r,4305l,4305,,xe" filled="f" strokecolor="#878787">
                    <v:path arrowok="t" o:connecttype="custom" o:connectlocs="0,742;4865,742;4865,5047;0,5047;0,742" o:connectangles="0,0,0,0,0"/>
                  </v:shape>
                  <v:shape id="Text Box 360" o:spid="_x0000_s1293" type="#_x0000_t202" style="position:absolute;left:1770;top:742;width:4604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  <v:textbox inset="0,0,0,0">
                      <w:txbxContent>
                        <w:p w14:paraId="5F65E659" w14:textId="77777777" w:rsidR="009328F2" w:rsidRDefault="009328F2">
                          <w:pPr>
                            <w:spacing w:before="149"/>
                            <w:ind w:left="143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1"/>
                            </w:rPr>
                            <w:t>Garden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1"/>
                            </w:rPr>
                            <w:t>engine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1"/>
                            </w:rPr>
                            <w:t>sales</w:t>
                          </w:r>
                        </w:p>
                        <w:p w14:paraId="5F65E65A" w14:textId="77777777" w:rsidR="009328F2" w:rsidRDefault="009328F2">
                          <w:pPr>
                            <w:spacing w:before="143"/>
                            <w:ind w:right="3154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1.400</w:t>
                          </w:r>
                        </w:p>
                        <w:p w14:paraId="5F65E65B" w14:textId="77777777" w:rsidR="009328F2" w:rsidRDefault="009328F2">
                          <w:pPr>
                            <w:spacing w:before="45"/>
                            <w:ind w:right="3154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1.200</w:t>
                          </w:r>
                        </w:p>
                        <w:p w14:paraId="5F65E65C" w14:textId="77777777" w:rsidR="009328F2" w:rsidRDefault="009328F2">
                          <w:pPr>
                            <w:spacing w:before="45"/>
                            <w:ind w:right="3154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1.000</w:t>
                          </w:r>
                        </w:p>
                        <w:p w14:paraId="5F65E65D" w14:textId="77777777" w:rsidR="009328F2" w:rsidRDefault="009328F2">
                          <w:pPr>
                            <w:spacing w:before="45"/>
                            <w:ind w:right="3154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0.800</w:t>
                          </w:r>
                        </w:p>
                        <w:p w14:paraId="5F65E65E" w14:textId="77777777" w:rsidR="009328F2" w:rsidRDefault="009328F2">
                          <w:pPr>
                            <w:spacing w:before="45"/>
                            <w:ind w:right="3154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0.600</w:t>
                          </w:r>
                        </w:p>
                        <w:p w14:paraId="5F65E65F" w14:textId="77777777" w:rsidR="009328F2" w:rsidRDefault="009328F2">
                          <w:pPr>
                            <w:spacing w:before="45"/>
                            <w:ind w:right="3154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0.400</w:t>
                          </w:r>
                        </w:p>
                        <w:p w14:paraId="5F65E660" w14:textId="77777777" w:rsidR="009328F2" w:rsidRDefault="009328F2">
                          <w:pPr>
                            <w:spacing w:before="45"/>
                            <w:ind w:right="3154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0.200</w:t>
                          </w:r>
                        </w:p>
                        <w:p w14:paraId="5F65E661" w14:textId="77777777" w:rsidR="009328F2" w:rsidRDefault="009328F2">
                          <w:pPr>
                            <w:spacing w:before="45"/>
                            <w:ind w:right="2983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-</w:t>
                          </w:r>
                        </w:p>
                        <w:p w14:paraId="5F65E662" w14:textId="77777777" w:rsidR="009328F2" w:rsidRDefault="009328F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F65E663" w14:textId="77777777" w:rsidR="009328F2" w:rsidRDefault="009328F2">
                          <w:pPr>
                            <w:spacing w:before="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F65E664" w14:textId="77777777" w:rsidR="009328F2" w:rsidRDefault="009328F2">
                          <w:pPr>
                            <w:ind w:left="886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Year</w:t>
                          </w:r>
                        </w:p>
                        <w:p w14:paraId="5F65E665" w14:textId="77777777" w:rsidR="009328F2" w:rsidRDefault="009328F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F65E666" w14:textId="77777777" w:rsidR="009328F2" w:rsidRDefault="009328F2">
                          <w:pPr>
                            <w:spacing w:before="116" w:line="384" w:lineRule="auto"/>
                            <w:ind w:left="1701" w:right="118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Total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sales with regulation</w:t>
                          </w:r>
                          <w:r>
                            <w:rPr>
                              <w:rFonts w:ascii="Calibri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Non-compliant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(BAU)</w:t>
                          </w:r>
                          <w:r>
                            <w:rPr>
                              <w:rFonts w:ascii="Calibri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Compliant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(BAU)</w:t>
                          </w:r>
                        </w:p>
                      </w:txbxContent>
                    </v:textbox>
                  </v:shape>
                  <v:shape id="Text Box 359" o:spid="_x0000_s1294" type="#_x0000_t202" style="position:absolute;left:6374;top:742;width:4850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  <v:textbox inset="0,0,0,0">
                      <w:txbxContent>
                        <w:p w14:paraId="5F65E667" w14:textId="77777777" w:rsidR="009328F2" w:rsidRDefault="009328F2">
                          <w:pPr>
                            <w:spacing w:before="149"/>
                            <w:ind w:left="143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1"/>
                            </w:rPr>
                            <w:t>Outboard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1"/>
                            </w:rPr>
                            <w:t>engine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1"/>
                            </w:rPr>
                            <w:t>sales</w:t>
                          </w:r>
                        </w:p>
                        <w:p w14:paraId="5F65E668" w14:textId="77777777" w:rsidR="009328F2" w:rsidRDefault="009328F2">
                          <w:pPr>
                            <w:spacing w:before="143"/>
                            <w:ind w:left="52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70,000</w:t>
                          </w:r>
                        </w:p>
                        <w:p w14:paraId="5F65E669" w14:textId="77777777" w:rsidR="009328F2" w:rsidRDefault="009328F2">
                          <w:pPr>
                            <w:spacing w:before="45"/>
                            <w:ind w:left="52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60,000</w:t>
                          </w:r>
                        </w:p>
                        <w:p w14:paraId="5F65E66A" w14:textId="77777777" w:rsidR="009328F2" w:rsidRDefault="009328F2">
                          <w:pPr>
                            <w:spacing w:before="45"/>
                            <w:ind w:left="52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50,000</w:t>
                          </w:r>
                        </w:p>
                        <w:p w14:paraId="5F65E66B" w14:textId="77777777" w:rsidR="009328F2" w:rsidRDefault="009328F2">
                          <w:pPr>
                            <w:spacing w:before="45"/>
                            <w:ind w:left="52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40,000</w:t>
                          </w:r>
                        </w:p>
                        <w:p w14:paraId="5F65E66C" w14:textId="77777777" w:rsidR="009328F2" w:rsidRDefault="009328F2">
                          <w:pPr>
                            <w:spacing w:before="45"/>
                            <w:ind w:left="52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30,000</w:t>
                          </w:r>
                        </w:p>
                        <w:p w14:paraId="5F65E66D" w14:textId="77777777" w:rsidR="009328F2" w:rsidRDefault="009328F2">
                          <w:pPr>
                            <w:spacing w:before="45"/>
                            <w:ind w:left="52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20,000</w:t>
                          </w:r>
                        </w:p>
                        <w:p w14:paraId="5F65E66E" w14:textId="77777777" w:rsidR="009328F2" w:rsidRDefault="009328F2">
                          <w:pPr>
                            <w:spacing w:before="45"/>
                            <w:ind w:left="52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10,000</w:t>
                          </w:r>
                        </w:p>
                        <w:p w14:paraId="5F65E66F" w14:textId="77777777" w:rsidR="009328F2" w:rsidRDefault="009328F2">
                          <w:pPr>
                            <w:spacing w:before="45"/>
                            <w:ind w:left="85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-</w:t>
                          </w:r>
                        </w:p>
                        <w:p w14:paraId="5F65E670" w14:textId="77777777" w:rsidR="009328F2" w:rsidRDefault="009328F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F65E671" w14:textId="77777777" w:rsidR="009328F2" w:rsidRDefault="009328F2">
                          <w:pPr>
                            <w:spacing w:before="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F65E672" w14:textId="77777777" w:rsidR="009328F2" w:rsidRDefault="009328F2">
                          <w:pPr>
                            <w:ind w:left="936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Year</w:t>
                          </w:r>
                        </w:p>
                        <w:p w14:paraId="5F65E673" w14:textId="77777777" w:rsidR="009328F2" w:rsidRDefault="009328F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F65E674" w14:textId="77777777" w:rsidR="009328F2" w:rsidRDefault="009328F2">
                          <w:pPr>
                            <w:spacing w:before="116" w:line="384" w:lineRule="auto"/>
                            <w:ind w:left="1809" w:right="132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Total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sales with regulation</w:t>
                          </w:r>
                          <w:r>
                            <w:rPr>
                              <w:rFonts w:ascii="Calibri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Non-compliant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(BAU)</w:t>
                          </w:r>
                          <w:r>
                            <w:rPr>
                              <w:rFonts w:ascii="Calibri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Compliant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(BAU)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 wp14:anchorId="5F65E559" wp14:editId="29BE176E">
                <wp:simplePos x="0" y="0"/>
                <wp:positionH relativeFrom="page">
                  <wp:posOffset>1289050</wp:posOffset>
                </wp:positionH>
                <wp:positionV relativeFrom="paragraph">
                  <wp:posOffset>925195</wp:posOffset>
                </wp:positionV>
                <wp:extent cx="127635" cy="998220"/>
                <wp:effectExtent l="3175" t="2540" r="2540" b="0"/>
                <wp:wrapNone/>
                <wp:docPr id="37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675" w14:textId="77777777" w:rsidR="009328F2" w:rsidRDefault="009328F2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6"/>
                              </w:rPr>
                              <w:t>Engines/year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6"/>
                              </w:rPr>
                              <w:t>(millions)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59" id="Text Box 356" o:spid="_x0000_s1295" type="#_x0000_t202" style="position:absolute;left:0;text-align:left;margin-left:101.5pt;margin-top:72.85pt;width:10.05pt;height:78.6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7CtQIAALc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5F65E675" w14:textId="77777777" w:rsidR="009328F2" w:rsidRDefault="009328F2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6"/>
                        </w:rPr>
                        <w:t>Engines/year</w:t>
                      </w:r>
                      <w:r>
                        <w:rPr>
                          <w:rFonts w:ascii="Calibri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6"/>
                        </w:rPr>
                        <w:t>(millions)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 wp14:anchorId="5F65E55A" wp14:editId="42D537F4">
                <wp:simplePos x="0" y="0"/>
                <wp:positionH relativeFrom="page">
                  <wp:posOffset>4203700</wp:posOffset>
                </wp:positionH>
                <wp:positionV relativeFrom="paragraph">
                  <wp:posOffset>1132840</wp:posOffset>
                </wp:positionV>
                <wp:extent cx="127635" cy="582930"/>
                <wp:effectExtent l="3175" t="635" r="2540" b="0"/>
                <wp:wrapNone/>
                <wp:docPr id="373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676" w14:textId="77777777" w:rsidR="009328F2" w:rsidRDefault="009328F2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6"/>
                              </w:rPr>
                              <w:t>Engines/year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5A" id="Text Box 355" o:spid="_x0000_s1296" type="#_x0000_t202" style="position:absolute;left:0;text-align:left;margin-left:331pt;margin-top:89.2pt;width:10.05pt;height:45.9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14:paraId="5F65E676" w14:textId="77777777" w:rsidR="009328F2" w:rsidRDefault="009328F2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6"/>
                        </w:rPr>
                        <w:t>Engines/year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13" w:name="Figure_A.3.1_Sales_of_garden_and_marine_"/>
      <w:bookmarkEnd w:id="213"/>
      <w:r w:rsidR="009328F2">
        <w:rPr>
          <w:rFonts w:ascii="Arial"/>
          <w:i/>
          <w:spacing w:val="-1"/>
        </w:rPr>
        <w:t>Figure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A.3.1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Sales</w:t>
      </w:r>
      <w:r w:rsidR="009328F2">
        <w:rPr>
          <w:rFonts w:ascii="Arial"/>
          <w:i/>
          <w:spacing w:val="1"/>
        </w:rPr>
        <w:t xml:space="preserve"> </w:t>
      </w:r>
      <w:r w:rsidR="009328F2">
        <w:rPr>
          <w:rFonts w:ascii="Arial"/>
          <w:i/>
          <w:spacing w:val="-2"/>
        </w:rPr>
        <w:t>of</w:t>
      </w:r>
      <w:r w:rsidR="009328F2">
        <w:rPr>
          <w:rFonts w:ascii="Arial"/>
          <w:i/>
          <w:spacing w:val="2"/>
        </w:rPr>
        <w:t xml:space="preserve"> </w:t>
      </w:r>
      <w:r w:rsidR="009328F2">
        <w:rPr>
          <w:rFonts w:ascii="Arial"/>
          <w:i/>
          <w:spacing w:val="-2"/>
        </w:rPr>
        <w:t>garden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and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marine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2"/>
        </w:rPr>
        <w:t xml:space="preserve">engines </w:t>
      </w:r>
      <w:r w:rsidR="009328F2">
        <w:rPr>
          <w:rFonts w:ascii="Arial"/>
          <w:i/>
          <w:spacing w:val="-1"/>
        </w:rPr>
        <w:t>under</w:t>
      </w:r>
      <w:r w:rsidR="009328F2">
        <w:rPr>
          <w:rFonts w:ascii="Arial"/>
          <w:i/>
          <w:spacing w:val="2"/>
        </w:rPr>
        <w:t xml:space="preserve"> </w:t>
      </w:r>
      <w:r w:rsidR="009328F2">
        <w:rPr>
          <w:rFonts w:ascii="Arial"/>
          <w:i/>
          <w:spacing w:val="-1"/>
        </w:rPr>
        <w:t>BAU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and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regulation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(Option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2"/>
        </w:rPr>
        <w:t>4)</w:t>
      </w:r>
    </w:p>
    <w:p w14:paraId="5F65E499" w14:textId="77777777" w:rsidR="004863D4" w:rsidRDefault="004863D4">
      <w:pPr>
        <w:rPr>
          <w:rFonts w:ascii="Arial" w:eastAsia="Arial" w:hAnsi="Arial" w:cs="Arial"/>
          <w:i/>
        </w:rPr>
      </w:pPr>
    </w:p>
    <w:p w14:paraId="5F65E49A" w14:textId="77777777" w:rsidR="004863D4" w:rsidRDefault="004863D4">
      <w:pPr>
        <w:rPr>
          <w:rFonts w:ascii="Arial" w:eastAsia="Arial" w:hAnsi="Arial" w:cs="Arial"/>
          <w:i/>
        </w:rPr>
      </w:pPr>
    </w:p>
    <w:p w14:paraId="5F65E49B" w14:textId="77777777" w:rsidR="004863D4" w:rsidRDefault="004863D4">
      <w:pPr>
        <w:rPr>
          <w:rFonts w:ascii="Arial" w:eastAsia="Arial" w:hAnsi="Arial" w:cs="Arial"/>
          <w:i/>
        </w:rPr>
      </w:pPr>
    </w:p>
    <w:p w14:paraId="5F65E49C" w14:textId="77777777" w:rsidR="004863D4" w:rsidRDefault="004863D4">
      <w:pPr>
        <w:rPr>
          <w:rFonts w:ascii="Arial" w:eastAsia="Arial" w:hAnsi="Arial" w:cs="Arial"/>
          <w:i/>
        </w:rPr>
      </w:pPr>
    </w:p>
    <w:p w14:paraId="5F65E49D" w14:textId="77777777" w:rsidR="004863D4" w:rsidRDefault="004863D4">
      <w:pPr>
        <w:rPr>
          <w:rFonts w:ascii="Arial" w:eastAsia="Arial" w:hAnsi="Arial" w:cs="Arial"/>
          <w:i/>
        </w:rPr>
      </w:pPr>
    </w:p>
    <w:p w14:paraId="5F65E49E" w14:textId="77777777" w:rsidR="004863D4" w:rsidRDefault="004863D4">
      <w:pPr>
        <w:rPr>
          <w:rFonts w:ascii="Arial" w:eastAsia="Arial" w:hAnsi="Arial" w:cs="Arial"/>
          <w:i/>
        </w:rPr>
      </w:pPr>
    </w:p>
    <w:p w14:paraId="5F65E49F" w14:textId="77777777" w:rsidR="004863D4" w:rsidRDefault="004863D4">
      <w:pPr>
        <w:rPr>
          <w:rFonts w:ascii="Arial" w:eastAsia="Arial" w:hAnsi="Arial" w:cs="Arial"/>
          <w:i/>
        </w:rPr>
      </w:pPr>
    </w:p>
    <w:p w14:paraId="5F65E4A0" w14:textId="77777777" w:rsidR="004863D4" w:rsidRDefault="004863D4">
      <w:pPr>
        <w:rPr>
          <w:rFonts w:ascii="Arial" w:eastAsia="Arial" w:hAnsi="Arial" w:cs="Arial"/>
          <w:i/>
        </w:rPr>
      </w:pPr>
    </w:p>
    <w:p w14:paraId="5F65E4A1" w14:textId="77777777" w:rsidR="004863D4" w:rsidRDefault="004863D4">
      <w:pPr>
        <w:rPr>
          <w:rFonts w:ascii="Arial" w:eastAsia="Arial" w:hAnsi="Arial" w:cs="Arial"/>
          <w:i/>
        </w:rPr>
      </w:pPr>
    </w:p>
    <w:p w14:paraId="5F65E4A2" w14:textId="77777777" w:rsidR="004863D4" w:rsidRDefault="004863D4">
      <w:pPr>
        <w:rPr>
          <w:rFonts w:ascii="Arial" w:eastAsia="Arial" w:hAnsi="Arial" w:cs="Arial"/>
          <w:i/>
        </w:rPr>
      </w:pPr>
    </w:p>
    <w:p w14:paraId="5F65E4A3" w14:textId="77777777" w:rsidR="004863D4" w:rsidRDefault="004863D4">
      <w:pPr>
        <w:rPr>
          <w:rFonts w:ascii="Arial" w:eastAsia="Arial" w:hAnsi="Arial" w:cs="Arial"/>
          <w:i/>
        </w:rPr>
      </w:pPr>
    </w:p>
    <w:p w14:paraId="5F65E4A4" w14:textId="77777777" w:rsidR="004863D4" w:rsidRDefault="004863D4">
      <w:pPr>
        <w:rPr>
          <w:rFonts w:ascii="Arial" w:eastAsia="Arial" w:hAnsi="Arial" w:cs="Arial"/>
          <w:i/>
        </w:rPr>
      </w:pPr>
    </w:p>
    <w:p w14:paraId="5F65E4A5" w14:textId="77777777" w:rsidR="004863D4" w:rsidRDefault="004863D4">
      <w:pPr>
        <w:rPr>
          <w:rFonts w:ascii="Arial" w:eastAsia="Arial" w:hAnsi="Arial" w:cs="Arial"/>
          <w:i/>
        </w:rPr>
      </w:pPr>
    </w:p>
    <w:p w14:paraId="5F65E4A6" w14:textId="77777777" w:rsidR="004863D4" w:rsidRDefault="004863D4">
      <w:pPr>
        <w:rPr>
          <w:rFonts w:ascii="Arial" w:eastAsia="Arial" w:hAnsi="Arial" w:cs="Arial"/>
          <w:i/>
        </w:rPr>
      </w:pPr>
    </w:p>
    <w:p w14:paraId="5F65E4A7" w14:textId="77777777" w:rsidR="004863D4" w:rsidRDefault="004863D4">
      <w:pPr>
        <w:rPr>
          <w:rFonts w:ascii="Arial" w:eastAsia="Arial" w:hAnsi="Arial" w:cs="Arial"/>
          <w:i/>
        </w:rPr>
      </w:pPr>
    </w:p>
    <w:p w14:paraId="5F65E4A8" w14:textId="77777777" w:rsidR="004863D4" w:rsidRDefault="004863D4">
      <w:pPr>
        <w:rPr>
          <w:rFonts w:ascii="Arial" w:eastAsia="Arial" w:hAnsi="Arial" w:cs="Arial"/>
          <w:i/>
        </w:rPr>
      </w:pPr>
    </w:p>
    <w:p w14:paraId="5F65E4A9" w14:textId="77777777" w:rsidR="004863D4" w:rsidRDefault="004863D4">
      <w:pPr>
        <w:rPr>
          <w:rFonts w:ascii="Arial" w:eastAsia="Arial" w:hAnsi="Arial" w:cs="Arial"/>
          <w:i/>
        </w:rPr>
      </w:pPr>
    </w:p>
    <w:p w14:paraId="5F65E4AA" w14:textId="77777777" w:rsidR="004863D4" w:rsidRDefault="004863D4">
      <w:pPr>
        <w:rPr>
          <w:rFonts w:ascii="Arial" w:eastAsia="Arial" w:hAnsi="Arial" w:cs="Arial"/>
          <w:i/>
        </w:rPr>
      </w:pPr>
    </w:p>
    <w:p w14:paraId="5F65E4AB" w14:textId="77777777" w:rsidR="004863D4" w:rsidRDefault="004863D4">
      <w:pPr>
        <w:rPr>
          <w:rFonts w:ascii="Arial" w:eastAsia="Arial" w:hAnsi="Arial" w:cs="Arial"/>
          <w:i/>
        </w:rPr>
      </w:pPr>
    </w:p>
    <w:p w14:paraId="5F65E4AC" w14:textId="77777777" w:rsidR="004863D4" w:rsidRDefault="004863D4">
      <w:pPr>
        <w:spacing w:before="8"/>
        <w:rPr>
          <w:rFonts w:ascii="Arial" w:eastAsia="Arial" w:hAnsi="Arial" w:cs="Arial"/>
          <w:i/>
          <w:sz w:val="31"/>
          <w:szCs w:val="31"/>
        </w:rPr>
      </w:pPr>
    </w:p>
    <w:p w14:paraId="5F65E4AD" w14:textId="534C8BD1" w:rsidR="004863D4" w:rsidRDefault="00B00323">
      <w:pPr>
        <w:pStyle w:val="BodyText"/>
        <w:spacing w:line="275" w:lineRule="auto"/>
        <w:ind w:right="767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 wp14:anchorId="5F65E55B" wp14:editId="5E508D60">
                <wp:simplePos x="0" y="0"/>
                <wp:positionH relativeFrom="page">
                  <wp:posOffset>1778000</wp:posOffset>
                </wp:positionH>
                <wp:positionV relativeFrom="paragraph">
                  <wp:posOffset>-1560830</wp:posOffset>
                </wp:positionV>
                <wp:extent cx="2127885" cy="231140"/>
                <wp:effectExtent l="0" t="2540" r="0" b="4445"/>
                <wp:wrapNone/>
                <wp:docPr id="372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677" w14:textId="77777777" w:rsidR="009328F2" w:rsidRDefault="009328F2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1988</w:t>
                            </w:r>
                          </w:p>
                          <w:p w14:paraId="5F65E678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1992</w:t>
                            </w:r>
                          </w:p>
                          <w:p w14:paraId="5F65E679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1996</w:t>
                            </w:r>
                          </w:p>
                          <w:p w14:paraId="5F65E67A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2000</w:t>
                            </w:r>
                          </w:p>
                          <w:p w14:paraId="5F65E67B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2004</w:t>
                            </w:r>
                          </w:p>
                          <w:p w14:paraId="5F65E67C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2008</w:t>
                            </w:r>
                          </w:p>
                          <w:p w14:paraId="5F65E67D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2012</w:t>
                            </w:r>
                          </w:p>
                          <w:p w14:paraId="5F65E67E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2016</w:t>
                            </w:r>
                          </w:p>
                          <w:p w14:paraId="5F65E67F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2020</w:t>
                            </w:r>
                          </w:p>
                          <w:p w14:paraId="5F65E680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2024</w:t>
                            </w:r>
                          </w:p>
                          <w:p w14:paraId="5F65E681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2028</w:t>
                            </w:r>
                          </w:p>
                          <w:p w14:paraId="5F65E682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2032</w:t>
                            </w:r>
                          </w:p>
                          <w:p w14:paraId="5F65E683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2036</w:t>
                            </w:r>
                          </w:p>
                          <w:p w14:paraId="5F65E684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2040</w:t>
                            </w:r>
                          </w:p>
                          <w:p w14:paraId="5F65E685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2044</w:t>
                            </w:r>
                          </w:p>
                          <w:p w14:paraId="5F65E686" w14:textId="77777777" w:rsidR="009328F2" w:rsidRDefault="009328F2">
                            <w:pPr>
                              <w:spacing w:before="14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5B" id="Text Box 354" o:spid="_x0000_s1297" type="#_x0000_t202" style="position:absolute;left:0;text-align:left;margin-left:140pt;margin-top:-122.9pt;width:167.55pt;height:18.2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G0tw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" filled="f" stroked="f">
                <v:textbox style="layout-flow:vertical;mso-layout-flow-alt:bottom-to-top" inset="0,0,0,0">
                  <w:txbxContent>
                    <w:p w14:paraId="5F65E677" w14:textId="77777777" w:rsidR="009328F2" w:rsidRDefault="009328F2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1988</w:t>
                      </w:r>
                    </w:p>
                    <w:p w14:paraId="5F65E678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1992</w:t>
                      </w:r>
                    </w:p>
                    <w:p w14:paraId="5F65E679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1996</w:t>
                      </w:r>
                    </w:p>
                    <w:p w14:paraId="5F65E67A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2000</w:t>
                      </w:r>
                    </w:p>
                    <w:p w14:paraId="5F65E67B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2004</w:t>
                      </w:r>
                    </w:p>
                    <w:p w14:paraId="5F65E67C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2008</w:t>
                      </w:r>
                    </w:p>
                    <w:p w14:paraId="5F65E67D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2012</w:t>
                      </w:r>
                    </w:p>
                    <w:p w14:paraId="5F65E67E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2016</w:t>
                      </w:r>
                    </w:p>
                    <w:p w14:paraId="5F65E67F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2020</w:t>
                      </w:r>
                    </w:p>
                    <w:p w14:paraId="5F65E680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2024</w:t>
                      </w:r>
                    </w:p>
                    <w:p w14:paraId="5F65E681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2028</w:t>
                      </w:r>
                    </w:p>
                    <w:p w14:paraId="5F65E682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2032</w:t>
                      </w:r>
                    </w:p>
                    <w:p w14:paraId="5F65E683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2036</w:t>
                      </w:r>
                    </w:p>
                    <w:p w14:paraId="5F65E684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2040</w:t>
                      </w:r>
                    </w:p>
                    <w:p w14:paraId="5F65E685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2044</w:t>
                      </w:r>
                    </w:p>
                    <w:p w14:paraId="5F65E686" w14:textId="77777777" w:rsidR="009328F2" w:rsidRDefault="009328F2">
                      <w:pPr>
                        <w:spacing w:before="14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 wp14:anchorId="5F65E55C" wp14:editId="22D2ABD5">
                <wp:simplePos x="0" y="0"/>
                <wp:positionH relativeFrom="page">
                  <wp:posOffset>4744085</wp:posOffset>
                </wp:positionH>
                <wp:positionV relativeFrom="paragraph">
                  <wp:posOffset>-1560830</wp:posOffset>
                </wp:positionV>
                <wp:extent cx="2228850" cy="231140"/>
                <wp:effectExtent l="635" t="2540" r="0" b="4445"/>
                <wp:wrapNone/>
                <wp:docPr id="37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687" w14:textId="77777777" w:rsidR="009328F2" w:rsidRDefault="009328F2">
                            <w:pPr>
                              <w:spacing w:line="18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1988</w:t>
                            </w:r>
                          </w:p>
                          <w:p w14:paraId="5F65E688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1992</w:t>
                            </w:r>
                          </w:p>
                          <w:p w14:paraId="5F65E689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1996</w:t>
                            </w:r>
                          </w:p>
                          <w:p w14:paraId="5F65E68A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2000</w:t>
                            </w:r>
                          </w:p>
                          <w:p w14:paraId="5F65E68B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2004</w:t>
                            </w:r>
                          </w:p>
                          <w:p w14:paraId="5F65E68C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2008</w:t>
                            </w:r>
                          </w:p>
                          <w:p w14:paraId="5F65E68D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2012</w:t>
                            </w:r>
                          </w:p>
                          <w:p w14:paraId="5F65E68E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2016</w:t>
                            </w:r>
                          </w:p>
                          <w:p w14:paraId="5F65E68F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2020</w:t>
                            </w:r>
                          </w:p>
                          <w:p w14:paraId="5F65E690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2024</w:t>
                            </w:r>
                          </w:p>
                          <w:p w14:paraId="5F65E691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2028</w:t>
                            </w:r>
                          </w:p>
                          <w:p w14:paraId="5F65E692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2032</w:t>
                            </w:r>
                          </w:p>
                          <w:p w14:paraId="5F65E693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2036</w:t>
                            </w:r>
                          </w:p>
                          <w:p w14:paraId="5F65E694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2040</w:t>
                            </w:r>
                          </w:p>
                          <w:p w14:paraId="5F65E695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2044</w:t>
                            </w:r>
                          </w:p>
                          <w:p w14:paraId="5F65E696" w14:textId="77777777" w:rsidR="009328F2" w:rsidRDefault="009328F2">
                            <w:pPr>
                              <w:spacing w:before="25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6"/>
                              </w:rPr>
                              <w:t>2048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5C" id="Text Box 353" o:spid="_x0000_s1298" type="#_x0000_t202" style="position:absolute;left:0;text-align:left;margin-left:373.55pt;margin-top:-122.9pt;width:175.5pt;height:18.2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14:paraId="5F65E687" w14:textId="77777777" w:rsidR="009328F2" w:rsidRDefault="009328F2">
                      <w:pPr>
                        <w:spacing w:line="18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1988</w:t>
                      </w:r>
                    </w:p>
                    <w:p w14:paraId="5F65E688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1992</w:t>
                      </w:r>
                    </w:p>
                    <w:p w14:paraId="5F65E689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1996</w:t>
                      </w:r>
                    </w:p>
                    <w:p w14:paraId="5F65E68A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2000</w:t>
                      </w:r>
                    </w:p>
                    <w:p w14:paraId="5F65E68B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2004</w:t>
                      </w:r>
                    </w:p>
                    <w:p w14:paraId="5F65E68C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2008</w:t>
                      </w:r>
                    </w:p>
                    <w:p w14:paraId="5F65E68D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2012</w:t>
                      </w:r>
                    </w:p>
                    <w:p w14:paraId="5F65E68E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2016</w:t>
                      </w:r>
                    </w:p>
                    <w:p w14:paraId="5F65E68F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2020</w:t>
                      </w:r>
                    </w:p>
                    <w:p w14:paraId="5F65E690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2024</w:t>
                      </w:r>
                    </w:p>
                    <w:p w14:paraId="5F65E691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2028</w:t>
                      </w:r>
                    </w:p>
                    <w:p w14:paraId="5F65E692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2032</w:t>
                      </w:r>
                    </w:p>
                    <w:p w14:paraId="5F65E693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2036</w:t>
                      </w:r>
                    </w:p>
                    <w:p w14:paraId="5F65E694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2040</w:t>
                      </w:r>
                    </w:p>
                    <w:p w14:paraId="5F65E695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2044</w:t>
                      </w:r>
                    </w:p>
                    <w:p w14:paraId="5F65E696" w14:textId="77777777" w:rsidR="009328F2" w:rsidRDefault="009328F2">
                      <w:pPr>
                        <w:spacing w:before="25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28F2">
        <w:t>The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level</w:t>
      </w:r>
      <w:r w:rsidR="009328F2">
        <w:t xml:space="preserve"> </w:t>
      </w:r>
      <w:r w:rsidR="009328F2">
        <w:rPr>
          <w:spacing w:val="-1"/>
        </w:rPr>
        <w:t>of</w:t>
      </w:r>
      <w:r w:rsidR="009328F2">
        <w:t xml:space="preserve"> </w:t>
      </w:r>
      <w:r w:rsidR="009328F2">
        <w:rPr>
          <w:spacing w:val="-1"/>
        </w:rPr>
        <w:t>utility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loss</w:t>
      </w:r>
      <w:r w:rsidR="009328F2">
        <w:t xml:space="preserve"> </w:t>
      </w:r>
      <w:r w:rsidR="009328F2">
        <w:rPr>
          <w:spacing w:val="-1"/>
        </w:rPr>
        <w:t xml:space="preserve">experienced </w:t>
      </w:r>
      <w:r w:rsidR="009328F2">
        <w:t>by</w:t>
      </w:r>
      <w:r w:rsidR="009328F2">
        <w:rPr>
          <w:spacing w:val="-2"/>
        </w:rPr>
        <w:t xml:space="preserve"> </w:t>
      </w:r>
      <w:r w:rsidR="009328F2">
        <w:t>a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consumer</w:t>
      </w:r>
      <w:r w:rsidR="009328F2">
        <w:rPr>
          <w:spacing w:val="-3"/>
        </w:rPr>
        <w:t xml:space="preserve"> </w:t>
      </w:r>
      <w:r w:rsidR="009328F2">
        <w:rPr>
          <w:spacing w:val="-1"/>
        </w:rPr>
        <w:t>because of</w:t>
      </w:r>
      <w:r w:rsidR="009328F2">
        <w:t xml:space="preserve"> </w:t>
      </w:r>
      <w:r w:rsidR="009328F2">
        <w:rPr>
          <w:spacing w:val="-1"/>
        </w:rPr>
        <w:t>delayed</w:t>
      </w:r>
      <w:r w:rsidR="009328F2">
        <w:rPr>
          <w:spacing w:val="1"/>
        </w:rPr>
        <w:t xml:space="preserve"> </w:t>
      </w:r>
      <w:r w:rsidR="009328F2">
        <w:t>or</w:t>
      </w:r>
      <w:r w:rsidR="009328F2">
        <w:rPr>
          <w:spacing w:val="-3"/>
        </w:rPr>
        <w:t xml:space="preserve"> </w:t>
      </w:r>
      <w:r w:rsidR="009328F2">
        <w:rPr>
          <w:spacing w:val="-1"/>
        </w:rPr>
        <w:t>foregone</w:t>
      </w:r>
      <w:r w:rsidR="009328F2">
        <w:rPr>
          <w:spacing w:val="65"/>
        </w:rPr>
        <w:t xml:space="preserve"> </w:t>
      </w:r>
      <w:r w:rsidR="009328F2">
        <w:rPr>
          <w:spacing w:val="-1"/>
        </w:rPr>
        <w:t>consumption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is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dependent</w:t>
      </w:r>
      <w:r w:rsidR="009328F2">
        <w:rPr>
          <w:spacing w:val="-2"/>
        </w:rPr>
        <w:t xml:space="preserve"> </w:t>
      </w:r>
      <w:r w:rsidR="009328F2">
        <w:t>on</w:t>
      </w:r>
      <w:r w:rsidR="009328F2">
        <w:rPr>
          <w:spacing w:val="-1"/>
        </w:rPr>
        <w:t xml:space="preserve"> many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factors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that</w:t>
      </w:r>
      <w:r w:rsidR="009328F2">
        <w:rPr>
          <w:spacing w:val="-2"/>
        </w:rPr>
        <w:t xml:space="preserve"> </w:t>
      </w:r>
      <w:r w:rsidR="009328F2">
        <w:rPr>
          <w:spacing w:val="-1"/>
        </w:rPr>
        <w:t>are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relevant</w:t>
      </w:r>
      <w:r w:rsidR="009328F2">
        <w:rPr>
          <w:spacing w:val="-2"/>
        </w:rPr>
        <w:t xml:space="preserve"> </w:t>
      </w:r>
      <w:r w:rsidR="009328F2">
        <w:t xml:space="preserve">at </w:t>
      </w:r>
      <w:r w:rsidR="009328F2">
        <w:rPr>
          <w:spacing w:val="-1"/>
        </w:rPr>
        <w:t xml:space="preserve">the </w:t>
      </w:r>
      <w:r w:rsidR="009328F2">
        <w:t>time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the decision</w:t>
      </w:r>
      <w:r w:rsidR="009328F2">
        <w:rPr>
          <w:spacing w:val="1"/>
        </w:rPr>
        <w:t xml:space="preserve"> </w:t>
      </w:r>
      <w:r w:rsidR="009328F2">
        <w:rPr>
          <w:spacing w:val="-1"/>
        </w:rPr>
        <w:t>is</w:t>
      </w:r>
      <w:r w:rsidR="009328F2">
        <w:rPr>
          <w:spacing w:val="73"/>
        </w:rPr>
        <w:t xml:space="preserve"> </w:t>
      </w:r>
      <w:r w:rsidR="009328F2">
        <w:rPr>
          <w:spacing w:val="-1"/>
        </w:rPr>
        <w:t>made,</w:t>
      </w:r>
      <w:r w:rsidR="009328F2">
        <w:t xml:space="preserve"> </w:t>
      </w:r>
      <w:r w:rsidR="009328F2">
        <w:rPr>
          <w:spacing w:val="-1"/>
        </w:rPr>
        <w:t>including;</w:t>
      </w:r>
    </w:p>
    <w:p w14:paraId="5F65E4AE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rPr>
          <w:spacing w:val="-1"/>
        </w:rPr>
        <w:t>level</w:t>
      </w:r>
      <w:r>
        <w:t xml:space="preserve"> of </w:t>
      </w:r>
      <w:r>
        <w:rPr>
          <w:spacing w:val="-1"/>
        </w:rPr>
        <w:t xml:space="preserve">preference </w:t>
      </w:r>
      <w:r>
        <w:t>for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activity</w:t>
      </w:r>
    </w:p>
    <w:p w14:paraId="5F65E4AF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B0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level</w:t>
      </w:r>
      <w:r>
        <w:t xml:space="preserve"> of </w:t>
      </w:r>
      <w:r>
        <w:rPr>
          <w:spacing w:val="-1"/>
        </w:rPr>
        <w:t xml:space="preserve">preference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consumption</w:t>
      </w:r>
    </w:p>
    <w:p w14:paraId="5F65E4B1" w14:textId="77777777" w:rsidR="004863D4" w:rsidRDefault="004863D4">
      <w:pPr>
        <w:sectPr w:rsidR="004863D4">
          <w:pgSz w:w="11910" w:h="16840"/>
          <w:pgMar w:top="1340" w:right="560" w:bottom="640" w:left="1300" w:header="0" w:footer="454" w:gutter="0"/>
          <w:cols w:space="720"/>
        </w:sectPr>
      </w:pPr>
    </w:p>
    <w:p w14:paraId="5F65E4B2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58" w:line="275" w:lineRule="auto"/>
        <w:ind w:right="1206" w:firstLine="0"/>
      </w:pP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family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wider social circle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 consumer’s</w:t>
      </w:r>
      <w: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consumption</w:t>
      </w:r>
      <w:r>
        <w:rPr>
          <w:spacing w:val="1"/>
        </w:rPr>
        <w:t xml:space="preserve"> </w:t>
      </w:r>
      <w:r>
        <w:rPr>
          <w:spacing w:val="-1"/>
        </w:rPr>
        <w:t>choices</w:t>
      </w:r>
    </w:p>
    <w:p w14:paraId="5F65E4B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02"/>
        <w:ind w:left="838"/>
      </w:pP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work/job/career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consumer’s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consumption</w:t>
      </w:r>
      <w:r>
        <w:rPr>
          <w:spacing w:val="1"/>
        </w:rPr>
        <w:t xml:space="preserve"> </w:t>
      </w:r>
      <w:r>
        <w:rPr>
          <w:spacing w:val="-1"/>
        </w:rPr>
        <w:t>choices</w:t>
      </w:r>
    </w:p>
    <w:p w14:paraId="5F65E4B4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B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 xml:space="preserve">residence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consumer’s</w:t>
      </w:r>
      <w: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consumption</w:t>
      </w:r>
      <w:r>
        <w:rPr>
          <w:spacing w:val="1"/>
        </w:rPr>
        <w:t xml:space="preserve"> </w:t>
      </w:r>
      <w:r>
        <w:rPr>
          <w:spacing w:val="-1"/>
        </w:rPr>
        <w:t>choices.</w:t>
      </w:r>
    </w:p>
    <w:p w14:paraId="5F65E4B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4B7" w14:textId="77777777" w:rsidR="004863D4" w:rsidRDefault="009328F2">
      <w:pPr>
        <w:pStyle w:val="BodyText"/>
        <w:spacing w:line="276" w:lineRule="auto"/>
        <w:ind w:right="164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significant</w:t>
      </w:r>
      <w:r>
        <w:t xml:space="preserve"> </w:t>
      </w:r>
      <w:r>
        <w:rPr>
          <w:spacing w:val="-1"/>
        </w:rPr>
        <w:t>degree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uncertainty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assumptions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 xml:space="preserve">underlie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quantitative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of the</w:t>
      </w:r>
      <w:r>
        <w:rPr>
          <w:spacing w:val="-1"/>
        </w:rPr>
        <w:t xml:space="preserve"> factors</w:t>
      </w:r>
      <w: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 xml:space="preserve">in modelling </w:t>
      </w:r>
      <w:r>
        <w:t>the</w:t>
      </w:r>
      <w:r>
        <w:rPr>
          <w:spacing w:val="-1"/>
        </w:rPr>
        <w:t xml:space="preserve"> difference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desire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the utility</w:t>
      </w:r>
      <w:r>
        <w:rPr>
          <w:spacing w:val="-2"/>
        </w:rPr>
        <w:t xml:space="preserve"> </w:t>
      </w:r>
      <w:r>
        <w:rPr>
          <w:spacing w:val="-1"/>
        </w:rPr>
        <w:t>associated 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outboard motor (for example)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second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 xml:space="preserve">choice </w:t>
      </w:r>
      <w:r>
        <w:t>on</w:t>
      </w:r>
      <w:r>
        <w:rPr>
          <w:spacing w:val="-1"/>
        </w:rPr>
        <w:t xml:space="preserve"> spending the money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consumer is</w:t>
      </w:r>
      <w:r>
        <w:t xml:space="preserve"> </w:t>
      </w:r>
      <w:r>
        <w:rPr>
          <w:spacing w:val="-1"/>
        </w:rPr>
        <w:t xml:space="preserve">“priced”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market</w:t>
      </w:r>
      <w:r>
        <w:t xml:space="preserve"> </w:t>
      </w:r>
      <w:r>
        <w:rPr>
          <w:spacing w:val="-1"/>
        </w:rPr>
        <w:t>regarding his/her</w:t>
      </w:r>
      <w:r>
        <w:rPr>
          <w:spacing w:val="-3"/>
        </w:rPr>
        <w:t xml:space="preserve"> </w:t>
      </w:r>
      <w:r>
        <w:t xml:space="preserve">first </w:t>
      </w:r>
      <w:r>
        <w:rPr>
          <w:spacing w:val="-1"/>
        </w:rPr>
        <w:t>choice.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issue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consumer choice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establish</w:t>
      </w:r>
      <w:r>
        <w:rPr>
          <w:spacing w:val="69"/>
        </w:rPr>
        <w:t xml:space="preserve"> </w:t>
      </w:r>
      <w:r>
        <w:t>the</w:t>
      </w:r>
      <w:r>
        <w:rPr>
          <w:spacing w:val="-1"/>
        </w:rPr>
        <w:t xml:space="preserve"> proportion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truly</w:t>
      </w:r>
      <w:r>
        <w:rPr>
          <w:spacing w:val="-2"/>
        </w:rPr>
        <w:t xml:space="preserve"> </w:t>
      </w:r>
      <w:r>
        <w:rPr>
          <w:spacing w:val="-1"/>
        </w:rPr>
        <w:t>priced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 market</w:t>
      </w:r>
      <w: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 xml:space="preserve">those </w:t>
      </w:r>
      <w:r>
        <w:t>faced</w:t>
      </w:r>
      <w:r>
        <w:rPr>
          <w:spacing w:val="6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alternatives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equal</w:t>
      </w:r>
      <w:r>
        <w:t xml:space="preserve"> or</w:t>
      </w:r>
      <w:r>
        <w:rPr>
          <w:spacing w:val="-1"/>
        </w:rPr>
        <w:t xml:space="preserve"> greater desirability.</w:t>
      </w:r>
      <w:r>
        <w:t xml:space="preserve"> </w:t>
      </w:r>
      <w:r>
        <w:rPr>
          <w:spacing w:val="-1"/>
        </w:rPr>
        <w:t xml:space="preserve">Australian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sociological</w:t>
      </w:r>
      <w:r>
        <w:rPr>
          <w:spacing w:val="5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factors</w:t>
      </w:r>
      <w:r>
        <w:t xml:space="preserve"> such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t xml:space="preserve">limited,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are either</w:t>
      </w:r>
      <w:r>
        <w:rPr>
          <w:spacing w:val="45"/>
        </w:rPr>
        <w:t xml:space="preserve"> </w:t>
      </w:r>
      <w:r>
        <w:rPr>
          <w:spacing w:val="-1"/>
        </w:rPr>
        <w:t>qualitative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semi-</w:t>
      </w:r>
      <w:r>
        <w:rPr>
          <w:spacing w:val="-1"/>
        </w:rPr>
        <w:t xml:space="preserve"> quantitative.</w:t>
      </w:r>
    </w:p>
    <w:p w14:paraId="5F65E4B8" w14:textId="77777777" w:rsidR="004863D4" w:rsidRDefault="009328F2">
      <w:pPr>
        <w:pStyle w:val="BodyText"/>
        <w:spacing w:before="200" w:line="267" w:lineRule="auto"/>
        <w:ind w:right="166"/>
      </w:pPr>
      <w:r>
        <w:t>A</w:t>
      </w:r>
      <w:r>
        <w:rPr>
          <w:spacing w:val="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 marine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further insight</w:t>
      </w:r>
      <w: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issue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 xml:space="preserve">consumer choice </w:t>
      </w:r>
      <w:r>
        <w:t>and</w:t>
      </w:r>
      <w:r>
        <w:rPr>
          <w:spacing w:val="-1"/>
        </w:rPr>
        <w:t xml:space="preserve"> lost</w:t>
      </w:r>
      <w:r>
        <w:t xml:space="preserve"> </w:t>
      </w:r>
      <w:r>
        <w:rPr>
          <w:spacing w:val="-1"/>
        </w:rPr>
        <w:t>utility.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surveys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rPr>
          <w:spacing w:val="-1"/>
        </w:rPr>
        <w:t>boaters</w:t>
      </w:r>
      <w: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>Queensland</w:t>
      </w:r>
      <w:r>
        <w:rPr>
          <w:spacing w:val="8"/>
        </w:rPr>
        <w:t xml:space="preserve"> </w:t>
      </w:r>
      <w:hyperlink w:anchor="_bookmark86" w:history="1">
        <w:r>
          <w:rPr>
            <w:spacing w:val="-1"/>
            <w:position w:val="11"/>
            <w:sz w:val="16"/>
          </w:rPr>
          <w:t>71</w:t>
        </w:r>
      </w:hyperlink>
      <w:r>
        <w:rPr>
          <w:spacing w:val="22"/>
          <w:position w:val="11"/>
          <w:sz w:val="16"/>
        </w:rPr>
        <w:t xml:space="preserve"> </w:t>
      </w:r>
      <w:r>
        <w:rPr>
          <w:spacing w:val="-1"/>
        </w:rPr>
        <w:t>suggest</w:t>
      </w:r>
      <w:r>
        <w:t xml:space="preserve"> that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are leaving boating and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smaller proportion of</w:t>
      </w:r>
      <w:r>
        <w:rPr>
          <w:spacing w:val="57"/>
        </w:rPr>
        <w:t xml:space="preserve"> </w:t>
      </w:r>
      <w:r>
        <w:rPr>
          <w:spacing w:val="-1"/>
        </w:rPr>
        <w:t>households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choosing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up.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rPr>
          <w:spacing w:val="-1"/>
        </w:rPr>
        <w:t>(i.e.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57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reasons),</w:t>
      </w:r>
      <w:r>
        <w:t xml:space="preserve"> </w:t>
      </w:r>
      <w:r>
        <w:rPr>
          <w:spacing w:val="-1"/>
        </w:rPr>
        <w:t>including:</w:t>
      </w:r>
    </w:p>
    <w:p w14:paraId="5F65E4B9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spacing w:before="212"/>
        <w:ind w:left="838"/>
      </w:pPr>
      <w:r>
        <w:t>Work or</w:t>
      </w:r>
      <w:r>
        <w:rPr>
          <w:spacing w:val="-3"/>
        </w:rPr>
        <w:t xml:space="preserve"> </w:t>
      </w:r>
      <w:r>
        <w:rPr>
          <w:spacing w:val="-1"/>
        </w:rPr>
        <w:t>family</w:t>
      </w:r>
      <w:r>
        <w:rPr>
          <w:spacing w:val="-2"/>
        </w:rPr>
        <w:t xml:space="preserve"> </w:t>
      </w:r>
      <w:r>
        <w:rPr>
          <w:spacing w:val="-1"/>
        </w:rPr>
        <w:t>commitments</w:t>
      </w:r>
    </w:p>
    <w:p w14:paraId="5F65E4BA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BB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leisure activities</w:t>
      </w:r>
    </w:p>
    <w:p w14:paraId="5F65E4BC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4BD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Crowded</w:t>
      </w:r>
      <w:r>
        <w:rPr>
          <w:spacing w:val="1"/>
        </w:rPr>
        <w:t xml:space="preserve"> </w:t>
      </w:r>
      <w:r>
        <w:rPr>
          <w:spacing w:val="-1"/>
        </w:rPr>
        <w:t>fishing areas</w:t>
      </w:r>
    </w:p>
    <w:p w14:paraId="5F65E4BE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4BF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Distance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fishing</w:t>
      </w:r>
      <w:r>
        <w:rPr>
          <w:spacing w:val="-1"/>
        </w:rPr>
        <w:t xml:space="preserve"> </w:t>
      </w:r>
      <w:r>
        <w:rPr>
          <w:spacing w:val="-2"/>
        </w:rPr>
        <w:t>areas</w:t>
      </w:r>
    </w:p>
    <w:p w14:paraId="5F65E4C0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C1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t>Poor</w:t>
      </w:r>
      <w:r>
        <w:rPr>
          <w:spacing w:val="-3"/>
        </w:rPr>
        <w:t xml:space="preserve"> </w:t>
      </w:r>
      <w:r>
        <w:rPr>
          <w:spacing w:val="-1"/>
        </w:rPr>
        <w:t>fishing</w:t>
      </w:r>
    </w:p>
    <w:p w14:paraId="5F65E4C2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4C3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Can’t</w:t>
      </w:r>
      <w:r>
        <w:t xml:space="preserve"> </w:t>
      </w:r>
      <w:r>
        <w:rPr>
          <w:spacing w:val="-1"/>
        </w:rPr>
        <w:t>afford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fish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often</w:t>
      </w:r>
    </w:p>
    <w:p w14:paraId="5F65E4C4" w14:textId="77777777" w:rsidR="004863D4" w:rsidRDefault="004863D4">
      <w:pPr>
        <w:spacing w:before="10"/>
        <w:rPr>
          <w:rFonts w:ascii="Arial" w:eastAsia="Arial" w:hAnsi="Arial" w:cs="Arial"/>
          <w:sz w:val="20"/>
          <w:szCs w:val="20"/>
        </w:rPr>
      </w:pPr>
    </w:p>
    <w:p w14:paraId="5F65E4C5" w14:textId="77777777" w:rsidR="004863D4" w:rsidRDefault="009328F2">
      <w:pPr>
        <w:pStyle w:val="BodyText"/>
        <w:numPr>
          <w:ilvl w:val="0"/>
          <w:numId w:val="19"/>
        </w:numPr>
        <w:tabs>
          <w:tab w:val="left" w:pos="839"/>
        </w:tabs>
        <w:ind w:left="838"/>
      </w:pPr>
      <w:r>
        <w:rPr>
          <w:spacing w:val="-1"/>
        </w:rPr>
        <w:t>Cost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equipment.</w:t>
      </w:r>
    </w:p>
    <w:p w14:paraId="5F65E4C6" w14:textId="77777777" w:rsidR="004863D4" w:rsidRDefault="004863D4">
      <w:pPr>
        <w:spacing w:before="1"/>
        <w:rPr>
          <w:rFonts w:ascii="Arial" w:eastAsia="Arial" w:hAnsi="Arial" w:cs="Arial"/>
          <w:sz w:val="21"/>
          <w:szCs w:val="21"/>
        </w:rPr>
      </w:pPr>
    </w:p>
    <w:p w14:paraId="5F65E4C7" w14:textId="77777777" w:rsidR="004863D4" w:rsidRDefault="009328F2">
      <w:pPr>
        <w:pStyle w:val="BodyText"/>
        <w:spacing w:line="276" w:lineRule="auto"/>
        <w:ind w:right="192"/>
      </w:pPr>
      <w:r>
        <w:rPr>
          <w:spacing w:val="-1"/>
        </w:rPr>
        <w:t>Further,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overlap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price</w:t>
      </w:r>
      <w:r>
        <w:rPr>
          <w:spacing w:val="1"/>
        </w:rPr>
        <w:t xml:space="preserve"> </w:t>
      </w:r>
      <w:r>
        <w:rPr>
          <w:spacing w:val="-1"/>
        </w:rPr>
        <w:t>range of</w:t>
      </w:r>
      <w:r>
        <w:rPr>
          <w:spacing w:val="3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outboard</w:t>
      </w:r>
      <w:r>
        <w:rPr>
          <w:spacing w:val="-4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69"/>
        </w:rPr>
        <w:t xml:space="preserve"> </w:t>
      </w:r>
      <w:r>
        <w:rPr>
          <w:spacing w:val="-1"/>
        </w:rPr>
        <w:t>non-compliant</w:t>
      </w:r>
      <w:r>
        <w:t xml:space="preserve"> </w:t>
      </w:r>
      <w:r>
        <w:rPr>
          <w:spacing w:val="-1"/>
        </w:rPr>
        <w:t>counterparts</w:t>
      </w:r>
      <w:r>
        <w:t xml:space="preserve"> </w:t>
      </w:r>
      <w:r>
        <w:rPr>
          <w:spacing w:val="-1"/>
        </w:rPr>
        <w:t>in motors</w:t>
      </w:r>
      <w:r>
        <w:t xml:space="preserve"> to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hp</w:t>
      </w:r>
      <w:r>
        <w:rPr>
          <w:spacing w:val="1"/>
        </w:rPr>
        <w:t xml:space="preserve"> </w:t>
      </w:r>
      <w:r>
        <w:rPr>
          <w:spacing w:val="-1"/>
        </w:rPr>
        <w:t>(Figure</w:t>
      </w:r>
      <w:r>
        <w:rPr>
          <w:spacing w:val="1"/>
        </w:rPr>
        <w:t xml:space="preserve"> </w:t>
      </w:r>
      <w:r>
        <w:rPr>
          <w:spacing w:val="-1"/>
        </w:rPr>
        <w:t>A.3.1).</w:t>
      </w:r>
      <w:r>
        <w:t xml:space="preserve"> </w:t>
      </w:r>
      <w:r>
        <w:rPr>
          <w:spacing w:val="-1"/>
        </w:rPr>
        <w:t>Consumers,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respondents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Consultation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the most</w:t>
      </w:r>
      <w:r>
        <w:rPr>
          <w:spacing w:val="61"/>
        </w:rPr>
        <w:t xml:space="preserve"> </w:t>
      </w:r>
      <w:r>
        <w:rPr>
          <w:spacing w:val="-1"/>
        </w:rPr>
        <w:t>vulnerable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potential</w:t>
      </w:r>
      <w:r>
        <w:rPr>
          <w:spacing w:val="-3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rises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outboards,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familiar price</w:t>
      </w:r>
      <w:r>
        <w:rPr>
          <w:spacing w:val="1"/>
        </w:rPr>
        <w:t xml:space="preserve"> </w:t>
      </w:r>
      <w:r>
        <w:rPr>
          <w:spacing w:val="-1"/>
        </w:rPr>
        <w:t>range.</w:t>
      </w:r>
    </w:p>
    <w:p w14:paraId="5F65E4C8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C9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CA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CB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CC" w14:textId="77777777" w:rsidR="004863D4" w:rsidRDefault="004863D4">
      <w:pPr>
        <w:rPr>
          <w:rFonts w:ascii="Arial" w:eastAsia="Arial" w:hAnsi="Arial" w:cs="Arial"/>
          <w:sz w:val="20"/>
          <w:szCs w:val="20"/>
        </w:rPr>
      </w:pPr>
    </w:p>
    <w:p w14:paraId="5F65E4CD" w14:textId="77777777" w:rsidR="004863D4" w:rsidRDefault="004863D4">
      <w:pPr>
        <w:spacing w:before="2"/>
        <w:rPr>
          <w:rFonts w:ascii="Arial" w:eastAsia="Arial" w:hAnsi="Arial" w:cs="Arial"/>
          <w:sz w:val="16"/>
          <w:szCs w:val="16"/>
        </w:rPr>
      </w:pPr>
    </w:p>
    <w:p w14:paraId="5F65E4CE" w14:textId="479A3EF9" w:rsidR="004863D4" w:rsidRDefault="00B00323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F65E55E" wp14:editId="0E7F6033">
                <wp:extent cx="1837690" cy="8890"/>
                <wp:effectExtent l="4445" t="6350" r="5715" b="3810"/>
                <wp:docPr id="368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369" name="Group 35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370" name="Freeform 3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035C04" id="Group 350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">
                <v:group id="Group 351" o:spid="_x0000_s1027" style="position:absolute;left:7;top:7;width:2880;height:2" coordorigin="7,7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52" o:spid="_x0000_s1028" style="position:absolute;left:7;top: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f9cAA&#10;AADcAAAADwAAAGRycy9kb3ducmV2LnhtbERPzWrCQBC+F3yHZYTe6saUthJdRQrFgh6s+gBDdkyi&#10;2dmwO8b07bsHoceP73+xGlyregqx8WxgOslAEZfeNlwZOB2/XmagoiBbbD2TgV+KsFqOnhZYWH/n&#10;H+oPUqkUwrFAA7VIV2gdy5ocxonviBN39sGhJBgqbQPeU7hrdZ5l79phw6mhxo4+ayqvh5szsN/n&#10;2VVy7Ddb11/CFu3ujcSY5/GwnoMSGuRf/HB/WwOvH2l+OpOOgF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Zf9cAAAADcAAAADwAAAAAAAAAAAAAAAACYAgAAZHJzL2Rvd25y&#10;ZXYueG1sUEsFBgAAAAAEAAQA9QAAAIU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F65E4CF" w14:textId="77777777" w:rsidR="004863D4" w:rsidRDefault="009328F2">
      <w:pPr>
        <w:pStyle w:val="BodyText"/>
        <w:spacing w:before="73"/>
        <w:ind w:right="166"/>
      </w:pPr>
      <w:bookmarkStart w:id="214" w:name="_bookmark86"/>
      <w:bookmarkEnd w:id="214"/>
      <w:r>
        <w:rPr>
          <w:spacing w:val="-1"/>
          <w:position w:val="10"/>
          <w:sz w:val="13"/>
          <w:szCs w:val="13"/>
        </w:rPr>
        <w:t>71</w:t>
      </w:r>
      <w:r>
        <w:rPr>
          <w:spacing w:val="18"/>
          <w:position w:val="10"/>
          <w:sz w:val="13"/>
          <w:szCs w:val="13"/>
        </w:rPr>
        <w:t xml:space="preserve"> </w:t>
      </w:r>
      <w:r>
        <w:rPr>
          <w:spacing w:val="-1"/>
        </w:rPr>
        <w:t>Sutton, S.G.</w:t>
      </w:r>
      <w:r>
        <w:rPr>
          <w:spacing w:val="-2"/>
        </w:rPr>
        <w:t xml:space="preserve"> </w:t>
      </w:r>
      <w:r>
        <w:rPr>
          <w:spacing w:val="-1"/>
        </w:rPr>
        <w:t>2006</w:t>
      </w:r>
      <w:r>
        <w:rPr>
          <w:spacing w:val="-13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Social Characteristics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Queensland’s</w:t>
      </w:r>
      <w:r>
        <w:rPr>
          <w:spacing w:val="65"/>
        </w:rP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Fishers.</w:t>
      </w:r>
      <w:r>
        <w:rPr>
          <w:spacing w:val="-2"/>
        </w:rPr>
        <w:t xml:space="preserve"> </w:t>
      </w:r>
      <w:r>
        <w:rPr>
          <w:spacing w:val="-1"/>
        </w:rPr>
        <w:t>CRC</w:t>
      </w:r>
      <w:r>
        <w:t xml:space="preserve"> </w:t>
      </w:r>
      <w:r>
        <w:rPr>
          <w:spacing w:val="-1"/>
        </w:rPr>
        <w:t>Reef</w:t>
      </w:r>
      <w:r>
        <w:t xml:space="preserve">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rPr>
          <w:spacing w:val="-1"/>
        </w:rPr>
        <w:t>Centre</w:t>
      </w:r>
      <w:r>
        <w:rPr>
          <w:spacing w:val="-6"/>
        </w:rPr>
        <w:t xml:space="preserve"> </w:t>
      </w:r>
      <w:r>
        <w:rPr>
          <w:spacing w:val="-25"/>
        </w:rPr>
        <w:t>T</w:t>
      </w:r>
      <w:r>
        <w:t>e</w:t>
      </w:r>
      <w:r>
        <w:rPr>
          <w:spacing w:val="-3"/>
        </w:rPr>
        <w:t>c</w:t>
      </w:r>
      <w:r>
        <w:t>hn</w:t>
      </w:r>
      <w:r>
        <w:rPr>
          <w:spacing w:val="-1"/>
        </w:rPr>
        <w:t>i</w:t>
      </w:r>
      <w:r>
        <w:t xml:space="preserve">cal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65.</w:t>
      </w:r>
      <w:r>
        <w:t xml:space="preserve"> </w:t>
      </w:r>
      <w:r>
        <w:rPr>
          <w:spacing w:val="-1"/>
        </w:rPr>
        <w:t>CRC</w:t>
      </w:r>
      <w:r>
        <w:t xml:space="preserve"> </w:t>
      </w:r>
      <w:r>
        <w:rPr>
          <w:spacing w:val="-1"/>
        </w:rPr>
        <w:t>Reef</w:t>
      </w:r>
      <w:r>
        <w:rPr>
          <w:spacing w:val="21"/>
        </w:rPr>
        <w:t xml:space="preserve"> </w:t>
      </w:r>
      <w:r>
        <w:rPr>
          <w:spacing w:val="-1"/>
        </w:rPr>
        <w:t>r</w:t>
      </w:r>
      <w:r>
        <w:t>esea</w:t>
      </w:r>
      <w:r>
        <w:rPr>
          <w:spacing w:val="-1"/>
        </w:rPr>
        <w:t>r</w:t>
      </w:r>
      <w:r>
        <w:t>ch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e</w:t>
      </w:r>
      <w:r>
        <w:t>nt</w:t>
      </w:r>
      <w:r>
        <w:rPr>
          <w:spacing w:val="-1"/>
        </w:rPr>
        <w:t>r</w:t>
      </w:r>
      <w:r>
        <w:t>e,</w:t>
      </w:r>
      <w:r>
        <w:rPr>
          <w:spacing w:val="-7"/>
        </w:rPr>
        <w:t xml:space="preserve"> </w:t>
      </w:r>
      <w:r>
        <w:rPr>
          <w:spacing w:val="-27"/>
        </w:rPr>
        <w:t>T</w:t>
      </w:r>
      <w:r>
        <w:t>o</w:t>
      </w:r>
      <w:r>
        <w:rPr>
          <w:spacing w:val="-3"/>
        </w:rPr>
        <w:t>w</w:t>
      </w:r>
      <w:r>
        <w:t>ns</w:t>
      </w:r>
      <w:r>
        <w:rPr>
          <w:spacing w:val="-3"/>
        </w:rPr>
        <w:t>v</w:t>
      </w:r>
      <w:r>
        <w:rPr>
          <w:spacing w:val="-1"/>
        </w:rPr>
        <w:t>i</w:t>
      </w:r>
      <w:r>
        <w:rPr>
          <w:spacing w:val="1"/>
        </w:rPr>
        <w:t>l</w:t>
      </w:r>
      <w:r>
        <w:rPr>
          <w:spacing w:val="-1"/>
        </w:rPr>
        <w:t>l</w:t>
      </w:r>
      <w:r>
        <w:t>e, and</w:t>
      </w:r>
    </w:p>
    <w:p w14:paraId="5F65E4D0" w14:textId="77777777" w:rsidR="004863D4" w:rsidRDefault="009328F2">
      <w:pPr>
        <w:pStyle w:val="BodyText"/>
        <w:numPr>
          <w:ilvl w:val="0"/>
          <w:numId w:val="15"/>
        </w:numPr>
        <w:tabs>
          <w:tab w:val="left" w:pos="260"/>
        </w:tabs>
        <w:ind w:right="519" w:firstLine="0"/>
      </w:pPr>
      <w:r>
        <w:rPr>
          <w:spacing w:val="-7"/>
        </w:rPr>
        <w:t>Taylor,</w:t>
      </w:r>
      <w:r>
        <w:t xml:space="preserve"> S., J.</w:t>
      </w:r>
      <w:r>
        <w:rPr>
          <w:spacing w:val="-7"/>
        </w:rPr>
        <w:t xml:space="preserve"> </w:t>
      </w:r>
      <w:r>
        <w:rPr>
          <w:spacing w:val="-1"/>
        </w:rPr>
        <w:t>Webley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rPr>
          <w:spacing w:val="-1"/>
        </w:rPr>
        <w:t>McInnes</w:t>
      </w:r>
      <w:r>
        <w:t xml:space="preserve"> </w:t>
      </w:r>
      <w:r>
        <w:rPr>
          <w:spacing w:val="-1"/>
        </w:rPr>
        <w:t>(2012) 2010</w:t>
      </w:r>
      <w:r>
        <w:rPr>
          <w:spacing w:val="1"/>
        </w:rPr>
        <w:t xml:space="preserve"> </w:t>
      </w:r>
      <w:r>
        <w:rPr>
          <w:spacing w:val="-1"/>
        </w:rPr>
        <w:t>Statewide</w:t>
      </w:r>
      <w:r>
        <w:rPr>
          <w:spacing w:val="1"/>
        </w:rP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Fishing</w:t>
      </w:r>
      <w:r>
        <w:rPr>
          <w:spacing w:val="55"/>
        </w:rPr>
        <w:t xml:space="preserve"> </w:t>
      </w:r>
      <w:r>
        <w:rPr>
          <w:spacing w:val="-4"/>
        </w:rPr>
        <w:t>Survey.</w:t>
      </w:r>
      <w:r>
        <w:t xml:space="preserve"> State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Queensland,</w:t>
      </w:r>
      <w: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Fisheries,</w:t>
      </w:r>
      <w:r>
        <w:rPr>
          <w:spacing w:val="-14"/>
        </w:rPr>
        <w:t xml:space="preserve"> </w:t>
      </w:r>
      <w:r>
        <w:rPr>
          <w:spacing w:val="-1"/>
        </w:rPr>
        <w:t>Agriculture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Forestry</w:t>
      </w:r>
    </w:p>
    <w:p w14:paraId="5F65E4D1" w14:textId="77777777" w:rsidR="004863D4" w:rsidRDefault="004863D4">
      <w:pPr>
        <w:sectPr w:rsidR="004863D4">
          <w:pgSz w:w="11910" w:h="16840"/>
          <w:pgMar w:top="1340" w:right="1180" w:bottom="640" w:left="1300" w:header="0" w:footer="454" w:gutter="0"/>
          <w:cols w:space="720"/>
        </w:sectPr>
      </w:pPr>
    </w:p>
    <w:p w14:paraId="5F65E4D2" w14:textId="77777777" w:rsidR="004863D4" w:rsidRDefault="009328F2">
      <w:pPr>
        <w:spacing w:before="57" w:line="275" w:lineRule="auto"/>
        <w:ind w:left="118" w:right="355"/>
        <w:rPr>
          <w:rFonts w:ascii="Arial" w:eastAsia="Arial" w:hAnsi="Arial" w:cs="Arial"/>
        </w:rPr>
      </w:pPr>
      <w:bookmarkStart w:id="215" w:name="Figure_A.3.2_Distribution_of_outboard_mo"/>
      <w:bookmarkEnd w:id="215"/>
      <w:r>
        <w:rPr>
          <w:rFonts w:ascii="Arial" w:eastAsia="Arial" w:hAnsi="Arial" w:cs="Arial"/>
          <w:i/>
          <w:spacing w:val="-1"/>
        </w:rPr>
        <w:t>Figure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A.3.2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Distribution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of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outboard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motor prices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between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2-stroke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carburetted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engines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  <w:spacing w:val="58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“Rest”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(4-stroke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direct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injection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2-stroke</w:t>
      </w:r>
      <w:r>
        <w:rPr>
          <w:rFonts w:ascii="Arial" w:eastAsia="Arial" w:hAnsi="Arial" w:cs="Arial"/>
          <w:i/>
          <w:spacing w:val="-2"/>
        </w:rPr>
        <w:t xml:space="preserve"> engines)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for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engines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25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2"/>
        </w:rPr>
        <w:t>hp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or less.</w:t>
      </w:r>
    </w:p>
    <w:p w14:paraId="5F65E4D3" w14:textId="77777777" w:rsidR="004863D4" w:rsidRDefault="004863D4">
      <w:pPr>
        <w:spacing w:before="10"/>
        <w:rPr>
          <w:rFonts w:ascii="Arial" w:eastAsia="Arial" w:hAnsi="Arial" w:cs="Arial"/>
          <w:i/>
          <w:sz w:val="17"/>
          <w:szCs w:val="17"/>
        </w:rPr>
      </w:pPr>
    </w:p>
    <w:p w14:paraId="5F65E4D4" w14:textId="77777777" w:rsidR="004863D4" w:rsidRDefault="009328F2">
      <w:pPr>
        <w:spacing w:line="200" w:lineRule="atLeast"/>
        <w:ind w:left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 wp14:anchorId="5F65E55F" wp14:editId="5F65E560">
            <wp:extent cx="5870158" cy="3529012"/>
            <wp:effectExtent l="0" t="0" r="0" b="0"/>
            <wp:docPr id="21" name="image19.png" descr="Graph showing distribution of outboard motor prices covering 2-stroke and 4-stroke/direct injection 2-stroke engines. The prices range from around $1,000 for low hp engines to over $6,000 for some of the higher powered engines (up to 25hp). In all hp ranges, the cheapest examples are 2-stroke engines and the most expensive examples are 4-stroke/direct injection 2-stroke eng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158" cy="35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E4D5" w14:textId="77777777" w:rsidR="004863D4" w:rsidRDefault="004863D4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14:paraId="5F65E4D6" w14:textId="77777777" w:rsidR="004863D4" w:rsidRDefault="009328F2">
      <w:pPr>
        <w:pStyle w:val="BodyText"/>
        <w:spacing w:line="276" w:lineRule="auto"/>
        <w:ind w:right="22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limited impact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choice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outboard market</w:t>
      </w:r>
      <w: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regulation</w:t>
      </w:r>
      <w:r>
        <w:rPr>
          <w:spacing w:val="65"/>
        </w:rPr>
        <w:t xml:space="preserve"> </w:t>
      </w:r>
      <w:r>
        <w:rPr>
          <w:spacing w:val="-1"/>
        </w:rPr>
        <w:t>displaces</w:t>
      </w:r>
      <w:r>
        <w:rPr>
          <w:spacing w:val="-2"/>
        </w:rPr>
        <w:t xml:space="preserve"> </w:t>
      </w:r>
      <w:r>
        <w:rPr>
          <w:spacing w:val="-1"/>
        </w:rPr>
        <w:t>2-stroke</w:t>
      </w:r>
      <w:r>
        <w:rPr>
          <w:spacing w:val="1"/>
        </w:rPr>
        <w:t xml:space="preserve"> </w:t>
      </w:r>
      <w:r>
        <w:rPr>
          <w:spacing w:val="-1"/>
        </w:rPr>
        <w:t>carburetted outboard models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market.</w:t>
      </w:r>
      <w:r>
        <w:rPr>
          <w:spacing w:val="-2"/>
        </w:rPr>
        <w:t xml:space="preserve"> </w:t>
      </w:r>
      <w:r>
        <w:rPr>
          <w:spacing w:val="-1"/>
        </w:rPr>
        <w:t>Two-stroke</w:t>
      </w:r>
      <w:r>
        <w:rPr>
          <w:spacing w:val="71"/>
        </w:rPr>
        <w:t xml:space="preserve"> </w:t>
      </w:r>
      <w:r>
        <w:rPr>
          <w:spacing w:val="-1"/>
        </w:rPr>
        <w:t>technology</w:t>
      </w:r>
      <w:r>
        <w:t xml:space="preserve"> </w:t>
      </w:r>
      <w:r>
        <w:rPr>
          <w:spacing w:val="-2"/>
        </w:rPr>
        <w:t>will</w:t>
      </w:r>
      <w:r>
        <w:t xml:space="preserve"> still be</w:t>
      </w:r>
      <w:r>
        <w:rPr>
          <w:spacing w:val="-1"/>
        </w:rPr>
        <w:t xml:space="preserve"> available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form of</w:t>
      </w:r>
      <w: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injection</w:t>
      </w:r>
      <w:r>
        <w:rPr>
          <w:spacing w:val="1"/>
        </w:rPr>
        <w:t xml:space="preserve"> </w:t>
      </w:r>
      <w:r>
        <w:rPr>
          <w:spacing w:val="-1"/>
        </w:rPr>
        <w:t>two-stroke.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outboard</w:t>
      </w:r>
      <w:r>
        <w:rPr>
          <w:spacing w:val="67"/>
        </w:rPr>
        <w:t xml:space="preserve"> </w:t>
      </w:r>
      <w:r>
        <w:rPr>
          <w:spacing w:val="-1"/>
        </w:rPr>
        <w:t>manufacturers</w:t>
      </w:r>
      <w: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reducing 2-stroke carburetted models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time,</w:t>
      </w:r>
      <w:r>
        <w:rPr>
          <w:spacing w:val="69"/>
        </w:rP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higher</w:t>
      </w:r>
      <w:r>
        <w:rPr>
          <w:spacing w:val="-3"/>
        </w:rPr>
        <w:t xml:space="preserve"> </w:t>
      </w:r>
      <w:r>
        <w:rPr>
          <w:spacing w:val="-1"/>
        </w:rPr>
        <w:t>power bands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minority</w:t>
      </w:r>
      <w:r>
        <w:rPr>
          <w:spacing w:val="-2"/>
        </w:rPr>
        <w:t xml:space="preserve"> </w:t>
      </w:r>
      <w:r>
        <w:rPr>
          <w:spacing w:val="-1"/>
        </w:rPr>
        <w:t>(Figure</w:t>
      </w:r>
      <w:r>
        <w:rPr>
          <w:spacing w:val="1"/>
        </w:rPr>
        <w:t xml:space="preserve"> </w:t>
      </w:r>
      <w:r>
        <w:rPr>
          <w:spacing w:val="-1"/>
        </w:rPr>
        <w:t>A.3.2).</w:t>
      </w:r>
    </w:p>
    <w:p w14:paraId="5F65E4D7" w14:textId="77777777" w:rsidR="004863D4" w:rsidRDefault="009328F2">
      <w:pPr>
        <w:pStyle w:val="BodyText"/>
        <w:spacing w:line="277" w:lineRule="auto"/>
        <w:ind w:right="220"/>
      </w:pP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injection 2-stroke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4-stroke models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rPr>
          <w:spacing w:val="1"/>
        </w:rPr>
        <w:t xml:space="preserve"> </w:t>
      </w:r>
      <w:r>
        <w:rPr>
          <w:spacing w:val="-1"/>
        </w:rPr>
        <w:t>substantially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77"/>
        </w:rPr>
        <w:t xml:space="preserve"> </w:t>
      </w:r>
      <w:r>
        <w:rPr>
          <w:spacing w:val="-1"/>
        </w:rPr>
        <w:t>years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replace discontinued</w:t>
      </w:r>
      <w:r>
        <w:rPr>
          <w:spacing w:val="1"/>
        </w:rPr>
        <w:t xml:space="preserve"> </w:t>
      </w:r>
      <w:r>
        <w:rPr>
          <w:spacing w:val="-1"/>
        </w:rPr>
        <w:t>2-stroke models.</w:t>
      </w:r>
    </w:p>
    <w:p w14:paraId="5F65E4D8" w14:textId="77777777" w:rsidR="004863D4" w:rsidRDefault="009328F2">
      <w:pPr>
        <w:pStyle w:val="BodyText"/>
        <w:spacing w:before="198" w:line="276" w:lineRule="auto"/>
        <w:ind w:right="220"/>
      </w:pP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similar insight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outdoor powered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63"/>
        </w:rPr>
        <w:t xml:space="preserve"> </w:t>
      </w:r>
      <w:r>
        <w:rPr>
          <w:spacing w:val="-1"/>
        </w:rPr>
        <w:t>market.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current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2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hand-held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2"/>
        </w:rPr>
        <w:t>only.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t>EPA</w:t>
      </w:r>
      <w:r>
        <w:rPr>
          <w:spacing w:val="-2"/>
        </w:rPr>
        <w:t xml:space="preserve">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three emission</w:t>
      </w:r>
      <w:r>
        <w:rPr>
          <w:spacing w:val="1"/>
        </w:rPr>
        <w:t xml:space="preserve"> </w:t>
      </w:r>
      <w:r>
        <w:rPr>
          <w:spacing w:val="-1"/>
        </w:rPr>
        <w:t xml:space="preserve">standard </w:t>
      </w:r>
      <w:r>
        <w:t>for</w:t>
      </w:r>
      <w:r>
        <w:rPr>
          <w:spacing w:val="-1"/>
        </w:rPr>
        <w:t xml:space="preserve"> hand-held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requires</w:t>
      </w:r>
      <w:r>
        <w:t xml:space="preserve"> that </w:t>
      </w:r>
      <w:r>
        <w:rPr>
          <w:spacing w:val="-1"/>
        </w:rPr>
        <w:t>they</w:t>
      </w:r>
      <w:r>
        <w:rPr>
          <w:spacing w:val="47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substantial</w:t>
      </w:r>
      <w: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evaporative</w:t>
      </w:r>
      <w:r>
        <w:rPr>
          <w:spacing w:val="1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continuing</w:t>
      </w:r>
      <w:r>
        <w:rPr>
          <w:spacing w:val="7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phase two</w:t>
      </w:r>
      <w:r>
        <w:rPr>
          <w:spacing w:val="1"/>
        </w:rPr>
        <w:t xml:space="preserve"> </w:t>
      </w:r>
      <w:r>
        <w:rPr>
          <w:spacing w:val="-1"/>
        </w:rPr>
        <w:t>exhaust</w:t>
      </w:r>
      <w: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these engines.</w:t>
      </w:r>
      <w:r>
        <w:rPr>
          <w:spacing w:val="-4"/>
        </w:rPr>
        <w:t xml:space="preserve"> </w:t>
      </w:r>
      <w:r>
        <w:rPr>
          <w:spacing w:val="-1"/>
        </w:rPr>
        <w:t>Therefore</w:t>
      </w:r>
      <w:r>
        <w:rPr>
          <w:spacing w:val="61"/>
        </w:rPr>
        <w:t xml:space="preserve"> </w:t>
      </w:r>
      <w:r>
        <w:rPr>
          <w:spacing w:val="-1"/>
        </w:rPr>
        <w:t>carburetted 2-stroke hand-held</w:t>
      </w:r>
      <w:r>
        <w:rPr>
          <w:spacing w:val="1"/>
        </w:rPr>
        <w:t xml:space="preserve"> </w:t>
      </w:r>
      <w:r>
        <w:rPr>
          <w:spacing w:val="-1"/>
        </w:rPr>
        <w:t>engines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market.</w:t>
      </w:r>
    </w:p>
    <w:p w14:paraId="5F65E4D9" w14:textId="77777777" w:rsidR="004863D4" w:rsidRDefault="009328F2">
      <w:pPr>
        <w:pStyle w:val="BodyText"/>
        <w:spacing w:before="202" w:line="275" w:lineRule="auto"/>
        <w:ind w:right="220"/>
      </w:pPr>
      <w:r>
        <w:rPr>
          <w:spacing w:val="-1"/>
        </w:rPr>
        <w:t xml:space="preserve">However </w:t>
      </w:r>
      <w:r>
        <w:t>for</w:t>
      </w:r>
      <w:r>
        <w:rPr>
          <w:spacing w:val="-1"/>
        </w:rPr>
        <w:t xml:space="preserve"> some</w:t>
      </w:r>
      <w:r>
        <w:rPr>
          <w:spacing w:val="1"/>
        </w:rPr>
        <w:t xml:space="preserve"> </w:t>
      </w: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relatively</w:t>
      </w:r>
      <w:r>
        <w:rPr>
          <w:spacing w:val="-2"/>
        </w:rPr>
        <w:t xml:space="preserve"> </w:t>
      </w:r>
      <w:r>
        <w:t>cheap</w:t>
      </w:r>
      <w:r>
        <w:rPr>
          <w:spacing w:val="-1"/>
        </w:rPr>
        <w:t xml:space="preserve"> alternative</w:t>
      </w:r>
      <w:r>
        <w:rPr>
          <w:spacing w:val="1"/>
        </w:rPr>
        <w:t xml:space="preserve"> </w:t>
      </w:r>
      <w:r>
        <w:rPr>
          <w:spacing w:val="-1"/>
        </w:rPr>
        <w:t>electric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battery</w:t>
      </w:r>
      <w:r>
        <w:rPr>
          <w:spacing w:val="-2"/>
        </w:rPr>
        <w:t xml:space="preserve"> </w:t>
      </w:r>
      <w:r>
        <w:rPr>
          <w:spacing w:val="-1"/>
        </w:rPr>
        <w:t>powered</w:t>
      </w:r>
      <w:r>
        <w:rPr>
          <w:spacing w:val="57"/>
        </w:rPr>
        <w:t xml:space="preserve"> </w:t>
      </w:r>
      <w:r>
        <w:rPr>
          <w:spacing w:val="-1"/>
        </w:rPr>
        <w:t>alternatives</w:t>
      </w:r>
      <w:r>
        <w:t xml:space="preserve"> </w:t>
      </w:r>
      <w:r>
        <w:rPr>
          <w:spacing w:val="-1"/>
        </w:rPr>
        <w:t xml:space="preserve">are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available.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anecdotal</w:t>
      </w:r>
      <w: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 xml:space="preserve">continuing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displace </w:t>
      </w:r>
      <w:r>
        <w:t>some</w:t>
      </w:r>
      <w:r>
        <w:rPr>
          <w:spacing w:val="-1"/>
        </w:rPr>
        <w:t xml:space="preserve"> combustion technology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market.</w:t>
      </w:r>
    </w:p>
    <w:p w14:paraId="5F65E4DA" w14:textId="77777777" w:rsidR="004863D4" w:rsidRDefault="009328F2">
      <w:pPr>
        <w:pStyle w:val="BodyText"/>
        <w:spacing w:before="3" w:line="275" w:lineRule="auto"/>
        <w:ind w:right="220"/>
      </w:pPr>
      <w:r>
        <w:rPr>
          <w:spacing w:val="-1"/>
        </w:rPr>
        <w:t>Currently,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this</w:t>
      </w:r>
      <w:r>
        <w:t xml:space="preserve"> has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impact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Australian outdoor equipment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investigated further.</w:t>
      </w:r>
    </w:p>
    <w:p w14:paraId="5F65E4DB" w14:textId="77777777" w:rsidR="004863D4" w:rsidRDefault="004863D4">
      <w:pPr>
        <w:spacing w:line="275" w:lineRule="auto"/>
        <w:sectPr w:rsidR="004863D4">
          <w:pgSz w:w="11910" w:h="16840"/>
          <w:pgMar w:top="1340" w:right="1140" w:bottom="640" w:left="1300" w:header="0" w:footer="454" w:gutter="0"/>
          <w:cols w:space="720"/>
        </w:sectPr>
      </w:pPr>
    </w:p>
    <w:p w14:paraId="5F65E4DC" w14:textId="777D7386" w:rsidR="004863D4" w:rsidRDefault="00B00323">
      <w:pPr>
        <w:spacing w:before="57"/>
        <w:ind w:left="13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 wp14:anchorId="5F65E561" wp14:editId="16A29D69">
                <wp:simplePos x="0" y="0"/>
                <wp:positionH relativeFrom="page">
                  <wp:posOffset>876935</wp:posOffset>
                </wp:positionH>
                <wp:positionV relativeFrom="paragraph">
                  <wp:posOffset>770890</wp:posOffset>
                </wp:positionV>
                <wp:extent cx="5862320" cy="3011170"/>
                <wp:effectExtent l="635" t="2540" r="4445" b="5715"/>
                <wp:wrapNone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3011170"/>
                          <a:chOff x="1381" y="1214"/>
                          <a:chExt cx="9232" cy="4742"/>
                        </a:xfrm>
                      </wpg:grpSpPr>
                      <wpg:grpSp>
                        <wpg:cNvPr id="22" name="Group 348"/>
                        <wpg:cNvGrpSpPr>
                          <a:grpSpLocks/>
                        </wpg:cNvGrpSpPr>
                        <wpg:grpSpPr bwMode="auto">
                          <a:xfrm>
                            <a:off x="2268" y="4653"/>
                            <a:ext cx="7258" cy="2"/>
                            <a:chOff x="2268" y="4653"/>
                            <a:chExt cx="7258" cy="2"/>
                          </a:xfrm>
                        </wpg:grpSpPr>
                        <wps:wsp>
                          <wps:cNvPr id="23" name="Freeform 349"/>
                          <wps:cNvSpPr>
                            <a:spLocks/>
                          </wps:cNvSpPr>
                          <wps:spPr bwMode="auto">
                            <a:xfrm>
                              <a:off x="2268" y="4653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46"/>
                        <wpg:cNvGrpSpPr>
                          <a:grpSpLocks/>
                        </wpg:cNvGrpSpPr>
                        <wpg:grpSpPr bwMode="auto">
                          <a:xfrm>
                            <a:off x="2268" y="4423"/>
                            <a:ext cx="7258" cy="2"/>
                            <a:chOff x="2268" y="4423"/>
                            <a:chExt cx="7258" cy="2"/>
                          </a:xfrm>
                        </wpg:grpSpPr>
                        <wps:wsp>
                          <wps:cNvPr id="25" name="Freeform 347"/>
                          <wps:cNvSpPr>
                            <a:spLocks/>
                          </wps:cNvSpPr>
                          <wps:spPr bwMode="auto">
                            <a:xfrm>
                              <a:off x="2268" y="4423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44"/>
                        <wpg:cNvGrpSpPr>
                          <a:grpSpLocks/>
                        </wpg:cNvGrpSpPr>
                        <wpg:grpSpPr bwMode="auto">
                          <a:xfrm>
                            <a:off x="2268" y="4195"/>
                            <a:ext cx="7258" cy="2"/>
                            <a:chOff x="2268" y="4195"/>
                            <a:chExt cx="7258" cy="2"/>
                          </a:xfrm>
                        </wpg:grpSpPr>
                        <wps:wsp>
                          <wps:cNvPr id="27" name="Freeform 345"/>
                          <wps:cNvSpPr>
                            <a:spLocks/>
                          </wps:cNvSpPr>
                          <wps:spPr bwMode="auto">
                            <a:xfrm>
                              <a:off x="2268" y="4195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42"/>
                        <wpg:cNvGrpSpPr>
                          <a:grpSpLocks/>
                        </wpg:cNvGrpSpPr>
                        <wpg:grpSpPr bwMode="auto">
                          <a:xfrm>
                            <a:off x="2268" y="3964"/>
                            <a:ext cx="7258" cy="2"/>
                            <a:chOff x="2268" y="3964"/>
                            <a:chExt cx="7258" cy="2"/>
                          </a:xfrm>
                        </wpg:grpSpPr>
                        <wps:wsp>
                          <wps:cNvPr id="29" name="Freeform 343"/>
                          <wps:cNvSpPr>
                            <a:spLocks/>
                          </wps:cNvSpPr>
                          <wps:spPr bwMode="auto">
                            <a:xfrm>
                              <a:off x="2268" y="3964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40"/>
                        <wpg:cNvGrpSpPr>
                          <a:grpSpLocks/>
                        </wpg:cNvGrpSpPr>
                        <wpg:grpSpPr bwMode="auto">
                          <a:xfrm>
                            <a:off x="2268" y="3736"/>
                            <a:ext cx="7258" cy="2"/>
                            <a:chOff x="2268" y="3736"/>
                            <a:chExt cx="7258" cy="2"/>
                          </a:xfrm>
                        </wpg:grpSpPr>
                        <wps:wsp>
                          <wps:cNvPr id="31" name="Freeform 341"/>
                          <wps:cNvSpPr>
                            <a:spLocks/>
                          </wps:cNvSpPr>
                          <wps:spPr bwMode="auto">
                            <a:xfrm>
                              <a:off x="2268" y="3736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38"/>
                        <wpg:cNvGrpSpPr>
                          <a:grpSpLocks/>
                        </wpg:cNvGrpSpPr>
                        <wpg:grpSpPr bwMode="auto">
                          <a:xfrm>
                            <a:off x="2268" y="3508"/>
                            <a:ext cx="7258" cy="2"/>
                            <a:chOff x="2268" y="3508"/>
                            <a:chExt cx="7258" cy="2"/>
                          </a:xfrm>
                        </wpg:grpSpPr>
                        <wps:wsp>
                          <wps:cNvPr id="33" name="Freeform 339"/>
                          <wps:cNvSpPr>
                            <a:spLocks/>
                          </wps:cNvSpPr>
                          <wps:spPr bwMode="auto">
                            <a:xfrm>
                              <a:off x="2268" y="3508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6"/>
                        <wpg:cNvGrpSpPr>
                          <a:grpSpLocks/>
                        </wpg:cNvGrpSpPr>
                        <wpg:grpSpPr bwMode="auto">
                          <a:xfrm>
                            <a:off x="5275" y="3508"/>
                            <a:ext cx="2" cy="1373"/>
                            <a:chOff x="5275" y="3508"/>
                            <a:chExt cx="2" cy="1373"/>
                          </a:xfrm>
                        </wpg:grpSpPr>
                        <wps:wsp>
                          <wps:cNvPr id="35" name="Freeform 337"/>
                          <wps:cNvSpPr>
                            <a:spLocks/>
                          </wps:cNvSpPr>
                          <wps:spPr bwMode="auto">
                            <a:xfrm>
                              <a:off x="5275" y="3508"/>
                              <a:ext cx="2" cy="1373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3508 h 1373"/>
                                <a:gd name="T2" fmla="+- 0 4881 3508"/>
                                <a:gd name="T3" fmla="*/ 4881 h 1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3">
                                  <a:moveTo>
                                    <a:pt x="0" y="0"/>
                                  </a:moveTo>
                                  <a:lnTo>
                                    <a:pt x="0" y="1373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4"/>
                        <wpg:cNvGrpSpPr>
                          <a:grpSpLocks/>
                        </wpg:cNvGrpSpPr>
                        <wpg:grpSpPr bwMode="auto">
                          <a:xfrm>
                            <a:off x="5057" y="3621"/>
                            <a:ext cx="2" cy="1260"/>
                            <a:chOff x="5057" y="3621"/>
                            <a:chExt cx="2" cy="1260"/>
                          </a:xfrm>
                        </wpg:grpSpPr>
                        <wps:wsp>
                          <wps:cNvPr id="37" name="Freeform 335"/>
                          <wps:cNvSpPr>
                            <a:spLocks/>
                          </wps:cNvSpPr>
                          <wps:spPr bwMode="auto">
                            <a:xfrm>
                              <a:off x="5057" y="3621"/>
                              <a:ext cx="2" cy="1260"/>
                            </a:xfrm>
                            <a:custGeom>
                              <a:avLst/>
                              <a:gdLst>
                                <a:gd name="T0" fmla="+- 0 3621 3621"/>
                                <a:gd name="T1" fmla="*/ 3621 h 1260"/>
                                <a:gd name="T2" fmla="+- 0 4881 3621"/>
                                <a:gd name="T3" fmla="*/ 4881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2"/>
                        <wpg:cNvGrpSpPr>
                          <a:grpSpLocks/>
                        </wpg:cNvGrpSpPr>
                        <wpg:grpSpPr bwMode="auto">
                          <a:xfrm>
                            <a:off x="4186" y="3621"/>
                            <a:ext cx="2" cy="1260"/>
                            <a:chOff x="4186" y="3621"/>
                            <a:chExt cx="2" cy="1260"/>
                          </a:xfrm>
                        </wpg:grpSpPr>
                        <wps:wsp>
                          <wps:cNvPr id="39" name="Freeform 333"/>
                          <wps:cNvSpPr>
                            <a:spLocks/>
                          </wps:cNvSpPr>
                          <wps:spPr bwMode="auto">
                            <a:xfrm>
                              <a:off x="4186" y="3621"/>
                              <a:ext cx="2" cy="1260"/>
                            </a:xfrm>
                            <a:custGeom>
                              <a:avLst/>
                              <a:gdLst>
                                <a:gd name="T0" fmla="+- 0 3621 3621"/>
                                <a:gd name="T1" fmla="*/ 3621 h 1260"/>
                                <a:gd name="T2" fmla="+- 0 4881 3621"/>
                                <a:gd name="T3" fmla="*/ 4881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30"/>
                        <wpg:cNvGrpSpPr>
                          <a:grpSpLocks/>
                        </wpg:cNvGrpSpPr>
                        <wpg:grpSpPr bwMode="auto">
                          <a:xfrm>
                            <a:off x="5492" y="3964"/>
                            <a:ext cx="2" cy="917"/>
                            <a:chOff x="5492" y="3964"/>
                            <a:chExt cx="2" cy="917"/>
                          </a:xfrm>
                        </wpg:grpSpPr>
                        <wps:wsp>
                          <wps:cNvPr id="41" name="Freeform 331"/>
                          <wps:cNvSpPr>
                            <a:spLocks/>
                          </wps:cNvSpPr>
                          <wps:spPr bwMode="auto">
                            <a:xfrm>
                              <a:off x="5492" y="3964"/>
                              <a:ext cx="2" cy="917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917"/>
                                <a:gd name="T2" fmla="+- 0 4881 3964"/>
                                <a:gd name="T3" fmla="*/ 4881 h 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7">
                                  <a:moveTo>
                                    <a:pt x="0" y="0"/>
                                  </a:move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28"/>
                        <wpg:cNvGrpSpPr>
                          <a:grpSpLocks/>
                        </wpg:cNvGrpSpPr>
                        <wpg:grpSpPr bwMode="auto">
                          <a:xfrm>
                            <a:off x="4838" y="3964"/>
                            <a:ext cx="2" cy="917"/>
                            <a:chOff x="4838" y="3964"/>
                            <a:chExt cx="2" cy="917"/>
                          </a:xfrm>
                        </wpg:grpSpPr>
                        <wps:wsp>
                          <wps:cNvPr id="43" name="Freeform 329"/>
                          <wps:cNvSpPr>
                            <a:spLocks/>
                          </wps:cNvSpPr>
                          <wps:spPr bwMode="auto">
                            <a:xfrm>
                              <a:off x="4838" y="3964"/>
                              <a:ext cx="2" cy="917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917"/>
                                <a:gd name="T2" fmla="+- 0 4881 3964"/>
                                <a:gd name="T3" fmla="*/ 4881 h 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7">
                                  <a:moveTo>
                                    <a:pt x="0" y="0"/>
                                  </a:move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26"/>
                        <wpg:cNvGrpSpPr>
                          <a:grpSpLocks/>
                        </wpg:cNvGrpSpPr>
                        <wpg:grpSpPr bwMode="auto">
                          <a:xfrm>
                            <a:off x="2878" y="3964"/>
                            <a:ext cx="2" cy="917"/>
                            <a:chOff x="2878" y="3964"/>
                            <a:chExt cx="2" cy="917"/>
                          </a:xfrm>
                        </wpg:grpSpPr>
                        <wps:wsp>
                          <wps:cNvPr id="45" name="Freeform 327"/>
                          <wps:cNvSpPr>
                            <a:spLocks/>
                          </wps:cNvSpPr>
                          <wps:spPr bwMode="auto">
                            <a:xfrm>
                              <a:off x="2878" y="3964"/>
                              <a:ext cx="2" cy="917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917"/>
                                <a:gd name="T2" fmla="+- 0 4881 3964"/>
                                <a:gd name="T3" fmla="*/ 4881 h 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7">
                                  <a:moveTo>
                                    <a:pt x="0" y="0"/>
                                  </a:move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24"/>
                        <wpg:cNvGrpSpPr>
                          <a:grpSpLocks/>
                        </wpg:cNvGrpSpPr>
                        <wpg:grpSpPr bwMode="auto">
                          <a:xfrm>
                            <a:off x="5928" y="4079"/>
                            <a:ext cx="2" cy="802"/>
                            <a:chOff x="5928" y="4079"/>
                            <a:chExt cx="2" cy="802"/>
                          </a:xfrm>
                        </wpg:grpSpPr>
                        <wps:wsp>
                          <wps:cNvPr id="47" name="Freeform 325"/>
                          <wps:cNvSpPr>
                            <a:spLocks/>
                          </wps:cNvSpPr>
                          <wps:spPr bwMode="auto">
                            <a:xfrm>
                              <a:off x="5928" y="4079"/>
                              <a:ext cx="2" cy="802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4079 h 802"/>
                                <a:gd name="T2" fmla="+- 0 4881 4079"/>
                                <a:gd name="T3" fmla="*/ 4881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22"/>
                        <wpg:cNvGrpSpPr>
                          <a:grpSpLocks/>
                        </wpg:cNvGrpSpPr>
                        <wpg:grpSpPr bwMode="auto">
                          <a:xfrm>
                            <a:off x="3313" y="4195"/>
                            <a:ext cx="2" cy="687"/>
                            <a:chOff x="3313" y="4195"/>
                            <a:chExt cx="2" cy="687"/>
                          </a:xfrm>
                        </wpg:grpSpPr>
                        <wps:wsp>
                          <wps:cNvPr id="49" name="Freeform 323"/>
                          <wps:cNvSpPr>
                            <a:spLocks/>
                          </wps:cNvSpPr>
                          <wps:spPr bwMode="auto">
                            <a:xfrm>
                              <a:off x="3313" y="4195"/>
                              <a:ext cx="2" cy="687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4195 h 687"/>
                                <a:gd name="T2" fmla="+- 0 4881 4195"/>
                                <a:gd name="T3" fmla="*/ 4881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20"/>
                        <wpg:cNvGrpSpPr>
                          <a:grpSpLocks/>
                        </wpg:cNvGrpSpPr>
                        <wpg:grpSpPr bwMode="auto">
                          <a:xfrm>
                            <a:off x="6800" y="4310"/>
                            <a:ext cx="2" cy="572"/>
                            <a:chOff x="6800" y="4310"/>
                            <a:chExt cx="2" cy="572"/>
                          </a:xfrm>
                        </wpg:grpSpPr>
                        <wps:wsp>
                          <wps:cNvPr id="51" name="Freeform 321"/>
                          <wps:cNvSpPr>
                            <a:spLocks/>
                          </wps:cNvSpPr>
                          <wps:spPr bwMode="auto">
                            <a:xfrm>
                              <a:off x="6800" y="4310"/>
                              <a:ext cx="2" cy="57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4310 h 572"/>
                                <a:gd name="T2" fmla="+- 0 4881 4310"/>
                                <a:gd name="T3" fmla="*/ 488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57671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18"/>
                        <wpg:cNvGrpSpPr>
                          <a:grpSpLocks/>
                        </wpg:cNvGrpSpPr>
                        <wpg:grpSpPr bwMode="auto">
                          <a:xfrm>
                            <a:off x="3967" y="4310"/>
                            <a:ext cx="2" cy="572"/>
                            <a:chOff x="3967" y="4310"/>
                            <a:chExt cx="2" cy="572"/>
                          </a:xfrm>
                        </wpg:grpSpPr>
                        <wps:wsp>
                          <wps:cNvPr id="53" name="Freeform 319"/>
                          <wps:cNvSpPr>
                            <a:spLocks/>
                          </wps:cNvSpPr>
                          <wps:spPr bwMode="auto">
                            <a:xfrm>
                              <a:off x="3967" y="4310"/>
                              <a:ext cx="2" cy="57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4310 h 572"/>
                                <a:gd name="T2" fmla="+- 0 4881 4310"/>
                                <a:gd name="T3" fmla="*/ 488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16"/>
                        <wpg:cNvGrpSpPr>
                          <a:grpSpLocks/>
                        </wpg:cNvGrpSpPr>
                        <wpg:grpSpPr bwMode="auto">
                          <a:xfrm>
                            <a:off x="3530" y="4310"/>
                            <a:ext cx="2" cy="572"/>
                            <a:chOff x="3530" y="4310"/>
                            <a:chExt cx="2" cy="572"/>
                          </a:xfrm>
                        </wpg:grpSpPr>
                        <wps:wsp>
                          <wps:cNvPr id="55" name="Freeform 317"/>
                          <wps:cNvSpPr>
                            <a:spLocks/>
                          </wps:cNvSpPr>
                          <wps:spPr bwMode="auto">
                            <a:xfrm>
                              <a:off x="3530" y="4310"/>
                              <a:ext cx="2" cy="57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4310 h 572"/>
                                <a:gd name="T2" fmla="+- 0 4881 4310"/>
                                <a:gd name="T3" fmla="*/ 488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14"/>
                        <wpg:cNvGrpSpPr>
                          <a:grpSpLocks/>
                        </wpg:cNvGrpSpPr>
                        <wpg:grpSpPr bwMode="auto">
                          <a:xfrm>
                            <a:off x="3095" y="4310"/>
                            <a:ext cx="2" cy="572"/>
                            <a:chOff x="3095" y="4310"/>
                            <a:chExt cx="2" cy="572"/>
                          </a:xfrm>
                        </wpg:grpSpPr>
                        <wps:wsp>
                          <wps:cNvPr id="57" name="Freeform 315"/>
                          <wps:cNvSpPr>
                            <a:spLocks/>
                          </wps:cNvSpPr>
                          <wps:spPr bwMode="auto">
                            <a:xfrm>
                              <a:off x="3095" y="4310"/>
                              <a:ext cx="2" cy="57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4310 h 572"/>
                                <a:gd name="T2" fmla="+- 0 4881 4310"/>
                                <a:gd name="T3" fmla="*/ 488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12"/>
                        <wpg:cNvGrpSpPr>
                          <a:grpSpLocks/>
                        </wpg:cNvGrpSpPr>
                        <wpg:grpSpPr bwMode="auto">
                          <a:xfrm>
                            <a:off x="2659" y="4310"/>
                            <a:ext cx="2" cy="572"/>
                            <a:chOff x="2659" y="4310"/>
                            <a:chExt cx="2" cy="572"/>
                          </a:xfrm>
                        </wpg:grpSpPr>
                        <wps:wsp>
                          <wps:cNvPr id="59" name="Freeform 313"/>
                          <wps:cNvSpPr>
                            <a:spLocks/>
                          </wps:cNvSpPr>
                          <wps:spPr bwMode="auto">
                            <a:xfrm>
                              <a:off x="2659" y="4310"/>
                              <a:ext cx="2" cy="57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4310 h 572"/>
                                <a:gd name="T2" fmla="+- 0 4881 4310"/>
                                <a:gd name="T3" fmla="*/ 488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10"/>
                        <wpg:cNvGrpSpPr>
                          <a:grpSpLocks/>
                        </wpg:cNvGrpSpPr>
                        <wpg:grpSpPr bwMode="auto">
                          <a:xfrm>
                            <a:off x="7236" y="4423"/>
                            <a:ext cx="2" cy="459"/>
                            <a:chOff x="7236" y="4423"/>
                            <a:chExt cx="2" cy="459"/>
                          </a:xfrm>
                        </wpg:grpSpPr>
                        <wps:wsp>
                          <wps:cNvPr id="61" name="Freeform 311"/>
                          <wps:cNvSpPr>
                            <a:spLocks/>
                          </wps:cNvSpPr>
                          <wps:spPr bwMode="auto">
                            <a:xfrm>
                              <a:off x="7236" y="4423"/>
                              <a:ext cx="2" cy="459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4423 h 459"/>
                                <a:gd name="T2" fmla="+- 0 4881 4423"/>
                                <a:gd name="T3" fmla="*/ 4881 h 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08"/>
                        <wpg:cNvGrpSpPr>
                          <a:grpSpLocks/>
                        </wpg:cNvGrpSpPr>
                        <wpg:grpSpPr bwMode="auto">
                          <a:xfrm>
                            <a:off x="3749" y="4423"/>
                            <a:ext cx="2" cy="459"/>
                            <a:chOff x="3749" y="4423"/>
                            <a:chExt cx="2" cy="459"/>
                          </a:xfrm>
                        </wpg:grpSpPr>
                        <wps:wsp>
                          <wps:cNvPr id="63" name="Freeform 309"/>
                          <wps:cNvSpPr>
                            <a:spLocks/>
                          </wps:cNvSpPr>
                          <wps:spPr bwMode="auto">
                            <a:xfrm>
                              <a:off x="3749" y="4423"/>
                              <a:ext cx="2" cy="459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4423 h 459"/>
                                <a:gd name="T2" fmla="+- 0 4881 4423"/>
                                <a:gd name="T3" fmla="*/ 4881 h 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06"/>
                        <wpg:cNvGrpSpPr>
                          <a:grpSpLocks/>
                        </wpg:cNvGrpSpPr>
                        <wpg:grpSpPr bwMode="auto">
                          <a:xfrm>
                            <a:off x="8108" y="4538"/>
                            <a:ext cx="2" cy="344"/>
                            <a:chOff x="8108" y="4538"/>
                            <a:chExt cx="2" cy="344"/>
                          </a:xfrm>
                        </wpg:grpSpPr>
                        <wps:wsp>
                          <wps:cNvPr id="65" name="Freeform 307"/>
                          <wps:cNvSpPr>
                            <a:spLocks/>
                          </wps:cNvSpPr>
                          <wps:spPr bwMode="auto">
                            <a:xfrm>
                              <a:off x="8108" y="4538"/>
                              <a:ext cx="2" cy="344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4538 h 344"/>
                                <a:gd name="T2" fmla="+- 0 4881 4538"/>
                                <a:gd name="T3" fmla="*/ 4881 h 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04"/>
                        <wpg:cNvGrpSpPr>
                          <a:grpSpLocks/>
                        </wpg:cNvGrpSpPr>
                        <wpg:grpSpPr bwMode="auto">
                          <a:xfrm>
                            <a:off x="7454" y="4538"/>
                            <a:ext cx="2" cy="344"/>
                            <a:chOff x="7454" y="4538"/>
                            <a:chExt cx="2" cy="344"/>
                          </a:xfrm>
                        </wpg:grpSpPr>
                        <wps:wsp>
                          <wps:cNvPr id="67" name="Freeform 305"/>
                          <wps:cNvSpPr>
                            <a:spLocks/>
                          </wps:cNvSpPr>
                          <wps:spPr bwMode="auto">
                            <a:xfrm>
                              <a:off x="7454" y="4538"/>
                              <a:ext cx="2" cy="344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4538 h 344"/>
                                <a:gd name="T2" fmla="+- 0 4881 4538"/>
                                <a:gd name="T3" fmla="*/ 4881 h 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02"/>
                        <wpg:cNvGrpSpPr>
                          <a:grpSpLocks/>
                        </wpg:cNvGrpSpPr>
                        <wpg:grpSpPr bwMode="auto">
                          <a:xfrm>
                            <a:off x="4620" y="4538"/>
                            <a:ext cx="2" cy="344"/>
                            <a:chOff x="4620" y="4538"/>
                            <a:chExt cx="2" cy="344"/>
                          </a:xfrm>
                        </wpg:grpSpPr>
                        <wps:wsp>
                          <wps:cNvPr id="69" name="Freeform 303"/>
                          <wps:cNvSpPr>
                            <a:spLocks/>
                          </wps:cNvSpPr>
                          <wps:spPr bwMode="auto">
                            <a:xfrm>
                              <a:off x="4620" y="4538"/>
                              <a:ext cx="2" cy="344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4538 h 344"/>
                                <a:gd name="T2" fmla="+- 0 4881 4538"/>
                                <a:gd name="T3" fmla="*/ 4881 h 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00"/>
                        <wpg:cNvGrpSpPr>
                          <a:grpSpLocks/>
                        </wpg:cNvGrpSpPr>
                        <wpg:grpSpPr bwMode="auto">
                          <a:xfrm>
                            <a:off x="8544" y="4653"/>
                            <a:ext cx="2" cy="228"/>
                            <a:chOff x="8544" y="4653"/>
                            <a:chExt cx="2" cy="228"/>
                          </a:xfrm>
                        </wpg:grpSpPr>
                        <wps:wsp>
                          <wps:cNvPr id="71" name="Freeform 301"/>
                          <wps:cNvSpPr>
                            <a:spLocks/>
                          </wps:cNvSpPr>
                          <wps:spPr bwMode="auto">
                            <a:xfrm>
                              <a:off x="8544" y="4653"/>
                              <a:ext cx="2" cy="228"/>
                            </a:xfrm>
                            <a:custGeom>
                              <a:avLst/>
                              <a:gdLst>
                                <a:gd name="T0" fmla="+- 0 4653 4653"/>
                                <a:gd name="T1" fmla="*/ 4653 h 228"/>
                                <a:gd name="T2" fmla="+- 0 4881 4653"/>
                                <a:gd name="T3" fmla="*/ 488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98"/>
                        <wpg:cNvGrpSpPr>
                          <a:grpSpLocks/>
                        </wpg:cNvGrpSpPr>
                        <wpg:grpSpPr bwMode="auto">
                          <a:xfrm>
                            <a:off x="6365" y="4653"/>
                            <a:ext cx="2" cy="228"/>
                            <a:chOff x="6365" y="4653"/>
                            <a:chExt cx="2" cy="228"/>
                          </a:xfrm>
                        </wpg:grpSpPr>
                        <wps:wsp>
                          <wps:cNvPr id="73" name="Freeform 299"/>
                          <wps:cNvSpPr>
                            <a:spLocks/>
                          </wps:cNvSpPr>
                          <wps:spPr bwMode="auto">
                            <a:xfrm>
                              <a:off x="6365" y="4653"/>
                              <a:ext cx="2" cy="228"/>
                            </a:xfrm>
                            <a:custGeom>
                              <a:avLst/>
                              <a:gdLst>
                                <a:gd name="T0" fmla="+- 0 4653 4653"/>
                                <a:gd name="T1" fmla="*/ 4653 h 228"/>
                                <a:gd name="T2" fmla="+- 0 4881 4653"/>
                                <a:gd name="T3" fmla="*/ 488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96"/>
                        <wpg:cNvGrpSpPr>
                          <a:grpSpLocks/>
                        </wpg:cNvGrpSpPr>
                        <wpg:grpSpPr bwMode="auto">
                          <a:xfrm>
                            <a:off x="6146" y="4653"/>
                            <a:ext cx="2" cy="228"/>
                            <a:chOff x="6146" y="4653"/>
                            <a:chExt cx="2" cy="228"/>
                          </a:xfrm>
                        </wpg:grpSpPr>
                        <wps:wsp>
                          <wps:cNvPr id="75" name="Freeform 297"/>
                          <wps:cNvSpPr>
                            <a:spLocks/>
                          </wps:cNvSpPr>
                          <wps:spPr bwMode="auto">
                            <a:xfrm>
                              <a:off x="6146" y="4653"/>
                              <a:ext cx="2" cy="228"/>
                            </a:xfrm>
                            <a:custGeom>
                              <a:avLst/>
                              <a:gdLst>
                                <a:gd name="T0" fmla="+- 0 4653 4653"/>
                                <a:gd name="T1" fmla="*/ 4653 h 228"/>
                                <a:gd name="T2" fmla="+- 0 4881 4653"/>
                                <a:gd name="T3" fmla="*/ 488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94"/>
                        <wpg:cNvGrpSpPr>
                          <a:grpSpLocks/>
                        </wpg:cNvGrpSpPr>
                        <wpg:grpSpPr bwMode="auto">
                          <a:xfrm>
                            <a:off x="2441" y="4653"/>
                            <a:ext cx="2" cy="228"/>
                            <a:chOff x="2441" y="4653"/>
                            <a:chExt cx="2" cy="228"/>
                          </a:xfrm>
                        </wpg:grpSpPr>
                        <wps:wsp>
                          <wps:cNvPr id="77" name="Freeform 295"/>
                          <wps:cNvSpPr>
                            <a:spLocks/>
                          </wps:cNvSpPr>
                          <wps:spPr bwMode="auto">
                            <a:xfrm>
                              <a:off x="2441" y="4653"/>
                              <a:ext cx="2" cy="228"/>
                            </a:xfrm>
                            <a:custGeom>
                              <a:avLst/>
                              <a:gdLst>
                                <a:gd name="T0" fmla="+- 0 4653 4653"/>
                                <a:gd name="T1" fmla="*/ 4653 h 228"/>
                                <a:gd name="T2" fmla="+- 0 4881 4653"/>
                                <a:gd name="T3" fmla="*/ 488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92"/>
                        <wpg:cNvGrpSpPr>
                          <a:grpSpLocks/>
                        </wpg:cNvGrpSpPr>
                        <wpg:grpSpPr bwMode="auto">
                          <a:xfrm>
                            <a:off x="8327" y="4768"/>
                            <a:ext cx="2" cy="113"/>
                            <a:chOff x="8327" y="4768"/>
                            <a:chExt cx="2" cy="113"/>
                          </a:xfrm>
                        </wpg:grpSpPr>
                        <wps:wsp>
                          <wps:cNvPr id="79" name="Freeform 293"/>
                          <wps:cNvSpPr>
                            <a:spLocks/>
                          </wps:cNvSpPr>
                          <wps:spPr bwMode="auto">
                            <a:xfrm>
                              <a:off x="8327" y="4768"/>
                              <a:ext cx="2" cy="113"/>
                            </a:xfrm>
                            <a:custGeom>
                              <a:avLst/>
                              <a:gdLst>
                                <a:gd name="T0" fmla="+- 0 4768 4768"/>
                                <a:gd name="T1" fmla="*/ 4768 h 113"/>
                                <a:gd name="T2" fmla="+- 0 4881 4768"/>
                                <a:gd name="T3" fmla="*/ 488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57671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90"/>
                        <wpg:cNvGrpSpPr>
                          <a:grpSpLocks/>
                        </wpg:cNvGrpSpPr>
                        <wpg:grpSpPr bwMode="auto">
                          <a:xfrm>
                            <a:off x="7891" y="4768"/>
                            <a:ext cx="2" cy="113"/>
                            <a:chOff x="7891" y="4768"/>
                            <a:chExt cx="2" cy="113"/>
                          </a:xfrm>
                        </wpg:grpSpPr>
                        <wps:wsp>
                          <wps:cNvPr id="81" name="Freeform 291"/>
                          <wps:cNvSpPr>
                            <a:spLocks/>
                          </wps:cNvSpPr>
                          <wps:spPr bwMode="auto">
                            <a:xfrm>
                              <a:off x="7891" y="4768"/>
                              <a:ext cx="2" cy="113"/>
                            </a:xfrm>
                            <a:custGeom>
                              <a:avLst/>
                              <a:gdLst>
                                <a:gd name="T0" fmla="+- 0 4768 4768"/>
                                <a:gd name="T1" fmla="*/ 4768 h 113"/>
                                <a:gd name="T2" fmla="+- 0 4881 4768"/>
                                <a:gd name="T3" fmla="*/ 488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88"/>
                        <wpg:cNvGrpSpPr>
                          <a:grpSpLocks/>
                        </wpg:cNvGrpSpPr>
                        <wpg:grpSpPr bwMode="auto">
                          <a:xfrm>
                            <a:off x="5711" y="4768"/>
                            <a:ext cx="2" cy="113"/>
                            <a:chOff x="5711" y="4768"/>
                            <a:chExt cx="2" cy="113"/>
                          </a:xfrm>
                        </wpg:grpSpPr>
                        <wps:wsp>
                          <wps:cNvPr id="83" name="Freeform 289"/>
                          <wps:cNvSpPr>
                            <a:spLocks/>
                          </wps:cNvSpPr>
                          <wps:spPr bwMode="auto">
                            <a:xfrm>
                              <a:off x="5711" y="4768"/>
                              <a:ext cx="2" cy="113"/>
                            </a:xfrm>
                            <a:custGeom>
                              <a:avLst/>
                              <a:gdLst>
                                <a:gd name="T0" fmla="+- 0 4768 4768"/>
                                <a:gd name="T1" fmla="*/ 4768 h 113"/>
                                <a:gd name="T2" fmla="+- 0 4881 4768"/>
                                <a:gd name="T3" fmla="*/ 488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86"/>
                        <wpg:cNvGrpSpPr>
                          <a:grpSpLocks/>
                        </wpg:cNvGrpSpPr>
                        <wpg:grpSpPr bwMode="auto">
                          <a:xfrm>
                            <a:off x="4403" y="4768"/>
                            <a:ext cx="2" cy="113"/>
                            <a:chOff x="4403" y="4768"/>
                            <a:chExt cx="2" cy="113"/>
                          </a:xfrm>
                        </wpg:grpSpPr>
                        <wps:wsp>
                          <wps:cNvPr id="85" name="Freeform 287"/>
                          <wps:cNvSpPr>
                            <a:spLocks/>
                          </wps:cNvSpPr>
                          <wps:spPr bwMode="auto">
                            <a:xfrm>
                              <a:off x="4403" y="4768"/>
                              <a:ext cx="2" cy="113"/>
                            </a:xfrm>
                            <a:custGeom>
                              <a:avLst/>
                              <a:gdLst>
                                <a:gd name="T0" fmla="+- 0 4768 4768"/>
                                <a:gd name="T1" fmla="*/ 4768 h 113"/>
                                <a:gd name="T2" fmla="+- 0 4881 4768"/>
                                <a:gd name="T3" fmla="*/ 488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57671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84"/>
                        <wpg:cNvGrpSpPr>
                          <a:grpSpLocks/>
                        </wpg:cNvGrpSpPr>
                        <wpg:grpSpPr bwMode="auto">
                          <a:xfrm>
                            <a:off x="2268" y="3278"/>
                            <a:ext cx="7258" cy="2"/>
                            <a:chOff x="2268" y="3278"/>
                            <a:chExt cx="7258" cy="2"/>
                          </a:xfrm>
                        </wpg:grpSpPr>
                        <wps:wsp>
                          <wps:cNvPr id="87" name="Freeform 285"/>
                          <wps:cNvSpPr>
                            <a:spLocks/>
                          </wps:cNvSpPr>
                          <wps:spPr bwMode="auto">
                            <a:xfrm>
                              <a:off x="2268" y="3278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82"/>
                        <wpg:cNvGrpSpPr>
                          <a:grpSpLocks/>
                        </wpg:cNvGrpSpPr>
                        <wpg:grpSpPr bwMode="auto">
                          <a:xfrm>
                            <a:off x="2268" y="3050"/>
                            <a:ext cx="7258" cy="2"/>
                            <a:chOff x="2268" y="3050"/>
                            <a:chExt cx="7258" cy="2"/>
                          </a:xfrm>
                        </wpg:grpSpPr>
                        <wps:wsp>
                          <wps:cNvPr id="89" name="Freeform 283"/>
                          <wps:cNvSpPr>
                            <a:spLocks/>
                          </wps:cNvSpPr>
                          <wps:spPr bwMode="auto">
                            <a:xfrm>
                              <a:off x="2268" y="3050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80"/>
                        <wpg:cNvGrpSpPr>
                          <a:grpSpLocks/>
                        </wpg:cNvGrpSpPr>
                        <wpg:grpSpPr bwMode="auto">
                          <a:xfrm>
                            <a:off x="2268" y="2819"/>
                            <a:ext cx="7258" cy="2"/>
                            <a:chOff x="2268" y="2819"/>
                            <a:chExt cx="7258" cy="2"/>
                          </a:xfrm>
                        </wpg:grpSpPr>
                        <wps:wsp>
                          <wps:cNvPr id="91" name="Freeform 281"/>
                          <wps:cNvSpPr>
                            <a:spLocks/>
                          </wps:cNvSpPr>
                          <wps:spPr bwMode="auto">
                            <a:xfrm>
                              <a:off x="2268" y="2819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78"/>
                        <wpg:cNvGrpSpPr>
                          <a:grpSpLocks/>
                        </wpg:cNvGrpSpPr>
                        <wpg:grpSpPr bwMode="auto">
                          <a:xfrm>
                            <a:off x="2268" y="2591"/>
                            <a:ext cx="7258" cy="2"/>
                            <a:chOff x="2268" y="2591"/>
                            <a:chExt cx="7258" cy="2"/>
                          </a:xfrm>
                        </wpg:grpSpPr>
                        <wps:wsp>
                          <wps:cNvPr id="93" name="Freeform 279"/>
                          <wps:cNvSpPr>
                            <a:spLocks/>
                          </wps:cNvSpPr>
                          <wps:spPr bwMode="auto">
                            <a:xfrm>
                              <a:off x="2268" y="2591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76"/>
                        <wpg:cNvGrpSpPr>
                          <a:grpSpLocks/>
                        </wpg:cNvGrpSpPr>
                        <wpg:grpSpPr bwMode="auto">
                          <a:xfrm>
                            <a:off x="2268" y="2361"/>
                            <a:ext cx="7258" cy="2"/>
                            <a:chOff x="2268" y="2361"/>
                            <a:chExt cx="7258" cy="2"/>
                          </a:xfrm>
                        </wpg:grpSpPr>
                        <wps:wsp>
                          <wps:cNvPr id="95" name="Freeform 277"/>
                          <wps:cNvSpPr>
                            <a:spLocks/>
                          </wps:cNvSpPr>
                          <wps:spPr bwMode="auto">
                            <a:xfrm>
                              <a:off x="2268" y="2361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74"/>
                        <wpg:cNvGrpSpPr>
                          <a:grpSpLocks/>
                        </wpg:cNvGrpSpPr>
                        <wpg:grpSpPr bwMode="auto">
                          <a:xfrm>
                            <a:off x="2268" y="2133"/>
                            <a:ext cx="7258" cy="2"/>
                            <a:chOff x="2268" y="2133"/>
                            <a:chExt cx="7258" cy="2"/>
                          </a:xfrm>
                        </wpg:grpSpPr>
                        <wps:wsp>
                          <wps:cNvPr id="97" name="Freeform 275"/>
                          <wps:cNvSpPr>
                            <a:spLocks/>
                          </wps:cNvSpPr>
                          <wps:spPr bwMode="auto">
                            <a:xfrm>
                              <a:off x="2268" y="2133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72"/>
                        <wpg:cNvGrpSpPr>
                          <a:grpSpLocks/>
                        </wpg:cNvGrpSpPr>
                        <wpg:grpSpPr bwMode="auto">
                          <a:xfrm>
                            <a:off x="2268" y="1903"/>
                            <a:ext cx="7258" cy="2"/>
                            <a:chOff x="2268" y="1903"/>
                            <a:chExt cx="7258" cy="2"/>
                          </a:xfrm>
                        </wpg:grpSpPr>
                        <wps:wsp>
                          <wps:cNvPr id="99" name="Freeform 273"/>
                          <wps:cNvSpPr>
                            <a:spLocks/>
                          </wps:cNvSpPr>
                          <wps:spPr bwMode="auto">
                            <a:xfrm>
                              <a:off x="2268" y="1903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70"/>
                        <wpg:cNvGrpSpPr>
                          <a:grpSpLocks/>
                        </wpg:cNvGrpSpPr>
                        <wpg:grpSpPr bwMode="auto">
                          <a:xfrm>
                            <a:off x="4186" y="1790"/>
                            <a:ext cx="2" cy="1832"/>
                            <a:chOff x="4186" y="1790"/>
                            <a:chExt cx="2" cy="1832"/>
                          </a:xfrm>
                        </wpg:grpSpPr>
                        <wps:wsp>
                          <wps:cNvPr id="101" name="Freeform 271"/>
                          <wps:cNvSpPr>
                            <a:spLocks/>
                          </wps:cNvSpPr>
                          <wps:spPr bwMode="auto">
                            <a:xfrm>
                              <a:off x="4186" y="1790"/>
                              <a:ext cx="2" cy="183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1790 h 1832"/>
                                <a:gd name="T2" fmla="+- 0 3621 1790"/>
                                <a:gd name="T3" fmla="*/ 3621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1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68"/>
                        <wpg:cNvGrpSpPr>
                          <a:grpSpLocks/>
                        </wpg:cNvGrpSpPr>
                        <wpg:grpSpPr bwMode="auto">
                          <a:xfrm>
                            <a:off x="4620" y="2133"/>
                            <a:ext cx="2" cy="2405"/>
                            <a:chOff x="4620" y="2133"/>
                            <a:chExt cx="2" cy="2405"/>
                          </a:xfrm>
                        </wpg:grpSpPr>
                        <wps:wsp>
                          <wps:cNvPr id="103" name="Freeform 269"/>
                          <wps:cNvSpPr>
                            <a:spLocks/>
                          </wps:cNvSpPr>
                          <wps:spPr bwMode="auto">
                            <a:xfrm>
                              <a:off x="4620" y="2133"/>
                              <a:ext cx="2" cy="2405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2133 h 2405"/>
                                <a:gd name="T2" fmla="+- 0 4538 2133"/>
                                <a:gd name="T3" fmla="*/ 4538 h 2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5">
                                  <a:moveTo>
                                    <a:pt x="0" y="0"/>
                                  </a:moveTo>
                                  <a:lnTo>
                                    <a:pt x="0" y="2405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66"/>
                        <wpg:cNvGrpSpPr>
                          <a:grpSpLocks/>
                        </wpg:cNvGrpSpPr>
                        <wpg:grpSpPr bwMode="auto">
                          <a:xfrm>
                            <a:off x="5275" y="2476"/>
                            <a:ext cx="2" cy="1032"/>
                            <a:chOff x="5275" y="2476"/>
                            <a:chExt cx="2" cy="1032"/>
                          </a:xfrm>
                        </wpg:grpSpPr>
                        <wps:wsp>
                          <wps:cNvPr id="105" name="Freeform 267"/>
                          <wps:cNvSpPr>
                            <a:spLocks/>
                          </wps:cNvSpPr>
                          <wps:spPr bwMode="auto">
                            <a:xfrm>
                              <a:off x="5275" y="2476"/>
                              <a:ext cx="2" cy="1032"/>
                            </a:xfrm>
                            <a:custGeom>
                              <a:avLst/>
                              <a:gdLst>
                                <a:gd name="T0" fmla="+- 0 2476 2476"/>
                                <a:gd name="T1" fmla="*/ 2476 h 1032"/>
                                <a:gd name="T2" fmla="+- 0 3508 2476"/>
                                <a:gd name="T3" fmla="*/ 3508 h 1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2">
                                  <a:moveTo>
                                    <a:pt x="0" y="0"/>
                                  </a:move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64"/>
                        <wpg:cNvGrpSpPr>
                          <a:grpSpLocks/>
                        </wpg:cNvGrpSpPr>
                        <wpg:grpSpPr bwMode="auto">
                          <a:xfrm>
                            <a:off x="4838" y="2476"/>
                            <a:ext cx="2" cy="1488"/>
                            <a:chOff x="4838" y="2476"/>
                            <a:chExt cx="2" cy="1488"/>
                          </a:xfrm>
                        </wpg:grpSpPr>
                        <wps:wsp>
                          <wps:cNvPr id="107" name="Freeform 265"/>
                          <wps:cNvSpPr>
                            <a:spLocks/>
                          </wps:cNvSpPr>
                          <wps:spPr bwMode="auto">
                            <a:xfrm>
                              <a:off x="4838" y="2476"/>
                              <a:ext cx="2" cy="1488"/>
                            </a:xfrm>
                            <a:custGeom>
                              <a:avLst/>
                              <a:gdLst>
                                <a:gd name="T0" fmla="+- 0 2476 2476"/>
                                <a:gd name="T1" fmla="*/ 2476 h 1488"/>
                                <a:gd name="T2" fmla="+- 0 3964 2476"/>
                                <a:gd name="T3" fmla="*/ 3964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62"/>
                        <wpg:cNvGrpSpPr>
                          <a:grpSpLocks/>
                        </wpg:cNvGrpSpPr>
                        <wpg:grpSpPr bwMode="auto">
                          <a:xfrm>
                            <a:off x="5928" y="2591"/>
                            <a:ext cx="2" cy="1488"/>
                            <a:chOff x="5928" y="2591"/>
                            <a:chExt cx="2" cy="1488"/>
                          </a:xfrm>
                        </wpg:grpSpPr>
                        <wps:wsp>
                          <wps:cNvPr id="109" name="Freeform 263"/>
                          <wps:cNvSpPr>
                            <a:spLocks/>
                          </wps:cNvSpPr>
                          <wps:spPr bwMode="auto">
                            <a:xfrm>
                              <a:off x="5928" y="2591"/>
                              <a:ext cx="2" cy="1488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2591 h 1488"/>
                                <a:gd name="T2" fmla="+- 0 4079 2591"/>
                                <a:gd name="T3" fmla="*/ 4079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60"/>
                        <wpg:cNvGrpSpPr>
                          <a:grpSpLocks/>
                        </wpg:cNvGrpSpPr>
                        <wpg:grpSpPr bwMode="auto">
                          <a:xfrm>
                            <a:off x="5057" y="2591"/>
                            <a:ext cx="2" cy="1030"/>
                            <a:chOff x="5057" y="2591"/>
                            <a:chExt cx="2" cy="1030"/>
                          </a:xfrm>
                        </wpg:grpSpPr>
                        <wps:wsp>
                          <wps:cNvPr id="111" name="Freeform 261"/>
                          <wps:cNvSpPr>
                            <a:spLocks/>
                          </wps:cNvSpPr>
                          <wps:spPr bwMode="auto">
                            <a:xfrm>
                              <a:off x="5057" y="2591"/>
                              <a:ext cx="2" cy="1030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2591 h 1030"/>
                                <a:gd name="T2" fmla="+- 0 3621 2591"/>
                                <a:gd name="T3" fmla="*/ 3621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58"/>
                        <wpg:cNvGrpSpPr>
                          <a:grpSpLocks/>
                        </wpg:cNvGrpSpPr>
                        <wpg:grpSpPr bwMode="auto">
                          <a:xfrm>
                            <a:off x="8544" y="2704"/>
                            <a:ext cx="2" cy="1949"/>
                            <a:chOff x="8544" y="2704"/>
                            <a:chExt cx="2" cy="1949"/>
                          </a:xfrm>
                        </wpg:grpSpPr>
                        <wps:wsp>
                          <wps:cNvPr id="113" name="Freeform 259"/>
                          <wps:cNvSpPr>
                            <a:spLocks/>
                          </wps:cNvSpPr>
                          <wps:spPr bwMode="auto">
                            <a:xfrm>
                              <a:off x="8544" y="2704"/>
                              <a:ext cx="2" cy="1949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2704 h 1949"/>
                                <a:gd name="T2" fmla="+- 0 4653 2704"/>
                                <a:gd name="T3" fmla="*/ 4653 h 19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9">
                                  <a:moveTo>
                                    <a:pt x="0" y="0"/>
                                  </a:moveTo>
                                  <a:lnTo>
                                    <a:pt x="0" y="1949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56"/>
                        <wpg:cNvGrpSpPr>
                          <a:grpSpLocks/>
                        </wpg:cNvGrpSpPr>
                        <wpg:grpSpPr bwMode="auto">
                          <a:xfrm>
                            <a:off x="5492" y="2704"/>
                            <a:ext cx="2" cy="1260"/>
                            <a:chOff x="5492" y="2704"/>
                            <a:chExt cx="2" cy="1260"/>
                          </a:xfrm>
                        </wpg:grpSpPr>
                        <wps:wsp>
                          <wps:cNvPr id="115" name="Freeform 257"/>
                          <wps:cNvSpPr>
                            <a:spLocks/>
                          </wps:cNvSpPr>
                          <wps:spPr bwMode="auto">
                            <a:xfrm>
                              <a:off x="5492" y="2704"/>
                              <a:ext cx="2" cy="1260"/>
                            </a:xfrm>
                            <a:custGeom>
                              <a:avLst/>
                              <a:gdLst>
                                <a:gd name="T0" fmla="+- 0 2704 2704"/>
                                <a:gd name="T1" fmla="*/ 2704 h 1260"/>
                                <a:gd name="T2" fmla="+- 0 3964 2704"/>
                                <a:gd name="T3" fmla="*/ 3964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54"/>
                        <wpg:cNvGrpSpPr>
                          <a:grpSpLocks/>
                        </wpg:cNvGrpSpPr>
                        <wpg:grpSpPr bwMode="auto">
                          <a:xfrm>
                            <a:off x="3967" y="2819"/>
                            <a:ext cx="2" cy="1491"/>
                            <a:chOff x="3967" y="2819"/>
                            <a:chExt cx="2" cy="1491"/>
                          </a:xfrm>
                        </wpg:grpSpPr>
                        <wps:wsp>
                          <wps:cNvPr id="117" name="Freeform 255"/>
                          <wps:cNvSpPr>
                            <a:spLocks/>
                          </wps:cNvSpPr>
                          <wps:spPr bwMode="auto">
                            <a:xfrm>
                              <a:off x="3967" y="2819"/>
                              <a:ext cx="2" cy="1491"/>
                            </a:xfrm>
                            <a:custGeom>
                              <a:avLst/>
                              <a:gdLst>
                                <a:gd name="T0" fmla="+- 0 2819 2819"/>
                                <a:gd name="T1" fmla="*/ 2819 h 1491"/>
                                <a:gd name="T2" fmla="+- 0 4310 2819"/>
                                <a:gd name="T3" fmla="*/ 4310 h 1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">
                                  <a:moveTo>
                                    <a:pt x="0" y="0"/>
                                  </a:moveTo>
                                  <a:lnTo>
                                    <a:pt x="0" y="1491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52"/>
                        <wpg:cNvGrpSpPr>
                          <a:grpSpLocks/>
                        </wpg:cNvGrpSpPr>
                        <wpg:grpSpPr bwMode="auto">
                          <a:xfrm>
                            <a:off x="8981" y="2935"/>
                            <a:ext cx="2" cy="1947"/>
                            <a:chOff x="8981" y="2935"/>
                            <a:chExt cx="2" cy="1947"/>
                          </a:xfrm>
                        </wpg:grpSpPr>
                        <wps:wsp>
                          <wps:cNvPr id="119" name="Freeform 253"/>
                          <wps:cNvSpPr>
                            <a:spLocks/>
                          </wps:cNvSpPr>
                          <wps:spPr bwMode="auto">
                            <a:xfrm>
                              <a:off x="8981" y="2935"/>
                              <a:ext cx="2" cy="1947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1947"/>
                                <a:gd name="T2" fmla="+- 0 4881 2935"/>
                                <a:gd name="T3" fmla="*/ 4881 h 1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7">
                                  <a:moveTo>
                                    <a:pt x="0" y="0"/>
                                  </a:moveTo>
                                  <a:lnTo>
                                    <a:pt x="0" y="1946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50"/>
                        <wpg:cNvGrpSpPr>
                          <a:grpSpLocks/>
                        </wpg:cNvGrpSpPr>
                        <wpg:grpSpPr bwMode="auto">
                          <a:xfrm>
                            <a:off x="8108" y="2935"/>
                            <a:ext cx="2" cy="1604"/>
                            <a:chOff x="8108" y="2935"/>
                            <a:chExt cx="2" cy="1604"/>
                          </a:xfrm>
                        </wpg:grpSpPr>
                        <wps:wsp>
                          <wps:cNvPr id="121" name="Freeform 251"/>
                          <wps:cNvSpPr>
                            <a:spLocks/>
                          </wps:cNvSpPr>
                          <wps:spPr bwMode="auto">
                            <a:xfrm>
                              <a:off x="8108" y="2935"/>
                              <a:ext cx="2" cy="1604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1604"/>
                                <a:gd name="T2" fmla="+- 0 4538 2935"/>
                                <a:gd name="T3" fmla="*/ 4538 h 1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4">
                                  <a:moveTo>
                                    <a:pt x="0" y="0"/>
                                  </a:moveTo>
                                  <a:lnTo>
                                    <a:pt x="0" y="1603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48"/>
                        <wpg:cNvGrpSpPr>
                          <a:grpSpLocks/>
                        </wpg:cNvGrpSpPr>
                        <wpg:grpSpPr bwMode="auto">
                          <a:xfrm>
                            <a:off x="7236" y="2935"/>
                            <a:ext cx="2" cy="1488"/>
                            <a:chOff x="7236" y="2935"/>
                            <a:chExt cx="2" cy="1488"/>
                          </a:xfrm>
                        </wpg:grpSpPr>
                        <wps:wsp>
                          <wps:cNvPr id="123" name="Freeform 249"/>
                          <wps:cNvSpPr>
                            <a:spLocks/>
                          </wps:cNvSpPr>
                          <wps:spPr bwMode="auto">
                            <a:xfrm>
                              <a:off x="7236" y="2935"/>
                              <a:ext cx="2" cy="1488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1488"/>
                                <a:gd name="T2" fmla="+- 0 4423 2935"/>
                                <a:gd name="T3" fmla="*/ 4423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46"/>
                        <wpg:cNvGrpSpPr>
                          <a:grpSpLocks/>
                        </wpg:cNvGrpSpPr>
                        <wpg:grpSpPr bwMode="auto">
                          <a:xfrm>
                            <a:off x="2878" y="2935"/>
                            <a:ext cx="2" cy="1030"/>
                            <a:chOff x="2878" y="2935"/>
                            <a:chExt cx="2" cy="1030"/>
                          </a:xfrm>
                        </wpg:grpSpPr>
                        <wps:wsp>
                          <wps:cNvPr id="125" name="Freeform 247"/>
                          <wps:cNvSpPr>
                            <a:spLocks/>
                          </wps:cNvSpPr>
                          <wps:spPr bwMode="auto">
                            <a:xfrm>
                              <a:off x="2878" y="2935"/>
                              <a:ext cx="2" cy="1030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1030"/>
                                <a:gd name="T2" fmla="+- 0 3964 2935"/>
                                <a:gd name="T3" fmla="*/ 3964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44"/>
                        <wpg:cNvGrpSpPr>
                          <a:grpSpLocks/>
                        </wpg:cNvGrpSpPr>
                        <wpg:grpSpPr bwMode="auto">
                          <a:xfrm>
                            <a:off x="8762" y="3163"/>
                            <a:ext cx="2" cy="1719"/>
                            <a:chOff x="8762" y="3163"/>
                            <a:chExt cx="2" cy="1719"/>
                          </a:xfrm>
                        </wpg:grpSpPr>
                        <wps:wsp>
                          <wps:cNvPr id="127" name="Freeform 245"/>
                          <wps:cNvSpPr>
                            <a:spLocks/>
                          </wps:cNvSpPr>
                          <wps:spPr bwMode="auto">
                            <a:xfrm>
                              <a:off x="8762" y="3163"/>
                              <a:ext cx="2" cy="1719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1719"/>
                                <a:gd name="T2" fmla="+- 0 4881 3163"/>
                                <a:gd name="T3" fmla="*/ 4881 h 1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9">
                                  <a:moveTo>
                                    <a:pt x="0" y="0"/>
                                  </a:moveTo>
                                  <a:lnTo>
                                    <a:pt x="0" y="171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42"/>
                        <wpg:cNvGrpSpPr>
                          <a:grpSpLocks/>
                        </wpg:cNvGrpSpPr>
                        <wpg:grpSpPr bwMode="auto">
                          <a:xfrm>
                            <a:off x="3095" y="3163"/>
                            <a:ext cx="2" cy="1148"/>
                            <a:chOff x="3095" y="3163"/>
                            <a:chExt cx="2" cy="1148"/>
                          </a:xfrm>
                        </wpg:grpSpPr>
                        <wps:wsp>
                          <wps:cNvPr id="129" name="Freeform 243"/>
                          <wps:cNvSpPr>
                            <a:spLocks/>
                          </wps:cNvSpPr>
                          <wps:spPr bwMode="auto">
                            <a:xfrm>
                              <a:off x="3095" y="3163"/>
                              <a:ext cx="2" cy="1148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1148"/>
                                <a:gd name="T2" fmla="+- 0 4310 3163"/>
                                <a:gd name="T3" fmla="*/ 4310 h 1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">
                                  <a:moveTo>
                                    <a:pt x="0" y="0"/>
                                  </a:moveTo>
                                  <a:lnTo>
                                    <a:pt x="0" y="1147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40"/>
                        <wpg:cNvGrpSpPr>
                          <a:grpSpLocks/>
                        </wpg:cNvGrpSpPr>
                        <wpg:grpSpPr bwMode="auto">
                          <a:xfrm>
                            <a:off x="6800" y="3393"/>
                            <a:ext cx="2" cy="917"/>
                            <a:chOff x="6800" y="3393"/>
                            <a:chExt cx="2" cy="917"/>
                          </a:xfrm>
                        </wpg:grpSpPr>
                        <wps:wsp>
                          <wps:cNvPr id="131" name="Freeform 241"/>
                          <wps:cNvSpPr>
                            <a:spLocks/>
                          </wps:cNvSpPr>
                          <wps:spPr bwMode="auto">
                            <a:xfrm>
                              <a:off x="6800" y="3393"/>
                              <a:ext cx="2" cy="917"/>
                            </a:xfrm>
                            <a:custGeom>
                              <a:avLst/>
                              <a:gdLst>
                                <a:gd name="T0" fmla="+- 0 3393 3393"/>
                                <a:gd name="T1" fmla="*/ 3393 h 917"/>
                                <a:gd name="T2" fmla="+- 0 4310 3393"/>
                                <a:gd name="T3" fmla="*/ 4310 h 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7">
                                  <a:moveTo>
                                    <a:pt x="0" y="0"/>
                                  </a:move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noFill/>
                            <a:ln w="57671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38"/>
                        <wpg:cNvGrpSpPr>
                          <a:grpSpLocks/>
                        </wpg:cNvGrpSpPr>
                        <wpg:grpSpPr bwMode="auto">
                          <a:xfrm>
                            <a:off x="3530" y="3393"/>
                            <a:ext cx="2" cy="917"/>
                            <a:chOff x="3530" y="3393"/>
                            <a:chExt cx="2" cy="917"/>
                          </a:xfrm>
                        </wpg:grpSpPr>
                        <wps:wsp>
                          <wps:cNvPr id="133" name="Freeform 239"/>
                          <wps:cNvSpPr>
                            <a:spLocks/>
                          </wps:cNvSpPr>
                          <wps:spPr bwMode="auto">
                            <a:xfrm>
                              <a:off x="3530" y="3393"/>
                              <a:ext cx="2" cy="917"/>
                            </a:xfrm>
                            <a:custGeom>
                              <a:avLst/>
                              <a:gdLst>
                                <a:gd name="T0" fmla="+- 0 3393 3393"/>
                                <a:gd name="T1" fmla="*/ 3393 h 917"/>
                                <a:gd name="T2" fmla="+- 0 4310 3393"/>
                                <a:gd name="T3" fmla="*/ 4310 h 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7">
                                  <a:moveTo>
                                    <a:pt x="0" y="0"/>
                                  </a:move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36"/>
                        <wpg:cNvGrpSpPr>
                          <a:grpSpLocks/>
                        </wpg:cNvGrpSpPr>
                        <wpg:grpSpPr bwMode="auto">
                          <a:xfrm>
                            <a:off x="3313" y="3508"/>
                            <a:ext cx="2" cy="687"/>
                            <a:chOff x="3313" y="3508"/>
                            <a:chExt cx="2" cy="687"/>
                          </a:xfrm>
                        </wpg:grpSpPr>
                        <wps:wsp>
                          <wps:cNvPr id="135" name="Freeform 237"/>
                          <wps:cNvSpPr>
                            <a:spLocks/>
                          </wps:cNvSpPr>
                          <wps:spPr bwMode="auto">
                            <a:xfrm>
                              <a:off x="3313" y="3508"/>
                              <a:ext cx="2" cy="687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3508 h 687"/>
                                <a:gd name="T2" fmla="+- 0 4195 3508"/>
                                <a:gd name="T3" fmla="*/ 4195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7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34"/>
                        <wpg:cNvGrpSpPr>
                          <a:grpSpLocks/>
                        </wpg:cNvGrpSpPr>
                        <wpg:grpSpPr bwMode="auto">
                          <a:xfrm>
                            <a:off x="2659" y="3736"/>
                            <a:ext cx="2" cy="574"/>
                            <a:chOff x="2659" y="3736"/>
                            <a:chExt cx="2" cy="574"/>
                          </a:xfrm>
                        </wpg:grpSpPr>
                        <wps:wsp>
                          <wps:cNvPr id="137" name="Freeform 235"/>
                          <wps:cNvSpPr>
                            <a:spLocks/>
                          </wps:cNvSpPr>
                          <wps:spPr bwMode="auto">
                            <a:xfrm>
                              <a:off x="2659" y="3736"/>
                              <a:ext cx="2" cy="574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3736 h 574"/>
                                <a:gd name="T2" fmla="+- 0 4310 3736"/>
                                <a:gd name="T3" fmla="*/ 4310 h 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">
                                  <a:moveTo>
                                    <a:pt x="0" y="0"/>
                                  </a:moveTo>
                                  <a:lnTo>
                                    <a:pt x="0" y="574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32"/>
                        <wpg:cNvGrpSpPr>
                          <a:grpSpLocks/>
                        </wpg:cNvGrpSpPr>
                        <wpg:grpSpPr bwMode="auto">
                          <a:xfrm>
                            <a:off x="3749" y="3851"/>
                            <a:ext cx="2" cy="572"/>
                            <a:chOff x="3749" y="3851"/>
                            <a:chExt cx="2" cy="572"/>
                          </a:xfrm>
                        </wpg:grpSpPr>
                        <wps:wsp>
                          <wps:cNvPr id="139" name="Freeform 233"/>
                          <wps:cNvSpPr>
                            <a:spLocks/>
                          </wps:cNvSpPr>
                          <wps:spPr bwMode="auto">
                            <a:xfrm>
                              <a:off x="3749" y="3851"/>
                              <a:ext cx="2" cy="572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572"/>
                                <a:gd name="T2" fmla="+- 0 4423 3851"/>
                                <a:gd name="T3" fmla="*/ 4423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30"/>
                        <wpg:cNvGrpSpPr>
                          <a:grpSpLocks/>
                        </wpg:cNvGrpSpPr>
                        <wpg:grpSpPr bwMode="auto">
                          <a:xfrm>
                            <a:off x="9198" y="3964"/>
                            <a:ext cx="2" cy="917"/>
                            <a:chOff x="9198" y="3964"/>
                            <a:chExt cx="2" cy="917"/>
                          </a:xfrm>
                        </wpg:grpSpPr>
                        <wps:wsp>
                          <wps:cNvPr id="141" name="Freeform 231"/>
                          <wps:cNvSpPr>
                            <a:spLocks/>
                          </wps:cNvSpPr>
                          <wps:spPr bwMode="auto">
                            <a:xfrm>
                              <a:off x="9198" y="3964"/>
                              <a:ext cx="2" cy="917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917"/>
                                <a:gd name="T2" fmla="+- 0 4881 3964"/>
                                <a:gd name="T3" fmla="*/ 4881 h 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7">
                                  <a:moveTo>
                                    <a:pt x="0" y="0"/>
                                  </a:moveTo>
                                  <a:lnTo>
                                    <a:pt x="0" y="917"/>
                                  </a:lnTo>
                                </a:path>
                              </a:pathLst>
                            </a:custGeom>
                            <a:noFill/>
                            <a:ln w="57671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28"/>
                        <wpg:cNvGrpSpPr>
                          <a:grpSpLocks/>
                        </wpg:cNvGrpSpPr>
                        <wpg:grpSpPr bwMode="auto">
                          <a:xfrm>
                            <a:off x="8327" y="3964"/>
                            <a:ext cx="2" cy="804"/>
                            <a:chOff x="8327" y="3964"/>
                            <a:chExt cx="2" cy="804"/>
                          </a:xfrm>
                        </wpg:grpSpPr>
                        <wps:wsp>
                          <wps:cNvPr id="143" name="Freeform 229"/>
                          <wps:cNvSpPr>
                            <a:spLocks/>
                          </wps:cNvSpPr>
                          <wps:spPr bwMode="auto">
                            <a:xfrm>
                              <a:off x="8327" y="3964"/>
                              <a:ext cx="2" cy="804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804"/>
                                <a:gd name="T2" fmla="+- 0 4768 3964"/>
                                <a:gd name="T3" fmla="*/ 4768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57671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26"/>
                        <wpg:cNvGrpSpPr>
                          <a:grpSpLocks/>
                        </wpg:cNvGrpSpPr>
                        <wpg:grpSpPr bwMode="auto">
                          <a:xfrm>
                            <a:off x="6365" y="3964"/>
                            <a:ext cx="2" cy="689"/>
                            <a:chOff x="6365" y="3964"/>
                            <a:chExt cx="2" cy="689"/>
                          </a:xfrm>
                        </wpg:grpSpPr>
                        <wps:wsp>
                          <wps:cNvPr id="145" name="Freeform 227"/>
                          <wps:cNvSpPr>
                            <a:spLocks/>
                          </wps:cNvSpPr>
                          <wps:spPr bwMode="auto">
                            <a:xfrm>
                              <a:off x="6365" y="3964"/>
                              <a:ext cx="2" cy="689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3964 h 689"/>
                                <a:gd name="T2" fmla="+- 0 4653 3964"/>
                                <a:gd name="T3" fmla="*/ 465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24"/>
                        <wpg:cNvGrpSpPr>
                          <a:grpSpLocks/>
                        </wpg:cNvGrpSpPr>
                        <wpg:grpSpPr bwMode="auto">
                          <a:xfrm>
                            <a:off x="2441" y="4079"/>
                            <a:ext cx="2" cy="574"/>
                            <a:chOff x="2441" y="4079"/>
                            <a:chExt cx="2" cy="574"/>
                          </a:xfrm>
                        </wpg:grpSpPr>
                        <wps:wsp>
                          <wps:cNvPr id="147" name="Freeform 225"/>
                          <wps:cNvSpPr>
                            <a:spLocks/>
                          </wps:cNvSpPr>
                          <wps:spPr bwMode="auto">
                            <a:xfrm>
                              <a:off x="2441" y="4079"/>
                              <a:ext cx="2" cy="574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4079 h 574"/>
                                <a:gd name="T2" fmla="+- 0 4653 4079"/>
                                <a:gd name="T3" fmla="*/ 4653 h 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">
                                  <a:moveTo>
                                    <a:pt x="0" y="0"/>
                                  </a:moveTo>
                                  <a:lnTo>
                                    <a:pt x="0" y="574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22"/>
                        <wpg:cNvGrpSpPr>
                          <a:grpSpLocks/>
                        </wpg:cNvGrpSpPr>
                        <wpg:grpSpPr bwMode="auto">
                          <a:xfrm>
                            <a:off x="6146" y="4195"/>
                            <a:ext cx="2" cy="459"/>
                            <a:chOff x="6146" y="4195"/>
                            <a:chExt cx="2" cy="459"/>
                          </a:xfrm>
                        </wpg:grpSpPr>
                        <wps:wsp>
                          <wps:cNvPr id="149" name="Freeform 223"/>
                          <wps:cNvSpPr>
                            <a:spLocks/>
                          </wps:cNvSpPr>
                          <wps:spPr bwMode="auto">
                            <a:xfrm>
                              <a:off x="6146" y="4195"/>
                              <a:ext cx="2" cy="459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4195 h 459"/>
                                <a:gd name="T2" fmla="+- 0 4653 4195"/>
                                <a:gd name="T3" fmla="*/ 4653 h 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20"/>
                        <wpg:cNvGrpSpPr>
                          <a:grpSpLocks/>
                        </wpg:cNvGrpSpPr>
                        <wpg:grpSpPr bwMode="auto">
                          <a:xfrm>
                            <a:off x="7673" y="4310"/>
                            <a:ext cx="2" cy="572"/>
                            <a:chOff x="7673" y="4310"/>
                            <a:chExt cx="2" cy="572"/>
                          </a:xfrm>
                        </wpg:grpSpPr>
                        <wps:wsp>
                          <wps:cNvPr id="151" name="Freeform 221"/>
                          <wps:cNvSpPr>
                            <a:spLocks/>
                          </wps:cNvSpPr>
                          <wps:spPr bwMode="auto">
                            <a:xfrm>
                              <a:off x="7673" y="4310"/>
                              <a:ext cx="2" cy="57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4310 h 572"/>
                                <a:gd name="T2" fmla="+- 0 4881 4310"/>
                                <a:gd name="T3" fmla="*/ 4881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18"/>
                        <wpg:cNvGrpSpPr>
                          <a:grpSpLocks/>
                        </wpg:cNvGrpSpPr>
                        <wpg:grpSpPr bwMode="auto">
                          <a:xfrm>
                            <a:off x="9416" y="4423"/>
                            <a:ext cx="2" cy="459"/>
                            <a:chOff x="9416" y="4423"/>
                            <a:chExt cx="2" cy="459"/>
                          </a:xfrm>
                        </wpg:grpSpPr>
                        <wps:wsp>
                          <wps:cNvPr id="153" name="Freeform 219"/>
                          <wps:cNvSpPr>
                            <a:spLocks/>
                          </wps:cNvSpPr>
                          <wps:spPr bwMode="auto">
                            <a:xfrm>
                              <a:off x="9416" y="4423"/>
                              <a:ext cx="2" cy="459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4423 h 459"/>
                                <a:gd name="T2" fmla="+- 0 4881 4423"/>
                                <a:gd name="T3" fmla="*/ 4881 h 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16"/>
                        <wpg:cNvGrpSpPr>
                          <a:grpSpLocks/>
                        </wpg:cNvGrpSpPr>
                        <wpg:grpSpPr bwMode="auto">
                          <a:xfrm>
                            <a:off x="7454" y="4423"/>
                            <a:ext cx="2" cy="116"/>
                            <a:chOff x="7454" y="4423"/>
                            <a:chExt cx="2" cy="116"/>
                          </a:xfrm>
                        </wpg:grpSpPr>
                        <wps:wsp>
                          <wps:cNvPr id="155" name="Freeform 217"/>
                          <wps:cNvSpPr>
                            <a:spLocks/>
                          </wps:cNvSpPr>
                          <wps:spPr bwMode="auto">
                            <a:xfrm>
                              <a:off x="7454" y="4423"/>
                              <a:ext cx="2" cy="116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4423 h 116"/>
                                <a:gd name="T2" fmla="+- 0 4538 4423"/>
                                <a:gd name="T3" fmla="*/ 4538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14"/>
                        <wpg:cNvGrpSpPr>
                          <a:grpSpLocks/>
                        </wpg:cNvGrpSpPr>
                        <wpg:grpSpPr bwMode="auto">
                          <a:xfrm>
                            <a:off x="7019" y="4538"/>
                            <a:ext cx="2" cy="344"/>
                            <a:chOff x="7019" y="4538"/>
                            <a:chExt cx="2" cy="344"/>
                          </a:xfrm>
                        </wpg:grpSpPr>
                        <wps:wsp>
                          <wps:cNvPr id="157" name="Freeform 215"/>
                          <wps:cNvSpPr>
                            <a:spLocks/>
                          </wps:cNvSpPr>
                          <wps:spPr bwMode="auto">
                            <a:xfrm>
                              <a:off x="7019" y="4538"/>
                              <a:ext cx="2" cy="344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4538 h 344"/>
                                <a:gd name="T2" fmla="+- 0 4881 4538"/>
                                <a:gd name="T3" fmla="*/ 4881 h 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12"/>
                        <wpg:cNvGrpSpPr>
                          <a:grpSpLocks/>
                        </wpg:cNvGrpSpPr>
                        <wpg:grpSpPr bwMode="auto">
                          <a:xfrm>
                            <a:off x="6583" y="4538"/>
                            <a:ext cx="2" cy="344"/>
                            <a:chOff x="6583" y="4538"/>
                            <a:chExt cx="2" cy="344"/>
                          </a:xfrm>
                        </wpg:grpSpPr>
                        <wps:wsp>
                          <wps:cNvPr id="159" name="Freeform 213"/>
                          <wps:cNvSpPr>
                            <a:spLocks/>
                          </wps:cNvSpPr>
                          <wps:spPr bwMode="auto">
                            <a:xfrm>
                              <a:off x="6583" y="4538"/>
                              <a:ext cx="2" cy="344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4538 h 344"/>
                                <a:gd name="T2" fmla="+- 0 4881 4538"/>
                                <a:gd name="T3" fmla="*/ 4881 h 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10"/>
                        <wpg:cNvGrpSpPr>
                          <a:grpSpLocks/>
                        </wpg:cNvGrpSpPr>
                        <wpg:grpSpPr bwMode="auto">
                          <a:xfrm>
                            <a:off x="7891" y="4653"/>
                            <a:ext cx="2" cy="116"/>
                            <a:chOff x="7891" y="4653"/>
                            <a:chExt cx="2" cy="116"/>
                          </a:xfrm>
                        </wpg:grpSpPr>
                        <wps:wsp>
                          <wps:cNvPr id="161" name="Freeform 211"/>
                          <wps:cNvSpPr>
                            <a:spLocks/>
                          </wps:cNvSpPr>
                          <wps:spPr bwMode="auto">
                            <a:xfrm>
                              <a:off x="7891" y="4653"/>
                              <a:ext cx="2" cy="116"/>
                            </a:xfrm>
                            <a:custGeom>
                              <a:avLst/>
                              <a:gdLst>
                                <a:gd name="T0" fmla="+- 0 4653 4653"/>
                                <a:gd name="T1" fmla="*/ 4653 h 116"/>
                                <a:gd name="T2" fmla="+- 0 4768 4653"/>
                                <a:gd name="T3" fmla="*/ 4768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08"/>
                        <wpg:cNvGrpSpPr>
                          <a:grpSpLocks/>
                        </wpg:cNvGrpSpPr>
                        <wpg:grpSpPr bwMode="auto">
                          <a:xfrm>
                            <a:off x="2268" y="1675"/>
                            <a:ext cx="7258" cy="2"/>
                            <a:chOff x="2268" y="1675"/>
                            <a:chExt cx="7258" cy="2"/>
                          </a:xfrm>
                        </wpg:grpSpPr>
                        <wps:wsp>
                          <wps:cNvPr id="163" name="Freeform 209"/>
                          <wps:cNvSpPr>
                            <a:spLocks/>
                          </wps:cNvSpPr>
                          <wps:spPr bwMode="auto">
                            <a:xfrm>
                              <a:off x="2268" y="1675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06"/>
                        <wpg:cNvGrpSpPr>
                          <a:grpSpLocks/>
                        </wpg:cNvGrpSpPr>
                        <wpg:grpSpPr bwMode="auto">
                          <a:xfrm>
                            <a:off x="2268" y="1447"/>
                            <a:ext cx="7258" cy="2"/>
                            <a:chOff x="2268" y="1447"/>
                            <a:chExt cx="7258" cy="2"/>
                          </a:xfrm>
                        </wpg:grpSpPr>
                        <wps:wsp>
                          <wps:cNvPr id="165" name="Freeform 207"/>
                          <wps:cNvSpPr>
                            <a:spLocks/>
                          </wps:cNvSpPr>
                          <wps:spPr bwMode="auto">
                            <a:xfrm>
                              <a:off x="2268" y="1447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04"/>
                        <wpg:cNvGrpSpPr>
                          <a:grpSpLocks/>
                        </wpg:cNvGrpSpPr>
                        <wpg:grpSpPr bwMode="auto">
                          <a:xfrm>
                            <a:off x="2333" y="1447"/>
                            <a:ext cx="2" cy="3500"/>
                            <a:chOff x="2333" y="1447"/>
                            <a:chExt cx="2" cy="3500"/>
                          </a:xfrm>
                        </wpg:grpSpPr>
                        <wps:wsp>
                          <wps:cNvPr id="167" name="Freeform 205"/>
                          <wps:cNvSpPr>
                            <a:spLocks/>
                          </wps:cNvSpPr>
                          <wps:spPr bwMode="auto">
                            <a:xfrm>
                              <a:off x="2333" y="1447"/>
                              <a:ext cx="2" cy="3500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1447 h 3500"/>
                                <a:gd name="T2" fmla="+- 0 4946 1447"/>
                                <a:gd name="T3" fmla="*/ 4946 h 3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0">
                                  <a:moveTo>
                                    <a:pt x="0" y="0"/>
                                  </a:moveTo>
                                  <a:lnTo>
                                    <a:pt x="0" y="349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02"/>
                        <wpg:cNvGrpSpPr>
                          <a:grpSpLocks/>
                        </wpg:cNvGrpSpPr>
                        <wpg:grpSpPr bwMode="auto">
                          <a:xfrm>
                            <a:off x="2268" y="4881"/>
                            <a:ext cx="7258" cy="2"/>
                            <a:chOff x="2268" y="4881"/>
                            <a:chExt cx="7258" cy="2"/>
                          </a:xfrm>
                        </wpg:grpSpPr>
                        <wps:wsp>
                          <wps:cNvPr id="169" name="Freeform 203"/>
                          <wps:cNvSpPr>
                            <a:spLocks/>
                          </wps:cNvSpPr>
                          <wps:spPr bwMode="auto">
                            <a:xfrm>
                              <a:off x="2268" y="4881"/>
                              <a:ext cx="725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7258"/>
                                <a:gd name="T2" fmla="+- 0 9526 2268"/>
                                <a:gd name="T3" fmla="*/ T2 w 7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8">
                                  <a:moveTo>
                                    <a:pt x="0" y="0"/>
                                  </a:moveTo>
                                  <a:lnTo>
                                    <a:pt x="72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00"/>
                        <wpg:cNvGrpSpPr>
                          <a:grpSpLocks/>
                        </wpg:cNvGrpSpPr>
                        <wpg:grpSpPr bwMode="auto">
                          <a:xfrm>
                            <a:off x="2549" y="4881"/>
                            <a:ext cx="2" cy="65"/>
                            <a:chOff x="2549" y="4881"/>
                            <a:chExt cx="2" cy="65"/>
                          </a:xfrm>
                        </wpg:grpSpPr>
                        <wps:wsp>
                          <wps:cNvPr id="171" name="Freeform 201"/>
                          <wps:cNvSpPr>
                            <a:spLocks/>
                          </wps:cNvSpPr>
                          <wps:spPr bwMode="auto">
                            <a:xfrm>
                              <a:off x="2549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98"/>
                        <wpg:cNvGrpSpPr>
                          <a:grpSpLocks/>
                        </wpg:cNvGrpSpPr>
                        <wpg:grpSpPr bwMode="auto">
                          <a:xfrm>
                            <a:off x="2767" y="4881"/>
                            <a:ext cx="2" cy="65"/>
                            <a:chOff x="2767" y="4881"/>
                            <a:chExt cx="2" cy="65"/>
                          </a:xfrm>
                        </wpg:grpSpPr>
                        <wps:wsp>
                          <wps:cNvPr id="173" name="Freeform 199"/>
                          <wps:cNvSpPr>
                            <a:spLocks/>
                          </wps:cNvSpPr>
                          <wps:spPr bwMode="auto">
                            <a:xfrm>
                              <a:off x="2767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96"/>
                        <wpg:cNvGrpSpPr>
                          <a:grpSpLocks/>
                        </wpg:cNvGrpSpPr>
                        <wpg:grpSpPr bwMode="auto">
                          <a:xfrm>
                            <a:off x="2986" y="4881"/>
                            <a:ext cx="2" cy="65"/>
                            <a:chOff x="2986" y="4881"/>
                            <a:chExt cx="2" cy="65"/>
                          </a:xfrm>
                        </wpg:grpSpPr>
                        <wps:wsp>
                          <wps:cNvPr id="175" name="Freeform 197"/>
                          <wps:cNvSpPr>
                            <a:spLocks/>
                          </wps:cNvSpPr>
                          <wps:spPr bwMode="auto">
                            <a:xfrm>
                              <a:off x="2986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94"/>
                        <wpg:cNvGrpSpPr>
                          <a:grpSpLocks/>
                        </wpg:cNvGrpSpPr>
                        <wpg:grpSpPr bwMode="auto">
                          <a:xfrm>
                            <a:off x="3204" y="4881"/>
                            <a:ext cx="2" cy="65"/>
                            <a:chOff x="3204" y="4881"/>
                            <a:chExt cx="2" cy="65"/>
                          </a:xfrm>
                        </wpg:grpSpPr>
                        <wps:wsp>
                          <wps:cNvPr id="177" name="Freeform 195"/>
                          <wps:cNvSpPr>
                            <a:spLocks/>
                          </wps:cNvSpPr>
                          <wps:spPr bwMode="auto">
                            <a:xfrm>
                              <a:off x="3204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92"/>
                        <wpg:cNvGrpSpPr>
                          <a:grpSpLocks/>
                        </wpg:cNvGrpSpPr>
                        <wpg:grpSpPr bwMode="auto">
                          <a:xfrm>
                            <a:off x="3422" y="4881"/>
                            <a:ext cx="2" cy="65"/>
                            <a:chOff x="3422" y="4881"/>
                            <a:chExt cx="2" cy="65"/>
                          </a:xfrm>
                        </wpg:grpSpPr>
                        <wps:wsp>
                          <wps:cNvPr id="179" name="Freeform 193"/>
                          <wps:cNvSpPr>
                            <a:spLocks/>
                          </wps:cNvSpPr>
                          <wps:spPr bwMode="auto">
                            <a:xfrm>
                              <a:off x="3422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90"/>
                        <wpg:cNvGrpSpPr>
                          <a:grpSpLocks/>
                        </wpg:cNvGrpSpPr>
                        <wpg:grpSpPr bwMode="auto">
                          <a:xfrm>
                            <a:off x="3641" y="4881"/>
                            <a:ext cx="2" cy="65"/>
                            <a:chOff x="3641" y="4881"/>
                            <a:chExt cx="2" cy="65"/>
                          </a:xfrm>
                        </wpg:grpSpPr>
                        <wps:wsp>
                          <wps:cNvPr id="181" name="Freeform 191"/>
                          <wps:cNvSpPr>
                            <a:spLocks/>
                          </wps:cNvSpPr>
                          <wps:spPr bwMode="auto">
                            <a:xfrm>
                              <a:off x="3641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8"/>
                        <wpg:cNvGrpSpPr>
                          <a:grpSpLocks/>
                        </wpg:cNvGrpSpPr>
                        <wpg:grpSpPr bwMode="auto">
                          <a:xfrm>
                            <a:off x="3857" y="4881"/>
                            <a:ext cx="2" cy="65"/>
                            <a:chOff x="3857" y="4881"/>
                            <a:chExt cx="2" cy="65"/>
                          </a:xfrm>
                        </wpg:grpSpPr>
                        <wps:wsp>
                          <wps:cNvPr id="183" name="Freeform 189"/>
                          <wps:cNvSpPr>
                            <a:spLocks/>
                          </wps:cNvSpPr>
                          <wps:spPr bwMode="auto">
                            <a:xfrm>
                              <a:off x="3857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6"/>
                        <wpg:cNvGrpSpPr>
                          <a:grpSpLocks/>
                        </wpg:cNvGrpSpPr>
                        <wpg:grpSpPr bwMode="auto">
                          <a:xfrm>
                            <a:off x="4075" y="4881"/>
                            <a:ext cx="2" cy="65"/>
                            <a:chOff x="4075" y="4881"/>
                            <a:chExt cx="2" cy="65"/>
                          </a:xfrm>
                        </wpg:grpSpPr>
                        <wps:wsp>
                          <wps:cNvPr id="185" name="Freeform 187"/>
                          <wps:cNvSpPr>
                            <a:spLocks/>
                          </wps:cNvSpPr>
                          <wps:spPr bwMode="auto">
                            <a:xfrm>
                              <a:off x="4075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4"/>
                        <wpg:cNvGrpSpPr>
                          <a:grpSpLocks/>
                        </wpg:cNvGrpSpPr>
                        <wpg:grpSpPr bwMode="auto">
                          <a:xfrm>
                            <a:off x="4294" y="4881"/>
                            <a:ext cx="2" cy="65"/>
                            <a:chOff x="4294" y="4881"/>
                            <a:chExt cx="2" cy="65"/>
                          </a:xfrm>
                        </wpg:grpSpPr>
                        <wps:wsp>
                          <wps:cNvPr id="187" name="Freeform 185"/>
                          <wps:cNvSpPr>
                            <a:spLocks/>
                          </wps:cNvSpPr>
                          <wps:spPr bwMode="auto">
                            <a:xfrm>
                              <a:off x="4294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2"/>
                        <wpg:cNvGrpSpPr>
                          <a:grpSpLocks/>
                        </wpg:cNvGrpSpPr>
                        <wpg:grpSpPr bwMode="auto">
                          <a:xfrm>
                            <a:off x="4512" y="4881"/>
                            <a:ext cx="2" cy="65"/>
                            <a:chOff x="4512" y="4881"/>
                            <a:chExt cx="2" cy="65"/>
                          </a:xfrm>
                        </wpg:grpSpPr>
                        <wps:wsp>
                          <wps:cNvPr id="189" name="Freeform 183"/>
                          <wps:cNvSpPr>
                            <a:spLocks/>
                          </wps:cNvSpPr>
                          <wps:spPr bwMode="auto">
                            <a:xfrm>
                              <a:off x="4512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0"/>
                        <wpg:cNvGrpSpPr>
                          <a:grpSpLocks/>
                        </wpg:cNvGrpSpPr>
                        <wpg:grpSpPr bwMode="auto">
                          <a:xfrm>
                            <a:off x="4730" y="4881"/>
                            <a:ext cx="2" cy="65"/>
                            <a:chOff x="4730" y="4881"/>
                            <a:chExt cx="2" cy="65"/>
                          </a:xfrm>
                        </wpg:grpSpPr>
                        <wps:wsp>
                          <wps:cNvPr id="191" name="Freeform 181"/>
                          <wps:cNvSpPr>
                            <a:spLocks/>
                          </wps:cNvSpPr>
                          <wps:spPr bwMode="auto">
                            <a:xfrm>
                              <a:off x="4730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78"/>
                        <wpg:cNvGrpSpPr>
                          <a:grpSpLocks/>
                        </wpg:cNvGrpSpPr>
                        <wpg:grpSpPr bwMode="auto">
                          <a:xfrm>
                            <a:off x="4949" y="4881"/>
                            <a:ext cx="2" cy="65"/>
                            <a:chOff x="4949" y="4881"/>
                            <a:chExt cx="2" cy="65"/>
                          </a:xfrm>
                        </wpg:grpSpPr>
                        <wps:wsp>
                          <wps:cNvPr id="193" name="Freeform 179"/>
                          <wps:cNvSpPr>
                            <a:spLocks/>
                          </wps:cNvSpPr>
                          <wps:spPr bwMode="auto">
                            <a:xfrm>
                              <a:off x="4949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6"/>
                        <wpg:cNvGrpSpPr>
                          <a:grpSpLocks/>
                        </wpg:cNvGrpSpPr>
                        <wpg:grpSpPr bwMode="auto">
                          <a:xfrm>
                            <a:off x="5165" y="4881"/>
                            <a:ext cx="2" cy="65"/>
                            <a:chOff x="5165" y="4881"/>
                            <a:chExt cx="2" cy="65"/>
                          </a:xfrm>
                        </wpg:grpSpPr>
                        <wps:wsp>
                          <wps:cNvPr id="195" name="Freeform 177"/>
                          <wps:cNvSpPr>
                            <a:spLocks/>
                          </wps:cNvSpPr>
                          <wps:spPr bwMode="auto">
                            <a:xfrm>
                              <a:off x="5165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4"/>
                        <wpg:cNvGrpSpPr>
                          <a:grpSpLocks/>
                        </wpg:cNvGrpSpPr>
                        <wpg:grpSpPr bwMode="auto">
                          <a:xfrm>
                            <a:off x="5383" y="4881"/>
                            <a:ext cx="2" cy="65"/>
                            <a:chOff x="5383" y="4881"/>
                            <a:chExt cx="2" cy="65"/>
                          </a:xfrm>
                        </wpg:grpSpPr>
                        <wps:wsp>
                          <wps:cNvPr id="197" name="Freeform 175"/>
                          <wps:cNvSpPr>
                            <a:spLocks/>
                          </wps:cNvSpPr>
                          <wps:spPr bwMode="auto">
                            <a:xfrm>
                              <a:off x="5383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2"/>
                        <wpg:cNvGrpSpPr>
                          <a:grpSpLocks/>
                        </wpg:cNvGrpSpPr>
                        <wpg:grpSpPr bwMode="auto">
                          <a:xfrm>
                            <a:off x="5602" y="4881"/>
                            <a:ext cx="2" cy="65"/>
                            <a:chOff x="5602" y="4881"/>
                            <a:chExt cx="2" cy="65"/>
                          </a:xfrm>
                        </wpg:grpSpPr>
                        <wps:wsp>
                          <wps:cNvPr id="199" name="Freeform 173"/>
                          <wps:cNvSpPr>
                            <a:spLocks/>
                          </wps:cNvSpPr>
                          <wps:spPr bwMode="auto">
                            <a:xfrm>
                              <a:off x="5602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0"/>
                        <wpg:cNvGrpSpPr>
                          <a:grpSpLocks/>
                        </wpg:cNvGrpSpPr>
                        <wpg:grpSpPr bwMode="auto">
                          <a:xfrm>
                            <a:off x="5820" y="4881"/>
                            <a:ext cx="2" cy="65"/>
                            <a:chOff x="5820" y="4881"/>
                            <a:chExt cx="2" cy="65"/>
                          </a:xfrm>
                        </wpg:grpSpPr>
                        <wps:wsp>
                          <wps:cNvPr id="201" name="Freeform 171"/>
                          <wps:cNvSpPr>
                            <a:spLocks/>
                          </wps:cNvSpPr>
                          <wps:spPr bwMode="auto">
                            <a:xfrm>
                              <a:off x="5820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8"/>
                        <wpg:cNvGrpSpPr>
                          <a:grpSpLocks/>
                        </wpg:cNvGrpSpPr>
                        <wpg:grpSpPr bwMode="auto">
                          <a:xfrm>
                            <a:off x="6038" y="4881"/>
                            <a:ext cx="2" cy="65"/>
                            <a:chOff x="6038" y="4881"/>
                            <a:chExt cx="2" cy="65"/>
                          </a:xfrm>
                        </wpg:grpSpPr>
                        <wps:wsp>
                          <wps:cNvPr id="203" name="Freeform 169"/>
                          <wps:cNvSpPr>
                            <a:spLocks/>
                          </wps:cNvSpPr>
                          <wps:spPr bwMode="auto">
                            <a:xfrm>
                              <a:off x="6038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6"/>
                        <wpg:cNvGrpSpPr>
                          <a:grpSpLocks/>
                        </wpg:cNvGrpSpPr>
                        <wpg:grpSpPr bwMode="auto">
                          <a:xfrm>
                            <a:off x="6257" y="4881"/>
                            <a:ext cx="2" cy="65"/>
                            <a:chOff x="6257" y="4881"/>
                            <a:chExt cx="2" cy="65"/>
                          </a:xfrm>
                        </wpg:grpSpPr>
                        <wps:wsp>
                          <wps:cNvPr id="205" name="Freeform 167"/>
                          <wps:cNvSpPr>
                            <a:spLocks/>
                          </wps:cNvSpPr>
                          <wps:spPr bwMode="auto">
                            <a:xfrm>
                              <a:off x="6257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64"/>
                        <wpg:cNvGrpSpPr>
                          <a:grpSpLocks/>
                        </wpg:cNvGrpSpPr>
                        <wpg:grpSpPr bwMode="auto">
                          <a:xfrm>
                            <a:off x="6473" y="4881"/>
                            <a:ext cx="2" cy="65"/>
                            <a:chOff x="6473" y="4881"/>
                            <a:chExt cx="2" cy="65"/>
                          </a:xfrm>
                        </wpg:grpSpPr>
                        <wps:wsp>
                          <wps:cNvPr id="207" name="Freeform 165"/>
                          <wps:cNvSpPr>
                            <a:spLocks/>
                          </wps:cNvSpPr>
                          <wps:spPr bwMode="auto">
                            <a:xfrm>
                              <a:off x="6473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62"/>
                        <wpg:cNvGrpSpPr>
                          <a:grpSpLocks/>
                        </wpg:cNvGrpSpPr>
                        <wpg:grpSpPr bwMode="auto">
                          <a:xfrm>
                            <a:off x="6691" y="4881"/>
                            <a:ext cx="2" cy="65"/>
                            <a:chOff x="6691" y="4881"/>
                            <a:chExt cx="2" cy="65"/>
                          </a:xfrm>
                        </wpg:grpSpPr>
                        <wps:wsp>
                          <wps:cNvPr id="209" name="Freeform 163"/>
                          <wps:cNvSpPr>
                            <a:spLocks/>
                          </wps:cNvSpPr>
                          <wps:spPr bwMode="auto">
                            <a:xfrm>
                              <a:off x="6691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60"/>
                        <wpg:cNvGrpSpPr>
                          <a:grpSpLocks/>
                        </wpg:cNvGrpSpPr>
                        <wpg:grpSpPr bwMode="auto">
                          <a:xfrm>
                            <a:off x="6910" y="4881"/>
                            <a:ext cx="2" cy="65"/>
                            <a:chOff x="6910" y="4881"/>
                            <a:chExt cx="2" cy="65"/>
                          </a:xfrm>
                        </wpg:grpSpPr>
                        <wps:wsp>
                          <wps:cNvPr id="211" name="Freeform 161"/>
                          <wps:cNvSpPr>
                            <a:spLocks/>
                          </wps:cNvSpPr>
                          <wps:spPr bwMode="auto">
                            <a:xfrm>
                              <a:off x="6910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8"/>
                        <wpg:cNvGrpSpPr>
                          <a:grpSpLocks/>
                        </wpg:cNvGrpSpPr>
                        <wpg:grpSpPr bwMode="auto">
                          <a:xfrm>
                            <a:off x="7128" y="4881"/>
                            <a:ext cx="2" cy="65"/>
                            <a:chOff x="7128" y="4881"/>
                            <a:chExt cx="2" cy="65"/>
                          </a:xfrm>
                        </wpg:grpSpPr>
                        <wps:wsp>
                          <wps:cNvPr id="213" name="Freeform 159"/>
                          <wps:cNvSpPr>
                            <a:spLocks/>
                          </wps:cNvSpPr>
                          <wps:spPr bwMode="auto">
                            <a:xfrm>
                              <a:off x="7128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6"/>
                        <wpg:cNvGrpSpPr>
                          <a:grpSpLocks/>
                        </wpg:cNvGrpSpPr>
                        <wpg:grpSpPr bwMode="auto">
                          <a:xfrm>
                            <a:off x="7346" y="4881"/>
                            <a:ext cx="2" cy="65"/>
                            <a:chOff x="7346" y="4881"/>
                            <a:chExt cx="2" cy="65"/>
                          </a:xfrm>
                        </wpg:grpSpPr>
                        <wps:wsp>
                          <wps:cNvPr id="215" name="Freeform 157"/>
                          <wps:cNvSpPr>
                            <a:spLocks/>
                          </wps:cNvSpPr>
                          <wps:spPr bwMode="auto">
                            <a:xfrm>
                              <a:off x="7346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54"/>
                        <wpg:cNvGrpSpPr>
                          <a:grpSpLocks/>
                        </wpg:cNvGrpSpPr>
                        <wpg:grpSpPr bwMode="auto">
                          <a:xfrm>
                            <a:off x="7562" y="4881"/>
                            <a:ext cx="2" cy="65"/>
                            <a:chOff x="7562" y="4881"/>
                            <a:chExt cx="2" cy="65"/>
                          </a:xfrm>
                        </wpg:grpSpPr>
                        <wps:wsp>
                          <wps:cNvPr id="217" name="Freeform 155"/>
                          <wps:cNvSpPr>
                            <a:spLocks/>
                          </wps:cNvSpPr>
                          <wps:spPr bwMode="auto">
                            <a:xfrm>
                              <a:off x="7562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52"/>
                        <wpg:cNvGrpSpPr>
                          <a:grpSpLocks/>
                        </wpg:cNvGrpSpPr>
                        <wpg:grpSpPr bwMode="auto">
                          <a:xfrm>
                            <a:off x="7781" y="4881"/>
                            <a:ext cx="2" cy="65"/>
                            <a:chOff x="7781" y="4881"/>
                            <a:chExt cx="2" cy="65"/>
                          </a:xfrm>
                        </wpg:grpSpPr>
                        <wps:wsp>
                          <wps:cNvPr id="219" name="Freeform 153"/>
                          <wps:cNvSpPr>
                            <a:spLocks/>
                          </wps:cNvSpPr>
                          <wps:spPr bwMode="auto">
                            <a:xfrm>
                              <a:off x="7781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50"/>
                        <wpg:cNvGrpSpPr>
                          <a:grpSpLocks/>
                        </wpg:cNvGrpSpPr>
                        <wpg:grpSpPr bwMode="auto">
                          <a:xfrm>
                            <a:off x="7999" y="4881"/>
                            <a:ext cx="2" cy="65"/>
                            <a:chOff x="7999" y="4881"/>
                            <a:chExt cx="2" cy="65"/>
                          </a:xfrm>
                        </wpg:grpSpPr>
                        <wps:wsp>
                          <wps:cNvPr id="221" name="Freeform 151"/>
                          <wps:cNvSpPr>
                            <a:spLocks/>
                          </wps:cNvSpPr>
                          <wps:spPr bwMode="auto">
                            <a:xfrm>
                              <a:off x="7999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8"/>
                        <wpg:cNvGrpSpPr>
                          <a:grpSpLocks/>
                        </wpg:cNvGrpSpPr>
                        <wpg:grpSpPr bwMode="auto">
                          <a:xfrm>
                            <a:off x="8218" y="4881"/>
                            <a:ext cx="2" cy="65"/>
                            <a:chOff x="8218" y="4881"/>
                            <a:chExt cx="2" cy="65"/>
                          </a:xfrm>
                        </wpg:grpSpPr>
                        <wps:wsp>
                          <wps:cNvPr id="223" name="Freeform 149"/>
                          <wps:cNvSpPr>
                            <a:spLocks/>
                          </wps:cNvSpPr>
                          <wps:spPr bwMode="auto">
                            <a:xfrm>
                              <a:off x="8218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46"/>
                        <wpg:cNvGrpSpPr>
                          <a:grpSpLocks/>
                        </wpg:cNvGrpSpPr>
                        <wpg:grpSpPr bwMode="auto">
                          <a:xfrm>
                            <a:off x="8436" y="4881"/>
                            <a:ext cx="2" cy="65"/>
                            <a:chOff x="8436" y="4881"/>
                            <a:chExt cx="2" cy="65"/>
                          </a:xfrm>
                        </wpg:grpSpPr>
                        <wps:wsp>
                          <wps:cNvPr id="225" name="Freeform 147"/>
                          <wps:cNvSpPr>
                            <a:spLocks/>
                          </wps:cNvSpPr>
                          <wps:spPr bwMode="auto">
                            <a:xfrm>
                              <a:off x="8436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44"/>
                        <wpg:cNvGrpSpPr>
                          <a:grpSpLocks/>
                        </wpg:cNvGrpSpPr>
                        <wpg:grpSpPr bwMode="auto">
                          <a:xfrm>
                            <a:off x="8654" y="4881"/>
                            <a:ext cx="2" cy="65"/>
                            <a:chOff x="8654" y="4881"/>
                            <a:chExt cx="2" cy="65"/>
                          </a:xfrm>
                        </wpg:grpSpPr>
                        <wps:wsp>
                          <wps:cNvPr id="227" name="Freeform 145"/>
                          <wps:cNvSpPr>
                            <a:spLocks/>
                          </wps:cNvSpPr>
                          <wps:spPr bwMode="auto">
                            <a:xfrm>
                              <a:off x="8654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42"/>
                        <wpg:cNvGrpSpPr>
                          <a:grpSpLocks/>
                        </wpg:cNvGrpSpPr>
                        <wpg:grpSpPr bwMode="auto">
                          <a:xfrm>
                            <a:off x="8870" y="4881"/>
                            <a:ext cx="2" cy="65"/>
                            <a:chOff x="8870" y="4881"/>
                            <a:chExt cx="2" cy="65"/>
                          </a:xfrm>
                        </wpg:grpSpPr>
                        <wps:wsp>
                          <wps:cNvPr id="229" name="Freeform 143"/>
                          <wps:cNvSpPr>
                            <a:spLocks/>
                          </wps:cNvSpPr>
                          <wps:spPr bwMode="auto">
                            <a:xfrm>
                              <a:off x="8870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40"/>
                        <wpg:cNvGrpSpPr>
                          <a:grpSpLocks/>
                        </wpg:cNvGrpSpPr>
                        <wpg:grpSpPr bwMode="auto">
                          <a:xfrm>
                            <a:off x="9089" y="4881"/>
                            <a:ext cx="2" cy="65"/>
                            <a:chOff x="9089" y="4881"/>
                            <a:chExt cx="2" cy="65"/>
                          </a:xfrm>
                        </wpg:grpSpPr>
                        <wps:wsp>
                          <wps:cNvPr id="231" name="Freeform 141"/>
                          <wps:cNvSpPr>
                            <a:spLocks/>
                          </wps:cNvSpPr>
                          <wps:spPr bwMode="auto">
                            <a:xfrm>
                              <a:off x="9089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38"/>
                        <wpg:cNvGrpSpPr>
                          <a:grpSpLocks/>
                        </wpg:cNvGrpSpPr>
                        <wpg:grpSpPr bwMode="auto">
                          <a:xfrm>
                            <a:off x="9307" y="4881"/>
                            <a:ext cx="2" cy="65"/>
                            <a:chOff x="9307" y="4881"/>
                            <a:chExt cx="2" cy="65"/>
                          </a:xfrm>
                        </wpg:grpSpPr>
                        <wps:wsp>
                          <wps:cNvPr id="233" name="Freeform 139"/>
                          <wps:cNvSpPr>
                            <a:spLocks/>
                          </wps:cNvSpPr>
                          <wps:spPr bwMode="auto">
                            <a:xfrm>
                              <a:off x="9307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36"/>
                        <wpg:cNvGrpSpPr>
                          <a:grpSpLocks/>
                        </wpg:cNvGrpSpPr>
                        <wpg:grpSpPr bwMode="auto">
                          <a:xfrm>
                            <a:off x="9526" y="4881"/>
                            <a:ext cx="2" cy="65"/>
                            <a:chOff x="9526" y="4881"/>
                            <a:chExt cx="2" cy="65"/>
                          </a:xfrm>
                        </wpg:grpSpPr>
                        <wps:wsp>
                          <wps:cNvPr id="235" name="Freeform 137"/>
                          <wps:cNvSpPr>
                            <a:spLocks/>
                          </wps:cNvSpPr>
                          <wps:spPr bwMode="auto">
                            <a:xfrm>
                              <a:off x="9526" y="4881"/>
                              <a:ext cx="2" cy="65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4881 h 65"/>
                                <a:gd name="T2" fmla="+- 0 4946 4881"/>
                                <a:gd name="T3" fmla="*/ 494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32"/>
                        <wpg:cNvGrpSpPr>
                          <a:grpSpLocks/>
                        </wpg:cNvGrpSpPr>
                        <wpg:grpSpPr bwMode="auto">
                          <a:xfrm>
                            <a:off x="2345" y="5076"/>
                            <a:ext cx="134" cy="127"/>
                            <a:chOff x="2345" y="5076"/>
                            <a:chExt cx="134" cy="127"/>
                          </a:xfrm>
                        </wpg:grpSpPr>
                        <wps:wsp>
                          <wps:cNvPr id="237" name="Freeform 135"/>
                          <wps:cNvSpPr>
                            <a:spLocks/>
                          </wps:cNvSpPr>
                          <wps:spPr bwMode="auto">
                            <a:xfrm>
                              <a:off x="2345" y="5076"/>
                              <a:ext cx="134" cy="127"/>
                            </a:xfrm>
                            <a:custGeom>
                              <a:avLst/>
                              <a:gdLst>
                                <a:gd name="T0" fmla="+- 0 2415 2345"/>
                                <a:gd name="T1" fmla="*/ T0 w 134"/>
                                <a:gd name="T2" fmla="+- 0 5094 5076"/>
                                <a:gd name="T3" fmla="*/ 5094 h 127"/>
                                <a:gd name="T4" fmla="+- 0 2382 2345"/>
                                <a:gd name="T5" fmla="*/ T4 w 134"/>
                                <a:gd name="T6" fmla="+- 0 5094 5076"/>
                                <a:gd name="T7" fmla="*/ 5094 h 127"/>
                                <a:gd name="T8" fmla="+- 0 2387 2345"/>
                                <a:gd name="T9" fmla="*/ T8 w 134"/>
                                <a:gd name="T10" fmla="+- 0 5094 5076"/>
                                <a:gd name="T11" fmla="*/ 5094 h 127"/>
                                <a:gd name="T12" fmla="+- 0 2390 2345"/>
                                <a:gd name="T13" fmla="*/ T12 w 134"/>
                                <a:gd name="T14" fmla="+- 0 5095 5076"/>
                                <a:gd name="T15" fmla="*/ 5095 h 127"/>
                                <a:gd name="T16" fmla="+- 0 2414 2345"/>
                                <a:gd name="T17" fmla="*/ T16 w 134"/>
                                <a:gd name="T18" fmla="+- 0 5152 5076"/>
                                <a:gd name="T19" fmla="*/ 5152 h 127"/>
                                <a:gd name="T20" fmla="+- 0 2414 2345"/>
                                <a:gd name="T21" fmla="*/ T20 w 134"/>
                                <a:gd name="T22" fmla="+- 0 5190 5076"/>
                                <a:gd name="T23" fmla="*/ 5190 h 127"/>
                                <a:gd name="T24" fmla="+- 0 2415 2345"/>
                                <a:gd name="T25" fmla="*/ T24 w 134"/>
                                <a:gd name="T26" fmla="+- 0 5192 5076"/>
                                <a:gd name="T27" fmla="*/ 5192 h 127"/>
                                <a:gd name="T28" fmla="+- 0 2424 2345"/>
                                <a:gd name="T29" fmla="*/ T28 w 134"/>
                                <a:gd name="T30" fmla="+- 0 5203 5076"/>
                                <a:gd name="T31" fmla="*/ 5203 h 127"/>
                                <a:gd name="T32" fmla="+- 0 2426 2345"/>
                                <a:gd name="T33" fmla="*/ T32 w 134"/>
                                <a:gd name="T34" fmla="+- 0 5203 5076"/>
                                <a:gd name="T35" fmla="*/ 5203 h 127"/>
                                <a:gd name="T36" fmla="+- 0 2427 2345"/>
                                <a:gd name="T37" fmla="*/ T36 w 134"/>
                                <a:gd name="T38" fmla="+- 0 5202 5076"/>
                                <a:gd name="T39" fmla="*/ 5202 h 127"/>
                                <a:gd name="T40" fmla="+- 0 2428 2345"/>
                                <a:gd name="T41" fmla="*/ T40 w 134"/>
                                <a:gd name="T42" fmla="+- 0 5202 5076"/>
                                <a:gd name="T43" fmla="*/ 5202 h 127"/>
                                <a:gd name="T44" fmla="+- 0 2449 2345"/>
                                <a:gd name="T45" fmla="*/ T44 w 134"/>
                                <a:gd name="T46" fmla="+- 0 5181 5076"/>
                                <a:gd name="T47" fmla="*/ 5181 h 127"/>
                                <a:gd name="T48" fmla="+- 0 2429 2345"/>
                                <a:gd name="T49" fmla="*/ T48 w 134"/>
                                <a:gd name="T50" fmla="+- 0 5181 5076"/>
                                <a:gd name="T51" fmla="*/ 5181 h 127"/>
                                <a:gd name="T52" fmla="+- 0 2428 2345"/>
                                <a:gd name="T53" fmla="*/ T52 w 134"/>
                                <a:gd name="T54" fmla="+- 0 5152 5076"/>
                                <a:gd name="T55" fmla="*/ 5152 h 127"/>
                                <a:gd name="T56" fmla="+- 0 2419 2345"/>
                                <a:gd name="T57" fmla="*/ T56 w 134"/>
                                <a:gd name="T58" fmla="+- 0 5099 5076"/>
                                <a:gd name="T59" fmla="*/ 5099 h 127"/>
                                <a:gd name="T60" fmla="+- 0 2415 2345"/>
                                <a:gd name="T61" fmla="*/ T60 w 134"/>
                                <a:gd name="T62" fmla="+- 0 5094 5076"/>
                                <a:gd name="T63" fmla="*/ 509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4" h="127">
                                  <a:moveTo>
                                    <a:pt x="70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81" y="127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34"/>
                          <wps:cNvSpPr>
                            <a:spLocks/>
                          </wps:cNvSpPr>
                          <wps:spPr bwMode="auto">
                            <a:xfrm>
                              <a:off x="2345" y="5076"/>
                              <a:ext cx="134" cy="127"/>
                            </a:xfrm>
                            <a:custGeom>
                              <a:avLst/>
                              <a:gdLst>
                                <a:gd name="T0" fmla="+- 0 2469 2345"/>
                                <a:gd name="T1" fmla="*/ T0 w 134"/>
                                <a:gd name="T2" fmla="+- 0 5141 5076"/>
                                <a:gd name="T3" fmla="*/ 5141 h 127"/>
                                <a:gd name="T4" fmla="+- 0 2468 2345"/>
                                <a:gd name="T5" fmla="*/ T4 w 134"/>
                                <a:gd name="T6" fmla="+- 0 5141 5076"/>
                                <a:gd name="T7" fmla="*/ 5141 h 127"/>
                                <a:gd name="T8" fmla="+- 0 2468 2345"/>
                                <a:gd name="T9" fmla="*/ T8 w 134"/>
                                <a:gd name="T10" fmla="+- 0 5142 5076"/>
                                <a:gd name="T11" fmla="*/ 5142 h 127"/>
                                <a:gd name="T12" fmla="+- 0 2429 2345"/>
                                <a:gd name="T13" fmla="*/ T12 w 134"/>
                                <a:gd name="T14" fmla="+- 0 5181 5076"/>
                                <a:gd name="T15" fmla="*/ 5181 h 127"/>
                                <a:gd name="T16" fmla="+- 0 2449 2345"/>
                                <a:gd name="T17" fmla="*/ T16 w 134"/>
                                <a:gd name="T18" fmla="+- 0 5181 5076"/>
                                <a:gd name="T19" fmla="*/ 5181 h 127"/>
                                <a:gd name="T20" fmla="+- 0 2478 2345"/>
                                <a:gd name="T21" fmla="*/ T20 w 134"/>
                                <a:gd name="T22" fmla="+- 0 5152 5076"/>
                                <a:gd name="T23" fmla="*/ 5152 h 127"/>
                                <a:gd name="T24" fmla="+- 0 2478 2345"/>
                                <a:gd name="T25" fmla="*/ T24 w 134"/>
                                <a:gd name="T26" fmla="+- 0 5151 5076"/>
                                <a:gd name="T27" fmla="*/ 5151 h 127"/>
                                <a:gd name="T28" fmla="+- 0 2478 2345"/>
                                <a:gd name="T29" fmla="*/ T28 w 134"/>
                                <a:gd name="T30" fmla="+- 0 5149 5076"/>
                                <a:gd name="T31" fmla="*/ 5149 h 127"/>
                                <a:gd name="T32" fmla="+- 0 2478 2345"/>
                                <a:gd name="T33" fmla="*/ T32 w 134"/>
                                <a:gd name="T34" fmla="+- 0 5148 5076"/>
                                <a:gd name="T35" fmla="*/ 5148 h 127"/>
                                <a:gd name="T36" fmla="+- 0 2469 2345"/>
                                <a:gd name="T37" fmla="*/ T36 w 134"/>
                                <a:gd name="T38" fmla="+- 0 5141 5076"/>
                                <a:gd name="T39" fmla="*/ 514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4" h="127">
                                  <a:moveTo>
                                    <a:pt x="124" y="65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123" y="66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2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33"/>
                          <wps:cNvSpPr>
                            <a:spLocks/>
                          </wps:cNvSpPr>
                          <wps:spPr bwMode="auto">
                            <a:xfrm>
                              <a:off x="2345" y="5076"/>
                              <a:ext cx="134" cy="127"/>
                            </a:xfrm>
                            <a:custGeom>
                              <a:avLst/>
                              <a:gdLst>
                                <a:gd name="T0" fmla="+- 0 2390 2345"/>
                                <a:gd name="T1" fmla="*/ T0 w 134"/>
                                <a:gd name="T2" fmla="+- 0 5076 5076"/>
                                <a:gd name="T3" fmla="*/ 5076 h 127"/>
                                <a:gd name="T4" fmla="+- 0 2345 2345"/>
                                <a:gd name="T5" fmla="*/ T4 w 134"/>
                                <a:gd name="T6" fmla="+- 0 5116 5076"/>
                                <a:gd name="T7" fmla="*/ 5116 h 127"/>
                                <a:gd name="T8" fmla="+- 0 2345 2345"/>
                                <a:gd name="T9" fmla="*/ T8 w 134"/>
                                <a:gd name="T10" fmla="+- 0 5118 5076"/>
                                <a:gd name="T11" fmla="*/ 5118 h 127"/>
                                <a:gd name="T12" fmla="+- 0 2345 2345"/>
                                <a:gd name="T13" fmla="*/ T12 w 134"/>
                                <a:gd name="T14" fmla="+- 0 5121 5076"/>
                                <a:gd name="T15" fmla="*/ 5121 h 127"/>
                                <a:gd name="T16" fmla="+- 0 2353 2345"/>
                                <a:gd name="T17" fmla="*/ T16 w 134"/>
                                <a:gd name="T18" fmla="+- 0 5130 5076"/>
                                <a:gd name="T19" fmla="*/ 5130 h 127"/>
                                <a:gd name="T20" fmla="+- 0 2355 2345"/>
                                <a:gd name="T21" fmla="*/ T20 w 134"/>
                                <a:gd name="T22" fmla="+- 0 5130 5076"/>
                                <a:gd name="T23" fmla="*/ 5130 h 127"/>
                                <a:gd name="T24" fmla="+- 0 2355 2345"/>
                                <a:gd name="T25" fmla="*/ T24 w 134"/>
                                <a:gd name="T26" fmla="+- 0 5129 5076"/>
                                <a:gd name="T27" fmla="*/ 5129 h 127"/>
                                <a:gd name="T28" fmla="+- 0 2356 2345"/>
                                <a:gd name="T29" fmla="*/ T28 w 134"/>
                                <a:gd name="T30" fmla="+- 0 5128 5076"/>
                                <a:gd name="T31" fmla="*/ 5128 h 127"/>
                                <a:gd name="T32" fmla="+- 0 2357 2345"/>
                                <a:gd name="T33" fmla="*/ T32 w 134"/>
                                <a:gd name="T34" fmla="+- 0 5127 5076"/>
                                <a:gd name="T35" fmla="*/ 5127 h 127"/>
                                <a:gd name="T36" fmla="+- 0 2357 2345"/>
                                <a:gd name="T37" fmla="*/ T36 w 134"/>
                                <a:gd name="T38" fmla="+- 0 5123 5076"/>
                                <a:gd name="T39" fmla="*/ 5123 h 127"/>
                                <a:gd name="T40" fmla="+- 0 2358 2345"/>
                                <a:gd name="T41" fmla="*/ T40 w 134"/>
                                <a:gd name="T42" fmla="+- 0 5121 5076"/>
                                <a:gd name="T43" fmla="*/ 5121 h 127"/>
                                <a:gd name="T44" fmla="+- 0 2382 2345"/>
                                <a:gd name="T45" fmla="*/ T44 w 134"/>
                                <a:gd name="T46" fmla="+- 0 5094 5076"/>
                                <a:gd name="T47" fmla="*/ 5094 h 127"/>
                                <a:gd name="T48" fmla="+- 0 2415 2345"/>
                                <a:gd name="T49" fmla="*/ T48 w 134"/>
                                <a:gd name="T50" fmla="+- 0 5094 5076"/>
                                <a:gd name="T51" fmla="*/ 5094 h 127"/>
                                <a:gd name="T52" fmla="+- 0 2414 2345"/>
                                <a:gd name="T53" fmla="*/ T52 w 134"/>
                                <a:gd name="T54" fmla="+- 0 5092 5076"/>
                                <a:gd name="T55" fmla="*/ 5092 h 127"/>
                                <a:gd name="T56" fmla="+- 0 2412 2345"/>
                                <a:gd name="T57" fmla="*/ T56 w 134"/>
                                <a:gd name="T58" fmla="+- 0 5089 5076"/>
                                <a:gd name="T59" fmla="*/ 5089 h 127"/>
                                <a:gd name="T60" fmla="+- 0 2406 2345"/>
                                <a:gd name="T61" fmla="*/ T60 w 134"/>
                                <a:gd name="T62" fmla="+- 0 5083 5076"/>
                                <a:gd name="T63" fmla="*/ 5083 h 127"/>
                                <a:gd name="T64" fmla="+- 0 2402 2345"/>
                                <a:gd name="T65" fmla="*/ T64 w 134"/>
                                <a:gd name="T66" fmla="+- 0 5081 5076"/>
                                <a:gd name="T67" fmla="*/ 5081 h 127"/>
                                <a:gd name="T68" fmla="+- 0 2394 2345"/>
                                <a:gd name="T69" fmla="*/ T68 w 134"/>
                                <a:gd name="T70" fmla="+- 0 5077 5076"/>
                                <a:gd name="T71" fmla="*/ 5077 h 127"/>
                                <a:gd name="T72" fmla="+- 0 2390 2345"/>
                                <a:gd name="T73" fmla="*/ T72 w 134"/>
                                <a:gd name="T74" fmla="+- 0 5076 5076"/>
                                <a:gd name="T75" fmla="*/ 507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4" h="127">
                                  <a:moveTo>
                                    <a:pt x="45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27"/>
                        <wpg:cNvGrpSpPr>
                          <a:grpSpLocks/>
                        </wpg:cNvGrpSpPr>
                        <wpg:grpSpPr bwMode="auto">
                          <a:xfrm>
                            <a:off x="2802" y="5071"/>
                            <a:ext cx="105" cy="117"/>
                            <a:chOff x="2802" y="5071"/>
                            <a:chExt cx="105" cy="117"/>
                          </a:xfrm>
                        </wpg:grpSpPr>
                        <wps:wsp>
                          <wps:cNvPr id="241" name="Freeform 131"/>
                          <wps:cNvSpPr>
                            <a:spLocks/>
                          </wps:cNvSpPr>
                          <wps:spPr bwMode="auto">
                            <a:xfrm>
                              <a:off x="2802" y="5071"/>
                              <a:ext cx="105" cy="117"/>
                            </a:xfrm>
                            <a:custGeom>
                              <a:avLst/>
                              <a:gdLst>
                                <a:gd name="T0" fmla="+- 0 2820 2802"/>
                                <a:gd name="T1" fmla="*/ T0 w 105"/>
                                <a:gd name="T2" fmla="+- 0 5071 5071"/>
                                <a:gd name="T3" fmla="*/ 5071 h 117"/>
                                <a:gd name="T4" fmla="+- 0 2818 2802"/>
                                <a:gd name="T5" fmla="*/ T4 w 105"/>
                                <a:gd name="T6" fmla="+- 0 5071 5071"/>
                                <a:gd name="T7" fmla="*/ 5071 h 117"/>
                                <a:gd name="T8" fmla="+- 0 2817 2802"/>
                                <a:gd name="T9" fmla="*/ T8 w 105"/>
                                <a:gd name="T10" fmla="+- 0 5071 5071"/>
                                <a:gd name="T11" fmla="*/ 5071 h 117"/>
                                <a:gd name="T12" fmla="+- 0 2802 2802"/>
                                <a:gd name="T13" fmla="*/ T12 w 105"/>
                                <a:gd name="T14" fmla="+- 0 5089 5071"/>
                                <a:gd name="T15" fmla="*/ 5089 h 117"/>
                                <a:gd name="T16" fmla="+- 0 2824 2802"/>
                                <a:gd name="T17" fmla="*/ T16 w 105"/>
                                <a:gd name="T18" fmla="+- 0 5175 5071"/>
                                <a:gd name="T19" fmla="*/ 5175 h 117"/>
                                <a:gd name="T20" fmla="+- 0 2836 2802"/>
                                <a:gd name="T21" fmla="*/ T20 w 105"/>
                                <a:gd name="T22" fmla="+- 0 5187 5071"/>
                                <a:gd name="T23" fmla="*/ 5187 h 117"/>
                                <a:gd name="T24" fmla="+- 0 2837 2802"/>
                                <a:gd name="T25" fmla="*/ T24 w 105"/>
                                <a:gd name="T26" fmla="+- 0 5187 5071"/>
                                <a:gd name="T27" fmla="*/ 5187 h 117"/>
                                <a:gd name="T28" fmla="+- 0 2838 2802"/>
                                <a:gd name="T29" fmla="*/ T28 w 105"/>
                                <a:gd name="T30" fmla="+- 0 5187 5071"/>
                                <a:gd name="T31" fmla="*/ 5187 h 117"/>
                                <a:gd name="T32" fmla="+- 0 2856 2802"/>
                                <a:gd name="T33" fmla="*/ T32 w 105"/>
                                <a:gd name="T34" fmla="+- 0 5169 5071"/>
                                <a:gd name="T35" fmla="*/ 5169 h 117"/>
                                <a:gd name="T36" fmla="+- 0 2836 2802"/>
                                <a:gd name="T37" fmla="*/ T36 w 105"/>
                                <a:gd name="T38" fmla="+- 0 5169 5071"/>
                                <a:gd name="T39" fmla="*/ 5169 h 117"/>
                                <a:gd name="T40" fmla="+- 0 2816 2802"/>
                                <a:gd name="T41" fmla="*/ T40 w 105"/>
                                <a:gd name="T42" fmla="+- 0 5091 5071"/>
                                <a:gd name="T43" fmla="*/ 5091 h 117"/>
                                <a:gd name="T44" fmla="+- 0 2840 2802"/>
                                <a:gd name="T45" fmla="*/ T44 w 105"/>
                                <a:gd name="T46" fmla="+- 0 5091 5071"/>
                                <a:gd name="T47" fmla="*/ 5091 h 117"/>
                                <a:gd name="T48" fmla="+- 0 2820 2802"/>
                                <a:gd name="T49" fmla="*/ T48 w 105"/>
                                <a:gd name="T50" fmla="+- 0 5071 5071"/>
                                <a:gd name="T51" fmla="*/ 507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" h="117">
                                  <a:moveTo>
                                    <a:pt x="1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30"/>
                          <wps:cNvSpPr>
                            <a:spLocks/>
                          </wps:cNvSpPr>
                          <wps:spPr bwMode="auto">
                            <a:xfrm>
                              <a:off x="2802" y="5071"/>
                              <a:ext cx="105" cy="117"/>
                            </a:xfrm>
                            <a:custGeom>
                              <a:avLst/>
                              <a:gdLst>
                                <a:gd name="T0" fmla="+- 0 2898 2802"/>
                                <a:gd name="T1" fmla="*/ T0 w 105"/>
                                <a:gd name="T2" fmla="+- 0 5150 5071"/>
                                <a:gd name="T3" fmla="*/ 5150 h 117"/>
                                <a:gd name="T4" fmla="+- 0 2875 2802"/>
                                <a:gd name="T5" fmla="*/ T4 w 105"/>
                                <a:gd name="T6" fmla="+- 0 5150 5071"/>
                                <a:gd name="T7" fmla="*/ 5150 h 117"/>
                                <a:gd name="T8" fmla="+- 0 2894 2802"/>
                                <a:gd name="T9" fmla="*/ T8 w 105"/>
                                <a:gd name="T10" fmla="+- 0 5169 5071"/>
                                <a:gd name="T11" fmla="*/ 5169 h 117"/>
                                <a:gd name="T12" fmla="+- 0 2894 2802"/>
                                <a:gd name="T13" fmla="*/ T12 w 105"/>
                                <a:gd name="T14" fmla="+- 0 5169 5071"/>
                                <a:gd name="T15" fmla="*/ 5169 h 117"/>
                                <a:gd name="T16" fmla="+- 0 2896 2802"/>
                                <a:gd name="T17" fmla="*/ T16 w 105"/>
                                <a:gd name="T18" fmla="+- 0 5169 5071"/>
                                <a:gd name="T19" fmla="*/ 5169 h 117"/>
                                <a:gd name="T20" fmla="+- 0 2897 2802"/>
                                <a:gd name="T21" fmla="*/ T20 w 105"/>
                                <a:gd name="T22" fmla="+- 0 5169 5071"/>
                                <a:gd name="T23" fmla="*/ 5169 h 117"/>
                                <a:gd name="T24" fmla="+- 0 2906 2802"/>
                                <a:gd name="T25" fmla="*/ T24 w 105"/>
                                <a:gd name="T26" fmla="+- 0 5159 5071"/>
                                <a:gd name="T27" fmla="*/ 5159 h 117"/>
                                <a:gd name="T28" fmla="+- 0 2906 2802"/>
                                <a:gd name="T29" fmla="*/ T28 w 105"/>
                                <a:gd name="T30" fmla="+- 0 5157 5071"/>
                                <a:gd name="T31" fmla="*/ 5157 h 117"/>
                                <a:gd name="T32" fmla="+- 0 2906 2802"/>
                                <a:gd name="T33" fmla="*/ T32 w 105"/>
                                <a:gd name="T34" fmla="+- 0 5157 5071"/>
                                <a:gd name="T35" fmla="*/ 5157 h 117"/>
                                <a:gd name="T36" fmla="+- 0 2898 2802"/>
                                <a:gd name="T37" fmla="*/ T36 w 105"/>
                                <a:gd name="T38" fmla="+- 0 5150 5071"/>
                                <a:gd name="T39" fmla="*/ 515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5" h="117">
                                  <a:moveTo>
                                    <a:pt x="96" y="79"/>
                                  </a:moveTo>
                                  <a:lnTo>
                                    <a:pt x="73" y="79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9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29"/>
                          <wps:cNvSpPr>
                            <a:spLocks/>
                          </wps:cNvSpPr>
                          <wps:spPr bwMode="auto">
                            <a:xfrm>
                              <a:off x="2802" y="5071"/>
                              <a:ext cx="105" cy="117"/>
                            </a:xfrm>
                            <a:custGeom>
                              <a:avLst/>
                              <a:gdLst>
                                <a:gd name="T0" fmla="+- 0 2840 2802"/>
                                <a:gd name="T1" fmla="*/ T0 w 105"/>
                                <a:gd name="T2" fmla="+- 0 5091 5071"/>
                                <a:gd name="T3" fmla="*/ 5091 h 117"/>
                                <a:gd name="T4" fmla="+- 0 2816 2802"/>
                                <a:gd name="T5" fmla="*/ T4 w 105"/>
                                <a:gd name="T6" fmla="+- 0 5091 5071"/>
                                <a:gd name="T7" fmla="*/ 5091 h 117"/>
                                <a:gd name="T8" fmla="+- 0 2865 2802"/>
                                <a:gd name="T9" fmla="*/ T8 w 105"/>
                                <a:gd name="T10" fmla="+- 0 5140 5071"/>
                                <a:gd name="T11" fmla="*/ 5140 h 117"/>
                                <a:gd name="T12" fmla="+- 0 2836 2802"/>
                                <a:gd name="T13" fmla="*/ T12 w 105"/>
                                <a:gd name="T14" fmla="+- 0 5169 5071"/>
                                <a:gd name="T15" fmla="*/ 5169 h 117"/>
                                <a:gd name="T16" fmla="+- 0 2856 2802"/>
                                <a:gd name="T17" fmla="*/ T16 w 105"/>
                                <a:gd name="T18" fmla="+- 0 5169 5071"/>
                                <a:gd name="T19" fmla="*/ 5169 h 117"/>
                                <a:gd name="T20" fmla="+- 0 2875 2802"/>
                                <a:gd name="T21" fmla="*/ T20 w 105"/>
                                <a:gd name="T22" fmla="+- 0 5150 5071"/>
                                <a:gd name="T23" fmla="*/ 5150 h 117"/>
                                <a:gd name="T24" fmla="+- 0 2898 2802"/>
                                <a:gd name="T25" fmla="*/ T24 w 105"/>
                                <a:gd name="T26" fmla="+- 0 5150 5071"/>
                                <a:gd name="T27" fmla="*/ 5150 h 117"/>
                                <a:gd name="T28" fmla="+- 0 2887 2802"/>
                                <a:gd name="T29" fmla="*/ T28 w 105"/>
                                <a:gd name="T30" fmla="+- 0 5138 5071"/>
                                <a:gd name="T31" fmla="*/ 5138 h 117"/>
                                <a:gd name="T32" fmla="+- 0 2896 2802"/>
                                <a:gd name="T33" fmla="*/ T32 w 105"/>
                                <a:gd name="T34" fmla="+- 0 5128 5071"/>
                                <a:gd name="T35" fmla="*/ 5128 h 117"/>
                                <a:gd name="T36" fmla="+- 0 2877 2802"/>
                                <a:gd name="T37" fmla="*/ T36 w 105"/>
                                <a:gd name="T38" fmla="+- 0 5128 5071"/>
                                <a:gd name="T39" fmla="*/ 5128 h 117"/>
                                <a:gd name="T40" fmla="+- 0 2840 2802"/>
                                <a:gd name="T41" fmla="*/ T40 w 105"/>
                                <a:gd name="T42" fmla="+- 0 5091 5071"/>
                                <a:gd name="T43" fmla="*/ 509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17">
                                  <a:moveTo>
                                    <a:pt x="38" y="2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28"/>
                          <wps:cNvSpPr>
                            <a:spLocks/>
                          </wps:cNvSpPr>
                          <wps:spPr bwMode="auto">
                            <a:xfrm>
                              <a:off x="2802" y="5071"/>
                              <a:ext cx="105" cy="117"/>
                            </a:xfrm>
                            <a:custGeom>
                              <a:avLst/>
                              <a:gdLst>
                                <a:gd name="T0" fmla="+- 0 2889 2802"/>
                                <a:gd name="T1" fmla="*/ T0 w 105"/>
                                <a:gd name="T2" fmla="+- 0 5117 5071"/>
                                <a:gd name="T3" fmla="*/ 5117 h 117"/>
                                <a:gd name="T4" fmla="+- 0 2888 2802"/>
                                <a:gd name="T5" fmla="*/ T4 w 105"/>
                                <a:gd name="T6" fmla="+- 0 5117 5071"/>
                                <a:gd name="T7" fmla="*/ 5117 h 117"/>
                                <a:gd name="T8" fmla="+- 0 2877 2802"/>
                                <a:gd name="T9" fmla="*/ T8 w 105"/>
                                <a:gd name="T10" fmla="+- 0 5128 5071"/>
                                <a:gd name="T11" fmla="*/ 5128 h 117"/>
                                <a:gd name="T12" fmla="+- 0 2896 2802"/>
                                <a:gd name="T13" fmla="*/ T12 w 105"/>
                                <a:gd name="T14" fmla="+- 0 5128 5071"/>
                                <a:gd name="T15" fmla="*/ 5128 h 117"/>
                                <a:gd name="T16" fmla="+- 0 2898 2802"/>
                                <a:gd name="T17" fmla="*/ T16 w 105"/>
                                <a:gd name="T18" fmla="+- 0 5127 5071"/>
                                <a:gd name="T19" fmla="*/ 5127 h 117"/>
                                <a:gd name="T20" fmla="+- 0 2898 2802"/>
                                <a:gd name="T21" fmla="*/ T20 w 105"/>
                                <a:gd name="T22" fmla="+- 0 5126 5071"/>
                                <a:gd name="T23" fmla="*/ 5126 h 117"/>
                                <a:gd name="T24" fmla="+- 0 2897 2802"/>
                                <a:gd name="T25" fmla="*/ T24 w 105"/>
                                <a:gd name="T26" fmla="+- 0 5123 5071"/>
                                <a:gd name="T27" fmla="*/ 5123 h 117"/>
                                <a:gd name="T28" fmla="+- 0 2896 2802"/>
                                <a:gd name="T29" fmla="*/ T28 w 105"/>
                                <a:gd name="T30" fmla="+- 0 5122 5071"/>
                                <a:gd name="T31" fmla="*/ 5122 h 117"/>
                                <a:gd name="T32" fmla="+- 0 2893 2802"/>
                                <a:gd name="T33" fmla="*/ T32 w 105"/>
                                <a:gd name="T34" fmla="+- 0 5119 5071"/>
                                <a:gd name="T35" fmla="*/ 5119 h 117"/>
                                <a:gd name="T36" fmla="+- 0 2891 2802"/>
                                <a:gd name="T37" fmla="*/ T36 w 105"/>
                                <a:gd name="T38" fmla="+- 0 5118 5071"/>
                                <a:gd name="T39" fmla="*/ 5118 h 117"/>
                                <a:gd name="T40" fmla="+- 0 2889 2802"/>
                                <a:gd name="T41" fmla="*/ T40 w 105"/>
                                <a:gd name="T42" fmla="+- 0 5117 5071"/>
                                <a:gd name="T43" fmla="*/ 511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17">
                                  <a:moveTo>
                                    <a:pt x="87" y="46"/>
                                  </a:moveTo>
                                  <a:lnTo>
                                    <a:pt x="86" y="46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23"/>
                        <wpg:cNvGrpSpPr>
                          <a:grpSpLocks/>
                        </wpg:cNvGrpSpPr>
                        <wpg:grpSpPr bwMode="auto">
                          <a:xfrm>
                            <a:off x="3227" y="5066"/>
                            <a:ext cx="113" cy="125"/>
                            <a:chOff x="3227" y="5066"/>
                            <a:chExt cx="113" cy="125"/>
                          </a:xfrm>
                        </wpg:grpSpPr>
                        <wps:wsp>
                          <wps:cNvPr id="246" name="Freeform 126"/>
                          <wps:cNvSpPr>
                            <a:spLocks/>
                          </wps:cNvSpPr>
                          <wps:spPr bwMode="auto">
                            <a:xfrm>
                              <a:off x="3227" y="5066"/>
                              <a:ext cx="113" cy="125"/>
                            </a:xfrm>
                            <a:custGeom>
                              <a:avLst/>
                              <a:gdLst>
                                <a:gd name="T0" fmla="+- 0 3261 3227"/>
                                <a:gd name="T1" fmla="*/ T0 w 113"/>
                                <a:gd name="T2" fmla="+- 0 5066 5066"/>
                                <a:gd name="T3" fmla="*/ 5066 h 125"/>
                                <a:gd name="T4" fmla="+- 0 3227 3227"/>
                                <a:gd name="T5" fmla="*/ T4 w 113"/>
                                <a:gd name="T6" fmla="+- 0 5115 5066"/>
                                <a:gd name="T7" fmla="*/ 5115 h 125"/>
                                <a:gd name="T8" fmla="+- 0 3227 3227"/>
                                <a:gd name="T9" fmla="*/ T8 w 113"/>
                                <a:gd name="T10" fmla="+- 0 5119 5066"/>
                                <a:gd name="T11" fmla="*/ 5119 h 125"/>
                                <a:gd name="T12" fmla="+- 0 3263 3227"/>
                                <a:gd name="T13" fmla="*/ T12 w 113"/>
                                <a:gd name="T14" fmla="+- 0 5173 5066"/>
                                <a:gd name="T15" fmla="*/ 5173 h 125"/>
                                <a:gd name="T16" fmla="+- 0 3299 3227"/>
                                <a:gd name="T17" fmla="*/ T16 w 113"/>
                                <a:gd name="T18" fmla="+- 0 5191 5066"/>
                                <a:gd name="T19" fmla="*/ 5191 h 125"/>
                                <a:gd name="T20" fmla="+- 0 3307 3227"/>
                                <a:gd name="T21" fmla="*/ T20 w 113"/>
                                <a:gd name="T22" fmla="+- 0 5190 5066"/>
                                <a:gd name="T23" fmla="*/ 5190 h 125"/>
                                <a:gd name="T24" fmla="+- 0 3310 3227"/>
                                <a:gd name="T25" fmla="*/ T24 w 113"/>
                                <a:gd name="T26" fmla="+- 0 5189 5066"/>
                                <a:gd name="T27" fmla="*/ 5189 h 125"/>
                                <a:gd name="T28" fmla="+- 0 3318 3227"/>
                                <a:gd name="T29" fmla="*/ T28 w 113"/>
                                <a:gd name="T30" fmla="+- 0 5185 5066"/>
                                <a:gd name="T31" fmla="*/ 5185 h 125"/>
                                <a:gd name="T32" fmla="+- 0 3322 3227"/>
                                <a:gd name="T33" fmla="*/ T32 w 113"/>
                                <a:gd name="T34" fmla="+- 0 5182 5066"/>
                                <a:gd name="T35" fmla="*/ 5182 h 125"/>
                                <a:gd name="T36" fmla="+- 0 3329 3227"/>
                                <a:gd name="T37" fmla="*/ T36 w 113"/>
                                <a:gd name="T38" fmla="+- 0 5175 5066"/>
                                <a:gd name="T39" fmla="*/ 5175 h 125"/>
                                <a:gd name="T40" fmla="+- 0 3301 3227"/>
                                <a:gd name="T41" fmla="*/ T40 w 113"/>
                                <a:gd name="T42" fmla="+- 0 5175 5066"/>
                                <a:gd name="T43" fmla="*/ 5175 h 125"/>
                                <a:gd name="T44" fmla="+- 0 3293 3227"/>
                                <a:gd name="T45" fmla="*/ T44 w 113"/>
                                <a:gd name="T46" fmla="+- 0 5173 5066"/>
                                <a:gd name="T47" fmla="*/ 5173 h 125"/>
                                <a:gd name="T48" fmla="+- 0 3289 3227"/>
                                <a:gd name="T49" fmla="*/ T48 w 113"/>
                                <a:gd name="T50" fmla="+- 0 5171 5066"/>
                                <a:gd name="T51" fmla="*/ 5171 h 125"/>
                                <a:gd name="T52" fmla="+- 0 3280 3227"/>
                                <a:gd name="T53" fmla="*/ T52 w 113"/>
                                <a:gd name="T54" fmla="+- 0 5165 5066"/>
                                <a:gd name="T55" fmla="*/ 5165 h 125"/>
                                <a:gd name="T56" fmla="+- 0 3274 3227"/>
                                <a:gd name="T57" fmla="*/ T56 w 113"/>
                                <a:gd name="T58" fmla="+- 0 5160 5066"/>
                                <a:gd name="T59" fmla="*/ 5160 h 125"/>
                                <a:gd name="T60" fmla="+- 0 3268 3227"/>
                                <a:gd name="T61" fmla="*/ T60 w 113"/>
                                <a:gd name="T62" fmla="+- 0 5154 5066"/>
                                <a:gd name="T63" fmla="*/ 5154 h 125"/>
                                <a:gd name="T64" fmla="+- 0 3269 3227"/>
                                <a:gd name="T65" fmla="*/ T64 w 113"/>
                                <a:gd name="T66" fmla="+- 0 5152 5066"/>
                                <a:gd name="T67" fmla="*/ 5152 h 125"/>
                                <a:gd name="T68" fmla="+- 0 3269 3227"/>
                                <a:gd name="T69" fmla="*/ T68 w 113"/>
                                <a:gd name="T70" fmla="+- 0 5150 5066"/>
                                <a:gd name="T71" fmla="*/ 5150 h 125"/>
                                <a:gd name="T72" fmla="+- 0 3271 3227"/>
                                <a:gd name="T73" fmla="*/ T72 w 113"/>
                                <a:gd name="T74" fmla="+- 0 5146 5066"/>
                                <a:gd name="T75" fmla="*/ 5146 h 125"/>
                                <a:gd name="T76" fmla="+- 0 3271 3227"/>
                                <a:gd name="T77" fmla="*/ T76 w 113"/>
                                <a:gd name="T78" fmla="+- 0 5145 5066"/>
                                <a:gd name="T79" fmla="*/ 5145 h 125"/>
                                <a:gd name="T80" fmla="+- 0 3259 3227"/>
                                <a:gd name="T81" fmla="*/ T80 w 113"/>
                                <a:gd name="T82" fmla="+- 0 5145 5066"/>
                                <a:gd name="T83" fmla="*/ 5145 h 125"/>
                                <a:gd name="T84" fmla="+- 0 3241 3227"/>
                                <a:gd name="T85" fmla="*/ T84 w 113"/>
                                <a:gd name="T86" fmla="+- 0 5112 5066"/>
                                <a:gd name="T87" fmla="*/ 5112 h 125"/>
                                <a:gd name="T88" fmla="+- 0 3241 3227"/>
                                <a:gd name="T89" fmla="*/ T88 w 113"/>
                                <a:gd name="T90" fmla="+- 0 5107 5066"/>
                                <a:gd name="T91" fmla="*/ 5107 h 125"/>
                                <a:gd name="T92" fmla="+- 0 3269 3227"/>
                                <a:gd name="T93" fmla="*/ T92 w 113"/>
                                <a:gd name="T94" fmla="+- 0 5077 5066"/>
                                <a:gd name="T95" fmla="*/ 5077 h 125"/>
                                <a:gd name="T96" fmla="+- 0 3270 3227"/>
                                <a:gd name="T97" fmla="*/ T96 w 113"/>
                                <a:gd name="T98" fmla="+- 0 5076 5066"/>
                                <a:gd name="T99" fmla="*/ 5076 h 125"/>
                                <a:gd name="T100" fmla="+- 0 3271 3227"/>
                                <a:gd name="T101" fmla="*/ T100 w 113"/>
                                <a:gd name="T102" fmla="+- 0 5075 5066"/>
                                <a:gd name="T103" fmla="*/ 5075 h 125"/>
                                <a:gd name="T104" fmla="+- 0 3271 3227"/>
                                <a:gd name="T105" fmla="*/ T104 w 113"/>
                                <a:gd name="T106" fmla="+- 0 5075 5066"/>
                                <a:gd name="T107" fmla="*/ 5075 h 125"/>
                                <a:gd name="T108" fmla="+- 0 3271 3227"/>
                                <a:gd name="T109" fmla="*/ T108 w 113"/>
                                <a:gd name="T110" fmla="+- 0 5074 5066"/>
                                <a:gd name="T111" fmla="*/ 5074 h 125"/>
                                <a:gd name="T112" fmla="+- 0 3270 3227"/>
                                <a:gd name="T113" fmla="*/ T112 w 113"/>
                                <a:gd name="T114" fmla="+- 0 5072 5066"/>
                                <a:gd name="T115" fmla="*/ 5072 h 125"/>
                                <a:gd name="T116" fmla="+- 0 3263 3227"/>
                                <a:gd name="T117" fmla="*/ T116 w 113"/>
                                <a:gd name="T118" fmla="+- 0 5066 5066"/>
                                <a:gd name="T119" fmla="*/ 5066 h 125"/>
                                <a:gd name="T120" fmla="+- 0 3261 3227"/>
                                <a:gd name="T121" fmla="*/ T120 w 113"/>
                                <a:gd name="T122" fmla="+- 0 5066 5066"/>
                                <a:gd name="T123" fmla="*/ 506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3" h="125">
                                  <a:moveTo>
                                    <a:pt x="34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95" y="116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25"/>
                          <wps:cNvSpPr>
                            <a:spLocks/>
                          </wps:cNvSpPr>
                          <wps:spPr bwMode="auto">
                            <a:xfrm>
                              <a:off x="3227" y="5066"/>
                              <a:ext cx="113" cy="125"/>
                            </a:xfrm>
                            <a:custGeom>
                              <a:avLst/>
                              <a:gdLst>
                                <a:gd name="T0" fmla="+- 0 3329 3227"/>
                                <a:gd name="T1" fmla="*/ T0 w 113"/>
                                <a:gd name="T2" fmla="+- 0 5122 5066"/>
                                <a:gd name="T3" fmla="*/ 5122 h 125"/>
                                <a:gd name="T4" fmla="+- 0 3296 3227"/>
                                <a:gd name="T5" fmla="*/ T4 w 113"/>
                                <a:gd name="T6" fmla="+- 0 5122 5066"/>
                                <a:gd name="T7" fmla="*/ 5122 h 125"/>
                                <a:gd name="T8" fmla="+- 0 3301 3227"/>
                                <a:gd name="T9" fmla="*/ T8 w 113"/>
                                <a:gd name="T10" fmla="+- 0 5122 5066"/>
                                <a:gd name="T11" fmla="*/ 5122 h 125"/>
                                <a:gd name="T12" fmla="+- 0 3304 3227"/>
                                <a:gd name="T13" fmla="*/ T12 w 113"/>
                                <a:gd name="T14" fmla="+- 0 5123 5066"/>
                                <a:gd name="T15" fmla="*/ 5123 h 125"/>
                                <a:gd name="T16" fmla="+- 0 3324 3227"/>
                                <a:gd name="T17" fmla="*/ T16 w 113"/>
                                <a:gd name="T18" fmla="+- 0 5152 5066"/>
                                <a:gd name="T19" fmla="*/ 5152 h 125"/>
                                <a:gd name="T20" fmla="+- 0 3324 3227"/>
                                <a:gd name="T21" fmla="*/ T20 w 113"/>
                                <a:gd name="T22" fmla="+- 0 5155 5066"/>
                                <a:gd name="T23" fmla="*/ 5155 h 125"/>
                                <a:gd name="T24" fmla="+- 0 3301 3227"/>
                                <a:gd name="T25" fmla="*/ T24 w 113"/>
                                <a:gd name="T26" fmla="+- 0 5175 5066"/>
                                <a:gd name="T27" fmla="*/ 5175 h 125"/>
                                <a:gd name="T28" fmla="+- 0 3329 3227"/>
                                <a:gd name="T29" fmla="*/ T28 w 113"/>
                                <a:gd name="T30" fmla="+- 0 5175 5066"/>
                                <a:gd name="T31" fmla="*/ 5175 h 125"/>
                                <a:gd name="T32" fmla="+- 0 3331 3227"/>
                                <a:gd name="T33" fmla="*/ T32 w 113"/>
                                <a:gd name="T34" fmla="+- 0 5173 5066"/>
                                <a:gd name="T35" fmla="*/ 5173 h 125"/>
                                <a:gd name="T36" fmla="+- 0 3334 3227"/>
                                <a:gd name="T37" fmla="*/ T36 w 113"/>
                                <a:gd name="T38" fmla="+- 0 5168 5066"/>
                                <a:gd name="T39" fmla="*/ 5168 h 125"/>
                                <a:gd name="T40" fmla="+- 0 3338 3227"/>
                                <a:gd name="T41" fmla="*/ T40 w 113"/>
                                <a:gd name="T42" fmla="+- 0 5157 5066"/>
                                <a:gd name="T43" fmla="*/ 5157 h 125"/>
                                <a:gd name="T44" fmla="+- 0 3339 3227"/>
                                <a:gd name="T45" fmla="*/ T44 w 113"/>
                                <a:gd name="T46" fmla="+- 0 5152 5066"/>
                                <a:gd name="T47" fmla="*/ 5152 h 125"/>
                                <a:gd name="T48" fmla="+- 0 3339 3227"/>
                                <a:gd name="T49" fmla="*/ T48 w 113"/>
                                <a:gd name="T50" fmla="+- 0 5148 5066"/>
                                <a:gd name="T51" fmla="*/ 5148 h 125"/>
                                <a:gd name="T52" fmla="+- 0 3329 3227"/>
                                <a:gd name="T53" fmla="*/ T52 w 113"/>
                                <a:gd name="T54" fmla="+- 0 5122 5066"/>
                                <a:gd name="T55" fmla="*/ 5122 h 125"/>
                                <a:gd name="T56" fmla="+- 0 3329 3227"/>
                                <a:gd name="T57" fmla="*/ T56 w 113"/>
                                <a:gd name="T58" fmla="+- 0 5122 5066"/>
                                <a:gd name="T59" fmla="*/ 51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3" h="125">
                                  <a:moveTo>
                                    <a:pt x="102" y="56"/>
                                  </a:moveTo>
                                  <a:lnTo>
                                    <a:pt x="69" y="56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0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24"/>
                          <wps:cNvSpPr>
                            <a:spLocks/>
                          </wps:cNvSpPr>
                          <wps:spPr bwMode="auto">
                            <a:xfrm>
                              <a:off x="3227" y="5066"/>
                              <a:ext cx="113" cy="125"/>
                            </a:xfrm>
                            <a:custGeom>
                              <a:avLst/>
                              <a:gdLst>
                                <a:gd name="T0" fmla="+- 0 3297 3227"/>
                                <a:gd name="T1" fmla="*/ T0 w 113"/>
                                <a:gd name="T2" fmla="+- 0 5105 5066"/>
                                <a:gd name="T3" fmla="*/ 5105 h 125"/>
                                <a:gd name="T4" fmla="+- 0 3259 3227"/>
                                <a:gd name="T5" fmla="*/ T4 w 113"/>
                                <a:gd name="T6" fmla="+- 0 5145 5066"/>
                                <a:gd name="T7" fmla="*/ 5145 h 125"/>
                                <a:gd name="T8" fmla="+- 0 3271 3227"/>
                                <a:gd name="T9" fmla="*/ T8 w 113"/>
                                <a:gd name="T10" fmla="+- 0 5145 5066"/>
                                <a:gd name="T11" fmla="*/ 5145 h 125"/>
                                <a:gd name="T12" fmla="+- 0 3272 3227"/>
                                <a:gd name="T13" fmla="*/ T12 w 113"/>
                                <a:gd name="T14" fmla="+- 0 5143 5066"/>
                                <a:gd name="T15" fmla="*/ 5143 h 125"/>
                                <a:gd name="T16" fmla="+- 0 3274 3227"/>
                                <a:gd name="T17" fmla="*/ T16 w 113"/>
                                <a:gd name="T18" fmla="+- 0 5139 5066"/>
                                <a:gd name="T19" fmla="*/ 5139 h 125"/>
                                <a:gd name="T20" fmla="+- 0 3296 3227"/>
                                <a:gd name="T21" fmla="*/ T20 w 113"/>
                                <a:gd name="T22" fmla="+- 0 5122 5066"/>
                                <a:gd name="T23" fmla="*/ 5122 h 125"/>
                                <a:gd name="T24" fmla="+- 0 3329 3227"/>
                                <a:gd name="T25" fmla="*/ T24 w 113"/>
                                <a:gd name="T26" fmla="+- 0 5122 5066"/>
                                <a:gd name="T27" fmla="*/ 5122 h 125"/>
                                <a:gd name="T28" fmla="+- 0 3322 3227"/>
                                <a:gd name="T29" fmla="*/ T28 w 113"/>
                                <a:gd name="T30" fmla="+- 0 5115 5066"/>
                                <a:gd name="T31" fmla="*/ 5115 h 125"/>
                                <a:gd name="T32" fmla="+- 0 3318 3227"/>
                                <a:gd name="T33" fmla="*/ T32 w 113"/>
                                <a:gd name="T34" fmla="+- 0 5112 5066"/>
                                <a:gd name="T35" fmla="*/ 5112 h 125"/>
                                <a:gd name="T36" fmla="+- 0 3310 3227"/>
                                <a:gd name="T37" fmla="*/ T36 w 113"/>
                                <a:gd name="T38" fmla="+- 0 5107 5066"/>
                                <a:gd name="T39" fmla="*/ 5107 h 125"/>
                                <a:gd name="T40" fmla="+- 0 3306 3227"/>
                                <a:gd name="T41" fmla="*/ T40 w 113"/>
                                <a:gd name="T42" fmla="+- 0 5106 5066"/>
                                <a:gd name="T43" fmla="*/ 5106 h 125"/>
                                <a:gd name="T44" fmla="+- 0 3297 3227"/>
                                <a:gd name="T45" fmla="*/ T44 w 113"/>
                                <a:gd name="T46" fmla="+- 0 5105 5066"/>
                                <a:gd name="T47" fmla="*/ 51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125">
                                  <a:moveTo>
                                    <a:pt x="70" y="39"/>
                                  </a:moveTo>
                                  <a:lnTo>
                                    <a:pt x="32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19"/>
                        <wpg:cNvGrpSpPr>
                          <a:grpSpLocks/>
                        </wpg:cNvGrpSpPr>
                        <wpg:grpSpPr bwMode="auto">
                          <a:xfrm>
                            <a:off x="3655" y="5075"/>
                            <a:ext cx="113" cy="127"/>
                            <a:chOff x="3655" y="5075"/>
                            <a:chExt cx="113" cy="127"/>
                          </a:xfrm>
                        </wpg:grpSpPr>
                        <wps:wsp>
                          <wps:cNvPr id="250" name="Freeform 122"/>
                          <wps:cNvSpPr>
                            <a:spLocks/>
                          </wps:cNvSpPr>
                          <wps:spPr bwMode="auto">
                            <a:xfrm>
                              <a:off x="3655" y="5075"/>
                              <a:ext cx="113" cy="127"/>
                            </a:xfrm>
                            <a:custGeom>
                              <a:avLst/>
                              <a:gdLst>
                                <a:gd name="T0" fmla="+- 0 3757 3655"/>
                                <a:gd name="T1" fmla="*/ T0 w 113"/>
                                <a:gd name="T2" fmla="+- 0 5121 5075"/>
                                <a:gd name="T3" fmla="*/ 5121 h 127"/>
                                <a:gd name="T4" fmla="+- 0 3737 3655"/>
                                <a:gd name="T5" fmla="*/ T4 w 113"/>
                                <a:gd name="T6" fmla="+- 0 5121 5075"/>
                                <a:gd name="T7" fmla="*/ 5121 h 127"/>
                                <a:gd name="T8" fmla="+- 0 3741 3655"/>
                                <a:gd name="T9" fmla="*/ T8 w 113"/>
                                <a:gd name="T10" fmla="+- 0 5125 5075"/>
                                <a:gd name="T11" fmla="*/ 5125 h 127"/>
                                <a:gd name="T12" fmla="+- 0 3745 3655"/>
                                <a:gd name="T13" fmla="*/ T12 w 113"/>
                                <a:gd name="T14" fmla="+- 0 5130 5075"/>
                                <a:gd name="T15" fmla="*/ 5130 h 127"/>
                                <a:gd name="T16" fmla="+- 0 3750 3655"/>
                                <a:gd name="T17" fmla="*/ T16 w 113"/>
                                <a:gd name="T18" fmla="+- 0 5139 5075"/>
                                <a:gd name="T19" fmla="*/ 5139 h 127"/>
                                <a:gd name="T20" fmla="+- 0 3752 3655"/>
                                <a:gd name="T21" fmla="*/ T20 w 113"/>
                                <a:gd name="T22" fmla="+- 0 5144 5075"/>
                                <a:gd name="T23" fmla="*/ 5144 h 127"/>
                                <a:gd name="T24" fmla="+- 0 3754 3655"/>
                                <a:gd name="T25" fmla="*/ T24 w 113"/>
                                <a:gd name="T26" fmla="+- 0 5153 5075"/>
                                <a:gd name="T27" fmla="*/ 5153 h 127"/>
                                <a:gd name="T28" fmla="+- 0 3754 3655"/>
                                <a:gd name="T29" fmla="*/ T28 w 113"/>
                                <a:gd name="T30" fmla="+- 0 5155 5075"/>
                                <a:gd name="T31" fmla="*/ 5155 h 127"/>
                                <a:gd name="T32" fmla="+- 0 3753 3655"/>
                                <a:gd name="T33" fmla="*/ T32 w 113"/>
                                <a:gd name="T34" fmla="+- 0 5158 5075"/>
                                <a:gd name="T35" fmla="*/ 5158 h 127"/>
                                <a:gd name="T36" fmla="+- 0 3724 3655"/>
                                <a:gd name="T37" fmla="*/ T36 w 113"/>
                                <a:gd name="T38" fmla="+- 0 5190 5075"/>
                                <a:gd name="T39" fmla="*/ 5190 h 127"/>
                                <a:gd name="T40" fmla="+- 0 3723 3655"/>
                                <a:gd name="T41" fmla="*/ T40 w 113"/>
                                <a:gd name="T42" fmla="+- 0 5191 5075"/>
                                <a:gd name="T43" fmla="*/ 5191 h 127"/>
                                <a:gd name="T44" fmla="+- 0 3723 3655"/>
                                <a:gd name="T45" fmla="*/ T44 w 113"/>
                                <a:gd name="T46" fmla="+- 0 5192 5075"/>
                                <a:gd name="T47" fmla="*/ 5192 h 127"/>
                                <a:gd name="T48" fmla="+- 0 3722 3655"/>
                                <a:gd name="T49" fmla="*/ T48 w 113"/>
                                <a:gd name="T50" fmla="+- 0 5192 5075"/>
                                <a:gd name="T51" fmla="*/ 5192 h 127"/>
                                <a:gd name="T52" fmla="+- 0 3722 3655"/>
                                <a:gd name="T53" fmla="*/ T52 w 113"/>
                                <a:gd name="T54" fmla="+- 0 5193 5075"/>
                                <a:gd name="T55" fmla="*/ 5193 h 127"/>
                                <a:gd name="T56" fmla="+- 0 3722 3655"/>
                                <a:gd name="T57" fmla="*/ T56 w 113"/>
                                <a:gd name="T58" fmla="+- 0 5194 5075"/>
                                <a:gd name="T59" fmla="*/ 5194 h 127"/>
                                <a:gd name="T60" fmla="+- 0 3731 3655"/>
                                <a:gd name="T61" fmla="*/ T60 w 113"/>
                                <a:gd name="T62" fmla="+- 0 5201 5075"/>
                                <a:gd name="T63" fmla="*/ 5201 h 127"/>
                                <a:gd name="T64" fmla="+- 0 3732 3655"/>
                                <a:gd name="T65" fmla="*/ T64 w 113"/>
                                <a:gd name="T66" fmla="+- 0 5201 5075"/>
                                <a:gd name="T67" fmla="*/ 5201 h 127"/>
                                <a:gd name="T68" fmla="+- 0 3768 3655"/>
                                <a:gd name="T69" fmla="*/ T68 w 113"/>
                                <a:gd name="T70" fmla="+- 0 5150 5075"/>
                                <a:gd name="T71" fmla="*/ 5150 h 127"/>
                                <a:gd name="T72" fmla="+- 0 3768 3655"/>
                                <a:gd name="T73" fmla="*/ T72 w 113"/>
                                <a:gd name="T74" fmla="+- 0 5147 5075"/>
                                <a:gd name="T75" fmla="*/ 5147 h 127"/>
                                <a:gd name="T76" fmla="+- 0 3765 3655"/>
                                <a:gd name="T77" fmla="*/ T76 w 113"/>
                                <a:gd name="T78" fmla="+- 0 5136 5075"/>
                                <a:gd name="T79" fmla="*/ 5136 h 127"/>
                                <a:gd name="T80" fmla="+- 0 3763 3655"/>
                                <a:gd name="T81" fmla="*/ T80 w 113"/>
                                <a:gd name="T82" fmla="+- 0 5132 5075"/>
                                <a:gd name="T83" fmla="*/ 5132 h 127"/>
                                <a:gd name="T84" fmla="+- 0 3758 3655"/>
                                <a:gd name="T85" fmla="*/ T84 w 113"/>
                                <a:gd name="T86" fmla="+- 0 5122 5075"/>
                                <a:gd name="T87" fmla="*/ 5122 h 127"/>
                                <a:gd name="T88" fmla="+- 0 3757 3655"/>
                                <a:gd name="T89" fmla="*/ T88 w 113"/>
                                <a:gd name="T90" fmla="+- 0 5121 5075"/>
                                <a:gd name="T91" fmla="*/ 512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3" h="127">
                                  <a:moveTo>
                                    <a:pt x="102" y="46"/>
                                  </a:moveTo>
                                  <a:lnTo>
                                    <a:pt x="82" y="46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69" y="115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7" y="117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0" y="6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21"/>
                          <wps:cNvSpPr>
                            <a:spLocks/>
                          </wps:cNvSpPr>
                          <wps:spPr bwMode="auto">
                            <a:xfrm>
                              <a:off x="3655" y="5075"/>
                              <a:ext cx="113" cy="127"/>
                            </a:xfrm>
                            <a:custGeom>
                              <a:avLst/>
                              <a:gdLst>
                                <a:gd name="T0" fmla="+- 0 3696 3655"/>
                                <a:gd name="T1" fmla="*/ T0 w 113"/>
                                <a:gd name="T2" fmla="+- 0 5075 5075"/>
                                <a:gd name="T3" fmla="*/ 5075 h 127"/>
                                <a:gd name="T4" fmla="+- 0 3655 3655"/>
                                <a:gd name="T5" fmla="*/ T4 w 113"/>
                                <a:gd name="T6" fmla="+- 0 5113 5075"/>
                                <a:gd name="T7" fmla="*/ 5113 h 127"/>
                                <a:gd name="T8" fmla="+- 0 3655 3655"/>
                                <a:gd name="T9" fmla="*/ T8 w 113"/>
                                <a:gd name="T10" fmla="+- 0 5115 5075"/>
                                <a:gd name="T11" fmla="*/ 5115 h 127"/>
                                <a:gd name="T12" fmla="+- 0 3698 3655"/>
                                <a:gd name="T13" fmla="*/ T12 w 113"/>
                                <a:gd name="T14" fmla="+- 0 5160 5075"/>
                                <a:gd name="T15" fmla="*/ 5160 h 127"/>
                                <a:gd name="T16" fmla="+- 0 3703 3655"/>
                                <a:gd name="T17" fmla="*/ T16 w 113"/>
                                <a:gd name="T18" fmla="+- 0 5159 5075"/>
                                <a:gd name="T19" fmla="*/ 5159 h 127"/>
                                <a:gd name="T20" fmla="+- 0 3712 3655"/>
                                <a:gd name="T21" fmla="*/ T20 w 113"/>
                                <a:gd name="T22" fmla="+- 0 5155 5075"/>
                                <a:gd name="T23" fmla="*/ 5155 h 127"/>
                                <a:gd name="T24" fmla="+- 0 3717 3655"/>
                                <a:gd name="T25" fmla="*/ T24 w 113"/>
                                <a:gd name="T26" fmla="+- 0 5152 5075"/>
                                <a:gd name="T27" fmla="*/ 5152 h 127"/>
                                <a:gd name="T28" fmla="+- 0 3725 3655"/>
                                <a:gd name="T29" fmla="*/ T28 w 113"/>
                                <a:gd name="T30" fmla="+- 0 5143 5075"/>
                                <a:gd name="T31" fmla="*/ 5143 h 127"/>
                                <a:gd name="T32" fmla="+- 0 3700 3655"/>
                                <a:gd name="T33" fmla="*/ T32 w 113"/>
                                <a:gd name="T34" fmla="+- 0 5143 5075"/>
                                <a:gd name="T35" fmla="*/ 5143 h 127"/>
                                <a:gd name="T36" fmla="+- 0 3694 3655"/>
                                <a:gd name="T37" fmla="*/ T36 w 113"/>
                                <a:gd name="T38" fmla="+- 0 5143 5075"/>
                                <a:gd name="T39" fmla="*/ 5143 h 127"/>
                                <a:gd name="T40" fmla="+- 0 3671 3655"/>
                                <a:gd name="T41" fmla="*/ T40 w 113"/>
                                <a:gd name="T42" fmla="+- 0 5114 5075"/>
                                <a:gd name="T43" fmla="*/ 5114 h 127"/>
                                <a:gd name="T44" fmla="+- 0 3671 3655"/>
                                <a:gd name="T45" fmla="*/ T44 w 113"/>
                                <a:gd name="T46" fmla="+- 0 5111 5075"/>
                                <a:gd name="T47" fmla="*/ 5111 h 127"/>
                                <a:gd name="T48" fmla="+- 0 3694 3655"/>
                                <a:gd name="T49" fmla="*/ T48 w 113"/>
                                <a:gd name="T50" fmla="+- 0 5091 5075"/>
                                <a:gd name="T51" fmla="*/ 5091 h 127"/>
                                <a:gd name="T52" fmla="+- 0 3729 3655"/>
                                <a:gd name="T53" fmla="*/ T52 w 113"/>
                                <a:gd name="T54" fmla="+- 0 5091 5075"/>
                                <a:gd name="T55" fmla="*/ 5091 h 127"/>
                                <a:gd name="T56" fmla="+- 0 3724 3655"/>
                                <a:gd name="T57" fmla="*/ T56 w 113"/>
                                <a:gd name="T58" fmla="+- 0 5086 5075"/>
                                <a:gd name="T59" fmla="*/ 5086 h 127"/>
                                <a:gd name="T60" fmla="+- 0 3720 3655"/>
                                <a:gd name="T61" fmla="*/ T60 w 113"/>
                                <a:gd name="T62" fmla="+- 0 5083 5075"/>
                                <a:gd name="T63" fmla="*/ 5083 h 127"/>
                                <a:gd name="T64" fmla="+- 0 3712 3655"/>
                                <a:gd name="T65" fmla="*/ T64 w 113"/>
                                <a:gd name="T66" fmla="+- 0 5079 5075"/>
                                <a:gd name="T67" fmla="*/ 5079 h 127"/>
                                <a:gd name="T68" fmla="+- 0 3708 3655"/>
                                <a:gd name="T69" fmla="*/ T68 w 113"/>
                                <a:gd name="T70" fmla="+- 0 5077 5075"/>
                                <a:gd name="T71" fmla="*/ 5077 h 127"/>
                                <a:gd name="T72" fmla="+- 0 3700 3655"/>
                                <a:gd name="T73" fmla="*/ T72 w 113"/>
                                <a:gd name="T74" fmla="+- 0 5075 5075"/>
                                <a:gd name="T75" fmla="*/ 5075 h 127"/>
                                <a:gd name="T76" fmla="+- 0 3696 3655"/>
                                <a:gd name="T77" fmla="*/ T76 w 113"/>
                                <a:gd name="T78" fmla="+- 0 5075 5075"/>
                                <a:gd name="T79" fmla="*/ 507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3" h="127">
                                  <a:moveTo>
                                    <a:pt x="4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20"/>
                          <wps:cNvSpPr>
                            <a:spLocks/>
                          </wps:cNvSpPr>
                          <wps:spPr bwMode="auto">
                            <a:xfrm>
                              <a:off x="3655" y="5075"/>
                              <a:ext cx="113" cy="127"/>
                            </a:xfrm>
                            <a:custGeom>
                              <a:avLst/>
                              <a:gdLst>
                                <a:gd name="T0" fmla="+- 0 3729 3655"/>
                                <a:gd name="T1" fmla="*/ T0 w 113"/>
                                <a:gd name="T2" fmla="+- 0 5091 5075"/>
                                <a:gd name="T3" fmla="*/ 5091 h 127"/>
                                <a:gd name="T4" fmla="+- 0 3694 3655"/>
                                <a:gd name="T5" fmla="*/ T4 w 113"/>
                                <a:gd name="T6" fmla="+- 0 5091 5075"/>
                                <a:gd name="T7" fmla="*/ 5091 h 127"/>
                                <a:gd name="T8" fmla="+- 0 3702 3655"/>
                                <a:gd name="T9" fmla="*/ T8 w 113"/>
                                <a:gd name="T10" fmla="+- 0 5092 5075"/>
                                <a:gd name="T11" fmla="*/ 5092 h 127"/>
                                <a:gd name="T12" fmla="+- 0 3706 3655"/>
                                <a:gd name="T13" fmla="*/ T12 w 113"/>
                                <a:gd name="T14" fmla="+- 0 5095 5075"/>
                                <a:gd name="T15" fmla="*/ 5095 h 127"/>
                                <a:gd name="T16" fmla="+- 0 3716 3655"/>
                                <a:gd name="T17" fmla="*/ T16 w 113"/>
                                <a:gd name="T18" fmla="+- 0 5101 5075"/>
                                <a:gd name="T19" fmla="*/ 5101 h 127"/>
                                <a:gd name="T20" fmla="+- 0 3721 3655"/>
                                <a:gd name="T21" fmla="*/ T20 w 113"/>
                                <a:gd name="T22" fmla="+- 0 5106 5075"/>
                                <a:gd name="T23" fmla="*/ 5106 h 127"/>
                                <a:gd name="T24" fmla="+- 0 3727 3655"/>
                                <a:gd name="T25" fmla="*/ T24 w 113"/>
                                <a:gd name="T26" fmla="+- 0 5111 5075"/>
                                <a:gd name="T27" fmla="*/ 5111 h 127"/>
                                <a:gd name="T28" fmla="+- 0 3727 3655"/>
                                <a:gd name="T29" fmla="*/ T28 w 113"/>
                                <a:gd name="T30" fmla="+- 0 5115 5075"/>
                                <a:gd name="T31" fmla="*/ 5115 h 127"/>
                                <a:gd name="T32" fmla="+- 0 3700 3655"/>
                                <a:gd name="T33" fmla="*/ T32 w 113"/>
                                <a:gd name="T34" fmla="+- 0 5143 5075"/>
                                <a:gd name="T35" fmla="*/ 5143 h 127"/>
                                <a:gd name="T36" fmla="+- 0 3725 3655"/>
                                <a:gd name="T37" fmla="*/ T36 w 113"/>
                                <a:gd name="T38" fmla="+- 0 5143 5075"/>
                                <a:gd name="T39" fmla="*/ 5143 h 127"/>
                                <a:gd name="T40" fmla="+- 0 3737 3655"/>
                                <a:gd name="T41" fmla="*/ T40 w 113"/>
                                <a:gd name="T42" fmla="+- 0 5121 5075"/>
                                <a:gd name="T43" fmla="*/ 5121 h 127"/>
                                <a:gd name="T44" fmla="+- 0 3757 3655"/>
                                <a:gd name="T45" fmla="*/ T44 w 113"/>
                                <a:gd name="T46" fmla="+- 0 5121 5075"/>
                                <a:gd name="T47" fmla="*/ 5121 h 127"/>
                                <a:gd name="T48" fmla="+- 0 3732 3655"/>
                                <a:gd name="T49" fmla="*/ T48 w 113"/>
                                <a:gd name="T50" fmla="+- 0 5093 5075"/>
                                <a:gd name="T51" fmla="*/ 5093 h 127"/>
                                <a:gd name="T52" fmla="+- 0 3729 3655"/>
                                <a:gd name="T53" fmla="*/ T52 w 113"/>
                                <a:gd name="T54" fmla="+- 0 5091 5075"/>
                                <a:gd name="T55" fmla="*/ 509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127">
                                  <a:moveTo>
                                    <a:pt x="74" y="16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12"/>
                        <wpg:cNvGrpSpPr>
                          <a:grpSpLocks/>
                        </wpg:cNvGrpSpPr>
                        <wpg:grpSpPr bwMode="auto">
                          <a:xfrm>
                            <a:off x="4027" y="5068"/>
                            <a:ext cx="181" cy="203"/>
                            <a:chOff x="4027" y="5068"/>
                            <a:chExt cx="181" cy="203"/>
                          </a:xfrm>
                        </wpg:grpSpPr>
                        <wps:wsp>
                          <wps:cNvPr id="254" name="Freeform 118"/>
                          <wps:cNvSpPr>
                            <a:spLocks/>
                          </wps:cNvSpPr>
                          <wps:spPr bwMode="auto">
                            <a:xfrm>
                              <a:off x="4027" y="5068"/>
                              <a:ext cx="181" cy="203"/>
                            </a:xfrm>
                            <a:custGeom>
                              <a:avLst/>
                              <a:gdLst>
                                <a:gd name="T0" fmla="+- 0 4068 4027"/>
                                <a:gd name="T1" fmla="*/ T0 w 181"/>
                                <a:gd name="T2" fmla="+- 0 5174 5068"/>
                                <a:gd name="T3" fmla="*/ 5174 h 203"/>
                                <a:gd name="T4" fmla="+- 0 4045 4027"/>
                                <a:gd name="T5" fmla="*/ T4 w 181"/>
                                <a:gd name="T6" fmla="+- 0 5174 5068"/>
                                <a:gd name="T7" fmla="*/ 5174 h 203"/>
                                <a:gd name="T8" fmla="+- 0 4112 4027"/>
                                <a:gd name="T9" fmla="*/ T8 w 181"/>
                                <a:gd name="T10" fmla="+- 0 5242 5068"/>
                                <a:gd name="T11" fmla="*/ 5242 h 203"/>
                                <a:gd name="T12" fmla="+- 0 4094 4027"/>
                                <a:gd name="T13" fmla="*/ T12 w 181"/>
                                <a:gd name="T14" fmla="+- 0 5261 5068"/>
                                <a:gd name="T15" fmla="*/ 5261 h 203"/>
                                <a:gd name="T16" fmla="+- 0 4093 4027"/>
                                <a:gd name="T17" fmla="*/ T16 w 181"/>
                                <a:gd name="T18" fmla="+- 0 5261 5068"/>
                                <a:gd name="T19" fmla="*/ 5261 h 203"/>
                                <a:gd name="T20" fmla="+- 0 4093 4027"/>
                                <a:gd name="T21" fmla="*/ T20 w 181"/>
                                <a:gd name="T22" fmla="+- 0 5263 5068"/>
                                <a:gd name="T23" fmla="*/ 5263 h 203"/>
                                <a:gd name="T24" fmla="+- 0 4094 4027"/>
                                <a:gd name="T25" fmla="*/ T24 w 181"/>
                                <a:gd name="T26" fmla="+- 0 5264 5068"/>
                                <a:gd name="T27" fmla="*/ 5264 h 203"/>
                                <a:gd name="T28" fmla="+- 0 4102 4027"/>
                                <a:gd name="T29" fmla="*/ T28 w 181"/>
                                <a:gd name="T30" fmla="+- 0 5271 5068"/>
                                <a:gd name="T31" fmla="*/ 5271 h 203"/>
                                <a:gd name="T32" fmla="+- 0 4103 4027"/>
                                <a:gd name="T33" fmla="*/ T32 w 181"/>
                                <a:gd name="T34" fmla="+- 0 5270 5068"/>
                                <a:gd name="T35" fmla="*/ 5270 h 203"/>
                                <a:gd name="T36" fmla="+- 0 4103 4027"/>
                                <a:gd name="T37" fmla="*/ T36 w 181"/>
                                <a:gd name="T38" fmla="+- 0 5270 5068"/>
                                <a:gd name="T39" fmla="*/ 5270 h 203"/>
                                <a:gd name="T40" fmla="+- 0 4143 4027"/>
                                <a:gd name="T41" fmla="*/ T40 w 181"/>
                                <a:gd name="T42" fmla="+- 0 5230 5068"/>
                                <a:gd name="T43" fmla="*/ 5230 h 203"/>
                                <a:gd name="T44" fmla="+- 0 4124 4027"/>
                                <a:gd name="T45" fmla="*/ T44 w 181"/>
                                <a:gd name="T46" fmla="+- 0 5230 5068"/>
                                <a:gd name="T47" fmla="*/ 5230 h 203"/>
                                <a:gd name="T48" fmla="+- 0 4068 4027"/>
                                <a:gd name="T49" fmla="*/ T48 w 181"/>
                                <a:gd name="T50" fmla="+- 0 5174 5068"/>
                                <a:gd name="T51" fmla="*/ 5174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1" h="203">
                                  <a:moveTo>
                                    <a:pt x="41" y="106"/>
                                  </a:moveTo>
                                  <a:lnTo>
                                    <a:pt x="18" y="106"/>
                                  </a:lnTo>
                                  <a:lnTo>
                                    <a:pt x="85" y="174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7" y="196"/>
                                  </a:lnTo>
                                  <a:lnTo>
                                    <a:pt x="75" y="203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4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17"/>
                          <wps:cNvSpPr>
                            <a:spLocks/>
                          </wps:cNvSpPr>
                          <wps:spPr bwMode="auto">
                            <a:xfrm>
                              <a:off x="4027" y="5068"/>
                              <a:ext cx="181" cy="203"/>
                            </a:xfrm>
                            <a:custGeom>
                              <a:avLst/>
                              <a:gdLst>
                                <a:gd name="T0" fmla="+- 0 4142 4027"/>
                                <a:gd name="T1" fmla="*/ T0 w 181"/>
                                <a:gd name="T2" fmla="+- 0 5213 5068"/>
                                <a:gd name="T3" fmla="*/ 5213 h 203"/>
                                <a:gd name="T4" fmla="+- 0 4141 4027"/>
                                <a:gd name="T5" fmla="*/ T4 w 181"/>
                                <a:gd name="T6" fmla="+- 0 5213 5068"/>
                                <a:gd name="T7" fmla="*/ 5213 h 203"/>
                                <a:gd name="T8" fmla="+- 0 4141 4027"/>
                                <a:gd name="T9" fmla="*/ T8 w 181"/>
                                <a:gd name="T10" fmla="+- 0 5214 5068"/>
                                <a:gd name="T11" fmla="*/ 5214 h 203"/>
                                <a:gd name="T12" fmla="+- 0 4124 4027"/>
                                <a:gd name="T13" fmla="*/ T12 w 181"/>
                                <a:gd name="T14" fmla="+- 0 5230 5068"/>
                                <a:gd name="T15" fmla="*/ 5230 h 203"/>
                                <a:gd name="T16" fmla="+- 0 4143 4027"/>
                                <a:gd name="T17" fmla="*/ T16 w 181"/>
                                <a:gd name="T18" fmla="+- 0 5230 5068"/>
                                <a:gd name="T19" fmla="*/ 5230 h 203"/>
                                <a:gd name="T20" fmla="+- 0 4150 4027"/>
                                <a:gd name="T21" fmla="*/ T20 w 181"/>
                                <a:gd name="T22" fmla="+- 0 5223 5068"/>
                                <a:gd name="T23" fmla="*/ 5223 h 203"/>
                                <a:gd name="T24" fmla="+- 0 4150 4027"/>
                                <a:gd name="T25" fmla="*/ T24 w 181"/>
                                <a:gd name="T26" fmla="+- 0 5223 5068"/>
                                <a:gd name="T27" fmla="*/ 5223 h 203"/>
                                <a:gd name="T28" fmla="+- 0 4151 4027"/>
                                <a:gd name="T29" fmla="*/ T28 w 181"/>
                                <a:gd name="T30" fmla="+- 0 5221 5068"/>
                                <a:gd name="T31" fmla="*/ 5221 h 203"/>
                                <a:gd name="T32" fmla="+- 0 4150 4027"/>
                                <a:gd name="T33" fmla="*/ T32 w 181"/>
                                <a:gd name="T34" fmla="+- 0 5220 5068"/>
                                <a:gd name="T35" fmla="*/ 5220 h 203"/>
                                <a:gd name="T36" fmla="+- 0 4142 4027"/>
                                <a:gd name="T37" fmla="*/ T36 w 181"/>
                                <a:gd name="T38" fmla="+- 0 5213 5068"/>
                                <a:gd name="T39" fmla="*/ 5213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" h="203">
                                  <a:moveTo>
                                    <a:pt x="115" y="145"/>
                                  </a:moveTo>
                                  <a:lnTo>
                                    <a:pt x="114" y="145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23" y="152"/>
                                  </a:lnTo>
                                  <a:lnTo>
                                    <a:pt x="11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16"/>
                          <wps:cNvSpPr>
                            <a:spLocks/>
                          </wps:cNvSpPr>
                          <wps:spPr bwMode="auto">
                            <a:xfrm>
                              <a:off x="4027" y="5068"/>
                              <a:ext cx="181" cy="203"/>
                            </a:xfrm>
                            <a:custGeom>
                              <a:avLst/>
                              <a:gdLst>
                                <a:gd name="T0" fmla="+- 0 4044 4027"/>
                                <a:gd name="T1" fmla="*/ T0 w 181"/>
                                <a:gd name="T2" fmla="+- 0 5151 5068"/>
                                <a:gd name="T3" fmla="*/ 5151 h 203"/>
                                <a:gd name="T4" fmla="+- 0 4027 4027"/>
                                <a:gd name="T5" fmla="*/ T4 w 181"/>
                                <a:gd name="T6" fmla="+- 0 5198 5068"/>
                                <a:gd name="T7" fmla="*/ 5198 h 203"/>
                                <a:gd name="T8" fmla="+- 0 4027 4027"/>
                                <a:gd name="T9" fmla="*/ T8 w 181"/>
                                <a:gd name="T10" fmla="+- 0 5199 5068"/>
                                <a:gd name="T11" fmla="*/ 5199 h 203"/>
                                <a:gd name="T12" fmla="+- 0 4034 4027"/>
                                <a:gd name="T13" fmla="*/ T12 w 181"/>
                                <a:gd name="T14" fmla="+- 0 5205 5068"/>
                                <a:gd name="T15" fmla="*/ 5205 h 203"/>
                                <a:gd name="T16" fmla="+- 0 4036 4027"/>
                                <a:gd name="T17" fmla="*/ T16 w 181"/>
                                <a:gd name="T18" fmla="+- 0 5205 5068"/>
                                <a:gd name="T19" fmla="*/ 5205 h 203"/>
                                <a:gd name="T20" fmla="+- 0 4045 4027"/>
                                <a:gd name="T21" fmla="*/ T20 w 181"/>
                                <a:gd name="T22" fmla="+- 0 5174 5068"/>
                                <a:gd name="T23" fmla="*/ 5174 h 203"/>
                                <a:gd name="T24" fmla="+- 0 4068 4027"/>
                                <a:gd name="T25" fmla="*/ T24 w 181"/>
                                <a:gd name="T26" fmla="+- 0 5174 5068"/>
                                <a:gd name="T27" fmla="*/ 5174 h 203"/>
                                <a:gd name="T28" fmla="+- 0 4046 4027"/>
                                <a:gd name="T29" fmla="*/ T28 w 181"/>
                                <a:gd name="T30" fmla="+- 0 5151 5068"/>
                                <a:gd name="T31" fmla="*/ 5151 h 203"/>
                                <a:gd name="T32" fmla="+- 0 4045 4027"/>
                                <a:gd name="T33" fmla="*/ T32 w 181"/>
                                <a:gd name="T34" fmla="+- 0 5151 5068"/>
                                <a:gd name="T35" fmla="*/ 5151 h 203"/>
                                <a:gd name="T36" fmla="+- 0 4044 4027"/>
                                <a:gd name="T37" fmla="*/ T36 w 181"/>
                                <a:gd name="T38" fmla="+- 0 5151 5068"/>
                                <a:gd name="T39" fmla="*/ 515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" h="203">
                                  <a:moveTo>
                                    <a:pt x="17" y="83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15"/>
                          <wps:cNvSpPr>
                            <a:spLocks/>
                          </wps:cNvSpPr>
                          <wps:spPr bwMode="auto">
                            <a:xfrm>
                              <a:off x="4027" y="5068"/>
                              <a:ext cx="181" cy="203"/>
                            </a:xfrm>
                            <a:custGeom>
                              <a:avLst/>
                              <a:gdLst>
                                <a:gd name="T0" fmla="+- 0 4200 4027"/>
                                <a:gd name="T1" fmla="*/ T0 w 181"/>
                                <a:gd name="T2" fmla="+- 0 5127 5068"/>
                                <a:gd name="T3" fmla="*/ 5127 h 203"/>
                                <a:gd name="T4" fmla="+- 0 4168 4027"/>
                                <a:gd name="T5" fmla="*/ T4 w 181"/>
                                <a:gd name="T6" fmla="+- 0 5127 5068"/>
                                <a:gd name="T7" fmla="*/ 5127 h 203"/>
                                <a:gd name="T8" fmla="+- 0 4171 4027"/>
                                <a:gd name="T9" fmla="*/ T8 w 181"/>
                                <a:gd name="T10" fmla="+- 0 5128 5068"/>
                                <a:gd name="T11" fmla="*/ 5128 h 203"/>
                                <a:gd name="T12" fmla="+- 0 4177 4027"/>
                                <a:gd name="T13" fmla="*/ T12 w 181"/>
                                <a:gd name="T14" fmla="+- 0 5130 5068"/>
                                <a:gd name="T15" fmla="*/ 5130 h 203"/>
                                <a:gd name="T16" fmla="+- 0 4192 4027"/>
                                <a:gd name="T17" fmla="*/ T16 w 181"/>
                                <a:gd name="T18" fmla="+- 0 5154 5068"/>
                                <a:gd name="T19" fmla="*/ 5154 h 203"/>
                                <a:gd name="T20" fmla="+- 0 4191 4027"/>
                                <a:gd name="T21" fmla="*/ T20 w 181"/>
                                <a:gd name="T22" fmla="+- 0 5159 5068"/>
                                <a:gd name="T23" fmla="*/ 5159 h 203"/>
                                <a:gd name="T24" fmla="+- 0 4156 4027"/>
                                <a:gd name="T25" fmla="*/ T24 w 181"/>
                                <a:gd name="T26" fmla="+- 0 5190 5068"/>
                                <a:gd name="T27" fmla="*/ 5190 h 203"/>
                                <a:gd name="T28" fmla="+- 0 4155 4027"/>
                                <a:gd name="T29" fmla="*/ T28 w 181"/>
                                <a:gd name="T30" fmla="+- 0 5190 5068"/>
                                <a:gd name="T31" fmla="*/ 5190 h 203"/>
                                <a:gd name="T32" fmla="+- 0 4155 4027"/>
                                <a:gd name="T33" fmla="*/ T32 w 181"/>
                                <a:gd name="T34" fmla="+- 0 5191 5068"/>
                                <a:gd name="T35" fmla="*/ 5191 h 203"/>
                                <a:gd name="T36" fmla="+- 0 4154 4027"/>
                                <a:gd name="T37" fmla="*/ T36 w 181"/>
                                <a:gd name="T38" fmla="+- 0 5191 5068"/>
                                <a:gd name="T39" fmla="*/ 5191 h 203"/>
                                <a:gd name="T40" fmla="+- 0 4154 4027"/>
                                <a:gd name="T41" fmla="*/ T40 w 181"/>
                                <a:gd name="T42" fmla="+- 0 5193 5068"/>
                                <a:gd name="T43" fmla="*/ 5193 h 203"/>
                                <a:gd name="T44" fmla="+- 0 4155 4027"/>
                                <a:gd name="T45" fmla="*/ T44 w 181"/>
                                <a:gd name="T46" fmla="+- 0 5194 5068"/>
                                <a:gd name="T47" fmla="*/ 5194 h 203"/>
                                <a:gd name="T48" fmla="+- 0 4165 4027"/>
                                <a:gd name="T49" fmla="*/ T48 w 181"/>
                                <a:gd name="T50" fmla="+- 0 5201 5068"/>
                                <a:gd name="T51" fmla="*/ 5201 h 203"/>
                                <a:gd name="T52" fmla="+- 0 4166 4027"/>
                                <a:gd name="T53" fmla="*/ T52 w 181"/>
                                <a:gd name="T54" fmla="+- 0 5201 5068"/>
                                <a:gd name="T55" fmla="*/ 5201 h 203"/>
                                <a:gd name="T56" fmla="+- 0 4208 4027"/>
                                <a:gd name="T57" fmla="*/ T56 w 181"/>
                                <a:gd name="T58" fmla="+- 0 5147 5068"/>
                                <a:gd name="T59" fmla="*/ 5147 h 203"/>
                                <a:gd name="T60" fmla="+- 0 4207 4027"/>
                                <a:gd name="T61" fmla="*/ T60 w 181"/>
                                <a:gd name="T62" fmla="+- 0 5142 5068"/>
                                <a:gd name="T63" fmla="*/ 5142 h 203"/>
                                <a:gd name="T64" fmla="+- 0 4203 4027"/>
                                <a:gd name="T65" fmla="*/ T64 w 181"/>
                                <a:gd name="T66" fmla="+- 0 5131 5068"/>
                                <a:gd name="T67" fmla="*/ 5131 h 203"/>
                                <a:gd name="T68" fmla="+- 0 4200 4027"/>
                                <a:gd name="T69" fmla="*/ T68 w 181"/>
                                <a:gd name="T70" fmla="+- 0 5127 5068"/>
                                <a:gd name="T71" fmla="*/ 512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1" h="203">
                                  <a:moveTo>
                                    <a:pt x="173" y="59"/>
                                  </a:moveTo>
                                  <a:lnTo>
                                    <a:pt x="141" y="59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5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80" y="74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14"/>
                          <wps:cNvSpPr>
                            <a:spLocks/>
                          </wps:cNvSpPr>
                          <wps:spPr bwMode="auto">
                            <a:xfrm>
                              <a:off x="4027" y="5068"/>
                              <a:ext cx="181" cy="203"/>
                            </a:xfrm>
                            <a:custGeom>
                              <a:avLst/>
                              <a:gdLst>
                                <a:gd name="T0" fmla="+- 0 4128 4027"/>
                                <a:gd name="T1" fmla="*/ T0 w 181"/>
                                <a:gd name="T2" fmla="+- 0 5068 5068"/>
                                <a:gd name="T3" fmla="*/ 5068 h 203"/>
                                <a:gd name="T4" fmla="+- 0 4085 4027"/>
                                <a:gd name="T5" fmla="*/ T4 w 181"/>
                                <a:gd name="T6" fmla="+- 0 5111 5068"/>
                                <a:gd name="T7" fmla="*/ 5111 h 203"/>
                                <a:gd name="T8" fmla="+- 0 4085 4027"/>
                                <a:gd name="T9" fmla="*/ T8 w 181"/>
                                <a:gd name="T10" fmla="+- 0 5114 5068"/>
                                <a:gd name="T11" fmla="*/ 5114 h 203"/>
                                <a:gd name="T12" fmla="+- 0 4085 4027"/>
                                <a:gd name="T13" fmla="*/ T12 w 181"/>
                                <a:gd name="T14" fmla="+- 0 5116 5068"/>
                                <a:gd name="T15" fmla="*/ 5116 h 203"/>
                                <a:gd name="T16" fmla="+- 0 4125 4027"/>
                                <a:gd name="T17" fmla="*/ T16 w 181"/>
                                <a:gd name="T18" fmla="+- 0 5155 5068"/>
                                <a:gd name="T19" fmla="*/ 5155 h 203"/>
                                <a:gd name="T20" fmla="+- 0 4126 4027"/>
                                <a:gd name="T21" fmla="*/ T20 w 181"/>
                                <a:gd name="T22" fmla="+- 0 5156 5068"/>
                                <a:gd name="T23" fmla="*/ 5156 h 203"/>
                                <a:gd name="T24" fmla="+- 0 4128 4027"/>
                                <a:gd name="T25" fmla="*/ T24 w 181"/>
                                <a:gd name="T26" fmla="+- 0 5156 5068"/>
                                <a:gd name="T27" fmla="*/ 5156 h 203"/>
                                <a:gd name="T28" fmla="+- 0 4130 4027"/>
                                <a:gd name="T29" fmla="*/ T28 w 181"/>
                                <a:gd name="T30" fmla="+- 0 5156 5068"/>
                                <a:gd name="T31" fmla="*/ 5156 h 203"/>
                                <a:gd name="T32" fmla="+- 0 4133 4027"/>
                                <a:gd name="T33" fmla="*/ T32 w 181"/>
                                <a:gd name="T34" fmla="+- 0 5153 5068"/>
                                <a:gd name="T35" fmla="*/ 5153 h 203"/>
                                <a:gd name="T36" fmla="+- 0 4134 4027"/>
                                <a:gd name="T37" fmla="*/ T36 w 181"/>
                                <a:gd name="T38" fmla="+- 0 5151 5068"/>
                                <a:gd name="T39" fmla="*/ 5151 h 203"/>
                                <a:gd name="T40" fmla="+- 0 4138 4027"/>
                                <a:gd name="T41" fmla="*/ T40 w 181"/>
                                <a:gd name="T42" fmla="+- 0 5146 5068"/>
                                <a:gd name="T43" fmla="*/ 5146 h 203"/>
                                <a:gd name="T44" fmla="+- 0 4140 4027"/>
                                <a:gd name="T45" fmla="*/ T44 w 181"/>
                                <a:gd name="T46" fmla="+- 0 5143 5068"/>
                                <a:gd name="T47" fmla="*/ 5143 h 203"/>
                                <a:gd name="T48" fmla="+- 0 4147 4027"/>
                                <a:gd name="T49" fmla="*/ T48 w 181"/>
                                <a:gd name="T50" fmla="+- 0 5137 5068"/>
                                <a:gd name="T51" fmla="*/ 5137 h 203"/>
                                <a:gd name="T52" fmla="+- 0 4147 4027"/>
                                <a:gd name="T53" fmla="*/ T52 w 181"/>
                                <a:gd name="T54" fmla="+- 0 5136 5068"/>
                                <a:gd name="T55" fmla="*/ 5136 h 203"/>
                                <a:gd name="T56" fmla="+- 0 4129 4027"/>
                                <a:gd name="T57" fmla="*/ T56 w 181"/>
                                <a:gd name="T58" fmla="+- 0 5136 5068"/>
                                <a:gd name="T59" fmla="*/ 5136 h 203"/>
                                <a:gd name="T60" fmla="+- 0 4105 4027"/>
                                <a:gd name="T61" fmla="*/ T60 w 181"/>
                                <a:gd name="T62" fmla="+- 0 5111 5068"/>
                                <a:gd name="T63" fmla="*/ 5111 h 203"/>
                                <a:gd name="T64" fmla="+- 0 4137 4027"/>
                                <a:gd name="T65" fmla="*/ T64 w 181"/>
                                <a:gd name="T66" fmla="+- 0 5079 5068"/>
                                <a:gd name="T67" fmla="*/ 5079 h 203"/>
                                <a:gd name="T68" fmla="+- 0 4137 4027"/>
                                <a:gd name="T69" fmla="*/ T68 w 181"/>
                                <a:gd name="T70" fmla="+- 0 5078 5068"/>
                                <a:gd name="T71" fmla="*/ 5078 h 203"/>
                                <a:gd name="T72" fmla="+- 0 4130 4027"/>
                                <a:gd name="T73" fmla="*/ T72 w 181"/>
                                <a:gd name="T74" fmla="+- 0 5069 5068"/>
                                <a:gd name="T75" fmla="*/ 5069 h 203"/>
                                <a:gd name="T76" fmla="+- 0 4128 4027"/>
                                <a:gd name="T77" fmla="*/ T76 w 181"/>
                                <a:gd name="T78" fmla="+- 0 5068 5068"/>
                                <a:gd name="T79" fmla="*/ 506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1" h="203">
                                  <a:moveTo>
                                    <a:pt x="101" y="0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13"/>
                          <wps:cNvSpPr>
                            <a:spLocks/>
                          </wps:cNvSpPr>
                          <wps:spPr bwMode="auto">
                            <a:xfrm>
                              <a:off x="4027" y="5068"/>
                              <a:ext cx="181" cy="203"/>
                            </a:xfrm>
                            <a:custGeom>
                              <a:avLst/>
                              <a:gdLst>
                                <a:gd name="T0" fmla="+- 0 4173 4027"/>
                                <a:gd name="T1" fmla="*/ T0 w 181"/>
                                <a:gd name="T2" fmla="+- 0 5110 5068"/>
                                <a:gd name="T3" fmla="*/ 5110 h 203"/>
                                <a:gd name="T4" fmla="+- 0 4129 4027"/>
                                <a:gd name="T5" fmla="*/ T4 w 181"/>
                                <a:gd name="T6" fmla="+- 0 5136 5068"/>
                                <a:gd name="T7" fmla="*/ 5136 h 203"/>
                                <a:gd name="T8" fmla="+- 0 4147 4027"/>
                                <a:gd name="T9" fmla="*/ T8 w 181"/>
                                <a:gd name="T10" fmla="+- 0 5136 5068"/>
                                <a:gd name="T11" fmla="*/ 5136 h 203"/>
                                <a:gd name="T12" fmla="+- 0 4151 4027"/>
                                <a:gd name="T13" fmla="*/ T12 w 181"/>
                                <a:gd name="T14" fmla="+- 0 5134 5068"/>
                                <a:gd name="T15" fmla="*/ 5134 h 203"/>
                                <a:gd name="T16" fmla="+- 0 4158 4027"/>
                                <a:gd name="T17" fmla="*/ T16 w 181"/>
                                <a:gd name="T18" fmla="+- 0 5129 5068"/>
                                <a:gd name="T19" fmla="*/ 5129 h 203"/>
                                <a:gd name="T20" fmla="+- 0 4161 4027"/>
                                <a:gd name="T21" fmla="*/ T20 w 181"/>
                                <a:gd name="T22" fmla="+- 0 5128 5068"/>
                                <a:gd name="T23" fmla="*/ 5128 h 203"/>
                                <a:gd name="T24" fmla="+- 0 4168 4027"/>
                                <a:gd name="T25" fmla="*/ T24 w 181"/>
                                <a:gd name="T26" fmla="+- 0 5127 5068"/>
                                <a:gd name="T27" fmla="*/ 5127 h 203"/>
                                <a:gd name="T28" fmla="+- 0 4200 4027"/>
                                <a:gd name="T29" fmla="*/ T28 w 181"/>
                                <a:gd name="T30" fmla="+- 0 5127 5068"/>
                                <a:gd name="T31" fmla="*/ 5127 h 203"/>
                                <a:gd name="T32" fmla="+- 0 4199 4027"/>
                                <a:gd name="T33" fmla="*/ T32 w 181"/>
                                <a:gd name="T34" fmla="+- 0 5126 5068"/>
                                <a:gd name="T35" fmla="*/ 5126 h 203"/>
                                <a:gd name="T36" fmla="+- 0 4191 4027"/>
                                <a:gd name="T37" fmla="*/ T36 w 181"/>
                                <a:gd name="T38" fmla="+- 0 5118 5068"/>
                                <a:gd name="T39" fmla="*/ 5118 h 203"/>
                                <a:gd name="T40" fmla="+- 0 4186 4027"/>
                                <a:gd name="T41" fmla="*/ T40 w 181"/>
                                <a:gd name="T42" fmla="+- 0 5115 5068"/>
                                <a:gd name="T43" fmla="*/ 5115 h 203"/>
                                <a:gd name="T44" fmla="+- 0 4178 4027"/>
                                <a:gd name="T45" fmla="*/ T44 w 181"/>
                                <a:gd name="T46" fmla="+- 0 5111 5068"/>
                                <a:gd name="T47" fmla="*/ 5111 h 203"/>
                                <a:gd name="T48" fmla="+- 0 4173 4027"/>
                                <a:gd name="T49" fmla="*/ T48 w 181"/>
                                <a:gd name="T50" fmla="+- 0 5110 5068"/>
                                <a:gd name="T51" fmla="*/ 51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1" h="203">
                                  <a:moveTo>
                                    <a:pt x="146" y="42"/>
                                  </a:moveTo>
                                  <a:lnTo>
                                    <a:pt x="102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4" y="66"/>
                                  </a:lnTo>
                                  <a:lnTo>
                                    <a:pt x="131" y="61"/>
                                  </a:lnTo>
                                  <a:lnTo>
                                    <a:pt x="134" y="60"/>
                                  </a:lnTo>
                                  <a:lnTo>
                                    <a:pt x="141" y="5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06"/>
                        <wpg:cNvGrpSpPr>
                          <a:grpSpLocks/>
                        </wpg:cNvGrpSpPr>
                        <wpg:grpSpPr bwMode="auto">
                          <a:xfrm>
                            <a:off x="4453" y="5073"/>
                            <a:ext cx="193" cy="202"/>
                            <a:chOff x="4453" y="5073"/>
                            <a:chExt cx="193" cy="202"/>
                          </a:xfrm>
                        </wpg:grpSpPr>
                        <wps:wsp>
                          <wps:cNvPr id="261" name="Freeform 111"/>
                          <wps:cNvSpPr>
                            <a:spLocks/>
                          </wps:cNvSpPr>
                          <wps:spPr bwMode="auto">
                            <a:xfrm>
                              <a:off x="4453" y="5073"/>
                              <a:ext cx="193" cy="202"/>
                            </a:xfrm>
                            <a:custGeom>
                              <a:avLst/>
                              <a:gdLst>
                                <a:gd name="T0" fmla="+- 0 4523 4453"/>
                                <a:gd name="T1" fmla="*/ T0 w 193"/>
                                <a:gd name="T2" fmla="+- 0 5166 5073"/>
                                <a:gd name="T3" fmla="*/ 5166 h 202"/>
                                <a:gd name="T4" fmla="+- 0 4490 4453"/>
                                <a:gd name="T5" fmla="*/ T4 w 193"/>
                                <a:gd name="T6" fmla="+- 0 5166 5073"/>
                                <a:gd name="T7" fmla="*/ 5166 h 202"/>
                                <a:gd name="T8" fmla="+- 0 4495 4453"/>
                                <a:gd name="T9" fmla="*/ T8 w 193"/>
                                <a:gd name="T10" fmla="+- 0 5166 5073"/>
                                <a:gd name="T11" fmla="*/ 5166 h 202"/>
                                <a:gd name="T12" fmla="+- 0 4498 4453"/>
                                <a:gd name="T13" fmla="*/ T12 w 193"/>
                                <a:gd name="T14" fmla="+- 0 5166 5073"/>
                                <a:gd name="T15" fmla="*/ 5166 h 202"/>
                                <a:gd name="T16" fmla="+- 0 4522 4453"/>
                                <a:gd name="T17" fmla="*/ T16 w 193"/>
                                <a:gd name="T18" fmla="+- 0 5224 5073"/>
                                <a:gd name="T19" fmla="*/ 5224 h 202"/>
                                <a:gd name="T20" fmla="+- 0 4523 4453"/>
                                <a:gd name="T21" fmla="*/ T20 w 193"/>
                                <a:gd name="T22" fmla="+- 0 5261 5073"/>
                                <a:gd name="T23" fmla="*/ 5261 h 202"/>
                                <a:gd name="T24" fmla="+- 0 4523 4453"/>
                                <a:gd name="T25" fmla="*/ T24 w 193"/>
                                <a:gd name="T26" fmla="+- 0 5264 5073"/>
                                <a:gd name="T27" fmla="*/ 5264 h 202"/>
                                <a:gd name="T28" fmla="+- 0 4532 4453"/>
                                <a:gd name="T29" fmla="*/ T28 w 193"/>
                                <a:gd name="T30" fmla="+- 0 5275 5073"/>
                                <a:gd name="T31" fmla="*/ 5275 h 202"/>
                                <a:gd name="T32" fmla="+- 0 4534 4453"/>
                                <a:gd name="T33" fmla="*/ T32 w 193"/>
                                <a:gd name="T34" fmla="+- 0 5275 5073"/>
                                <a:gd name="T35" fmla="*/ 5275 h 202"/>
                                <a:gd name="T36" fmla="+- 0 4535 4453"/>
                                <a:gd name="T37" fmla="*/ T36 w 193"/>
                                <a:gd name="T38" fmla="+- 0 5274 5073"/>
                                <a:gd name="T39" fmla="*/ 5274 h 202"/>
                                <a:gd name="T40" fmla="+- 0 4536 4453"/>
                                <a:gd name="T41" fmla="*/ T40 w 193"/>
                                <a:gd name="T42" fmla="+- 0 5273 5073"/>
                                <a:gd name="T43" fmla="*/ 5273 h 202"/>
                                <a:gd name="T44" fmla="+- 0 4557 4453"/>
                                <a:gd name="T45" fmla="*/ T44 w 193"/>
                                <a:gd name="T46" fmla="+- 0 5252 5073"/>
                                <a:gd name="T47" fmla="*/ 5252 h 202"/>
                                <a:gd name="T48" fmla="+- 0 4537 4453"/>
                                <a:gd name="T49" fmla="*/ T48 w 193"/>
                                <a:gd name="T50" fmla="+- 0 5252 5073"/>
                                <a:gd name="T51" fmla="*/ 5252 h 202"/>
                                <a:gd name="T52" fmla="+- 0 4536 4453"/>
                                <a:gd name="T53" fmla="*/ T52 w 193"/>
                                <a:gd name="T54" fmla="+- 0 5224 5073"/>
                                <a:gd name="T55" fmla="*/ 5224 h 202"/>
                                <a:gd name="T56" fmla="+- 0 4527 4453"/>
                                <a:gd name="T57" fmla="*/ T56 w 193"/>
                                <a:gd name="T58" fmla="+- 0 5171 5073"/>
                                <a:gd name="T59" fmla="*/ 5171 h 202"/>
                                <a:gd name="T60" fmla="+- 0 4523 4453"/>
                                <a:gd name="T61" fmla="*/ T60 w 193"/>
                                <a:gd name="T62" fmla="+- 0 5166 5073"/>
                                <a:gd name="T63" fmla="*/ 5166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3" h="202">
                                  <a:moveTo>
                                    <a:pt x="70" y="93"/>
                                  </a:moveTo>
                                  <a:lnTo>
                                    <a:pt x="37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70" y="188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79" y="202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83" y="200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10"/>
                          <wps:cNvSpPr>
                            <a:spLocks/>
                          </wps:cNvSpPr>
                          <wps:spPr bwMode="auto">
                            <a:xfrm>
                              <a:off x="4453" y="5073"/>
                              <a:ext cx="193" cy="202"/>
                            </a:xfrm>
                            <a:custGeom>
                              <a:avLst/>
                              <a:gdLst>
                                <a:gd name="T0" fmla="+- 0 4577 4453"/>
                                <a:gd name="T1" fmla="*/ T0 w 193"/>
                                <a:gd name="T2" fmla="+- 0 5213 5073"/>
                                <a:gd name="T3" fmla="*/ 5213 h 202"/>
                                <a:gd name="T4" fmla="+- 0 4576 4453"/>
                                <a:gd name="T5" fmla="*/ T4 w 193"/>
                                <a:gd name="T6" fmla="+- 0 5213 5073"/>
                                <a:gd name="T7" fmla="*/ 5213 h 202"/>
                                <a:gd name="T8" fmla="+- 0 4576 4453"/>
                                <a:gd name="T9" fmla="*/ T8 w 193"/>
                                <a:gd name="T10" fmla="+- 0 5213 5073"/>
                                <a:gd name="T11" fmla="*/ 5213 h 202"/>
                                <a:gd name="T12" fmla="+- 0 4537 4453"/>
                                <a:gd name="T13" fmla="*/ T12 w 193"/>
                                <a:gd name="T14" fmla="+- 0 5252 5073"/>
                                <a:gd name="T15" fmla="*/ 5252 h 202"/>
                                <a:gd name="T16" fmla="+- 0 4557 4453"/>
                                <a:gd name="T17" fmla="*/ T16 w 193"/>
                                <a:gd name="T18" fmla="+- 0 5252 5073"/>
                                <a:gd name="T19" fmla="*/ 5252 h 202"/>
                                <a:gd name="T20" fmla="+- 0 4586 4453"/>
                                <a:gd name="T21" fmla="*/ T20 w 193"/>
                                <a:gd name="T22" fmla="+- 0 5223 5073"/>
                                <a:gd name="T23" fmla="*/ 5223 h 202"/>
                                <a:gd name="T24" fmla="+- 0 4586 4453"/>
                                <a:gd name="T25" fmla="*/ T24 w 193"/>
                                <a:gd name="T26" fmla="+- 0 5223 5073"/>
                                <a:gd name="T27" fmla="*/ 5223 h 202"/>
                                <a:gd name="T28" fmla="+- 0 4586 4453"/>
                                <a:gd name="T29" fmla="*/ T28 w 193"/>
                                <a:gd name="T30" fmla="+- 0 5221 5073"/>
                                <a:gd name="T31" fmla="*/ 5221 h 202"/>
                                <a:gd name="T32" fmla="+- 0 4586 4453"/>
                                <a:gd name="T33" fmla="*/ T32 w 193"/>
                                <a:gd name="T34" fmla="+- 0 5220 5073"/>
                                <a:gd name="T35" fmla="*/ 5220 h 202"/>
                                <a:gd name="T36" fmla="+- 0 4577 4453"/>
                                <a:gd name="T37" fmla="*/ T36 w 193"/>
                                <a:gd name="T38" fmla="+- 0 5213 5073"/>
                                <a:gd name="T39" fmla="*/ 5213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3" h="202">
                                  <a:moveTo>
                                    <a:pt x="124" y="140"/>
                                  </a:moveTo>
                                  <a:lnTo>
                                    <a:pt x="123" y="140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133" y="150"/>
                                  </a:lnTo>
                                  <a:lnTo>
                                    <a:pt x="133" y="148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2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09"/>
                          <wps:cNvSpPr>
                            <a:spLocks/>
                          </wps:cNvSpPr>
                          <wps:spPr bwMode="auto">
                            <a:xfrm>
                              <a:off x="4453" y="5073"/>
                              <a:ext cx="193" cy="202"/>
                            </a:xfrm>
                            <a:custGeom>
                              <a:avLst/>
                              <a:gdLst>
                                <a:gd name="T0" fmla="+- 0 4498 4453"/>
                                <a:gd name="T1" fmla="*/ T0 w 193"/>
                                <a:gd name="T2" fmla="+- 0 5148 5073"/>
                                <a:gd name="T3" fmla="*/ 5148 h 202"/>
                                <a:gd name="T4" fmla="+- 0 4453 4453"/>
                                <a:gd name="T5" fmla="*/ T4 w 193"/>
                                <a:gd name="T6" fmla="+- 0 5188 5073"/>
                                <a:gd name="T7" fmla="*/ 5188 h 202"/>
                                <a:gd name="T8" fmla="+- 0 4453 4453"/>
                                <a:gd name="T9" fmla="*/ T8 w 193"/>
                                <a:gd name="T10" fmla="+- 0 5189 5073"/>
                                <a:gd name="T11" fmla="*/ 5189 h 202"/>
                                <a:gd name="T12" fmla="+- 0 4453 4453"/>
                                <a:gd name="T13" fmla="*/ T12 w 193"/>
                                <a:gd name="T14" fmla="+- 0 5193 5073"/>
                                <a:gd name="T15" fmla="*/ 5193 h 202"/>
                                <a:gd name="T16" fmla="+- 0 4462 4453"/>
                                <a:gd name="T17" fmla="*/ T16 w 193"/>
                                <a:gd name="T18" fmla="+- 0 5201 5073"/>
                                <a:gd name="T19" fmla="*/ 5201 h 202"/>
                                <a:gd name="T20" fmla="+- 0 4463 4453"/>
                                <a:gd name="T21" fmla="*/ T20 w 193"/>
                                <a:gd name="T22" fmla="+- 0 5201 5073"/>
                                <a:gd name="T23" fmla="*/ 5201 h 202"/>
                                <a:gd name="T24" fmla="+- 0 4463 4453"/>
                                <a:gd name="T25" fmla="*/ T24 w 193"/>
                                <a:gd name="T26" fmla="+- 0 5201 5073"/>
                                <a:gd name="T27" fmla="*/ 5201 h 202"/>
                                <a:gd name="T28" fmla="+- 0 4464 4453"/>
                                <a:gd name="T29" fmla="*/ T28 w 193"/>
                                <a:gd name="T30" fmla="+- 0 5200 5073"/>
                                <a:gd name="T31" fmla="*/ 5200 h 202"/>
                                <a:gd name="T32" fmla="+- 0 4465 4453"/>
                                <a:gd name="T33" fmla="*/ T32 w 193"/>
                                <a:gd name="T34" fmla="+- 0 5199 5073"/>
                                <a:gd name="T35" fmla="*/ 5199 h 202"/>
                                <a:gd name="T36" fmla="+- 0 4465 4453"/>
                                <a:gd name="T37" fmla="*/ T36 w 193"/>
                                <a:gd name="T38" fmla="+- 0 5195 5073"/>
                                <a:gd name="T39" fmla="*/ 5195 h 202"/>
                                <a:gd name="T40" fmla="+- 0 4466 4453"/>
                                <a:gd name="T41" fmla="*/ T40 w 193"/>
                                <a:gd name="T42" fmla="+- 0 5193 5073"/>
                                <a:gd name="T43" fmla="*/ 5193 h 202"/>
                                <a:gd name="T44" fmla="+- 0 4490 4453"/>
                                <a:gd name="T45" fmla="*/ T44 w 193"/>
                                <a:gd name="T46" fmla="+- 0 5166 5073"/>
                                <a:gd name="T47" fmla="*/ 5166 h 202"/>
                                <a:gd name="T48" fmla="+- 0 4523 4453"/>
                                <a:gd name="T49" fmla="*/ T48 w 193"/>
                                <a:gd name="T50" fmla="+- 0 5166 5073"/>
                                <a:gd name="T51" fmla="*/ 5166 h 202"/>
                                <a:gd name="T52" fmla="+- 0 4522 4453"/>
                                <a:gd name="T53" fmla="*/ T52 w 193"/>
                                <a:gd name="T54" fmla="+- 0 5164 5073"/>
                                <a:gd name="T55" fmla="*/ 5164 h 202"/>
                                <a:gd name="T56" fmla="+- 0 4520 4453"/>
                                <a:gd name="T57" fmla="*/ T56 w 193"/>
                                <a:gd name="T58" fmla="+- 0 5161 5073"/>
                                <a:gd name="T59" fmla="*/ 5161 h 202"/>
                                <a:gd name="T60" fmla="+- 0 4514 4453"/>
                                <a:gd name="T61" fmla="*/ T60 w 193"/>
                                <a:gd name="T62" fmla="+- 0 5155 5073"/>
                                <a:gd name="T63" fmla="*/ 5155 h 202"/>
                                <a:gd name="T64" fmla="+- 0 4510 4453"/>
                                <a:gd name="T65" fmla="*/ T64 w 193"/>
                                <a:gd name="T66" fmla="+- 0 5152 5073"/>
                                <a:gd name="T67" fmla="*/ 5152 h 202"/>
                                <a:gd name="T68" fmla="+- 0 4502 4453"/>
                                <a:gd name="T69" fmla="*/ T68 w 193"/>
                                <a:gd name="T70" fmla="+- 0 5149 5073"/>
                                <a:gd name="T71" fmla="*/ 5149 h 202"/>
                                <a:gd name="T72" fmla="+- 0 4498 4453"/>
                                <a:gd name="T73" fmla="*/ T72 w 193"/>
                                <a:gd name="T74" fmla="+- 0 5148 5073"/>
                                <a:gd name="T75" fmla="*/ 514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3" h="202">
                                  <a:moveTo>
                                    <a:pt x="45" y="75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08"/>
                          <wps:cNvSpPr>
                            <a:spLocks/>
                          </wps:cNvSpPr>
                          <wps:spPr bwMode="auto">
                            <a:xfrm>
                              <a:off x="4453" y="5073"/>
                              <a:ext cx="193" cy="202"/>
                            </a:xfrm>
                            <a:custGeom>
                              <a:avLst/>
                              <a:gdLst>
                                <a:gd name="T0" fmla="+- 0 4571 4453"/>
                                <a:gd name="T1" fmla="*/ T0 w 193"/>
                                <a:gd name="T2" fmla="+- 0 5073 5073"/>
                                <a:gd name="T3" fmla="*/ 5073 h 202"/>
                                <a:gd name="T4" fmla="+- 0 4529 4453"/>
                                <a:gd name="T5" fmla="*/ T4 w 193"/>
                                <a:gd name="T6" fmla="+- 0 5118 5073"/>
                                <a:gd name="T7" fmla="*/ 5118 h 202"/>
                                <a:gd name="T8" fmla="+- 0 4532 4453"/>
                                <a:gd name="T9" fmla="*/ T8 w 193"/>
                                <a:gd name="T10" fmla="+- 0 5130 5073"/>
                                <a:gd name="T11" fmla="*/ 5130 h 202"/>
                                <a:gd name="T12" fmla="+- 0 4571 4453"/>
                                <a:gd name="T13" fmla="*/ T12 w 193"/>
                                <a:gd name="T14" fmla="+- 0 5177 5073"/>
                                <a:gd name="T15" fmla="*/ 5177 h 202"/>
                                <a:gd name="T16" fmla="+- 0 4603 4453"/>
                                <a:gd name="T17" fmla="*/ T16 w 193"/>
                                <a:gd name="T18" fmla="+- 0 5193 5073"/>
                                <a:gd name="T19" fmla="*/ 5193 h 202"/>
                                <a:gd name="T20" fmla="+- 0 4609 4453"/>
                                <a:gd name="T21" fmla="*/ T20 w 193"/>
                                <a:gd name="T22" fmla="+- 0 5193 5073"/>
                                <a:gd name="T23" fmla="*/ 5193 h 202"/>
                                <a:gd name="T24" fmla="+- 0 4621 4453"/>
                                <a:gd name="T25" fmla="*/ T24 w 193"/>
                                <a:gd name="T26" fmla="+- 0 5189 5073"/>
                                <a:gd name="T27" fmla="*/ 5189 h 202"/>
                                <a:gd name="T28" fmla="+- 0 4626 4453"/>
                                <a:gd name="T29" fmla="*/ T28 w 193"/>
                                <a:gd name="T30" fmla="+- 0 5185 5073"/>
                                <a:gd name="T31" fmla="*/ 5185 h 202"/>
                                <a:gd name="T32" fmla="+- 0 4635 4453"/>
                                <a:gd name="T33" fmla="*/ T32 w 193"/>
                                <a:gd name="T34" fmla="+- 0 5177 5073"/>
                                <a:gd name="T35" fmla="*/ 5177 h 202"/>
                                <a:gd name="T36" fmla="+- 0 4609 4453"/>
                                <a:gd name="T37" fmla="*/ T36 w 193"/>
                                <a:gd name="T38" fmla="+- 0 5177 5073"/>
                                <a:gd name="T39" fmla="*/ 5177 h 202"/>
                                <a:gd name="T40" fmla="+- 0 4605 4453"/>
                                <a:gd name="T41" fmla="*/ T40 w 193"/>
                                <a:gd name="T42" fmla="+- 0 5177 5073"/>
                                <a:gd name="T43" fmla="*/ 5177 h 202"/>
                                <a:gd name="T44" fmla="+- 0 4551 4453"/>
                                <a:gd name="T45" fmla="*/ T44 w 193"/>
                                <a:gd name="T46" fmla="+- 0 5132 5073"/>
                                <a:gd name="T47" fmla="*/ 5132 h 202"/>
                                <a:gd name="T48" fmla="+- 0 4544 4453"/>
                                <a:gd name="T49" fmla="*/ T48 w 193"/>
                                <a:gd name="T50" fmla="+- 0 5113 5073"/>
                                <a:gd name="T51" fmla="*/ 5113 h 202"/>
                                <a:gd name="T52" fmla="+- 0 4545 4453"/>
                                <a:gd name="T53" fmla="*/ T52 w 193"/>
                                <a:gd name="T54" fmla="+- 0 5105 5073"/>
                                <a:gd name="T55" fmla="*/ 5105 h 202"/>
                                <a:gd name="T56" fmla="+- 0 4568 4453"/>
                                <a:gd name="T57" fmla="*/ T56 w 193"/>
                                <a:gd name="T58" fmla="+- 0 5090 5073"/>
                                <a:gd name="T59" fmla="*/ 5090 h 202"/>
                                <a:gd name="T60" fmla="+- 0 4604 4453"/>
                                <a:gd name="T61" fmla="*/ T60 w 193"/>
                                <a:gd name="T62" fmla="+- 0 5090 5073"/>
                                <a:gd name="T63" fmla="*/ 5090 h 202"/>
                                <a:gd name="T64" fmla="+- 0 4603 4453"/>
                                <a:gd name="T65" fmla="*/ T64 w 193"/>
                                <a:gd name="T66" fmla="+- 0 5089 5073"/>
                                <a:gd name="T67" fmla="*/ 5089 h 202"/>
                                <a:gd name="T68" fmla="+- 0 4590 4453"/>
                                <a:gd name="T69" fmla="*/ T68 w 193"/>
                                <a:gd name="T70" fmla="+- 0 5079 5073"/>
                                <a:gd name="T71" fmla="*/ 5079 h 202"/>
                                <a:gd name="T72" fmla="+- 0 4584 4453"/>
                                <a:gd name="T73" fmla="*/ T72 w 193"/>
                                <a:gd name="T74" fmla="+- 0 5076 5073"/>
                                <a:gd name="T75" fmla="*/ 5076 h 202"/>
                                <a:gd name="T76" fmla="+- 0 4571 4453"/>
                                <a:gd name="T77" fmla="*/ T76 w 193"/>
                                <a:gd name="T78" fmla="+- 0 5073 5073"/>
                                <a:gd name="T79" fmla="*/ 5073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3" h="202">
                                  <a:moveTo>
                                    <a:pt x="118" y="0"/>
                                  </a:moveTo>
                                  <a:lnTo>
                                    <a:pt x="76" y="45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56" y="120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82" y="104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52" y="104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07"/>
                          <wps:cNvSpPr>
                            <a:spLocks/>
                          </wps:cNvSpPr>
                          <wps:spPr bwMode="auto">
                            <a:xfrm>
                              <a:off x="4453" y="5073"/>
                              <a:ext cx="193" cy="202"/>
                            </a:xfrm>
                            <a:custGeom>
                              <a:avLst/>
                              <a:gdLst>
                                <a:gd name="T0" fmla="+- 0 4604 4453"/>
                                <a:gd name="T1" fmla="*/ T0 w 193"/>
                                <a:gd name="T2" fmla="+- 0 5090 5073"/>
                                <a:gd name="T3" fmla="*/ 5090 h 202"/>
                                <a:gd name="T4" fmla="+- 0 4568 4453"/>
                                <a:gd name="T5" fmla="*/ T4 w 193"/>
                                <a:gd name="T6" fmla="+- 0 5090 5073"/>
                                <a:gd name="T7" fmla="*/ 5090 h 202"/>
                                <a:gd name="T8" fmla="+- 0 4571 4453"/>
                                <a:gd name="T9" fmla="*/ T8 w 193"/>
                                <a:gd name="T10" fmla="+- 0 5090 5073"/>
                                <a:gd name="T11" fmla="*/ 5090 h 202"/>
                                <a:gd name="T12" fmla="+- 0 4577 4453"/>
                                <a:gd name="T13" fmla="*/ T12 w 193"/>
                                <a:gd name="T14" fmla="+- 0 5092 5073"/>
                                <a:gd name="T15" fmla="*/ 5092 h 202"/>
                                <a:gd name="T16" fmla="+- 0 4625 4453"/>
                                <a:gd name="T17" fmla="*/ T16 w 193"/>
                                <a:gd name="T18" fmla="+- 0 5138 5073"/>
                                <a:gd name="T19" fmla="*/ 5138 h 202"/>
                                <a:gd name="T20" fmla="+- 0 4630 4453"/>
                                <a:gd name="T21" fmla="*/ T20 w 193"/>
                                <a:gd name="T22" fmla="+- 0 5156 5073"/>
                                <a:gd name="T23" fmla="*/ 5156 h 202"/>
                                <a:gd name="T24" fmla="+- 0 4630 4453"/>
                                <a:gd name="T25" fmla="*/ T24 w 193"/>
                                <a:gd name="T26" fmla="+- 0 5159 5073"/>
                                <a:gd name="T27" fmla="*/ 5159 h 202"/>
                                <a:gd name="T28" fmla="+- 0 4609 4453"/>
                                <a:gd name="T29" fmla="*/ T28 w 193"/>
                                <a:gd name="T30" fmla="+- 0 5177 5073"/>
                                <a:gd name="T31" fmla="*/ 5177 h 202"/>
                                <a:gd name="T32" fmla="+- 0 4635 4453"/>
                                <a:gd name="T33" fmla="*/ T32 w 193"/>
                                <a:gd name="T34" fmla="+- 0 5177 5073"/>
                                <a:gd name="T35" fmla="*/ 5177 h 202"/>
                                <a:gd name="T36" fmla="+- 0 4638 4453"/>
                                <a:gd name="T37" fmla="*/ T36 w 193"/>
                                <a:gd name="T38" fmla="+- 0 5174 5073"/>
                                <a:gd name="T39" fmla="*/ 5174 h 202"/>
                                <a:gd name="T40" fmla="+- 0 4642 4453"/>
                                <a:gd name="T41" fmla="*/ T40 w 193"/>
                                <a:gd name="T42" fmla="+- 0 5168 5073"/>
                                <a:gd name="T43" fmla="*/ 5168 h 202"/>
                                <a:gd name="T44" fmla="+- 0 4645 4453"/>
                                <a:gd name="T45" fmla="*/ T44 w 193"/>
                                <a:gd name="T46" fmla="+- 0 5156 5073"/>
                                <a:gd name="T47" fmla="*/ 5156 h 202"/>
                                <a:gd name="T48" fmla="+- 0 4645 4453"/>
                                <a:gd name="T49" fmla="*/ T48 w 193"/>
                                <a:gd name="T50" fmla="+- 0 5152 5073"/>
                                <a:gd name="T51" fmla="*/ 5152 h 202"/>
                                <a:gd name="T52" fmla="+- 0 4645 4453"/>
                                <a:gd name="T53" fmla="*/ T52 w 193"/>
                                <a:gd name="T54" fmla="+- 0 5148 5073"/>
                                <a:gd name="T55" fmla="*/ 5148 h 202"/>
                                <a:gd name="T56" fmla="+- 0 4610 4453"/>
                                <a:gd name="T57" fmla="*/ T56 w 193"/>
                                <a:gd name="T58" fmla="+- 0 5095 5073"/>
                                <a:gd name="T59" fmla="*/ 5095 h 202"/>
                                <a:gd name="T60" fmla="+- 0 4604 4453"/>
                                <a:gd name="T61" fmla="*/ T60 w 193"/>
                                <a:gd name="T62" fmla="+- 0 5090 5073"/>
                                <a:gd name="T63" fmla="*/ 509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3" h="202">
                                  <a:moveTo>
                                    <a:pt x="151" y="17"/>
                                  </a:moveTo>
                                  <a:lnTo>
                                    <a:pt x="115" y="17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82" y="104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192" y="79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99"/>
                        <wpg:cNvGrpSpPr>
                          <a:grpSpLocks/>
                        </wpg:cNvGrpSpPr>
                        <wpg:grpSpPr bwMode="auto">
                          <a:xfrm>
                            <a:off x="4889" y="5073"/>
                            <a:ext cx="193" cy="198"/>
                            <a:chOff x="4889" y="5073"/>
                            <a:chExt cx="193" cy="198"/>
                          </a:xfrm>
                        </wpg:grpSpPr>
                        <wps:wsp>
                          <wps:cNvPr id="267" name="Freeform 105"/>
                          <wps:cNvSpPr>
                            <a:spLocks/>
                          </wps:cNvSpPr>
                          <wps:spPr bwMode="auto">
                            <a:xfrm>
                              <a:off x="4889" y="5073"/>
                              <a:ext cx="193" cy="198"/>
                            </a:xfrm>
                            <a:custGeom>
                              <a:avLst/>
                              <a:gdLst>
                                <a:gd name="T0" fmla="+- 0 5004 4889"/>
                                <a:gd name="T1" fmla="*/ T0 w 193"/>
                                <a:gd name="T2" fmla="+- 0 5203 5073"/>
                                <a:gd name="T3" fmla="*/ 5203 h 198"/>
                                <a:gd name="T4" fmla="+- 0 4972 4889"/>
                                <a:gd name="T5" fmla="*/ T4 w 193"/>
                                <a:gd name="T6" fmla="+- 0 5203 5073"/>
                                <a:gd name="T7" fmla="*/ 5203 h 198"/>
                                <a:gd name="T8" fmla="+- 0 4976 4889"/>
                                <a:gd name="T9" fmla="*/ T8 w 193"/>
                                <a:gd name="T10" fmla="+- 0 5203 5073"/>
                                <a:gd name="T11" fmla="*/ 5203 h 198"/>
                                <a:gd name="T12" fmla="+- 0 4982 4889"/>
                                <a:gd name="T13" fmla="*/ T12 w 193"/>
                                <a:gd name="T14" fmla="+- 0 5205 5073"/>
                                <a:gd name="T15" fmla="*/ 5205 h 198"/>
                                <a:gd name="T16" fmla="+- 0 4994 4889"/>
                                <a:gd name="T17" fmla="*/ T16 w 193"/>
                                <a:gd name="T18" fmla="+- 0 5226 5073"/>
                                <a:gd name="T19" fmla="*/ 5226 h 198"/>
                                <a:gd name="T20" fmla="+- 0 4993 4889"/>
                                <a:gd name="T21" fmla="*/ T20 w 193"/>
                                <a:gd name="T22" fmla="+- 0 5229 5073"/>
                                <a:gd name="T23" fmla="*/ 5229 h 198"/>
                                <a:gd name="T24" fmla="+- 0 4956 4889"/>
                                <a:gd name="T25" fmla="*/ T24 w 193"/>
                                <a:gd name="T26" fmla="+- 0 5259 5073"/>
                                <a:gd name="T27" fmla="*/ 5259 h 198"/>
                                <a:gd name="T28" fmla="+- 0 4955 4889"/>
                                <a:gd name="T29" fmla="*/ T28 w 193"/>
                                <a:gd name="T30" fmla="+- 0 5260 5073"/>
                                <a:gd name="T31" fmla="*/ 5260 h 198"/>
                                <a:gd name="T32" fmla="+- 0 4953 4889"/>
                                <a:gd name="T33" fmla="*/ T32 w 193"/>
                                <a:gd name="T34" fmla="+- 0 5261 5073"/>
                                <a:gd name="T35" fmla="*/ 5261 h 198"/>
                                <a:gd name="T36" fmla="+- 0 4953 4889"/>
                                <a:gd name="T37" fmla="*/ T36 w 193"/>
                                <a:gd name="T38" fmla="+- 0 5262 5073"/>
                                <a:gd name="T39" fmla="*/ 5262 h 198"/>
                                <a:gd name="T40" fmla="+- 0 4954 4889"/>
                                <a:gd name="T41" fmla="*/ T40 w 193"/>
                                <a:gd name="T42" fmla="+- 0 5264 5073"/>
                                <a:gd name="T43" fmla="*/ 5264 h 198"/>
                                <a:gd name="T44" fmla="+- 0 4965 4889"/>
                                <a:gd name="T45" fmla="*/ T44 w 193"/>
                                <a:gd name="T46" fmla="+- 0 5271 5073"/>
                                <a:gd name="T47" fmla="*/ 5271 h 198"/>
                                <a:gd name="T48" fmla="+- 0 4967 4889"/>
                                <a:gd name="T49" fmla="*/ T48 w 193"/>
                                <a:gd name="T50" fmla="+- 0 5271 5073"/>
                                <a:gd name="T51" fmla="*/ 5271 h 198"/>
                                <a:gd name="T52" fmla="+- 0 5009 4889"/>
                                <a:gd name="T53" fmla="*/ T52 w 193"/>
                                <a:gd name="T54" fmla="+- 0 5219 5073"/>
                                <a:gd name="T55" fmla="*/ 5219 h 198"/>
                                <a:gd name="T56" fmla="+- 0 5009 4889"/>
                                <a:gd name="T57" fmla="*/ T56 w 193"/>
                                <a:gd name="T58" fmla="+- 0 5214 5073"/>
                                <a:gd name="T59" fmla="*/ 5214 h 198"/>
                                <a:gd name="T60" fmla="+- 0 5005 4889"/>
                                <a:gd name="T61" fmla="*/ T60 w 193"/>
                                <a:gd name="T62" fmla="+- 0 5205 5073"/>
                                <a:gd name="T63" fmla="*/ 5205 h 198"/>
                                <a:gd name="T64" fmla="+- 0 5004 4889"/>
                                <a:gd name="T65" fmla="*/ T64 w 193"/>
                                <a:gd name="T66" fmla="+- 0 5203 5073"/>
                                <a:gd name="T67" fmla="*/ 520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3" h="198">
                                  <a:moveTo>
                                    <a:pt x="115" y="130"/>
                                  </a:moveTo>
                                  <a:lnTo>
                                    <a:pt x="83" y="130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5" y="153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65" y="191"/>
                                  </a:lnTo>
                                  <a:lnTo>
                                    <a:pt x="76" y="198"/>
                                  </a:lnTo>
                                  <a:lnTo>
                                    <a:pt x="78" y="198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20" y="141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5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04"/>
                          <wps:cNvSpPr>
                            <a:spLocks/>
                          </wps:cNvSpPr>
                          <wps:spPr bwMode="auto">
                            <a:xfrm>
                              <a:off x="4889" y="5073"/>
                              <a:ext cx="193" cy="198"/>
                            </a:xfrm>
                            <a:custGeom>
                              <a:avLst/>
                              <a:gdLst>
                                <a:gd name="T0" fmla="+- 0 4957 4889"/>
                                <a:gd name="T1" fmla="*/ T0 w 193"/>
                                <a:gd name="T2" fmla="+- 0 5166 5073"/>
                                <a:gd name="T3" fmla="*/ 5166 h 198"/>
                                <a:gd name="T4" fmla="+- 0 4924 4889"/>
                                <a:gd name="T5" fmla="*/ T4 w 193"/>
                                <a:gd name="T6" fmla="+- 0 5166 5073"/>
                                <a:gd name="T7" fmla="*/ 5166 h 198"/>
                                <a:gd name="T8" fmla="+- 0 4929 4889"/>
                                <a:gd name="T9" fmla="*/ T8 w 193"/>
                                <a:gd name="T10" fmla="+- 0 5166 5073"/>
                                <a:gd name="T11" fmla="*/ 5166 h 198"/>
                                <a:gd name="T12" fmla="+- 0 4931 4889"/>
                                <a:gd name="T13" fmla="*/ T12 w 193"/>
                                <a:gd name="T14" fmla="+- 0 5166 5073"/>
                                <a:gd name="T15" fmla="*/ 5166 h 198"/>
                                <a:gd name="T16" fmla="+- 0 4947 4889"/>
                                <a:gd name="T17" fmla="*/ T16 w 193"/>
                                <a:gd name="T18" fmla="+- 0 5187 5073"/>
                                <a:gd name="T19" fmla="*/ 5187 h 198"/>
                                <a:gd name="T20" fmla="+- 0 4947 4889"/>
                                <a:gd name="T21" fmla="*/ T20 w 193"/>
                                <a:gd name="T22" fmla="+- 0 5190 5073"/>
                                <a:gd name="T23" fmla="*/ 5190 h 198"/>
                                <a:gd name="T24" fmla="+- 0 4929 4889"/>
                                <a:gd name="T25" fmla="*/ T24 w 193"/>
                                <a:gd name="T26" fmla="+- 0 5216 5073"/>
                                <a:gd name="T27" fmla="*/ 5216 h 198"/>
                                <a:gd name="T28" fmla="+- 0 4928 4889"/>
                                <a:gd name="T29" fmla="*/ T28 w 193"/>
                                <a:gd name="T30" fmla="+- 0 5216 5073"/>
                                <a:gd name="T31" fmla="*/ 5216 h 198"/>
                                <a:gd name="T32" fmla="+- 0 4937 4889"/>
                                <a:gd name="T33" fmla="*/ T32 w 193"/>
                                <a:gd name="T34" fmla="+- 0 5226 5073"/>
                                <a:gd name="T35" fmla="*/ 5226 h 198"/>
                                <a:gd name="T36" fmla="+- 0 4938 4889"/>
                                <a:gd name="T37" fmla="*/ T36 w 193"/>
                                <a:gd name="T38" fmla="+- 0 5225 5073"/>
                                <a:gd name="T39" fmla="*/ 5225 h 198"/>
                                <a:gd name="T40" fmla="+- 0 4938 4889"/>
                                <a:gd name="T41" fmla="*/ T40 w 193"/>
                                <a:gd name="T42" fmla="+- 0 5225 5073"/>
                                <a:gd name="T43" fmla="*/ 5225 h 198"/>
                                <a:gd name="T44" fmla="+- 0 4951 4889"/>
                                <a:gd name="T45" fmla="*/ T44 w 193"/>
                                <a:gd name="T46" fmla="+- 0 5212 5073"/>
                                <a:gd name="T47" fmla="*/ 5212 h 198"/>
                                <a:gd name="T48" fmla="+- 0 4955 4889"/>
                                <a:gd name="T49" fmla="*/ T48 w 193"/>
                                <a:gd name="T50" fmla="+- 0 5209 5073"/>
                                <a:gd name="T51" fmla="*/ 5209 h 198"/>
                                <a:gd name="T52" fmla="+- 0 4962 4889"/>
                                <a:gd name="T53" fmla="*/ T52 w 193"/>
                                <a:gd name="T54" fmla="+- 0 5205 5073"/>
                                <a:gd name="T55" fmla="*/ 5205 h 198"/>
                                <a:gd name="T56" fmla="+- 0 4965 4889"/>
                                <a:gd name="T57" fmla="*/ T56 w 193"/>
                                <a:gd name="T58" fmla="+- 0 5204 5073"/>
                                <a:gd name="T59" fmla="*/ 5204 h 198"/>
                                <a:gd name="T60" fmla="+- 0 4972 4889"/>
                                <a:gd name="T61" fmla="*/ T60 w 193"/>
                                <a:gd name="T62" fmla="+- 0 5203 5073"/>
                                <a:gd name="T63" fmla="*/ 5203 h 198"/>
                                <a:gd name="T64" fmla="+- 0 5004 4889"/>
                                <a:gd name="T65" fmla="*/ T64 w 193"/>
                                <a:gd name="T66" fmla="+- 0 5203 5073"/>
                                <a:gd name="T67" fmla="*/ 5203 h 198"/>
                                <a:gd name="T68" fmla="+- 0 5002 4889"/>
                                <a:gd name="T69" fmla="*/ T68 w 193"/>
                                <a:gd name="T70" fmla="+- 0 5200 5073"/>
                                <a:gd name="T71" fmla="*/ 5200 h 198"/>
                                <a:gd name="T72" fmla="+- 0 4998 4889"/>
                                <a:gd name="T73" fmla="*/ T72 w 193"/>
                                <a:gd name="T74" fmla="+- 0 5196 5073"/>
                                <a:gd name="T75" fmla="*/ 5196 h 198"/>
                                <a:gd name="T76" fmla="+- 0 4956 4889"/>
                                <a:gd name="T77" fmla="*/ T76 w 193"/>
                                <a:gd name="T78" fmla="+- 0 5196 5073"/>
                                <a:gd name="T79" fmla="*/ 5196 h 198"/>
                                <a:gd name="T80" fmla="+- 0 4958 4889"/>
                                <a:gd name="T81" fmla="*/ T80 w 193"/>
                                <a:gd name="T82" fmla="+- 0 5193 5073"/>
                                <a:gd name="T83" fmla="*/ 5193 h 198"/>
                                <a:gd name="T84" fmla="+- 0 4959 4889"/>
                                <a:gd name="T85" fmla="*/ T84 w 193"/>
                                <a:gd name="T86" fmla="+- 0 5189 5073"/>
                                <a:gd name="T87" fmla="*/ 5189 h 198"/>
                                <a:gd name="T88" fmla="+- 0 4961 4889"/>
                                <a:gd name="T89" fmla="*/ T88 w 193"/>
                                <a:gd name="T90" fmla="+- 0 5183 5073"/>
                                <a:gd name="T91" fmla="*/ 5183 h 198"/>
                                <a:gd name="T92" fmla="+- 0 4961 4889"/>
                                <a:gd name="T93" fmla="*/ T92 w 193"/>
                                <a:gd name="T94" fmla="+- 0 5177 5073"/>
                                <a:gd name="T95" fmla="*/ 5177 h 198"/>
                                <a:gd name="T96" fmla="+- 0 4960 4889"/>
                                <a:gd name="T97" fmla="*/ T96 w 193"/>
                                <a:gd name="T98" fmla="+- 0 5173 5073"/>
                                <a:gd name="T99" fmla="*/ 5173 h 198"/>
                                <a:gd name="T100" fmla="+- 0 4959 4889"/>
                                <a:gd name="T101" fmla="*/ T100 w 193"/>
                                <a:gd name="T102" fmla="+- 0 5170 5073"/>
                                <a:gd name="T103" fmla="*/ 5170 h 198"/>
                                <a:gd name="T104" fmla="+- 0 4957 4889"/>
                                <a:gd name="T105" fmla="*/ T104 w 193"/>
                                <a:gd name="T106" fmla="+- 0 5166 5073"/>
                                <a:gd name="T107" fmla="*/ 516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3" h="198">
                                  <a:moveTo>
                                    <a:pt x="68" y="93"/>
                                  </a:moveTo>
                                  <a:lnTo>
                                    <a:pt x="35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09" y="123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6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03"/>
                          <wps:cNvSpPr>
                            <a:spLocks/>
                          </wps:cNvSpPr>
                          <wps:spPr bwMode="auto">
                            <a:xfrm>
                              <a:off x="4889" y="5073"/>
                              <a:ext cx="193" cy="198"/>
                            </a:xfrm>
                            <a:custGeom>
                              <a:avLst/>
                              <a:gdLst>
                                <a:gd name="T0" fmla="+- 0 4933 4889"/>
                                <a:gd name="T1" fmla="*/ T0 w 193"/>
                                <a:gd name="T2" fmla="+- 0 5148 5073"/>
                                <a:gd name="T3" fmla="*/ 5148 h 198"/>
                                <a:gd name="T4" fmla="+- 0 4889 4889"/>
                                <a:gd name="T5" fmla="*/ T4 w 193"/>
                                <a:gd name="T6" fmla="+- 0 5192 5073"/>
                                <a:gd name="T7" fmla="*/ 5192 h 198"/>
                                <a:gd name="T8" fmla="+- 0 4889 4889"/>
                                <a:gd name="T9" fmla="*/ T8 w 193"/>
                                <a:gd name="T10" fmla="+- 0 5193 5073"/>
                                <a:gd name="T11" fmla="*/ 5193 h 198"/>
                                <a:gd name="T12" fmla="+- 0 4898 4889"/>
                                <a:gd name="T13" fmla="*/ T12 w 193"/>
                                <a:gd name="T14" fmla="+- 0 5201 5073"/>
                                <a:gd name="T15" fmla="*/ 5201 h 198"/>
                                <a:gd name="T16" fmla="+- 0 4898 4889"/>
                                <a:gd name="T17" fmla="*/ T16 w 193"/>
                                <a:gd name="T18" fmla="+- 0 5201 5073"/>
                                <a:gd name="T19" fmla="*/ 5201 h 198"/>
                                <a:gd name="T20" fmla="+- 0 4899 4889"/>
                                <a:gd name="T21" fmla="*/ T20 w 193"/>
                                <a:gd name="T22" fmla="+- 0 5201 5073"/>
                                <a:gd name="T23" fmla="*/ 5201 h 198"/>
                                <a:gd name="T24" fmla="+- 0 4899 4889"/>
                                <a:gd name="T25" fmla="*/ T24 w 193"/>
                                <a:gd name="T26" fmla="+- 0 5200 5073"/>
                                <a:gd name="T27" fmla="*/ 5200 h 198"/>
                                <a:gd name="T28" fmla="+- 0 4900 4889"/>
                                <a:gd name="T29" fmla="*/ T28 w 193"/>
                                <a:gd name="T30" fmla="+- 0 5199 5073"/>
                                <a:gd name="T31" fmla="*/ 5199 h 198"/>
                                <a:gd name="T32" fmla="+- 0 4901 4889"/>
                                <a:gd name="T33" fmla="*/ T32 w 193"/>
                                <a:gd name="T34" fmla="+- 0 5194 5073"/>
                                <a:gd name="T35" fmla="*/ 5194 h 198"/>
                                <a:gd name="T36" fmla="+- 0 4901 4889"/>
                                <a:gd name="T37" fmla="*/ T36 w 193"/>
                                <a:gd name="T38" fmla="+- 0 5192 5073"/>
                                <a:gd name="T39" fmla="*/ 5192 h 198"/>
                                <a:gd name="T40" fmla="+- 0 4924 4889"/>
                                <a:gd name="T41" fmla="*/ T40 w 193"/>
                                <a:gd name="T42" fmla="+- 0 5166 5073"/>
                                <a:gd name="T43" fmla="*/ 5166 h 198"/>
                                <a:gd name="T44" fmla="+- 0 4957 4889"/>
                                <a:gd name="T45" fmla="*/ T44 w 193"/>
                                <a:gd name="T46" fmla="+- 0 5166 5073"/>
                                <a:gd name="T47" fmla="*/ 5166 h 198"/>
                                <a:gd name="T48" fmla="+- 0 4956 4889"/>
                                <a:gd name="T49" fmla="*/ T48 w 193"/>
                                <a:gd name="T50" fmla="+- 0 5163 5073"/>
                                <a:gd name="T51" fmla="*/ 5163 h 198"/>
                                <a:gd name="T52" fmla="+- 0 4954 4889"/>
                                <a:gd name="T53" fmla="*/ T52 w 193"/>
                                <a:gd name="T54" fmla="+- 0 5160 5073"/>
                                <a:gd name="T55" fmla="*/ 5160 h 198"/>
                                <a:gd name="T56" fmla="+- 0 4948 4889"/>
                                <a:gd name="T57" fmla="*/ T56 w 193"/>
                                <a:gd name="T58" fmla="+- 0 5154 5073"/>
                                <a:gd name="T59" fmla="*/ 5154 h 198"/>
                                <a:gd name="T60" fmla="+- 0 4944 4889"/>
                                <a:gd name="T61" fmla="*/ T60 w 193"/>
                                <a:gd name="T62" fmla="+- 0 5152 5073"/>
                                <a:gd name="T63" fmla="*/ 5152 h 198"/>
                                <a:gd name="T64" fmla="+- 0 4937 4889"/>
                                <a:gd name="T65" fmla="*/ T64 w 193"/>
                                <a:gd name="T66" fmla="+- 0 5148 5073"/>
                                <a:gd name="T67" fmla="*/ 5148 h 198"/>
                                <a:gd name="T68" fmla="+- 0 4933 4889"/>
                                <a:gd name="T69" fmla="*/ T68 w 193"/>
                                <a:gd name="T70" fmla="+- 0 5148 5073"/>
                                <a:gd name="T71" fmla="*/ 514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3" h="198">
                                  <a:moveTo>
                                    <a:pt x="44" y="75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02"/>
                          <wps:cNvSpPr>
                            <a:spLocks/>
                          </wps:cNvSpPr>
                          <wps:spPr bwMode="auto">
                            <a:xfrm>
                              <a:off x="4889" y="5073"/>
                              <a:ext cx="193" cy="198"/>
                            </a:xfrm>
                            <a:custGeom>
                              <a:avLst/>
                              <a:gdLst>
                                <a:gd name="T0" fmla="+- 0 4981 4889"/>
                                <a:gd name="T1" fmla="*/ T0 w 193"/>
                                <a:gd name="T2" fmla="+- 0 5188 5073"/>
                                <a:gd name="T3" fmla="*/ 5188 h 198"/>
                                <a:gd name="T4" fmla="+- 0 4974 4889"/>
                                <a:gd name="T5" fmla="*/ T4 w 193"/>
                                <a:gd name="T6" fmla="+- 0 5188 5073"/>
                                <a:gd name="T7" fmla="*/ 5188 h 198"/>
                                <a:gd name="T8" fmla="+- 0 4970 4889"/>
                                <a:gd name="T9" fmla="*/ T8 w 193"/>
                                <a:gd name="T10" fmla="+- 0 5189 5073"/>
                                <a:gd name="T11" fmla="*/ 5189 h 198"/>
                                <a:gd name="T12" fmla="+- 0 4963 4889"/>
                                <a:gd name="T13" fmla="*/ T12 w 193"/>
                                <a:gd name="T14" fmla="+- 0 5191 5073"/>
                                <a:gd name="T15" fmla="*/ 5191 h 198"/>
                                <a:gd name="T16" fmla="+- 0 4959 4889"/>
                                <a:gd name="T17" fmla="*/ T16 w 193"/>
                                <a:gd name="T18" fmla="+- 0 5193 5073"/>
                                <a:gd name="T19" fmla="*/ 5193 h 198"/>
                                <a:gd name="T20" fmla="+- 0 4956 4889"/>
                                <a:gd name="T21" fmla="*/ T20 w 193"/>
                                <a:gd name="T22" fmla="+- 0 5196 5073"/>
                                <a:gd name="T23" fmla="*/ 5196 h 198"/>
                                <a:gd name="T24" fmla="+- 0 4998 4889"/>
                                <a:gd name="T25" fmla="*/ T24 w 193"/>
                                <a:gd name="T26" fmla="+- 0 5196 5073"/>
                                <a:gd name="T27" fmla="*/ 5196 h 198"/>
                                <a:gd name="T28" fmla="+- 0 4995 4889"/>
                                <a:gd name="T29" fmla="*/ T28 w 193"/>
                                <a:gd name="T30" fmla="+- 0 5194 5073"/>
                                <a:gd name="T31" fmla="*/ 5194 h 198"/>
                                <a:gd name="T32" fmla="+- 0 4992 4889"/>
                                <a:gd name="T33" fmla="*/ T32 w 193"/>
                                <a:gd name="T34" fmla="+- 0 5191 5073"/>
                                <a:gd name="T35" fmla="*/ 5191 h 198"/>
                                <a:gd name="T36" fmla="+- 0 4985 4889"/>
                                <a:gd name="T37" fmla="*/ T36 w 193"/>
                                <a:gd name="T38" fmla="+- 0 5189 5073"/>
                                <a:gd name="T39" fmla="*/ 5189 h 198"/>
                                <a:gd name="T40" fmla="+- 0 4981 4889"/>
                                <a:gd name="T41" fmla="*/ T40 w 193"/>
                                <a:gd name="T42" fmla="+- 0 5188 5073"/>
                                <a:gd name="T43" fmla="*/ 518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3" h="198">
                                  <a:moveTo>
                                    <a:pt x="92" y="115"/>
                                  </a:moveTo>
                                  <a:lnTo>
                                    <a:pt x="85" y="115"/>
                                  </a:lnTo>
                                  <a:lnTo>
                                    <a:pt x="81" y="116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09" y="123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9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01"/>
                          <wps:cNvSpPr>
                            <a:spLocks/>
                          </wps:cNvSpPr>
                          <wps:spPr bwMode="auto">
                            <a:xfrm>
                              <a:off x="4889" y="5073"/>
                              <a:ext cx="193" cy="198"/>
                            </a:xfrm>
                            <a:custGeom>
                              <a:avLst/>
                              <a:gdLst>
                                <a:gd name="T0" fmla="+- 0 5007 4889"/>
                                <a:gd name="T1" fmla="*/ T0 w 193"/>
                                <a:gd name="T2" fmla="+- 0 5073 5073"/>
                                <a:gd name="T3" fmla="*/ 5073 h 198"/>
                                <a:gd name="T4" fmla="+- 0 4965 4889"/>
                                <a:gd name="T5" fmla="*/ T4 w 193"/>
                                <a:gd name="T6" fmla="+- 0 5118 5073"/>
                                <a:gd name="T7" fmla="*/ 5118 h 198"/>
                                <a:gd name="T8" fmla="+- 0 4968 4889"/>
                                <a:gd name="T9" fmla="*/ T8 w 193"/>
                                <a:gd name="T10" fmla="+- 0 5130 5073"/>
                                <a:gd name="T11" fmla="*/ 5130 h 198"/>
                                <a:gd name="T12" fmla="+- 0 5007 4889"/>
                                <a:gd name="T13" fmla="*/ T12 w 193"/>
                                <a:gd name="T14" fmla="+- 0 5177 5073"/>
                                <a:gd name="T15" fmla="*/ 5177 h 198"/>
                                <a:gd name="T16" fmla="+- 0 5039 4889"/>
                                <a:gd name="T17" fmla="*/ T16 w 193"/>
                                <a:gd name="T18" fmla="+- 0 5193 5073"/>
                                <a:gd name="T19" fmla="*/ 5193 h 198"/>
                                <a:gd name="T20" fmla="+- 0 5045 4889"/>
                                <a:gd name="T21" fmla="*/ T20 w 193"/>
                                <a:gd name="T22" fmla="+- 0 5193 5073"/>
                                <a:gd name="T23" fmla="*/ 5193 h 198"/>
                                <a:gd name="T24" fmla="+- 0 5057 4889"/>
                                <a:gd name="T25" fmla="*/ T24 w 193"/>
                                <a:gd name="T26" fmla="+- 0 5189 5073"/>
                                <a:gd name="T27" fmla="*/ 5189 h 198"/>
                                <a:gd name="T28" fmla="+- 0 5062 4889"/>
                                <a:gd name="T29" fmla="*/ T28 w 193"/>
                                <a:gd name="T30" fmla="+- 0 5185 5073"/>
                                <a:gd name="T31" fmla="*/ 5185 h 198"/>
                                <a:gd name="T32" fmla="+- 0 5071 4889"/>
                                <a:gd name="T33" fmla="*/ T32 w 193"/>
                                <a:gd name="T34" fmla="+- 0 5177 5073"/>
                                <a:gd name="T35" fmla="*/ 5177 h 198"/>
                                <a:gd name="T36" fmla="+- 0 5045 4889"/>
                                <a:gd name="T37" fmla="*/ T36 w 193"/>
                                <a:gd name="T38" fmla="+- 0 5177 5073"/>
                                <a:gd name="T39" fmla="*/ 5177 h 198"/>
                                <a:gd name="T40" fmla="+- 0 5041 4889"/>
                                <a:gd name="T41" fmla="*/ T40 w 193"/>
                                <a:gd name="T42" fmla="+- 0 5177 5073"/>
                                <a:gd name="T43" fmla="*/ 5177 h 198"/>
                                <a:gd name="T44" fmla="+- 0 4987 4889"/>
                                <a:gd name="T45" fmla="*/ T44 w 193"/>
                                <a:gd name="T46" fmla="+- 0 5132 5073"/>
                                <a:gd name="T47" fmla="*/ 5132 h 198"/>
                                <a:gd name="T48" fmla="+- 0 4980 4889"/>
                                <a:gd name="T49" fmla="*/ T48 w 193"/>
                                <a:gd name="T50" fmla="+- 0 5113 5073"/>
                                <a:gd name="T51" fmla="*/ 5113 h 198"/>
                                <a:gd name="T52" fmla="+- 0 4981 4889"/>
                                <a:gd name="T53" fmla="*/ T52 w 193"/>
                                <a:gd name="T54" fmla="+- 0 5105 5073"/>
                                <a:gd name="T55" fmla="*/ 5105 h 198"/>
                                <a:gd name="T56" fmla="+- 0 5004 4889"/>
                                <a:gd name="T57" fmla="*/ T56 w 193"/>
                                <a:gd name="T58" fmla="+- 0 5090 5073"/>
                                <a:gd name="T59" fmla="*/ 5090 h 198"/>
                                <a:gd name="T60" fmla="+- 0 5040 4889"/>
                                <a:gd name="T61" fmla="*/ T60 w 193"/>
                                <a:gd name="T62" fmla="+- 0 5090 5073"/>
                                <a:gd name="T63" fmla="*/ 5090 h 198"/>
                                <a:gd name="T64" fmla="+- 0 5039 4889"/>
                                <a:gd name="T65" fmla="*/ T64 w 193"/>
                                <a:gd name="T66" fmla="+- 0 5089 5073"/>
                                <a:gd name="T67" fmla="*/ 5089 h 198"/>
                                <a:gd name="T68" fmla="+- 0 5026 4889"/>
                                <a:gd name="T69" fmla="*/ T68 w 193"/>
                                <a:gd name="T70" fmla="+- 0 5079 5073"/>
                                <a:gd name="T71" fmla="*/ 5079 h 198"/>
                                <a:gd name="T72" fmla="+- 0 5020 4889"/>
                                <a:gd name="T73" fmla="*/ T72 w 193"/>
                                <a:gd name="T74" fmla="+- 0 5076 5073"/>
                                <a:gd name="T75" fmla="*/ 5076 h 198"/>
                                <a:gd name="T76" fmla="+- 0 5007 4889"/>
                                <a:gd name="T77" fmla="*/ T76 w 193"/>
                                <a:gd name="T78" fmla="+- 0 5073 5073"/>
                                <a:gd name="T79" fmla="*/ 507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3" h="198">
                                  <a:moveTo>
                                    <a:pt x="118" y="0"/>
                                  </a:moveTo>
                                  <a:lnTo>
                                    <a:pt x="76" y="45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56" y="120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82" y="104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52" y="104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00"/>
                          <wps:cNvSpPr>
                            <a:spLocks/>
                          </wps:cNvSpPr>
                          <wps:spPr bwMode="auto">
                            <a:xfrm>
                              <a:off x="4889" y="5073"/>
                              <a:ext cx="193" cy="198"/>
                            </a:xfrm>
                            <a:custGeom>
                              <a:avLst/>
                              <a:gdLst>
                                <a:gd name="T0" fmla="+- 0 5040 4889"/>
                                <a:gd name="T1" fmla="*/ T0 w 193"/>
                                <a:gd name="T2" fmla="+- 0 5090 5073"/>
                                <a:gd name="T3" fmla="*/ 5090 h 198"/>
                                <a:gd name="T4" fmla="+- 0 5004 4889"/>
                                <a:gd name="T5" fmla="*/ T4 w 193"/>
                                <a:gd name="T6" fmla="+- 0 5090 5073"/>
                                <a:gd name="T7" fmla="*/ 5090 h 198"/>
                                <a:gd name="T8" fmla="+- 0 5007 4889"/>
                                <a:gd name="T9" fmla="*/ T8 w 193"/>
                                <a:gd name="T10" fmla="+- 0 5090 5073"/>
                                <a:gd name="T11" fmla="*/ 5090 h 198"/>
                                <a:gd name="T12" fmla="+- 0 5013 4889"/>
                                <a:gd name="T13" fmla="*/ T12 w 193"/>
                                <a:gd name="T14" fmla="+- 0 5092 5073"/>
                                <a:gd name="T15" fmla="*/ 5092 h 198"/>
                                <a:gd name="T16" fmla="+- 0 5061 4889"/>
                                <a:gd name="T17" fmla="*/ T16 w 193"/>
                                <a:gd name="T18" fmla="+- 0 5138 5073"/>
                                <a:gd name="T19" fmla="*/ 5138 h 198"/>
                                <a:gd name="T20" fmla="+- 0 5066 4889"/>
                                <a:gd name="T21" fmla="*/ T20 w 193"/>
                                <a:gd name="T22" fmla="+- 0 5156 5073"/>
                                <a:gd name="T23" fmla="*/ 5156 h 198"/>
                                <a:gd name="T24" fmla="+- 0 5066 4889"/>
                                <a:gd name="T25" fmla="*/ T24 w 193"/>
                                <a:gd name="T26" fmla="+- 0 5159 5073"/>
                                <a:gd name="T27" fmla="*/ 5159 h 198"/>
                                <a:gd name="T28" fmla="+- 0 5045 4889"/>
                                <a:gd name="T29" fmla="*/ T28 w 193"/>
                                <a:gd name="T30" fmla="+- 0 5177 5073"/>
                                <a:gd name="T31" fmla="*/ 5177 h 198"/>
                                <a:gd name="T32" fmla="+- 0 5071 4889"/>
                                <a:gd name="T33" fmla="*/ T32 w 193"/>
                                <a:gd name="T34" fmla="+- 0 5177 5073"/>
                                <a:gd name="T35" fmla="*/ 5177 h 198"/>
                                <a:gd name="T36" fmla="+- 0 5074 4889"/>
                                <a:gd name="T37" fmla="*/ T36 w 193"/>
                                <a:gd name="T38" fmla="+- 0 5174 5073"/>
                                <a:gd name="T39" fmla="*/ 5174 h 198"/>
                                <a:gd name="T40" fmla="+- 0 5078 4889"/>
                                <a:gd name="T41" fmla="*/ T40 w 193"/>
                                <a:gd name="T42" fmla="+- 0 5168 5073"/>
                                <a:gd name="T43" fmla="*/ 5168 h 198"/>
                                <a:gd name="T44" fmla="+- 0 5081 4889"/>
                                <a:gd name="T45" fmla="*/ T44 w 193"/>
                                <a:gd name="T46" fmla="+- 0 5156 5073"/>
                                <a:gd name="T47" fmla="*/ 5156 h 198"/>
                                <a:gd name="T48" fmla="+- 0 5081 4889"/>
                                <a:gd name="T49" fmla="*/ T48 w 193"/>
                                <a:gd name="T50" fmla="+- 0 5153 5073"/>
                                <a:gd name="T51" fmla="*/ 5153 h 198"/>
                                <a:gd name="T52" fmla="+- 0 5081 4889"/>
                                <a:gd name="T53" fmla="*/ T52 w 193"/>
                                <a:gd name="T54" fmla="+- 0 5148 5073"/>
                                <a:gd name="T55" fmla="*/ 5148 h 198"/>
                                <a:gd name="T56" fmla="+- 0 5046 4889"/>
                                <a:gd name="T57" fmla="*/ T56 w 193"/>
                                <a:gd name="T58" fmla="+- 0 5095 5073"/>
                                <a:gd name="T59" fmla="*/ 5095 h 198"/>
                                <a:gd name="T60" fmla="+- 0 5040 4889"/>
                                <a:gd name="T61" fmla="*/ T60 w 193"/>
                                <a:gd name="T62" fmla="+- 0 5090 5073"/>
                                <a:gd name="T63" fmla="*/ 509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3" h="198">
                                  <a:moveTo>
                                    <a:pt x="151" y="17"/>
                                  </a:moveTo>
                                  <a:lnTo>
                                    <a:pt x="115" y="17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82" y="104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93"/>
                        <wpg:cNvGrpSpPr>
                          <a:grpSpLocks/>
                        </wpg:cNvGrpSpPr>
                        <wpg:grpSpPr bwMode="auto">
                          <a:xfrm>
                            <a:off x="5321" y="5073"/>
                            <a:ext cx="197" cy="200"/>
                            <a:chOff x="5321" y="5073"/>
                            <a:chExt cx="197" cy="200"/>
                          </a:xfrm>
                        </wpg:grpSpPr>
                        <wps:wsp>
                          <wps:cNvPr id="274" name="Freeform 98"/>
                          <wps:cNvSpPr>
                            <a:spLocks/>
                          </wps:cNvSpPr>
                          <wps:spPr bwMode="auto">
                            <a:xfrm>
                              <a:off x="5321" y="5073"/>
                              <a:ext cx="197" cy="200"/>
                            </a:xfrm>
                            <a:custGeom>
                              <a:avLst/>
                              <a:gdLst>
                                <a:gd name="T0" fmla="+- 0 5436 5321"/>
                                <a:gd name="T1" fmla="*/ T0 w 197"/>
                                <a:gd name="T2" fmla="+- 0 5199 5073"/>
                                <a:gd name="T3" fmla="*/ 5199 h 200"/>
                                <a:gd name="T4" fmla="+- 0 5404 5321"/>
                                <a:gd name="T5" fmla="*/ T4 w 197"/>
                                <a:gd name="T6" fmla="+- 0 5199 5073"/>
                                <a:gd name="T7" fmla="*/ 5199 h 200"/>
                                <a:gd name="T8" fmla="+- 0 5408 5321"/>
                                <a:gd name="T9" fmla="*/ T8 w 197"/>
                                <a:gd name="T10" fmla="+- 0 5199 5073"/>
                                <a:gd name="T11" fmla="*/ 5199 h 200"/>
                                <a:gd name="T12" fmla="+- 0 5414 5321"/>
                                <a:gd name="T13" fmla="*/ T12 w 197"/>
                                <a:gd name="T14" fmla="+- 0 5202 5073"/>
                                <a:gd name="T15" fmla="*/ 5202 h 200"/>
                                <a:gd name="T16" fmla="+- 0 5428 5321"/>
                                <a:gd name="T17" fmla="*/ T16 w 197"/>
                                <a:gd name="T18" fmla="+- 0 5224 5073"/>
                                <a:gd name="T19" fmla="*/ 5224 h 200"/>
                                <a:gd name="T20" fmla="+- 0 5428 5321"/>
                                <a:gd name="T21" fmla="*/ T20 w 197"/>
                                <a:gd name="T22" fmla="+- 0 5230 5073"/>
                                <a:gd name="T23" fmla="*/ 5230 h 200"/>
                                <a:gd name="T24" fmla="+- 0 5393 5321"/>
                                <a:gd name="T25" fmla="*/ T24 w 197"/>
                                <a:gd name="T26" fmla="+- 0 5261 5073"/>
                                <a:gd name="T27" fmla="*/ 5261 h 200"/>
                                <a:gd name="T28" fmla="+- 0 5392 5321"/>
                                <a:gd name="T29" fmla="*/ T28 w 197"/>
                                <a:gd name="T30" fmla="+- 0 5261 5073"/>
                                <a:gd name="T31" fmla="*/ 5261 h 200"/>
                                <a:gd name="T32" fmla="+- 0 5391 5321"/>
                                <a:gd name="T33" fmla="*/ T32 w 197"/>
                                <a:gd name="T34" fmla="+- 0 5262 5073"/>
                                <a:gd name="T35" fmla="*/ 5262 h 200"/>
                                <a:gd name="T36" fmla="+- 0 5391 5321"/>
                                <a:gd name="T37" fmla="*/ T36 w 197"/>
                                <a:gd name="T38" fmla="+- 0 5262 5073"/>
                                <a:gd name="T39" fmla="*/ 5262 h 200"/>
                                <a:gd name="T40" fmla="+- 0 5391 5321"/>
                                <a:gd name="T41" fmla="*/ T40 w 197"/>
                                <a:gd name="T42" fmla="+- 0 5264 5073"/>
                                <a:gd name="T43" fmla="*/ 5264 h 200"/>
                                <a:gd name="T44" fmla="+- 0 5391 5321"/>
                                <a:gd name="T45" fmla="*/ T44 w 197"/>
                                <a:gd name="T46" fmla="+- 0 5265 5073"/>
                                <a:gd name="T47" fmla="*/ 5265 h 200"/>
                                <a:gd name="T48" fmla="+- 0 5402 5321"/>
                                <a:gd name="T49" fmla="*/ T48 w 197"/>
                                <a:gd name="T50" fmla="+- 0 5273 5073"/>
                                <a:gd name="T51" fmla="*/ 5273 h 200"/>
                                <a:gd name="T52" fmla="+- 0 5403 5321"/>
                                <a:gd name="T53" fmla="*/ T52 w 197"/>
                                <a:gd name="T54" fmla="+- 0 5272 5073"/>
                                <a:gd name="T55" fmla="*/ 5272 h 200"/>
                                <a:gd name="T56" fmla="+- 0 5444 5321"/>
                                <a:gd name="T57" fmla="*/ T56 w 197"/>
                                <a:gd name="T58" fmla="+- 0 5219 5073"/>
                                <a:gd name="T59" fmla="*/ 5219 h 200"/>
                                <a:gd name="T60" fmla="+- 0 5443 5321"/>
                                <a:gd name="T61" fmla="*/ T60 w 197"/>
                                <a:gd name="T62" fmla="+- 0 5213 5073"/>
                                <a:gd name="T63" fmla="*/ 5213 h 200"/>
                                <a:gd name="T64" fmla="+- 0 5439 5321"/>
                                <a:gd name="T65" fmla="*/ T64 w 197"/>
                                <a:gd name="T66" fmla="+- 0 5203 5073"/>
                                <a:gd name="T67" fmla="*/ 5203 h 200"/>
                                <a:gd name="T68" fmla="+- 0 5436 5321"/>
                                <a:gd name="T69" fmla="*/ T68 w 197"/>
                                <a:gd name="T70" fmla="+- 0 5199 5073"/>
                                <a:gd name="T71" fmla="*/ 519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7" h="200">
                                  <a:moveTo>
                                    <a:pt x="115" y="126"/>
                                  </a:moveTo>
                                  <a:lnTo>
                                    <a:pt x="83" y="126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07" y="157"/>
                                  </a:lnTo>
                                  <a:lnTo>
                                    <a:pt x="72" y="188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70" y="189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70" y="192"/>
                                  </a:lnTo>
                                  <a:lnTo>
                                    <a:pt x="81" y="200"/>
                                  </a:lnTo>
                                  <a:lnTo>
                                    <a:pt x="82" y="199"/>
                                  </a:lnTo>
                                  <a:lnTo>
                                    <a:pt x="123" y="146"/>
                                  </a:lnTo>
                                  <a:lnTo>
                                    <a:pt x="122" y="140"/>
                                  </a:lnTo>
                                  <a:lnTo>
                                    <a:pt x="118" y="130"/>
                                  </a:lnTo>
                                  <a:lnTo>
                                    <a:pt x="11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97"/>
                          <wps:cNvSpPr>
                            <a:spLocks/>
                          </wps:cNvSpPr>
                          <wps:spPr bwMode="auto">
                            <a:xfrm>
                              <a:off x="5321" y="5073"/>
                              <a:ext cx="197" cy="200"/>
                            </a:xfrm>
                            <a:custGeom>
                              <a:avLst/>
                              <a:gdLst>
                                <a:gd name="T0" fmla="+- 0 5364 5321"/>
                                <a:gd name="T1" fmla="*/ T0 w 197"/>
                                <a:gd name="T2" fmla="+- 0 5140 5073"/>
                                <a:gd name="T3" fmla="*/ 5140 h 200"/>
                                <a:gd name="T4" fmla="+- 0 5321 5321"/>
                                <a:gd name="T5" fmla="*/ T4 w 197"/>
                                <a:gd name="T6" fmla="+- 0 5182 5073"/>
                                <a:gd name="T7" fmla="*/ 5182 h 200"/>
                                <a:gd name="T8" fmla="+- 0 5321 5321"/>
                                <a:gd name="T9" fmla="*/ T8 w 197"/>
                                <a:gd name="T10" fmla="+- 0 5186 5073"/>
                                <a:gd name="T11" fmla="*/ 5186 h 200"/>
                                <a:gd name="T12" fmla="+- 0 5322 5321"/>
                                <a:gd name="T13" fmla="*/ T12 w 197"/>
                                <a:gd name="T14" fmla="+- 0 5187 5073"/>
                                <a:gd name="T15" fmla="*/ 5187 h 200"/>
                                <a:gd name="T16" fmla="+- 0 5361 5321"/>
                                <a:gd name="T17" fmla="*/ T16 w 197"/>
                                <a:gd name="T18" fmla="+- 0 5227 5073"/>
                                <a:gd name="T19" fmla="*/ 5227 h 200"/>
                                <a:gd name="T20" fmla="+- 0 5363 5321"/>
                                <a:gd name="T21" fmla="*/ T20 w 197"/>
                                <a:gd name="T22" fmla="+- 0 5227 5073"/>
                                <a:gd name="T23" fmla="*/ 5227 h 200"/>
                                <a:gd name="T24" fmla="+- 0 5365 5321"/>
                                <a:gd name="T25" fmla="*/ T24 w 197"/>
                                <a:gd name="T26" fmla="+- 0 5228 5073"/>
                                <a:gd name="T27" fmla="*/ 5228 h 200"/>
                                <a:gd name="T28" fmla="+- 0 5366 5321"/>
                                <a:gd name="T29" fmla="*/ T28 w 197"/>
                                <a:gd name="T30" fmla="+- 0 5227 5073"/>
                                <a:gd name="T31" fmla="*/ 5227 h 200"/>
                                <a:gd name="T32" fmla="+- 0 5369 5321"/>
                                <a:gd name="T33" fmla="*/ T32 w 197"/>
                                <a:gd name="T34" fmla="+- 0 5224 5073"/>
                                <a:gd name="T35" fmla="*/ 5224 h 200"/>
                                <a:gd name="T36" fmla="+- 0 5371 5321"/>
                                <a:gd name="T37" fmla="*/ T36 w 197"/>
                                <a:gd name="T38" fmla="+- 0 5222 5073"/>
                                <a:gd name="T39" fmla="*/ 5222 h 200"/>
                                <a:gd name="T40" fmla="+- 0 5375 5321"/>
                                <a:gd name="T41" fmla="*/ T40 w 197"/>
                                <a:gd name="T42" fmla="+- 0 5217 5073"/>
                                <a:gd name="T43" fmla="*/ 5217 h 200"/>
                                <a:gd name="T44" fmla="+- 0 5377 5321"/>
                                <a:gd name="T45" fmla="*/ T44 w 197"/>
                                <a:gd name="T46" fmla="+- 0 5215 5073"/>
                                <a:gd name="T47" fmla="*/ 5215 h 200"/>
                                <a:gd name="T48" fmla="+- 0 5384 5321"/>
                                <a:gd name="T49" fmla="*/ T48 w 197"/>
                                <a:gd name="T50" fmla="+- 0 5208 5073"/>
                                <a:gd name="T51" fmla="*/ 5208 h 200"/>
                                <a:gd name="T52" fmla="+- 0 5384 5321"/>
                                <a:gd name="T53" fmla="*/ T52 w 197"/>
                                <a:gd name="T54" fmla="+- 0 5208 5073"/>
                                <a:gd name="T55" fmla="*/ 5208 h 200"/>
                                <a:gd name="T56" fmla="+- 0 5366 5321"/>
                                <a:gd name="T57" fmla="*/ T56 w 197"/>
                                <a:gd name="T58" fmla="+- 0 5208 5073"/>
                                <a:gd name="T59" fmla="*/ 5208 h 200"/>
                                <a:gd name="T60" fmla="+- 0 5341 5321"/>
                                <a:gd name="T61" fmla="*/ T60 w 197"/>
                                <a:gd name="T62" fmla="+- 0 5183 5073"/>
                                <a:gd name="T63" fmla="*/ 5183 h 200"/>
                                <a:gd name="T64" fmla="+- 0 5374 5321"/>
                                <a:gd name="T65" fmla="*/ T64 w 197"/>
                                <a:gd name="T66" fmla="+- 0 5150 5073"/>
                                <a:gd name="T67" fmla="*/ 5150 h 200"/>
                                <a:gd name="T68" fmla="+- 0 5374 5321"/>
                                <a:gd name="T69" fmla="*/ T68 w 197"/>
                                <a:gd name="T70" fmla="+- 0 5149 5073"/>
                                <a:gd name="T71" fmla="*/ 5149 h 200"/>
                                <a:gd name="T72" fmla="+- 0 5366 5321"/>
                                <a:gd name="T73" fmla="*/ T72 w 197"/>
                                <a:gd name="T74" fmla="+- 0 5140 5073"/>
                                <a:gd name="T75" fmla="*/ 5140 h 200"/>
                                <a:gd name="T76" fmla="+- 0 5364 5321"/>
                                <a:gd name="T77" fmla="*/ T76 w 197"/>
                                <a:gd name="T78" fmla="+- 0 5140 5073"/>
                                <a:gd name="T79" fmla="*/ 514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7" h="200">
                                  <a:moveTo>
                                    <a:pt x="43" y="67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4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96"/>
                          <wps:cNvSpPr>
                            <a:spLocks/>
                          </wps:cNvSpPr>
                          <wps:spPr bwMode="auto">
                            <a:xfrm>
                              <a:off x="5321" y="5073"/>
                              <a:ext cx="197" cy="200"/>
                            </a:xfrm>
                            <a:custGeom>
                              <a:avLst/>
                              <a:gdLst>
                                <a:gd name="T0" fmla="+- 0 5410 5321"/>
                                <a:gd name="T1" fmla="*/ T0 w 197"/>
                                <a:gd name="T2" fmla="+- 0 5182 5073"/>
                                <a:gd name="T3" fmla="*/ 5182 h 200"/>
                                <a:gd name="T4" fmla="+- 0 5366 5321"/>
                                <a:gd name="T5" fmla="*/ T4 w 197"/>
                                <a:gd name="T6" fmla="+- 0 5208 5073"/>
                                <a:gd name="T7" fmla="*/ 5208 h 200"/>
                                <a:gd name="T8" fmla="+- 0 5384 5321"/>
                                <a:gd name="T9" fmla="*/ T8 w 197"/>
                                <a:gd name="T10" fmla="+- 0 5208 5073"/>
                                <a:gd name="T11" fmla="*/ 5208 h 200"/>
                                <a:gd name="T12" fmla="+- 0 5387 5321"/>
                                <a:gd name="T13" fmla="*/ T12 w 197"/>
                                <a:gd name="T14" fmla="+- 0 5205 5073"/>
                                <a:gd name="T15" fmla="*/ 5205 h 200"/>
                                <a:gd name="T16" fmla="+- 0 5394 5321"/>
                                <a:gd name="T17" fmla="*/ T16 w 197"/>
                                <a:gd name="T18" fmla="+- 0 5201 5073"/>
                                <a:gd name="T19" fmla="*/ 5201 h 200"/>
                                <a:gd name="T20" fmla="+- 0 5398 5321"/>
                                <a:gd name="T21" fmla="*/ T20 w 197"/>
                                <a:gd name="T22" fmla="+- 0 5199 5073"/>
                                <a:gd name="T23" fmla="*/ 5199 h 200"/>
                                <a:gd name="T24" fmla="+- 0 5404 5321"/>
                                <a:gd name="T25" fmla="*/ T24 w 197"/>
                                <a:gd name="T26" fmla="+- 0 5199 5073"/>
                                <a:gd name="T27" fmla="*/ 5199 h 200"/>
                                <a:gd name="T28" fmla="+- 0 5436 5321"/>
                                <a:gd name="T29" fmla="*/ T28 w 197"/>
                                <a:gd name="T30" fmla="+- 0 5199 5073"/>
                                <a:gd name="T31" fmla="*/ 5199 h 200"/>
                                <a:gd name="T32" fmla="+- 0 5436 5321"/>
                                <a:gd name="T33" fmla="*/ T32 w 197"/>
                                <a:gd name="T34" fmla="+- 0 5198 5073"/>
                                <a:gd name="T35" fmla="*/ 5198 h 200"/>
                                <a:gd name="T36" fmla="+- 0 5427 5321"/>
                                <a:gd name="T37" fmla="*/ T36 w 197"/>
                                <a:gd name="T38" fmla="+- 0 5189 5073"/>
                                <a:gd name="T39" fmla="*/ 5189 h 200"/>
                                <a:gd name="T40" fmla="+- 0 5423 5321"/>
                                <a:gd name="T41" fmla="*/ T40 w 197"/>
                                <a:gd name="T42" fmla="+- 0 5186 5073"/>
                                <a:gd name="T43" fmla="*/ 5186 h 200"/>
                                <a:gd name="T44" fmla="+- 0 5414 5321"/>
                                <a:gd name="T45" fmla="*/ T44 w 197"/>
                                <a:gd name="T46" fmla="+- 0 5182 5073"/>
                                <a:gd name="T47" fmla="*/ 5182 h 200"/>
                                <a:gd name="T48" fmla="+- 0 5410 5321"/>
                                <a:gd name="T49" fmla="*/ T48 w 197"/>
                                <a:gd name="T50" fmla="+- 0 5182 5073"/>
                                <a:gd name="T51" fmla="*/ 518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7" h="200">
                                  <a:moveTo>
                                    <a:pt x="89" y="109"/>
                                  </a:moveTo>
                                  <a:lnTo>
                                    <a:pt x="45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8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95"/>
                          <wps:cNvSpPr>
                            <a:spLocks/>
                          </wps:cNvSpPr>
                          <wps:spPr bwMode="auto">
                            <a:xfrm>
                              <a:off x="5321" y="5073"/>
                              <a:ext cx="197" cy="200"/>
                            </a:xfrm>
                            <a:custGeom>
                              <a:avLst/>
                              <a:gdLst>
                                <a:gd name="T0" fmla="+- 0 5443 5321"/>
                                <a:gd name="T1" fmla="*/ T0 w 197"/>
                                <a:gd name="T2" fmla="+- 0 5073 5073"/>
                                <a:gd name="T3" fmla="*/ 5073 h 200"/>
                                <a:gd name="T4" fmla="+- 0 5401 5321"/>
                                <a:gd name="T5" fmla="*/ T4 w 197"/>
                                <a:gd name="T6" fmla="+- 0 5118 5073"/>
                                <a:gd name="T7" fmla="*/ 5118 h 200"/>
                                <a:gd name="T8" fmla="+- 0 5404 5321"/>
                                <a:gd name="T9" fmla="*/ T8 w 197"/>
                                <a:gd name="T10" fmla="+- 0 5130 5073"/>
                                <a:gd name="T11" fmla="*/ 5130 h 200"/>
                                <a:gd name="T12" fmla="+- 0 5443 5321"/>
                                <a:gd name="T13" fmla="*/ T12 w 197"/>
                                <a:gd name="T14" fmla="+- 0 5177 5073"/>
                                <a:gd name="T15" fmla="*/ 5177 h 200"/>
                                <a:gd name="T16" fmla="+- 0 5475 5321"/>
                                <a:gd name="T17" fmla="*/ T16 w 197"/>
                                <a:gd name="T18" fmla="+- 0 5193 5073"/>
                                <a:gd name="T19" fmla="*/ 5193 h 200"/>
                                <a:gd name="T20" fmla="+- 0 5481 5321"/>
                                <a:gd name="T21" fmla="*/ T20 w 197"/>
                                <a:gd name="T22" fmla="+- 0 5193 5073"/>
                                <a:gd name="T23" fmla="*/ 5193 h 200"/>
                                <a:gd name="T24" fmla="+- 0 5493 5321"/>
                                <a:gd name="T25" fmla="*/ T24 w 197"/>
                                <a:gd name="T26" fmla="+- 0 5189 5073"/>
                                <a:gd name="T27" fmla="*/ 5189 h 200"/>
                                <a:gd name="T28" fmla="+- 0 5498 5321"/>
                                <a:gd name="T29" fmla="*/ T28 w 197"/>
                                <a:gd name="T30" fmla="+- 0 5185 5073"/>
                                <a:gd name="T31" fmla="*/ 5185 h 200"/>
                                <a:gd name="T32" fmla="+- 0 5507 5321"/>
                                <a:gd name="T33" fmla="*/ T32 w 197"/>
                                <a:gd name="T34" fmla="+- 0 5177 5073"/>
                                <a:gd name="T35" fmla="*/ 5177 h 200"/>
                                <a:gd name="T36" fmla="+- 0 5481 5321"/>
                                <a:gd name="T37" fmla="*/ T36 w 197"/>
                                <a:gd name="T38" fmla="+- 0 5177 5073"/>
                                <a:gd name="T39" fmla="*/ 5177 h 200"/>
                                <a:gd name="T40" fmla="+- 0 5477 5321"/>
                                <a:gd name="T41" fmla="*/ T40 w 197"/>
                                <a:gd name="T42" fmla="+- 0 5177 5073"/>
                                <a:gd name="T43" fmla="*/ 5177 h 200"/>
                                <a:gd name="T44" fmla="+- 0 5423 5321"/>
                                <a:gd name="T45" fmla="*/ T44 w 197"/>
                                <a:gd name="T46" fmla="+- 0 5132 5073"/>
                                <a:gd name="T47" fmla="*/ 5132 h 200"/>
                                <a:gd name="T48" fmla="+- 0 5416 5321"/>
                                <a:gd name="T49" fmla="*/ T48 w 197"/>
                                <a:gd name="T50" fmla="+- 0 5113 5073"/>
                                <a:gd name="T51" fmla="*/ 5113 h 200"/>
                                <a:gd name="T52" fmla="+- 0 5417 5321"/>
                                <a:gd name="T53" fmla="*/ T52 w 197"/>
                                <a:gd name="T54" fmla="+- 0 5105 5073"/>
                                <a:gd name="T55" fmla="*/ 5105 h 200"/>
                                <a:gd name="T56" fmla="+- 0 5440 5321"/>
                                <a:gd name="T57" fmla="*/ T56 w 197"/>
                                <a:gd name="T58" fmla="+- 0 5090 5073"/>
                                <a:gd name="T59" fmla="*/ 5090 h 200"/>
                                <a:gd name="T60" fmla="+- 0 5476 5321"/>
                                <a:gd name="T61" fmla="*/ T60 w 197"/>
                                <a:gd name="T62" fmla="+- 0 5090 5073"/>
                                <a:gd name="T63" fmla="*/ 5090 h 200"/>
                                <a:gd name="T64" fmla="+- 0 5475 5321"/>
                                <a:gd name="T65" fmla="*/ T64 w 197"/>
                                <a:gd name="T66" fmla="+- 0 5089 5073"/>
                                <a:gd name="T67" fmla="*/ 5089 h 200"/>
                                <a:gd name="T68" fmla="+- 0 5462 5321"/>
                                <a:gd name="T69" fmla="*/ T68 w 197"/>
                                <a:gd name="T70" fmla="+- 0 5079 5073"/>
                                <a:gd name="T71" fmla="*/ 5079 h 200"/>
                                <a:gd name="T72" fmla="+- 0 5455 5321"/>
                                <a:gd name="T73" fmla="*/ T72 w 197"/>
                                <a:gd name="T74" fmla="+- 0 5076 5073"/>
                                <a:gd name="T75" fmla="*/ 5076 h 200"/>
                                <a:gd name="T76" fmla="+- 0 5443 5321"/>
                                <a:gd name="T77" fmla="*/ T76 w 197"/>
                                <a:gd name="T78" fmla="+- 0 5073 5073"/>
                                <a:gd name="T79" fmla="*/ 507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7" h="200">
                                  <a:moveTo>
                                    <a:pt x="122" y="0"/>
                                  </a:moveTo>
                                  <a:lnTo>
                                    <a:pt x="80" y="45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60" y="120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86" y="104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94"/>
                          <wps:cNvSpPr>
                            <a:spLocks/>
                          </wps:cNvSpPr>
                          <wps:spPr bwMode="auto">
                            <a:xfrm>
                              <a:off x="5321" y="5073"/>
                              <a:ext cx="197" cy="200"/>
                            </a:xfrm>
                            <a:custGeom>
                              <a:avLst/>
                              <a:gdLst>
                                <a:gd name="T0" fmla="+- 0 5476 5321"/>
                                <a:gd name="T1" fmla="*/ T0 w 197"/>
                                <a:gd name="T2" fmla="+- 0 5090 5073"/>
                                <a:gd name="T3" fmla="*/ 5090 h 200"/>
                                <a:gd name="T4" fmla="+- 0 5440 5321"/>
                                <a:gd name="T5" fmla="*/ T4 w 197"/>
                                <a:gd name="T6" fmla="+- 0 5090 5073"/>
                                <a:gd name="T7" fmla="*/ 5090 h 200"/>
                                <a:gd name="T8" fmla="+- 0 5443 5321"/>
                                <a:gd name="T9" fmla="*/ T8 w 197"/>
                                <a:gd name="T10" fmla="+- 0 5090 5073"/>
                                <a:gd name="T11" fmla="*/ 5090 h 200"/>
                                <a:gd name="T12" fmla="+- 0 5449 5321"/>
                                <a:gd name="T13" fmla="*/ T12 w 197"/>
                                <a:gd name="T14" fmla="+- 0 5092 5073"/>
                                <a:gd name="T15" fmla="*/ 5092 h 200"/>
                                <a:gd name="T16" fmla="+- 0 5497 5321"/>
                                <a:gd name="T17" fmla="*/ T16 w 197"/>
                                <a:gd name="T18" fmla="+- 0 5138 5073"/>
                                <a:gd name="T19" fmla="*/ 5138 h 200"/>
                                <a:gd name="T20" fmla="+- 0 5502 5321"/>
                                <a:gd name="T21" fmla="*/ T20 w 197"/>
                                <a:gd name="T22" fmla="+- 0 5156 5073"/>
                                <a:gd name="T23" fmla="*/ 5156 h 200"/>
                                <a:gd name="T24" fmla="+- 0 5501 5321"/>
                                <a:gd name="T25" fmla="*/ T24 w 197"/>
                                <a:gd name="T26" fmla="+- 0 5159 5073"/>
                                <a:gd name="T27" fmla="*/ 5159 h 200"/>
                                <a:gd name="T28" fmla="+- 0 5481 5321"/>
                                <a:gd name="T29" fmla="*/ T28 w 197"/>
                                <a:gd name="T30" fmla="+- 0 5177 5073"/>
                                <a:gd name="T31" fmla="*/ 5177 h 200"/>
                                <a:gd name="T32" fmla="+- 0 5507 5321"/>
                                <a:gd name="T33" fmla="*/ T32 w 197"/>
                                <a:gd name="T34" fmla="+- 0 5177 5073"/>
                                <a:gd name="T35" fmla="*/ 5177 h 200"/>
                                <a:gd name="T36" fmla="+- 0 5510 5321"/>
                                <a:gd name="T37" fmla="*/ T36 w 197"/>
                                <a:gd name="T38" fmla="+- 0 5174 5073"/>
                                <a:gd name="T39" fmla="*/ 5174 h 200"/>
                                <a:gd name="T40" fmla="+- 0 5514 5321"/>
                                <a:gd name="T41" fmla="*/ T40 w 197"/>
                                <a:gd name="T42" fmla="+- 0 5168 5073"/>
                                <a:gd name="T43" fmla="*/ 5168 h 200"/>
                                <a:gd name="T44" fmla="+- 0 5517 5321"/>
                                <a:gd name="T45" fmla="*/ T44 w 197"/>
                                <a:gd name="T46" fmla="+- 0 5155 5073"/>
                                <a:gd name="T47" fmla="*/ 5155 h 200"/>
                                <a:gd name="T48" fmla="+- 0 5517 5321"/>
                                <a:gd name="T49" fmla="*/ T48 w 197"/>
                                <a:gd name="T50" fmla="+- 0 5149 5073"/>
                                <a:gd name="T51" fmla="*/ 5149 h 200"/>
                                <a:gd name="T52" fmla="+- 0 5514 5321"/>
                                <a:gd name="T53" fmla="*/ T52 w 197"/>
                                <a:gd name="T54" fmla="+- 0 5136 5073"/>
                                <a:gd name="T55" fmla="*/ 5136 h 200"/>
                                <a:gd name="T56" fmla="+- 0 5511 5321"/>
                                <a:gd name="T57" fmla="*/ T56 w 197"/>
                                <a:gd name="T58" fmla="+- 0 5129 5073"/>
                                <a:gd name="T59" fmla="*/ 5129 h 200"/>
                                <a:gd name="T60" fmla="+- 0 5502 5321"/>
                                <a:gd name="T61" fmla="*/ T60 w 197"/>
                                <a:gd name="T62" fmla="+- 0 5116 5073"/>
                                <a:gd name="T63" fmla="*/ 5116 h 200"/>
                                <a:gd name="T64" fmla="+- 0 5496 5321"/>
                                <a:gd name="T65" fmla="*/ T64 w 197"/>
                                <a:gd name="T66" fmla="+- 0 5109 5073"/>
                                <a:gd name="T67" fmla="*/ 5109 h 200"/>
                                <a:gd name="T68" fmla="+- 0 5482 5321"/>
                                <a:gd name="T69" fmla="*/ T68 w 197"/>
                                <a:gd name="T70" fmla="+- 0 5095 5073"/>
                                <a:gd name="T71" fmla="*/ 5095 h 200"/>
                                <a:gd name="T72" fmla="+- 0 5476 5321"/>
                                <a:gd name="T73" fmla="*/ T72 w 197"/>
                                <a:gd name="T74" fmla="+- 0 5090 5073"/>
                                <a:gd name="T75" fmla="*/ 50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" h="200">
                                  <a:moveTo>
                                    <a:pt x="155" y="17"/>
                                  </a:moveTo>
                                  <a:lnTo>
                                    <a:pt x="119" y="17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86" y="104"/>
                                  </a:lnTo>
                                  <a:lnTo>
                                    <a:pt x="189" y="101"/>
                                  </a:lnTo>
                                  <a:lnTo>
                                    <a:pt x="193" y="95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93" y="63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87"/>
                        <wpg:cNvGrpSpPr>
                          <a:grpSpLocks/>
                        </wpg:cNvGrpSpPr>
                        <wpg:grpSpPr bwMode="auto">
                          <a:xfrm>
                            <a:off x="5771" y="5073"/>
                            <a:ext cx="183" cy="190"/>
                            <a:chOff x="5771" y="5073"/>
                            <a:chExt cx="183" cy="190"/>
                          </a:xfrm>
                        </wpg:grpSpPr>
                        <wps:wsp>
                          <wps:cNvPr id="280" name="Freeform 92"/>
                          <wps:cNvSpPr>
                            <a:spLocks/>
                          </wps:cNvSpPr>
                          <wps:spPr bwMode="auto">
                            <a:xfrm>
                              <a:off x="5771" y="5073"/>
                              <a:ext cx="183" cy="190"/>
                            </a:xfrm>
                            <a:custGeom>
                              <a:avLst/>
                              <a:gdLst>
                                <a:gd name="T0" fmla="+- 0 5805 5771"/>
                                <a:gd name="T1" fmla="*/ T0 w 183"/>
                                <a:gd name="T2" fmla="+- 0 5138 5073"/>
                                <a:gd name="T3" fmla="*/ 5138 h 190"/>
                                <a:gd name="T4" fmla="+- 0 5771 5771"/>
                                <a:gd name="T5" fmla="*/ T4 w 183"/>
                                <a:gd name="T6" fmla="+- 0 5187 5073"/>
                                <a:gd name="T7" fmla="*/ 5187 h 190"/>
                                <a:gd name="T8" fmla="+- 0 5771 5771"/>
                                <a:gd name="T9" fmla="*/ T8 w 183"/>
                                <a:gd name="T10" fmla="+- 0 5191 5073"/>
                                <a:gd name="T11" fmla="*/ 5191 h 190"/>
                                <a:gd name="T12" fmla="+- 0 5807 5771"/>
                                <a:gd name="T13" fmla="*/ T12 w 183"/>
                                <a:gd name="T14" fmla="+- 0 5244 5073"/>
                                <a:gd name="T15" fmla="*/ 5244 h 190"/>
                                <a:gd name="T16" fmla="+- 0 5843 5771"/>
                                <a:gd name="T17" fmla="*/ T16 w 183"/>
                                <a:gd name="T18" fmla="+- 0 5263 5073"/>
                                <a:gd name="T19" fmla="*/ 5263 h 190"/>
                                <a:gd name="T20" fmla="+- 0 5851 5771"/>
                                <a:gd name="T21" fmla="*/ T20 w 183"/>
                                <a:gd name="T22" fmla="+- 0 5262 5073"/>
                                <a:gd name="T23" fmla="*/ 5262 h 190"/>
                                <a:gd name="T24" fmla="+- 0 5854 5771"/>
                                <a:gd name="T25" fmla="*/ T24 w 183"/>
                                <a:gd name="T26" fmla="+- 0 5261 5073"/>
                                <a:gd name="T27" fmla="*/ 5261 h 190"/>
                                <a:gd name="T28" fmla="+- 0 5862 5771"/>
                                <a:gd name="T29" fmla="*/ T28 w 183"/>
                                <a:gd name="T30" fmla="+- 0 5257 5073"/>
                                <a:gd name="T31" fmla="*/ 5257 h 190"/>
                                <a:gd name="T32" fmla="+- 0 5866 5771"/>
                                <a:gd name="T33" fmla="*/ T32 w 183"/>
                                <a:gd name="T34" fmla="+- 0 5254 5073"/>
                                <a:gd name="T35" fmla="*/ 5254 h 190"/>
                                <a:gd name="T36" fmla="+- 0 5873 5771"/>
                                <a:gd name="T37" fmla="*/ T36 w 183"/>
                                <a:gd name="T38" fmla="+- 0 5247 5073"/>
                                <a:gd name="T39" fmla="*/ 5247 h 190"/>
                                <a:gd name="T40" fmla="+- 0 5845 5771"/>
                                <a:gd name="T41" fmla="*/ T40 w 183"/>
                                <a:gd name="T42" fmla="+- 0 5247 5073"/>
                                <a:gd name="T43" fmla="*/ 5247 h 190"/>
                                <a:gd name="T44" fmla="+- 0 5837 5771"/>
                                <a:gd name="T45" fmla="*/ T44 w 183"/>
                                <a:gd name="T46" fmla="+- 0 5245 5073"/>
                                <a:gd name="T47" fmla="*/ 5245 h 190"/>
                                <a:gd name="T48" fmla="+- 0 5833 5771"/>
                                <a:gd name="T49" fmla="*/ T48 w 183"/>
                                <a:gd name="T50" fmla="+- 0 5243 5073"/>
                                <a:gd name="T51" fmla="*/ 5243 h 190"/>
                                <a:gd name="T52" fmla="+- 0 5824 5771"/>
                                <a:gd name="T53" fmla="*/ T52 w 183"/>
                                <a:gd name="T54" fmla="+- 0 5236 5073"/>
                                <a:gd name="T55" fmla="*/ 5236 h 190"/>
                                <a:gd name="T56" fmla="+- 0 5818 5771"/>
                                <a:gd name="T57" fmla="*/ T56 w 183"/>
                                <a:gd name="T58" fmla="+- 0 5232 5073"/>
                                <a:gd name="T59" fmla="*/ 5232 h 190"/>
                                <a:gd name="T60" fmla="+- 0 5812 5771"/>
                                <a:gd name="T61" fmla="*/ T60 w 183"/>
                                <a:gd name="T62" fmla="+- 0 5226 5073"/>
                                <a:gd name="T63" fmla="*/ 5226 h 190"/>
                                <a:gd name="T64" fmla="+- 0 5813 5771"/>
                                <a:gd name="T65" fmla="*/ T64 w 183"/>
                                <a:gd name="T66" fmla="+- 0 5224 5073"/>
                                <a:gd name="T67" fmla="*/ 5224 h 190"/>
                                <a:gd name="T68" fmla="+- 0 5813 5771"/>
                                <a:gd name="T69" fmla="*/ T68 w 183"/>
                                <a:gd name="T70" fmla="+- 0 5222 5073"/>
                                <a:gd name="T71" fmla="*/ 5222 h 190"/>
                                <a:gd name="T72" fmla="+- 0 5815 5771"/>
                                <a:gd name="T73" fmla="*/ T72 w 183"/>
                                <a:gd name="T74" fmla="+- 0 5217 5073"/>
                                <a:gd name="T75" fmla="*/ 5217 h 190"/>
                                <a:gd name="T76" fmla="+- 0 5815 5771"/>
                                <a:gd name="T77" fmla="*/ T76 w 183"/>
                                <a:gd name="T78" fmla="+- 0 5217 5073"/>
                                <a:gd name="T79" fmla="*/ 5217 h 190"/>
                                <a:gd name="T80" fmla="+- 0 5803 5771"/>
                                <a:gd name="T81" fmla="*/ T80 w 183"/>
                                <a:gd name="T82" fmla="+- 0 5217 5073"/>
                                <a:gd name="T83" fmla="*/ 5217 h 190"/>
                                <a:gd name="T84" fmla="+- 0 5785 5771"/>
                                <a:gd name="T85" fmla="*/ T84 w 183"/>
                                <a:gd name="T86" fmla="+- 0 5184 5073"/>
                                <a:gd name="T87" fmla="*/ 5184 h 190"/>
                                <a:gd name="T88" fmla="+- 0 5785 5771"/>
                                <a:gd name="T89" fmla="*/ T88 w 183"/>
                                <a:gd name="T90" fmla="+- 0 5179 5073"/>
                                <a:gd name="T91" fmla="*/ 5179 h 190"/>
                                <a:gd name="T92" fmla="+- 0 5813 5771"/>
                                <a:gd name="T93" fmla="*/ T92 w 183"/>
                                <a:gd name="T94" fmla="+- 0 5148 5073"/>
                                <a:gd name="T95" fmla="*/ 5148 h 190"/>
                                <a:gd name="T96" fmla="+- 0 5814 5771"/>
                                <a:gd name="T97" fmla="*/ T96 w 183"/>
                                <a:gd name="T98" fmla="+- 0 5148 5073"/>
                                <a:gd name="T99" fmla="*/ 5148 h 190"/>
                                <a:gd name="T100" fmla="+- 0 5815 5771"/>
                                <a:gd name="T101" fmla="*/ T100 w 183"/>
                                <a:gd name="T102" fmla="+- 0 5147 5073"/>
                                <a:gd name="T103" fmla="*/ 5147 h 190"/>
                                <a:gd name="T104" fmla="+- 0 5815 5771"/>
                                <a:gd name="T105" fmla="*/ T104 w 183"/>
                                <a:gd name="T106" fmla="+- 0 5147 5073"/>
                                <a:gd name="T107" fmla="*/ 5147 h 190"/>
                                <a:gd name="T108" fmla="+- 0 5815 5771"/>
                                <a:gd name="T109" fmla="*/ T108 w 183"/>
                                <a:gd name="T110" fmla="+- 0 5145 5073"/>
                                <a:gd name="T111" fmla="*/ 5145 h 190"/>
                                <a:gd name="T112" fmla="+- 0 5815 5771"/>
                                <a:gd name="T113" fmla="*/ T112 w 183"/>
                                <a:gd name="T114" fmla="+- 0 5144 5073"/>
                                <a:gd name="T115" fmla="*/ 5144 h 190"/>
                                <a:gd name="T116" fmla="+- 0 5808 5771"/>
                                <a:gd name="T117" fmla="*/ T116 w 183"/>
                                <a:gd name="T118" fmla="+- 0 5138 5073"/>
                                <a:gd name="T119" fmla="*/ 5138 h 190"/>
                                <a:gd name="T120" fmla="+- 0 5805 5771"/>
                                <a:gd name="T121" fmla="*/ T120 w 183"/>
                                <a:gd name="T122" fmla="+- 0 5138 5073"/>
                                <a:gd name="T123" fmla="*/ 513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3" h="190">
                                  <a:moveTo>
                                    <a:pt x="34" y="65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91" y="184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74" y="17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0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42" y="151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91"/>
                          <wps:cNvSpPr>
                            <a:spLocks/>
                          </wps:cNvSpPr>
                          <wps:spPr bwMode="auto">
                            <a:xfrm>
                              <a:off x="5771" y="5073"/>
                              <a:ext cx="183" cy="190"/>
                            </a:xfrm>
                            <a:custGeom>
                              <a:avLst/>
                              <a:gdLst>
                                <a:gd name="T0" fmla="+- 0 5873 5771"/>
                                <a:gd name="T1" fmla="*/ T0 w 183"/>
                                <a:gd name="T2" fmla="+- 0 5193 5073"/>
                                <a:gd name="T3" fmla="*/ 5193 h 190"/>
                                <a:gd name="T4" fmla="+- 0 5840 5771"/>
                                <a:gd name="T5" fmla="*/ T4 w 183"/>
                                <a:gd name="T6" fmla="+- 0 5193 5073"/>
                                <a:gd name="T7" fmla="*/ 5193 h 190"/>
                                <a:gd name="T8" fmla="+- 0 5845 5771"/>
                                <a:gd name="T9" fmla="*/ T8 w 183"/>
                                <a:gd name="T10" fmla="+- 0 5194 5073"/>
                                <a:gd name="T11" fmla="*/ 5194 h 190"/>
                                <a:gd name="T12" fmla="+- 0 5848 5771"/>
                                <a:gd name="T13" fmla="*/ T12 w 183"/>
                                <a:gd name="T14" fmla="+- 0 5195 5073"/>
                                <a:gd name="T15" fmla="*/ 5195 h 190"/>
                                <a:gd name="T16" fmla="+- 0 5868 5771"/>
                                <a:gd name="T17" fmla="*/ T16 w 183"/>
                                <a:gd name="T18" fmla="+- 0 5226 5073"/>
                                <a:gd name="T19" fmla="*/ 5226 h 190"/>
                                <a:gd name="T20" fmla="+- 0 5868 5771"/>
                                <a:gd name="T21" fmla="*/ T20 w 183"/>
                                <a:gd name="T22" fmla="+- 0 5227 5073"/>
                                <a:gd name="T23" fmla="*/ 5227 h 190"/>
                                <a:gd name="T24" fmla="+- 0 5845 5771"/>
                                <a:gd name="T25" fmla="*/ T24 w 183"/>
                                <a:gd name="T26" fmla="+- 0 5247 5073"/>
                                <a:gd name="T27" fmla="*/ 5247 h 190"/>
                                <a:gd name="T28" fmla="+- 0 5873 5771"/>
                                <a:gd name="T29" fmla="*/ T28 w 183"/>
                                <a:gd name="T30" fmla="+- 0 5247 5073"/>
                                <a:gd name="T31" fmla="*/ 5247 h 190"/>
                                <a:gd name="T32" fmla="+- 0 5875 5771"/>
                                <a:gd name="T33" fmla="*/ T32 w 183"/>
                                <a:gd name="T34" fmla="+- 0 5245 5073"/>
                                <a:gd name="T35" fmla="*/ 5245 h 190"/>
                                <a:gd name="T36" fmla="+- 0 5878 5771"/>
                                <a:gd name="T37" fmla="*/ T36 w 183"/>
                                <a:gd name="T38" fmla="+- 0 5240 5073"/>
                                <a:gd name="T39" fmla="*/ 5240 h 190"/>
                                <a:gd name="T40" fmla="+- 0 5882 5771"/>
                                <a:gd name="T41" fmla="*/ T40 w 183"/>
                                <a:gd name="T42" fmla="+- 0 5229 5073"/>
                                <a:gd name="T43" fmla="*/ 5229 h 190"/>
                                <a:gd name="T44" fmla="+- 0 5883 5771"/>
                                <a:gd name="T45" fmla="*/ T44 w 183"/>
                                <a:gd name="T46" fmla="+- 0 5224 5073"/>
                                <a:gd name="T47" fmla="*/ 5224 h 190"/>
                                <a:gd name="T48" fmla="+- 0 5883 5771"/>
                                <a:gd name="T49" fmla="*/ T48 w 183"/>
                                <a:gd name="T50" fmla="+- 0 5220 5073"/>
                                <a:gd name="T51" fmla="*/ 5220 h 190"/>
                                <a:gd name="T52" fmla="+- 0 5873 5771"/>
                                <a:gd name="T53" fmla="*/ T52 w 183"/>
                                <a:gd name="T54" fmla="+- 0 5194 5073"/>
                                <a:gd name="T55" fmla="*/ 5194 h 190"/>
                                <a:gd name="T56" fmla="+- 0 5873 5771"/>
                                <a:gd name="T57" fmla="*/ T56 w 183"/>
                                <a:gd name="T58" fmla="+- 0 5193 5073"/>
                                <a:gd name="T59" fmla="*/ 519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3" h="190">
                                  <a:moveTo>
                                    <a:pt x="102" y="120"/>
                                  </a:moveTo>
                                  <a:lnTo>
                                    <a:pt x="69" y="120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7" y="153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74" y="174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90"/>
                          <wps:cNvSpPr>
                            <a:spLocks/>
                          </wps:cNvSpPr>
                          <wps:spPr bwMode="auto">
                            <a:xfrm>
                              <a:off x="5771" y="5073"/>
                              <a:ext cx="183" cy="190"/>
                            </a:xfrm>
                            <a:custGeom>
                              <a:avLst/>
                              <a:gdLst>
                                <a:gd name="T0" fmla="+- 0 5841 5771"/>
                                <a:gd name="T1" fmla="*/ T0 w 183"/>
                                <a:gd name="T2" fmla="+- 0 5177 5073"/>
                                <a:gd name="T3" fmla="*/ 5177 h 190"/>
                                <a:gd name="T4" fmla="+- 0 5803 5771"/>
                                <a:gd name="T5" fmla="*/ T4 w 183"/>
                                <a:gd name="T6" fmla="+- 0 5217 5073"/>
                                <a:gd name="T7" fmla="*/ 5217 h 190"/>
                                <a:gd name="T8" fmla="+- 0 5815 5771"/>
                                <a:gd name="T9" fmla="*/ T8 w 183"/>
                                <a:gd name="T10" fmla="+- 0 5217 5073"/>
                                <a:gd name="T11" fmla="*/ 5217 h 190"/>
                                <a:gd name="T12" fmla="+- 0 5816 5771"/>
                                <a:gd name="T13" fmla="*/ T12 w 183"/>
                                <a:gd name="T14" fmla="+- 0 5215 5073"/>
                                <a:gd name="T15" fmla="*/ 5215 h 190"/>
                                <a:gd name="T16" fmla="+- 0 5818 5771"/>
                                <a:gd name="T17" fmla="*/ T16 w 183"/>
                                <a:gd name="T18" fmla="+- 0 5211 5073"/>
                                <a:gd name="T19" fmla="*/ 5211 h 190"/>
                                <a:gd name="T20" fmla="+- 0 5840 5771"/>
                                <a:gd name="T21" fmla="*/ T20 w 183"/>
                                <a:gd name="T22" fmla="+- 0 5193 5073"/>
                                <a:gd name="T23" fmla="*/ 5193 h 190"/>
                                <a:gd name="T24" fmla="+- 0 5873 5771"/>
                                <a:gd name="T25" fmla="*/ T24 w 183"/>
                                <a:gd name="T26" fmla="+- 0 5193 5073"/>
                                <a:gd name="T27" fmla="*/ 5193 h 190"/>
                                <a:gd name="T28" fmla="+- 0 5866 5771"/>
                                <a:gd name="T29" fmla="*/ T28 w 183"/>
                                <a:gd name="T30" fmla="+- 0 5186 5073"/>
                                <a:gd name="T31" fmla="*/ 5186 h 190"/>
                                <a:gd name="T32" fmla="+- 0 5862 5771"/>
                                <a:gd name="T33" fmla="*/ T32 w 183"/>
                                <a:gd name="T34" fmla="+- 0 5183 5073"/>
                                <a:gd name="T35" fmla="*/ 5183 h 190"/>
                                <a:gd name="T36" fmla="+- 0 5854 5771"/>
                                <a:gd name="T37" fmla="*/ T36 w 183"/>
                                <a:gd name="T38" fmla="+- 0 5179 5073"/>
                                <a:gd name="T39" fmla="*/ 5179 h 190"/>
                                <a:gd name="T40" fmla="+- 0 5850 5771"/>
                                <a:gd name="T41" fmla="*/ T40 w 183"/>
                                <a:gd name="T42" fmla="+- 0 5178 5073"/>
                                <a:gd name="T43" fmla="*/ 5178 h 190"/>
                                <a:gd name="T44" fmla="+- 0 5841 5771"/>
                                <a:gd name="T45" fmla="*/ T44 w 183"/>
                                <a:gd name="T46" fmla="+- 0 5177 5073"/>
                                <a:gd name="T47" fmla="*/ 517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90">
                                  <a:moveTo>
                                    <a:pt x="70" y="104"/>
                                  </a:moveTo>
                                  <a:lnTo>
                                    <a:pt x="32" y="144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47" y="138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102" y="120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83" y="106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89"/>
                          <wps:cNvSpPr>
                            <a:spLocks/>
                          </wps:cNvSpPr>
                          <wps:spPr bwMode="auto">
                            <a:xfrm>
                              <a:off x="5771" y="5073"/>
                              <a:ext cx="183" cy="190"/>
                            </a:xfrm>
                            <a:custGeom>
                              <a:avLst/>
                              <a:gdLst>
                                <a:gd name="T0" fmla="+- 0 5879 5771"/>
                                <a:gd name="T1" fmla="*/ T0 w 183"/>
                                <a:gd name="T2" fmla="+- 0 5073 5073"/>
                                <a:gd name="T3" fmla="*/ 5073 h 190"/>
                                <a:gd name="T4" fmla="+- 0 5837 5771"/>
                                <a:gd name="T5" fmla="*/ T4 w 183"/>
                                <a:gd name="T6" fmla="+- 0 5118 5073"/>
                                <a:gd name="T7" fmla="*/ 5118 h 190"/>
                                <a:gd name="T8" fmla="+- 0 5840 5771"/>
                                <a:gd name="T9" fmla="*/ T8 w 183"/>
                                <a:gd name="T10" fmla="+- 0 5130 5073"/>
                                <a:gd name="T11" fmla="*/ 5130 h 190"/>
                                <a:gd name="T12" fmla="+- 0 5879 5771"/>
                                <a:gd name="T13" fmla="*/ T12 w 183"/>
                                <a:gd name="T14" fmla="+- 0 5178 5073"/>
                                <a:gd name="T15" fmla="*/ 5178 h 190"/>
                                <a:gd name="T16" fmla="+- 0 5911 5771"/>
                                <a:gd name="T17" fmla="*/ T16 w 183"/>
                                <a:gd name="T18" fmla="+- 0 5193 5073"/>
                                <a:gd name="T19" fmla="*/ 5193 h 190"/>
                                <a:gd name="T20" fmla="+- 0 5917 5771"/>
                                <a:gd name="T21" fmla="*/ T20 w 183"/>
                                <a:gd name="T22" fmla="+- 0 5193 5073"/>
                                <a:gd name="T23" fmla="*/ 5193 h 190"/>
                                <a:gd name="T24" fmla="+- 0 5929 5771"/>
                                <a:gd name="T25" fmla="*/ T24 w 183"/>
                                <a:gd name="T26" fmla="+- 0 5189 5073"/>
                                <a:gd name="T27" fmla="*/ 5189 h 190"/>
                                <a:gd name="T28" fmla="+- 0 5934 5771"/>
                                <a:gd name="T29" fmla="*/ T28 w 183"/>
                                <a:gd name="T30" fmla="+- 0 5185 5073"/>
                                <a:gd name="T31" fmla="*/ 5185 h 190"/>
                                <a:gd name="T32" fmla="+- 0 5943 5771"/>
                                <a:gd name="T33" fmla="*/ T32 w 183"/>
                                <a:gd name="T34" fmla="+- 0 5177 5073"/>
                                <a:gd name="T35" fmla="*/ 5177 h 190"/>
                                <a:gd name="T36" fmla="+- 0 5917 5771"/>
                                <a:gd name="T37" fmla="*/ T36 w 183"/>
                                <a:gd name="T38" fmla="+- 0 5177 5073"/>
                                <a:gd name="T39" fmla="*/ 5177 h 190"/>
                                <a:gd name="T40" fmla="+- 0 5913 5771"/>
                                <a:gd name="T41" fmla="*/ T40 w 183"/>
                                <a:gd name="T42" fmla="+- 0 5177 5073"/>
                                <a:gd name="T43" fmla="*/ 5177 h 190"/>
                                <a:gd name="T44" fmla="+- 0 5859 5771"/>
                                <a:gd name="T45" fmla="*/ T44 w 183"/>
                                <a:gd name="T46" fmla="+- 0 5132 5073"/>
                                <a:gd name="T47" fmla="*/ 5132 h 190"/>
                                <a:gd name="T48" fmla="+- 0 5852 5771"/>
                                <a:gd name="T49" fmla="*/ T48 w 183"/>
                                <a:gd name="T50" fmla="+- 0 5113 5073"/>
                                <a:gd name="T51" fmla="*/ 5113 h 190"/>
                                <a:gd name="T52" fmla="+- 0 5853 5771"/>
                                <a:gd name="T53" fmla="*/ T52 w 183"/>
                                <a:gd name="T54" fmla="+- 0 5105 5073"/>
                                <a:gd name="T55" fmla="*/ 5105 h 190"/>
                                <a:gd name="T56" fmla="+- 0 5876 5771"/>
                                <a:gd name="T57" fmla="*/ T56 w 183"/>
                                <a:gd name="T58" fmla="+- 0 5090 5073"/>
                                <a:gd name="T59" fmla="*/ 5090 h 190"/>
                                <a:gd name="T60" fmla="+- 0 5912 5771"/>
                                <a:gd name="T61" fmla="*/ T60 w 183"/>
                                <a:gd name="T62" fmla="+- 0 5090 5073"/>
                                <a:gd name="T63" fmla="*/ 5090 h 190"/>
                                <a:gd name="T64" fmla="+- 0 5911 5771"/>
                                <a:gd name="T65" fmla="*/ T64 w 183"/>
                                <a:gd name="T66" fmla="+- 0 5089 5073"/>
                                <a:gd name="T67" fmla="*/ 5089 h 190"/>
                                <a:gd name="T68" fmla="+- 0 5898 5771"/>
                                <a:gd name="T69" fmla="*/ T68 w 183"/>
                                <a:gd name="T70" fmla="+- 0 5079 5073"/>
                                <a:gd name="T71" fmla="*/ 5079 h 190"/>
                                <a:gd name="T72" fmla="+- 0 5891 5771"/>
                                <a:gd name="T73" fmla="*/ T72 w 183"/>
                                <a:gd name="T74" fmla="+- 0 5076 5073"/>
                                <a:gd name="T75" fmla="*/ 5076 h 190"/>
                                <a:gd name="T76" fmla="+- 0 5879 5771"/>
                                <a:gd name="T77" fmla="*/ T76 w 183"/>
                                <a:gd name="T78" fmla="+- 0 5073 5073"/>
                                <a:gd name="T79" fmla="*/ 50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3" h="190">
                                  <a:moveTo>
                                    <a:pt x="108" y="0"/>
                                  </a:moveTo>
                                  <a:lnTo>
                                    <a:pt x="66" y="45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40" y="120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58" y="116"/>
                                  </a:lnTo>
                                  <a:lnTo>
                                    <a:pt x="163" y="112"/>
                                  </a:lnTo>
                                  <a:lnTo>
                                    <a:pt x="172" y="104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42" y="104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88"/>
                          <wps:cNvSpPr>
                            <a:spLocks/>
                          </wps:cNvSpPr>
                          <wps:spPr bwMode="auto">
                            <a:xfrm>
                              <a:off x="5771" y="5073"/>
                              <a:ext cx="183" cy="190"/>
                            </a:xfrm>
                            <a:custGeom>
                              <a:avLst/>
                              <a:gdLst>
                                <a:gd name="T0" fmla="+- 0 5912 5771"/>
                                <a:gd name="T1" fmla="*/ T0 w 183"/>
                                <a:gd name="T2" fmla="+- 0 5090 5073"/>
                                <a:gd name="T3" fmla="*/ 5090 h 190"/>
                                <a:gd name="T4" fmla="+- 0 5876 5771"/>
                                <a:gd name="T5" fmla="*/ T4 w 183"/>
                                <a:gd name="T6" fmla="+- 0 5090 5073"/>
                                <a:gd name="T7" fmla="*/ 5090 h 190"/>
                                <a:gd name="T8" fmla="+- 0 5879 5771"/>
                                <a:gd name="T9" fmla="*/ T8 w 183"/>
                                <a:gd name="T10" fmla="+- 0 5090 5073"/>
                                <a:gd name="T11" fmla="*/ 5090 h 190"/>
                                <a:gd name="T12" fmla="+- 0 5885 5771"/>
                                <a:gd name="T13" fmla="*/ T12 w 183"/>
                                <a:gd name="T14" fmla="+- 0 5092 5073"/>
                                <a:gd name="T15" fmla="*/ 5092 h 190"/>
                                <a:gd name="T16" fmla="+- 0 5933 5771"/>
                                <a:gd name="T17" fmla="*/ T16 w 183"/>
                                <a:gd name="T18" fmla="+- 0 5138 5073"/>
                                <a:gd name="T19" fmla="*/ 5138 h 190"/>
                                <a:gd name="T20" fmla="+- 0 5938 5771"/>
                                <a:gd name="T21" fmla="*/ T20 w 183"/>
                                <a:gd name="T22" fmla="+- 0 5156 5073"/>
                                <a:gd name="T23" fmla="*/ 5156 h 190"/>
                                <a:gd name="T24" fmla="+- 0 5937 5771"/>
                                <a:gd name="T25" fmla="*/ T24 w 183"/>
                                <a:gd name="T26" fmla="+- 0 5159 5073"/>
                                <a:gd name="T27" fmla="*/ 5159 h 190"/>
                                <a:gd name="T28" fmla="+- 0 5917 5771"/>
                                <a:gd name="T29" fmla="*/ T28 w 183"/>
                                <a:gd name="T30" fmla="+- 0 5177 5073"/>
                                <a:gd name="T31" fmla="*/ 5177 h 190"/>
                                <a:gd name="T32" fmla="+- 0 5943 5771"/>
                                <a:gd name="T33" fmla="*/ T32 w 183"/>
                                <a:gd name="T34" fmla="+- 0 5177 5073"/>
                                <a:gd name="T35" fmla="*/ 5177 h 190"/>
                                <a:gd name="T36" fmla="+- 0 5946 5771"/>
                                <a:gd name="T37" fmla="*/ T36 w 183"/>
                                <a:gd name="T38" fmla="+- 0 5174 5073"/>
                                <a:gd name="T39" fmla="*/ 5174 h 190"/>
                                <a:gd name="T40" fmla="+- 0 5950 5771"/>
                                <a:gd name="T41" fmla="*/ T40 w 183"/>
                                <a:gd name="T42" fmla="+- 0 5168 5073"/>
                                <a:gd name="T43" fmla="*/ 5168 h 190"/>
                                <a:gd name="T44" fmla="+- 0 5953 5771"/>
                                <a:gd name="T45" fmla="*/ T44 w 183"/>
                                <a:gd name="T46" fmla="+- 0 5156 5073"/>
                                <a:gd name="T47" fmla="*/ 5156 h 190"/>
                                <a:gd name="T48" fmla="+- 0 5953 5771"/>
                                <a:gd name="T49" fmla="*/ T48 w 183"/>
                                <a:gd name="T50" fmla="+- 0 5155 5073"/>
                                <a:gd name="T51" fmla="*/ 5155 h 190"/>
                                <a:gd name="T52" fmla="+- 0 5953 5771"/>
                                <a:gd name="T53" fmla="*/ T52 w 183"/>
                                <a:gd name="T54" fmla="+- 0 5148 5073"/>
                                <a:gd name="T55" fmla="*/ 5148 h 190"/>
                                <a:gd name="T56" fmla="+- 0 5918 5771"/>
                                <a:gd name="T57" fmla="*/ T56 w 183"/>
                                <a:gd name="T58" fmla="+- 0 5095 5073"/>
                                <a:gd name="T59" fmla="*/ 5095 h 190"/>
                                <a:gd name="T60" fmla="+- 0 5912 5771"/>
                                <a:gd name="T61" fmla="*/ T60 w 183"/>
                                <a:gd name="T62" fmla="+- 0 5090 5073"/>
                                <a:gd name="T63" fmla="*/ 509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3" h="190">
                                  <a:moveTo>
                                    <a:pt x="141" y="17"/>
                                  </a:moveTo>
                                  <a:lnTo>
                                    <a:pt x="105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7" y="83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72" y="104"/>
                                  </a:lnTo>
                                  <a:lnTo>
                                    <a:pt x="175" y="10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2" y="83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4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81"/>
                        <wpg:cNvGrpSpPr>
                          <a:grpSpLocks/>
                        </wpg:cNvGrpSpPr>
                        <wpg:grpSpPr bwMode="auto">
                          <a:xfrm>
                            <a:off x="6188" y="5068"/>
                            <a:ext cx="200" cy="198"/>
                            <a:chOff x="6188" y="5068"/>
                            <a:chExt cx="200" cy="198"/>
                          </a:xfrm>
                        </wpg:grpSpPr>
                        <wps:wsp>
                          <wps:cNvPr id="286" name="Freeform 86"/>
                          <wps:cNvSpPr>
                            <a:spLocks/>
                          </wps:cNvSpPr>
                          <wps:spPr bwMode="auto">
                            <a:xfrm>
                              <a:off x="6188" y="5068"/>
                              <a:ext cx="200" cy="198"/>
                            </a:xfrm>
                            <a:custGeom>
                              <a:avLst/>
                              <a:gdLst>
                                <a:gd name="T0" fmla="+- 0 6259 6188"/>
                                <a:gd name="T1" fmla="*/ T0 w 200"/>
                                <a:gd name="T2" fmla="+- 0 5154 5068"/>
                                <a:gd name="T3" fmla="*/ 5154 h 198"/>
                                <a:gd name="T4" fmla="+- 0 6242 6188"/>
                                <a:gd name="T5" fmla="*/ T4 w 200"/>
                                <a:gd name="T6" fmla="+- 0 5154 5068"/>
                                <a:gd name="T7" fmla="*/ 5154 h 198"/>
                                <a:gd name="T8" fmla="+- 0 6284 6188"/>
                                <a:gd name="T9" fmla="*/ T8 w 200"/>
                                <a:gd name="T10" fmla="+- 0 5264 5068"/>
                                <a:gd name="T11" fmla="*/ 5264 h 198"/>
                                <a:gd name="T12" fmla="+- 0 6284 6188"/>
                                <a:gd name="T13" fmla="*/ T12 w 200"/>
                                <a:gd name="T14" fmla="+- 0 5265 5068"/>
                                <a:gd name="T15" fmla="*/ 5265 h 198"/>
                                <a:gd name="T16" fmla="+- 0 6285 6188"/>
                                <a:gd name="T17" fmla="*/ T16 w 200"/>
                                <a:gd name="T18" fmla="+- 0 5266 5068"/>
                                <a:gd name="T19" fmla="*/ 5266 h 198"/>
                                <a:gd name="T20" fmla="+- 0 6287 6188"/>
                                <a:gd name="T21" fmla="*/ T20 w 200"/>
                                <a:gd name="T22" fmla="+- 0 5266 5068"/>
                                <a:gd name="T23" fmla="*/ 5266 h 198"/>
                                <a:gd name="T24" fmla="+- 0 6298 6188"/>
                                <a:gd name="T25" fmla="*/ T24 w 200"/>
                                <a:gd name="T26" fmla="+- 0 5255 5068"/>
                                <a:gd name="T27" fmla="*/ 5255 h 198"/>
                                <a:gd name="T28" fmla="+- 0 6298 6188"/>
                                <a:gd name="T29" fmla="*/ T28 w 200"/>
                                <a:gd name="T30" fmla="+- 0 5252 5068"/>
                                <a:gd name="T31" fmla="*/ 5252 h 198"/>
                                <a:gd name="T32" fmla="+- 0 6259 6188"/>
                                <a:gd name="T33" fmla="*/ T32 w 200"/>
                                <a:gd name="T34" fmla="+- 0 5154 5068"/>
                                <a:gd name="T35" fmla="*/ 515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198">
                                  <a:moveTo>
                                    <a:pt x="71" y="86"/>
                                  </a:moveTo>
                                  <a:lnTo>
                                    <a:pt x="54" y="86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99" y="198"/>
                                  </a:lnTo>
                                  <a:lnTo>
                                    <a:pt x="110" y="187"/>
                                  </a:lnTo>
                                  <a:lnTo>
                                    <a:pt x="110" y="184"/>
                                  </a:lnTo>
                                  <a:lnTo>
                                    <a:pt x="7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85"/>
                          <wps:cNvSpPr>
                            <a:spLocks/>
                          </wps:cNvSpPr>
                          <wps:spPr bwMode="auto">
                            <a:xfrm>
                              <a:off x="6188" y="5068"/>
                              <a:ext cx="200" cy="198"/>
                            </a:xfrm>
                            <a:custGeom>
                              <a:avLst/>
                              <a:gdLst>
                                <a:gd name="T0" fmla="+- 0 6380 6188"/>
                                <a:gd name="T1" fmla="*/ T0 w 200"/>
                                <a:gd name="T2" fmla="+- 0 5127 5068"/>
                                <a:gd name="T3" fmla="*/ 5127 h 198"/>
                                <a:gd name="T4" fmla="+- 0 6348 6188"/>
                                <a:gd name="T5" fmla="*/ T4 w 200"/>
                                <a:gd name="T6" fmla="+- 0 5127 5068"/>
                                <a:gd name="T7" fmla="*/ 5127 h 198"/>
                                <a:gd name="T8" fmla="+- 0 6351 6188"/>
                                <a:gd name="T9" fmla="*/ T8 w 200"/>
                                <a:gd name="T10" fmla="+- 0 5128 5068"/>
                                <a:gd name="T11" fmla="*/ 5128 h 198"/>
                                <a:gd name="T12" fmla="+- 0 6357 6188"/>
                                <a:gd name="T13" fmla="*/ T12 w 200"/>
                                <a:gd name="T14" fmla="+- 0 5130 5068"/>
                                <a:gd name="T15" fmla="*/ 5130 h 198"/>
                                <a:gd name="T16" fmla="+- 0 6371 6188"/>
                                <a:gd name="T17" fmla="*/ T16 w 200"/>
                                <a:gd name="T18" fmla="+- 0 5154 5068"/>
                                <a:gd name="T19" fmla="*/ 5154 h 198"/>
                                <a:gd name="T20" fmla="+- 0 6371 6188"/>
                                <a:gd name="T21" fmla="*/ T20 w 200"/>
                                <a:gd name="T22" fmla="+- 0 5159 5068"/>
                                <a:gd name="T23" fmla="*/ 5159 h 198"/>
                                <a:gd name="T24" fmla="+- 0 6336 6188"/>
                                <a:gd name="T25" fmla="*/ T24 w 200"/>
                                <a:gd name="T26" fmla="+- 0 5190 5068"/>
                                <a:gd name="T27" fmla="*/ 5190 h 198"/>
                                <a:gd name="T28" fmla="+- 0 6335 6188"/>
                                <a:gd name="T29" fmla="*/ T28 w 200"/>
                                <a:gd name="T30" fmla="+- 0 5190 5068"/>
                                <a:gd name="T31" fmla="*/ 5190 h 198"/>
                                <a:gd name="T32" fmla="+- 0 6334 6188"/>
                                <a:gd name="T33" fmla="*/ T32 w 200"/>
                                <a:gd name="T34" fmla="+- 0 5191 5068"/>
                                <a:gd name="T35" fmla="*/ 5191 h 198"/>
                                <a:gd name="T36" fmla="+- 0 6334 6188"/>
                                <a:gd name="T37" fmla="*/ T36 w 200"/>
                                <a:gd name="T38" fmla="+- 0 5193 5068"/>
                                <a:gd name="T39" fmla="*/ 5193 h 198"/>
                                <a:gd name="T40" fmla="+- 0 6334 6188"/>
                                <a:gd name="T41" fmla="*/ T40 w 200"/>
                                <a:gd name="T42" fmla="+- 0 5194 5068"/>
                                <a:gd name="T43" fmla="*/ 5194 h 198"/>
                                <a:gd name="T44" fmla="+- 0 6345 6188"/>
                                <a:gd name="T45" fmla="*/ T44 w 200"/>
                                <a:gd name="T46" fmla="+- 0 5201 5068"/>
                                <a:gd name="T47" fmla="*/ 5201 h 198"/>
                                <a:gd name="T48" fmla="+- 0 6346 6188"/>
                                <a:gd name="T49" fmla="*/ T48 w 200"/>
                                <a:gd name="T50" fmla="+- 0 5201 5068"/>
                                <a:gd name="T51" fmla="*/ 5201 h 198"/>
                                <a:gd name="T52" fmla="+- 0 6387 6188"/>
                                <a:gd name="T53" fmla="*/ T52 w 200"/>
                                <a:gd name="T54" fmla="+- 0 5147 5068"/>
                                <a:gd name="T55" fmla="*/ 5147 h 198"/>
                                <a:gd name="T56" fmla="+- 0 6387 6188"/>
                                <a:gd name="T57" fmla="*/ T56 w 200"/>
                                <a:gd name="T58" fmla="+- 0 5142 5068"/>
                                <a:gd name="T59" fmla="*/ 5142 h 198"/>
                                <a:gd name="T60" fmla="+- 0 6382 6188"/>
                                <a:gd name="T61" fmla="*/ T60 w 200"/>
                                <a:gd name="T62" fmla="+- 0 5131 5068"/>
                                <a:gd name="T63" fmla="*/ 5131 h 198"/>
                                <a:gd name="T64" fmla="+- 0 6380 6188"/>
                                <a:gd name="T65" fmla="*/ T64 w 200"/>
                                <a:gd name="T66" fmla="+- 0 5127 5068"/>
                                <a:gd name="T67" fmla="*/ 512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0" h="198">
                                  <a:moveTo>
                                    <a:pt x="192" y="59"/>
                                  </a:moveTo>
                                  <a:lnTo>
                                    <a:pt x="160" y="59"/>
                                  </a:lnTo>
                                  <a:lnTo>
                                    <a:pt x="163" y="60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33"/>
                                  </a:lnTo>
                                  <a:lnTo>
                                    <a:pt x="158" y="133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194" y="63"/>
                                  </a:lnTo>
                                  <a:lnTo>
                                    <a:pt x="19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84"/>
                          <wps:cNvSpPr>
                            <a:spLocks/>
                          </wps:cNvSpPr>
                          <wps:spPr bwMode="auto">
                            <a:xfrm>
                              <a:off x="6188" y="5068"/>
                              <a:ext cx="200" cy="198"/>
                            </a:xfrm>
                            <a:custGeom>
                              <a:avLst/>
                              <a:gdLst>
                                <a:gd name="T0" fmla="+- 0 6243 6188"/>
                                <a:gd name="T1" fmla="*/ T0 w 200"/>
                                <a:gd name="T2" fmla="+- 0 5133 5068"/>
                                <a:gd name="T3" fmla="*/ 5133 h 198"/>
                                <a:gd name="T4" fmla="+- 0 6188 6188"/>
                                <a:gd name="T5" fmla="*/ T4 w 200"/>
                                <a:gd name="T6" fmla="+- 0 5187 5068"/>
                                <a:gd name="T7" fmla="*/ 5187 h 198"/>
                                <a:gd name="T8" fmla="+- 0 6188 6188"/>
                                <a:gd name="T9" fmla="*/ T8 w 200"/>
                                <a:gd name="T10" fmla="+- 0 5189 5068"/>
                                <a:gd name="T11" fmla="*/ 5189 h 198"/>
                                <a:gd name="T12" fmla="+- 0 6188 6188"/>
                                <a:gd name="T13" fmla="*/ T12 w 200"/>
                                <a:gd name="T14" fmla="+- 0 5190 5068"/>
                                <a:gd name="T15" fmla="*/ 5190 h 198"/>
                                <a:gd name="T16" fmla="+- 0 6197 6188"/>
                                <a:gd name="T17" fmla="*/ T16 w 200"/>
                                <a:gd name="T18" fmla="+- 0 5198 5068"/>
                                <a:gd name="T19" fmla="*/ 5198 h 198"/>
                                <a:gd name="T20" fmla="+- 0 6198 6188"/>
                                <a:gd name="T21" fmla="*/ T20 w 200"/>
                                <a:gd name="T22" fmla="+- 0 5197 5068"/>
                                <a:gd name="T23" fmla="*/ 5197 h 198"/>
                                <a:gd name="T24" fmla="+- 0 6242 6188"/>
                                <a:gd name="T25" fmla="*/ T24 w 200"/>
                                <a:gd name="T26" fmla="+- 0 5154 5068"/>
                                <a:gd name="T27" fmla="*/ 5154 h 198"/>
                                <a:gd name="T28" fmla="+- 0 6259 6188"/>
                                <a:gd name="T29" fmla="*/ T28 w 200"/>
                                <a:gd name="T30" fmla="+- 0 5154 5068"/>
                                <a:gd name="T31" fmla="*/ 5154 h 198"/>
                                <a:gd name="T32" fmla="+- 0 6245 6188"/>
                                <a:gd name="T33" fmla="*/ T32 w 200"/>
                                <a:gd name="T34" fmla="+- 0 5133 5068"/>
                                <a:gd name="T35" fmla="*/ 5133 h 198"/>
                                <a:gd name="T36" fmla="+- 0 6243 6188"/>
                                <a:gd name="T37" fmla="*/ T36 w 200"/>
                                <a:gd name="T38" fmla="+- 0 5133 5068"/>
                                <a:gd name="T39" fmla="*/ 513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" h="198">
                                  <a:moveTo>
                                    <a:pt x="55" y="65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83"/>
                          <wps:cNvSpPr>
                            <a:spLocks/>
                          </wps:cNvSpPr>
                          <wps:spPr bwMode="auto">
                            <a:xfrm>
                              <a:off x="6188" y="5068"/>
                              <a:ext cx="200" cy="198"/>
                            </a:xfrm>
                            <a:custGeom>
                              <a:avLst/>
                              <a:gdLst>
                                <a:gd name="T0" fmla="+- 0 6308 6188"/>
                                <a:gd name="T1" fmla="*/ T0 w 200"/>
                                <a:gd name="T2" fmla="+- 0 5068 5068"/>
                                <a:gd name="T3" fmla="*/ 5068 h 198"/>
                                <a:gd name="T4" fmla="+- 0 6264 6188"/>
                                <a:gd name="T5" fmla="*/ T4 w 200"/>
                                <a:gd name="T6" fmla="+- 0 5111 5068"/>
                                <a:gd name="T7" fmla="*/ 5111 h 198"/>
                                <a:gd name="T8" fmla="+- 0 6264 6188"/>
                                <a:gd name="T9" fmla="*/ T8 w 200"/>
                                <a:gd name="T10" fmla="+- 0 5114 5068"/>
                                <a:gd name="T11" fmla="*/ 5114 h 198"/>
                                <a:gd name="T12" fmla="+- 0 6265 6188"/>
                                <a:gd name="T13" fmla="*/ T12 w 200"/>
                                <a:gd name="T14" fmla="+- 0 5116 5068"/>
                                <a:gd name="T15" fmla="*/ 5116 h 198"/>
                                <a:gd name="T16" fmla="+- 0 6305 6188"/>
                                <a:gd name="T17" fmla="*/ T16 w 200"/>
                                <a:gd name="T18" fmla="+- 0 5155 5068"/>
                                <a:gd name="T19" fmla="*/ 5155 h 198"/>
                                <a:gd name="T20" fmla="+- 0 6306 6188"/>
                                <a:gd name="T21" fmla="*/ T20 w 200"/>
                                <a:gd name="T22" fmla="+- 0 5156 5068"/>
                                <a:gd name="T23" fmla="*/ 5156 h 198"/>
                                <a:gd name="T24" fmla="+- 0 6308 6188"/>
                                <a:gd name="T25" fmla="*/ T24 w 200"/>
                                <a:gd name="T26" fmla="+- 0 5156 5068"/>
                                <a:gd name="T27" fmla="*/ 5156 h 198"/>
                                <a:gd name="T28" fmla="+- 0 6309 6188"/>
                                <a:gd name="T29" fmla="*/ T28 w 200"/>
                                <a:gd name="T30" fmla="+- 0 5156 5068"/>
                                <a:gd name="T31" fmla="*/ 5156 h 198"/>
                                <a:gd name="T32" fmla="+- 0 6313 6188"/>
                                <a:gd name="T33" fmla="*/ T32 w 200"/>
                                <a:gd name="T34" fmla="+- 0 5153 5068"/>
                                <a:gd name="T35" fmla="*/ 5153 h 198"/>
                                <a:gd name="T36" fmla="+- 0 6314 6188"/>
                                <a:gd name="T37" fmla="*/ T36 w 200"/>
                                <a:gd name="T38" fmla="+- 0 5151 5068"/>
                                <a:gd name="T39" fmla="*/ 5151 h 198"/>
                                <a:gd name="T40" fmla="+- 0 6318 6188"/>
                                <a:gd name="T41" fmla="*/ T40 w 200"/>
                                <a:gd name="T42" fmla="+- 0 5146 5068"/>
                                <a:gd name="T43" fmla="*/ 5146 h 198"/>
                                <a:gd name="T44" fmla="+- 0 6320 6188"/>
                                <a:gd name="T45" fmla="*/ T44 w 200"/>
                                <a:gd name="T46" fmla="+- 0 5143 5068"/>
                                <a:gd name="T47" fmla="*/ 5143 h 198"/>
                                <a:gd name="T48" fmla="+- 0 6327 6188"/>
                                <a:gd name="T49" fmla="*/ T48 w 200"/>
                                <a:gd name="T50" fmla="+- 0 5137 5068"/>
                                <a:gd name="T51" fmla="*/ 5137 h 198"/>
                                <a:gd name="T52" fmla="+- 0 6327 6188"/>
                                <a:gd name="T53" fmla="*/ T52 w 200"/>
                                <a:gd name="T54" fmla="+- 0 5136 5068"/>
                                <a:gd name="T55" fmla="*/ 5136 h 198"/>
                                <a:gd name="T56" fmla="+- 0 6309 6188"/>
                                <a:gd name="T57" fmla="*/ T56 w 200"/>
                                <a:gd name="T58" fmla="+- 0 5136 5068"/>
                                <a:gd name="T59" fmla="*/ 5136 h 198"/>
                                <a:gd name="T60" fmla="+- 0 6284 6188"/>
                                <a:gd name="T61" fmla="*/ T60 w 200"/>
                                <a:gd name="T62" fmla="+- 0 5111 5068"/>
                                <a:gd name="T63" fmla="*/ 5111 h 198"/>
                                <a:gd name="T64" fmla="+- 0 6317 6188"/>
                                <a:gd name="T65" fmla="*/ T64 w 200"/>
                                <a:gd name="T66" fmla="+- 0 5079 5068"/>
                                <a:gd name="T67" fmla="*/ 5079 h 198"/>
                                <a:gd name="T68" fmla="+- 0 6317 6188"/>
                                <a:gd name="T69" fmla="*/ T68 w 200"/>
                                <a:gd name="T70" fmla="+- 0 5078 5068"/>
                                <a:gd name="T71" fmla="*/ 5078 h 198"/>
                                <a:gd name="T72" fmla="+- 0 6309 6188"/>
                                <a:gd name="T73" fmla="*/ T72 w 200"/>
                                <a:gd name="T74" fmla="+- 0 5069 5068"/>
                                <a:gd name="T75" fmla="*/ 5069 h 198"/>
                                <a:gd name="T76" fmla="+- 0 6308 6188"/>
                                <a:gd name="T77" fmla="*/ T76 w 200"/>
                                <a:gd name="T78" fmla="+- 0 5068 5068"/>
                                <a:gd name="T79" fmla="*/ 506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0" h="198">
                                  <a:moveTo>
                                    <a:pt x="120" y="0"/>
                                  </a:moveTo>
                                  <a:lnTo>
                                    <a:pt x="76" y="43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32" y="75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9" y="68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82"/>
                          <wps:cNvSpPr>
                            <a:spLocks/>
                          </wps:cNvSpPr>
                          <wps:spPr bwMode="auto">
                            <a:xfrm>
                              <a:off x="6188" y="5068"/>
                              <a:ext cx="200" cy="198"/>
                            </a:xfrm>
                            <a:custGeom>
                              <a:avLst/>
                              <a:gdLst>
                                <a:gd name="T0" fmla="+- 0 6353 6188"/>
                                <a:gd name="T1" fmla="*/ T0 w 200"/>
                                <a:gd name="T2" fmla="+- 0 5110 5068"/>
                                <a:gd name="T3" fmla="*/ 5110 h 198"/>
                                <a:gd name="T4" fmla="+- 0 6309 6188"/>
                                <a:gd name="T5" fmla="*/ T4 w 200"/>
                                <a:gd name="T6" fmla="+- 0 5136 5068"/>
                                <a:gd name="T7" fmla="*/ 5136 h 198"/>
                                <a:gd name="T8" fmla="+- 0 6327 6188"/>
                                <a:gd name="T9" fmla="*/ T8 w 200"/>
                                <a:gd name="T10" fmla="+- 0 5136 5068"/>
                                <a:gd name="T11" fmla="*/ 5136 h 198"/>
                                <a:gd name="T12" fmla="+- 0 6330 6188"/>
                                <a:gd name="T13" fmla="*/ T12 w 200"/>
                                <a:gd name="T14" fmla="+- 0 5134 5068"/>
                                <a:gd name="T15" fmla="*/ 5134 h 198"/>
                                <a:gd name="T16" fmla="+- 0 6338 6188"/>
                                <a:gd name="T17" fmla="*/ T16 w 200"/>
                                <a:gd name="T18" fmla="+- 0 5129 5068"/>
                                <a:gd name="T19" fmla="*/ 5129 h 198"/>
                                <a:gd name="T20" fmla="+- 0 6341 6188"/>
                                <a:gd name="T21" fmla="*/ T20 w 200"/>
                                <a:gd name="T22" fmla="+- 0 5128 5068"/>
                                <a:gd name="T23" fmla="*/ 5128 h 198"/>
                                <a:gd name="T24" fmla="+- 0 6348 6188"/>
                                <a:gd name="T25" fmla="*/ T24 w 200"/>
                                <a:gd name="T26" fmla="+- 0 5127 5068"/>
                                <a:gd name="T27" fmla="*/ 5127 h 198"/>
                                <a:gd name="T28" fmla="+- 0 6380 6188"/>
                                <a:gd name="T29" fmla="*/ T28 w 200"/>
                                <a:gd name="T30" fmla="+- 0 5127 5068"/>
                                <a:gd name="T31" fmla="*/ 5127 h 198"/>
                                <a:gd name="T32" fmla="+- 0 6379 6188"/>
                                <a:gd name="T33" fmla="*/ T32 w 200"/>
                                <a:gd name="T34" fmla="+- 0 5126 5068"/>
                                <a:gd name="T35" fmla="*/ 5126 h 198"/>
                                <a:gd name="T36" fmla="+- 0 6370 6188"/>
                                <a:gd name="T37" fmla="*/ T36 w 200"/>
                                <a:gd name="T38" fmla="+- 0 5118 5068"/>
                                <a:gd name="T39" fmla="*/ 5118 h 198"/>
                                <a:gd name="T40" fmla="+- 0 6366 6188"/>
                                <a:gd name="T41" fmla="*/ T40 w 200"/>
                                <a:gd name="T42" fmla="+- 0 5115 5068"/>
                                <a:gd name="T43" fmla="*/ 5115 h 198"/>
                                <a:gd name="T44" fmla="+- 0 6357 6188"/>
                                <a:gd name="T45" fmla="*/ T44 w 200"/>
                                <a:gd name="T46" fmla="+- 0 5111 5068"/>
                                <a:gd name="T47" fmla="*/ 5111 h 198"/>
                                <a:gd name="T48" fmla="+- 0 6353 6188"/>
                                <a:gd name="T49" fmla="*/ T48 w 200"/>
                                <a:gd name="T50" fmla="+- 0 5110 5068"/>
                                <a:gd name="T51" fmla="*/ 511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198">
                                  <a:moveTo>
                                    <a:pt x="165" y="42"/>
                                  </a:moveTo>
                                  <a:lnTo>
                                    <a:pt x="121" y="68"/>
                                  </a:lnTo>
                                  <a:lnTo>
                                    <a:pt x="139" y="68"/>
                                  </a:lnTo>
                                  <a:lnTo>
                                    <a:pt x="142" y="66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53" y="6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82" y="50"/>
                                  </a:lnTo>
                                  <a:lnTo>
                                    <a:pt x="178" y="47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75"/>
                        <wpg:cNvGrpSpPr>
                          <a:grpSpLocks/>
                        </wpg:cNvGrpSpPr>
                        <wpg:grpSpPr bwMode="auto">
                          <a:xfrm>
                            <a:off x="6635" y="5073"/>
                            <a:ext cx="190" cy="200"/>
                            <a:chOff x="6635" y="5073"/>
                            <a:chExt cx="190" cy="200"/>
                          </a:xfrm>
                        </wpg:grpSpPr>
                        <wps:wsp>
                          <wps:cNvPr id="292" name="Freeform 80"/>
                          <wps:cNvSpPr>
                            <a:spLocks/>
                          </wps:cNvSpPr>
                          <wps:spPr bwMode="auto">
                            <a:xfrm>
                              <a:off x="6635" y="5073"/>
                              <a:ext cx="190" cy="200"/>
                            </a:xfrm>
                            <a:custGeom>
                              <a:avLst/>
                              <a:gdLst>
                                <a:gd name="T0" fmla="+- 0 6737 6635"/>
                                <a:gd name="T1" fmla="*/ T0 w 190"/>
                                <a:gd name="T2" fmla="+- 0 5192 5073"/>
                                <a:gd name="T3" fmla="*/ 5192 h 200"/>
                                <a:gd name="T4" fmla="+- 0 6717 6635"/>
                                <a:gd name="T5" fmla="*/ T4 w 190"/>
                                <a:gd name="T6" fmla="+- 0 5192 5073"/>
                                <a:gd name="T7" fmla="*/ 5192 h 200"/>
                                <a:gd name="T8" fmla="+- 0 6721 6635"/>
                                <a:gd name="T9" fmla="*/ T8 w 190"/>
                                <a:gd name="T10" fmla="+- 0 5197 5073"/>
                                <a:gd name="T11" fmla="*/ 5197 h 200"/>
                                <a:gd name="T12" fmla="+- 0 6725 6635"/>
                                <a:gd name="T13" fmla="*/ T12 w 190"/>
                                <a:gd name="T14" fmla="+- 0 5201 5073"/>
                                <a:gd name="T15" fmla="*/ 5201 h 200"/>
                                <a:gd name="T16" fmla="+- 0 6730 6635"/>
                                <a:gd name="T17" fmla="*/ T16 w 190"/>
                                <a:gd name="T18" fmla="+- 0 5211 5073"/>
                                <a:gd name="T19" fmla="*/ 5211 h 200"/>
                                <a:gd name="T20" fmla="+- 0 6732 6635"/>
                                <a:gd name="T21" fmla="*/ T20 w 190"/>
                                <a:gd name="T22" fmla="+- 0 5216 5073"/>
                                <a:gd name="T23" fmla="*/ 5216 h 200"/>
                                <a:gd name="T24" fmla="+- 0 6734 6635"/>
                                <a:gd name="T25" fmla="*/ T24 w 190"/>
                                <a:gd name="T26" fmla="+- 0 5225 5073"/>
                                <a:gd name="T27" fmla="*/ 5225 h 200"/>
                                <a:gd name="T28" fmla="+- 0 6734 6635"/>
                                <a:gd name="T29" fmla="*/ T28 w 190"/>
                                <a:gd name="T30" fmla="+- 0 5227 5073"/>
                                <a:gd name="T31" fmla="*/ 5227 h 200"/>
                                <a:gd name="T32" fmla="+- 0 6733 6635"/>
                                <a:gd name="T33" fmla="*/ T32 w 190"/>
                                <a:gd name="T34" fmla="+- 0 5230 5073"/>
                                <a:gd name="T35" fmla="*/ 5230 h 200"/>
                                <a:gd name="T36" fmla="+- 0 6704 6635"/>
                                <a:gd name="T37" fmla="*/ T36 w 190"/>
                                <a:gd name="T38" fmla="+- 0 5262 5073"/>
                                <a:gd name="T39" fmla="*/ 5262 h 200"/>
                                <a:gd name="T40" fmla="+- 0 6703 6635"/>
                                <a:gd name="T41" fmla="*/ T40 w 190"/>
                                <a:gd name="T42" fmla="+- 0 5262 5073"/>
                                <a:gd name="T43" fmla="*/ 5262 h 200"/>
                                <a:gd name="T44" fmla="+- 0 6703 6635"/>
                                <a:gd name="T45" fmla="*/ T44 w 190"/>
                                <a:gd name="T46" fmla="+- 0 5263 5073"/>
                                <a:gd name="T47" fmla="*/ 5263 h 200"/>
                                <a:gd name="T48" fmla="+- 0 6702 6635"/>
                                <a:gd name="T49" fmla="*/ T48 w 190"/>
                                <a:gd name="T50" fmla="+- 0 5264 5073"/>
                                <a:gd name="T51" fmla="*/ 5264 h 200"/>
                                <a:gd name="T52" fmla="+- 0 6702 6635"/>
                                <a:gd name="T53" fmla="*/ T52 w 190"/>
                                <a:gd name="T54" fmla="+- 0 5265 5073"/>
                                <a:gd name="T55" fmla="*/ 5265 h 200"/>
                                <a:gd name="T56" fmla="+- 0 6702 6635"/>
                                <a:gd name="T57" fmla="*/ T56 w 190"/>
                                <a:gd name="T58" fmla="+- 0 5266 5073"/>
                                <a:gd name="T59" fmla="*/ 5266 h 200"/>
                                <a:gd name="T60" fmla="+- 0 6711 6635"/>
                                <a:gd name="T61" fmla="*/ T60 w 190"/>
                                <a:gd name="T62" fmla="+- 0 5273 5073"/>
                                <a:gd name="T63" fmla="*/ 5273 h 200"/>
                                <a:gd name="T64" fmla="+- 0 6712 6635"/>
                                <a:gd name="T65" fmla="*/ T64 w 190"/>
                                <a:gd name="T66" fmla="+- 0 5273 5073"/>
                                <a:gd name="T67" fmla="*/ 5273 h 200"/>
                                <a:gd name="T68" fmla="+- 0 6748 6635"/>
                                <a:gd name="T69" fmla="*/ T68 w 190"/>
                                <a:gd name="T70" fmla="+- 0 5222 5073"/>
                                <a:gd name="T71" fmla="*/ 5222 h 200"/>
                                <a:gd name="T72" fmla="+- 0 6748 6635"/>
                                <a:gd name="T73" fmla="*/ T72 w 190"/>
                                <a:gd name="T74" fmla="+- 0 5218 5073"/>
                                <a:gd name="T75" fmla="*/ 5218 h 200"/>
                                <a:gd name="T76" fmla="+- 0 6745 6635"/>
                                <a:gd name="T77" fmla="*/ T76 w 190"/>
                                <a:gd name="T78" fmla="+- 0 5208 5073"/>
                                <a:gd name="T79" fmla="*/ 5208 h 200"/>
                                <a:gd name="T80" fmla="+- 0 6743 6635"/>
                                <a:gd name="T81" fmla="*/ T80 w 190"/>
                                <a:gd name="T82" fmla="+- 0 5203 5073"/>
                                <a:gd name="T83" fmla="*/ 5203 h 200"/>
                                <a:gd name="T84" fmla="+- 0 6738 6635"/>
                                <a:gd name="T85" fmla="*/ T84 w 190"/>
                                <a:gd name="T86" fmla="+- 0 5194 5073"/>
                                <a:gd name="T87" fmla="*/ 5194 h 200"/>
                                <a:gd name="T88" fmla="+- 0 6737 6635"/>
                                <a:gd name="T89" fmla="*/ T88 w 190"/>
                                <a:gd name="T90" fmla="+- 0 5192 5073"/>
                                <a:gd name="T91" fmla="*/ 519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0" h="200">
                                  <a:moveTo>
                                    <a:pt x="102" y="119"/>
                                  </a:moveTo>
                                  <a:lnTo>
                                    <a:pt x="82" y="119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69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113" y="145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0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79"/>
                          <wps:cNvSpPr>
                            <a:spLocks/>
                          </wps:cNvSpPr>
                          <wps:spPr bwMode="auto">
                            <a:xfrm>
                              <a:off x="6635" y="5073"/>
                              <a:ext cx="190" cy="200"/>
                            </a:xfrm>
                            <a:custGeom>
                              <a:avLst/>
                              <a:gdLst>
                                <a:gd name="T0" fmla="+- 0 6676 6635"/>
                                <a:gd name="T1" fmla="*/ T0 w 190"/>
                                <a:gd name="T2" fmla="+- 0 5147 5073"/>
                                <a:gd name="T3" fmla="*/ 5147 h 200"/>
                                <a:gd name="T4" fmla="+- 0 6635 6635"/>
                                <a:gd name="T5" fmla="*/ T4 w 190"/>
                                <a:gd name="T6" fmla="+- 0 5185 5073"/>
                                <a:gd name="T7" fmla="*/ 5185 h 200"/>
                                <a:gd name="T8" fmla="+- 0 6635 6635"/>
                                <a:gd name="T9" fmla="*/ T8 w 190"/>
                                <a:gd name="T10" fmla="+- 0 5187 5073"/>
                                <a:gd name="T11" fmla="*/ 5187 h 200"/>
                                <a:gd name="T12" fmla="+- 0 6678 6635"/>
                                <a:gd name="T13" fmla="*/ T12 w 190"/>
                                <a:gd name="T14" fmla="+- 0 5232 5073"/>
                                <a:gd name="T15" fmla="*/ 5232 h 200"/>
                                <a:gd name="T16" fmla="+- 0 6683 6635"/>
                                <a:gd name="T17" fmla="*/ T16 w 190"/>
                                <a:gd name="T18" fmla="+- 0 5231 5073"/>
                                <a:gd name="T19" fmla="*/ 5231 h 200"/>
                                <a:gd name="T20" fmla="+- 0 6692 6635"/>
                                <a:gd name="T21" fmla="*/ T20 w 190"/>
                                <a:gd name="T22" fmla="+- 0 5227 5073"/>
                                <a:gd name="T23" fmla="*/ 5227 h 200"/>
                                <a:gd name="T24" fmla="+- 0 6697 6635"/>
                                <a:gd name="T25" fmla="*/ T24 w 190"/>
                                <a:gd name="T26" fmla="+- 0 5223 5073"/>
                                <a:gd name="T27" fmla="*/ 5223 h 200"/>
                                <a:gd name="T28" fmla="+- 0 6705 6635"/>
                                <a:gd name="T29" fmla="*/ T28 w 190"/>
                                <a:gd name="T30" fmla="+- 0 5215 5073"/>
                                <a:gd name="T31" fmla="*/ 5215 h 200"/>
                                <a:gd name="T32" fmla="+- 0 6680 6635"/>
                                <a:gd name="T33" fmla="*/ T32 w 190"/>
                                <a:gd name="T34" fmla="+- 0 5215 5073"/>
                                <a:gd name="T35" fmla="*/ 5215 h 200"/>
                                <a:gd name="T36" fmla="+- 0 6674 6635"/>
                                <a:gd name="T37" fmla="*/ T36 w 190"/>
                                <a:gd name="T38" fmla="+- 0 5215 5073"/>
                                <a:gd name="T39" fmla="*/ 5215 h 200"/>
                                <a:gd name="T40" fmla="+- 0 6651 6635"/>
                                <a:gd name="T41" fmla="*/ T40 w 190"/>
                                <a:gd name="T42" fmla="+- 0 5185 5073"/>
                                <a:gd name="T43" fmla="*/ 5185 h 200"/>
                                <a:gd name="T44" fmla="+- 0 6651 6635"/>
                                <a:gd name="T45" fmla="*/ T44 w 190"/>
                                <a:gd name="T46" fmla="+- 0 5183 5073"/>
                                <a:gd name="T47" fmla="*/ 5183 h 200"/>
                                <a:gd name="T48" fmla="+- 0 6674 6635"/>
                                <a:gd name="T49" fmla="*/ T48 w 190"/>
                                <a:gd name="T50" fmla="+- 0 5162 5073"/>
                                <a:gd name="T51" fmla="*/ 5162 h 200"/>
                                <a:gd name="T52" fmla="+- 0 6709 6635"/>
                                <a:gd name="T53" fmla="*/ T52 w 190"/>
                                <a:gd name="T54" fmla="+- 0 5162 5073"/>
                                <a:gd name="T55" fmla="*/ 5162 h 200"/>
                                <a:gd name="T56" fmla="+- 0 6704 6635"/>
                                <a:gd name="T57" fmla="*/ T56 w 190"/>
                                <a:gd name="T58" fmla="+- 0 5158 5073"/>
                                <a:gd name="T59" fmla="*/ 5158 h 200"/>
                                <a:gd name="T60" fmla="+- 0 6700 6635"/>
                                <a:gd name="T61" fmla="*/ T60 w 190"/>
                                <a:gd name="T62" fmla="+- 0 5155 5073"/>
                                <a:gd name="T63" fmla="*/ 5155 h 200"/>
                                <a:gd name="T64" fmla="+- 0 6692 6635"/>
                                <a:gd name="T65" fmla="*/ T64 w 190"/>
                                <a:gd name="T66" fmla="+- 0 5151 5073"/>
                                <a:gd name="T67" fmla="*/ 5151 h 200"/>
                                <a:gd name="T68" fmla="+- 0 6688 6635"/>
                                <a:gd name="T69" fmla="*/ T68 w 190"/>
                                <a:gd name="T70" fmla="+- 0 5149 5073"/>
                                <a:gd name="T71" fmla="*/ 5149 h 200"/>
                                <a:gd name="T72" fmla="+- 0 6680 6635"/>
                                <a:gd name="T73" fmla="*/ T72 w 190"/>
                                <a:gd name="T74" fmla="+- 0 5147 5073"/>
                                <a:gd name="T75" fmla="*/ 5147 h 200"/>
                                <a:gd name="T76" fmla="+- 0 6676 6635"/>
                                <a:gd name="T77" fmla="*/ T76 w 190"/>
                                <a:gd name="T78" fmla="+- 0 5147 5073"/>
                                <a:gd name="T79" fmla="*/ 514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0" h="200">
                                  <a:moveTo>
                                    <a:pt x="41" y="74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57" y="154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78"/>
                          <wps:cNvSpPr>
                            <a:spLocks/>
                          </wps:cNvSpPr>
                          <wps:spPr bwMode="auto">
                            <a:xfrm>
                              <a:off x="6635" y="5073"/>
                              <a:ext cx="190" cy="200"/>
                            </a:xfrm>
                            <a:custGeom>
                              <a:avLst/>
                              <a:gdLst>
                                <a:gd name="T0" fmla="+- 0 6709 6635"/>
                                <a:gd name="T1" fmla="*/ T0 w 190"/>
                                <a:gd name="T2" fmla="+- 0 5162 5073"/>
                                <a:gd name="T3" fmla="*/ 5162 h 200"/>
                                <a:gd name="T4" fmla="+- 0 6674 6635"/>
                                <a:gd name="T5" fmla="*/ T4 w 190"/>
                                <a:gd name="T6" fmla="+- 0 5162 5073"/>
                                <a:gd name="T7" fmla="*/ 5162 h 200"/>
                                <a:gd name="T8" fmla="+- 0 6682 6635"/>
                                <a:gd name="T9" fmla="*/ T8 w 190"/>
                                <a:gd name="T10" fmla="+- 0 5164 5073"/>
                                <a:gd name="T11" fmla="*/ 5164 h 200"/>
                                <a:gd name="T12" fmla="+- 0 6686 6635"/>
                                <a:gd name="T13" fmla="*/ T12 w 190"/>
                                <a:gd name="T14" fmla="+- 0 5166 5073"/>
                                <a:gd name="T15" fmla="*/ 5166 h 200"/>
                                <a:gd name="T16" fmla="+- 0 6696 6635"/>
                                <a:gd name="T17" fmla="*/ T16 w 190"/>
                                <a:gd name="T18" fmla="+- 0 5173 5073"/>
                                <a:gd name="T19" fmla="*/ 5173 h 200"/>
                                <a:gd name="T20" fmla="+- 0 6701 6635"/>
                                <a:gd name="T21" fmla="*/ T20 w 190"/>
                                <a:gd name="T22" fmla="+- 0 5177 5073"/>
                                <a:gd name="T23" fmla="*/ 5177 h 200"/>
                                <a:gd name="T24" fmla="+- 0 6707 6635"/>
                                <a:gd name="T25" fmla="*/ T24 w 190"/>
                                <a:gd name="T26" fmla="+- 0 5183 5073"/>
                                <a:gd name="T27" fmla="*/ 5183 h 200"/>
                                <a:gd name="T28" fmla="+- 0 6707 6635"/>
                                <a:gd name="T29" fmla="*/ T28 w 190"/>
                                <a:gd name="T30" fmla="+- 0 5187 5073"/>
                                <a:gd name="T31" fmla="*/ 5187 h 200"/>
                                <a:gd name="T32" fmla="+- 0 6680 6635"/>
                                <a:gd name="T33" fmla="*/ T32 w 190"/>
                                <a:gd name="T34" fmla="+- 0 5215 5073"/>
                                <a:gd name="T35" fmla="*/ 5215 h 200"/>
                                <a:gd name="T36" fmla="+- 0 6705 6635"/>
                                <a:gd name="T37" fmla="*/ T36 w 190"/>
                                <a:gd name="T38" fmla="+- 0 5215 5073"/>
                                <a:gd name="T39" fmla="*/ 5215 h 200"/>
                                <a:gd name="T40" fmla="+- 0 6717 6635"/>
                                <a:gd name="T41" fmla="*/ T40 w 190"/>
                                <a:gd name="T42" fmla="+- 0 5192 5073"/>
                                <a:gd name="T43" fmla="*/ 5192 h 200"/>
                                <a:gd name="T44" fmla="+- 0 6737 6635"/>
                                <a:gd name="T45" fmla="*/ T44 w 190"/>
                                <a:gd name="T46" fmla="+- 0 5192 5073"/>
                                <a:gd name="T47" fmla="*/ 5192 h 200"/>
                                <a:gd name="T48" fmla="+- 0 6712 6635"/>
                                <a:gd name="T49" fmla="*/ T48 w 190"/>
                                <a:gd name="T50" fmla="+- 0 5164 5073"/>
                                <a:gd name="T51" fmla="*/ 5164 h 200"/>
                                <a:gd name="T52" fmla="+- 0 6709 6635"/>
                                <a:gd name="T53" fmla="*/ T52 w 190"/>
                                <a:gd name="T54" fmla="+- 0 5162 5073"/>
                                <a:gd name="T55" fmla="*/ 516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0" h="200">
                                  <a:moveTo>
                                    <a:pt x="74" y="89"/>
                                  </a:moveTo>
                                  <a:lnTo>
                                    <a:pt x="39" y="89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2" y="119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77"/>
                          <wps:cNvSpPr>
                            <a:spLocks/>
                          </wps:cNvSpPr>
                          <wps:spPr bwMode="auto">
                            <a:xfrm>
                              <a:off x="6635" y="5073"/>
                              <a:ext cx="190" cy="200"/>
                            </a:xfrm>
                            <a:custGeom>
                              <a:avLst/>
                              <a:gdLst>
                                <a:gd name="T0" fmla="+- 0 6751 6635"/>
                                <a:gd name="T1" fmla="*/ T0 w 190"/>
                                <a:gd name="T2" fmla="+- 0 5073 5073"/>
                                <a:gd name="T3" fmla="*/ 5073 h 200"/>
                                <a:gd name="T4" fmla="+- 0 6709 6635"/>
                                <a:gd name="T5" fmla="*/ T4 w 190"/>
                                <a:gd name="T6" fmla="+- 0 5118 5073"/>
                                <a:gd name="T7" fmla="*/ 5118 h 200"/>
                                <a:gd name="T8" fmla="+- 0 6712 6635"/>
                                <a:gd name="T9" fmla="*/ T8 w 190"/>
                                <a:gd name="T10" fmla="+- 0 5130 5073"/>
                                <a:gd name="T11" fmla="*/ 5130 h 200"/>
                                <a:gd name="T12" fmla="+- 0 6751 6635"/>
                                <a:gd name="T13" fmla="*/ T12 w 190"/>
                                <a:gd name="T14" fmla="+- 0 5177 5073"/>
                                <a:gd name="T15" fmla="*/ 5177 h 200"/>
                                <a:gd name="T16" fmla="+- 0 6783 6635"/>
                                <a:gd name="T17" fmla="*/ T16 w 190"/>
                                <a:gd name="T18" fmla="+- 0 5193 5073"/>
                                <a:gd name="T19" fmla="*/ 5193 h 200"/>
                                <a:gd name="T20" fmla="+- 0 6789 6635"/>
                                <a:gd name="T21" fmla="*/ T20 w 190"/>
                                <a:gd name="T22" fmla="+- 0 5193 5073"/>
                                <a:gd name="T23" fmla="*/ 5193 h 200"/>
                                <a:gd name="T24" fmla="+- 0 6800 6635"/>
                                <a:gd name="T25" fmla="*/ T24 w 190"/>
                                <a:gd name="T26" fmla="+- 0 5189 5073"/>
                                <a:gd name="T27" fmla="*/ 5189 h 200"/>
                                <a:gd name="T28" fmla="+- 0 6806 6635"/>
                                <a:gd name="T29" fmla="*/ T28 w 190"/>
                                <a:gd name="T30" fmla="+- 0 5185 5073"/>
                                <a:gd name="T31" fmla="*/ 5185 h 200"/>
                                <a:gd name="T32" fmla="+- 0 6815 6635"/>
                                <a:gd name="T33" fmla="*/ T32 w 190"/>
                                <a:gd name="T34" fmla="+- 0 5177 5073"/>
                                <a:gd name="T35" fmla="*/ 5177 h 200"/>
                                <a:gd name="T36" fmla="+- 0 6789 6635"/>
                                <a:gd name="T37" fmla="*/ T36 w 190"/>
                                <a:gd name="T38" fmla="+- 0 5177 5073"/>
                                <a:gd name="T39" fmla="*/ 5177 h 200"/>
                                <a:gd name="T40" fmla="+- 0 6785 6635"/>
                                <a:gd name="T41" fmla="*/ T40 w 190"/>
                                <a:gd name="T42" fmla="+- 0 5177 5073"/>
                                <a:gd name="T43" fmla="*/ 5177 h 200"/>
                                <a:gd name="T44" fmla="+- 0 6731 6635"/>
                                <a:gd name="T45" fmla="*/ T44 w 190"/>
                                <a:gd name="T46" fmla="+- 0 5132 5073"/>
                                <a:gd name="T47" fmla="*/ 5132 h 200"/>
                                <a:gd name="T48" fmla="+- 0 6724 6635"/>
                                <a:gd name="T49" fmla="*/ T48 w 190"/>
                                <a:gd name="T50" fmla="+- 0 5113 5073"/>
                                <a:gd name="T51" fmla="*/ 5113 h 200"/>
                                <a:gd name="T52" fmla="+- 0 6725 6635"/>
                                <a:gd name="T53" fmla="*/ T52 w 190"/>
                                <a:gd name="T54" fmla="+- 0 5105 5073"/>
                                <a:gd name="T55" fmla="*/ 5105 h 200"/>
                                <a:gd name="T56" fmla="+- 0 6748 6635"/>
                                <a:gd name="T57" fmla="*/ T56 w 190"/>
                                <a:gd name="T58" fmla="+- 0 5090 5073"/>
                                <a:gd name="T59" fmla="*/ 5090 h 200"/>
                                <a:gd name="T60" fmla="+- 0 6784 6635"/>
                                <a:gd name="T61" fmla="*/ T60 w 190"/>
                                <a:gd name="T62" fmla="+- 0 5090 5073"/>
                                <a:gd name="T63" fmla="*/ 5090 h 200"/>
                                <a:gd name="T64" fmla="+- 0 6783 6635"/>
                                <a:gd name="T65" fmla="*/ T64 w 190"/>
                                <a:gd name="T66" fmla="+- 0 5089 5073"/>
                                <a:gd name="T67" fmla="*/ 5089 h 200"/>
                                <a:gd name="T68" fmla="+- 0 6770 6635"/>
                                <a:gd name="T69" fmla="*/ T68 w 190"/>
                                <a:gd name="T70" fmla="+- 0 5079 5073"/>
                                <a:gd name="T71" fmla="*/ 5079 h 200"/>
                                <a:gd name="T72" fmla="+- 0 6763 6635"/>
                                <a:gd name="T73" fmla="*/ T72 w 190"/>
                                <a:gd name="T74" fmla="+- 0 5076 5073"/>
                                <a:gd name="T75" fmla="*/ 5076 h 200"/>
                                <a:gd name="T76" fmla="+- 0 6751 6635"/>
                                <a:gd name="T77" fmla="*/ T76 w 190"/>
                                <a:gd name="T78" fmla="+- 0 5073 5073"/>
                                <a:gd name="T79" fmla="*/ 507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0" h="200">
                                  <a:moveTo>
                                    <a:pt x="116" y="0"/>
                                  </a:moveTo>
                                  <a:lnTo>
                                    <a:pt x="74" y="45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48" y="120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65" y="116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80" y="104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76"/>
                          <wps:cNvSpPr>
                            <a:spLocks/>
                          </wps:cNvSpPr>
                          <wps:spPr bwMode="auto">
                            <a:xfrm>
                              <a:off x="6635" y="5073"/>
                              <a:ext cx="190" cy="200"/>
                            </a:xfrm>
                            <a:custGeom>
                              <a:avLst/>
                              <a:gdLst>
                                <a:gd name="T0" fmla="+- 0 6784 6635"/>
                                <a:gd name="T1" fmla="*/ T0 w 190"/>
                                <a:gd name="T2" fmla="+- 0 5090 5073"/>
                                <a:gd name="T3" fmla="*/ 5090 h 200"/>
                                <a:gd name="T4" fmla="+- 0 6748 6635"/>
                                <a:gd name="T5" fmla="*/ T4 w 190"/>
                                <a:gd name="T6" fmla="+- 0 5090 5073"/>
                                <a:gd name="T7" fmla="*/ 5090 h 200"/>
                                <a:gd name="T8" fmla="+- 0 6751 6635"/>
                                <a:gd name="T9" fmla="*/ T8 w 190"/>
                                <a:gd name="T10" fmla="+- 0 5090 5073"/>
                                <a:gd name="T11" fmla="*/ 5090 h 200"/>
                                <a:gd name="T12" fmla="+- 0 6756 6635"/>
                                <a:gd name="T13" fmla="*/ T12 w 190"/>
                                <a:gd name="T14" fmla="+- 0 5092 5073"/>
                                <a:gd name="T15" fmla="*/ 5092 h 200"/>
                                <a:gd name="T16" fmla="+- 0 6805 6635"/>
                                <a:gd name="T17" fmla="*/ T16 w 190"/>
                                <a:gd name="T18" fmla="+- 0 5138 5073"/>
                                <a:gd name="T19" fmla="*/ 5138 h 200"/>
                                <a:gd name="T20" fmla="+- 0 6810 6635"/>
                                <a:gd name="T21" fmla="*/ T20 w 190"/>
                                <a:gd name="T22" fmla="+- 0 5156 5073"/>
                                <a:gd name="T23" fmla="*/ 5156 h 200"/>
                                <a:gd name="T24" fmla="+- 0 6809 6635"/>
                                <a:gd name="T25" fmla="*/ T24 w 190"/>
                                <a:gd name="T26" fmla="+- 0 5159 5073"/>
                                <a:gd name="T27" fmla="*/ 5159 h 200"/>
                                <a:gd name="T28" fmla="+- 0 6789 6635"/>
                                <a:gd name="T29" fmla="*/ T28 w 190"/>
                                <a:gd name="T30" fmla="+- 0 5177 5073"/>
                                <a:gd name="T31" fmla="*/ 5177 h 200"/>
                                <a:gd name="T32" fmla="+- 0 6815 6635"/>
                                <a:gd name="T33" fmla="*/ T32 w 190"/>
                                <a:gd name="T34" fmla="+- 0 5177 5073"/>
                                <a:gd name="T35" fmla="*/ 5177 h 200"/>
                                <a:gd name="T36" fmla="+- 0 6818 6635"/>
                                <a:gd name="T37" fmla="*/ T36 w 190"/>
                                <a:gd name="T38" fmla="+- 0 5174 5073"/>
                                <a:gd name="T39" fmla="*/ 5174 h 200"/>
                                <a:gd name="T40" fmla="+- 0 6822 6635"/>
                                <a:gd name="T41" fmla="*/ T40 w 190"/>
                                <a:gd name="T42" fmla="+- 0 5168 5073"/>
                                <a:gd name="T43" fmla="*/ 5168 h 200"/>
                                <a:gd name="T44" fmla="+- 0 6825 6635"/>
                                <a:gd name="T45" fmla="*/ T44 w 190"/>
                                <a:gd name="T46" fmla="+- 0 5156 5073"/>
                                <a:gd name="T47" fmla="*/ 5156 h 200"/>
                                <a:gd name="T48" fmla="+- 0 6825 6635"/>
                                <a:gd name="T49" fmla="*/ T48 w 190"/>
                                <a:gd name="T50" fmla="+- 0 5152 5073"/>
                                <a:gd name="T51" fmla="*/ 5152 h 200"/>
                                <a:gd name="T52" fmla="+- 0 6825 6635"/>
                                <a:gd name="T53" fmla="*/ T52 w 190"/>
                                <a:gd name="T54" fmla="+- 0 5148 5073"/>
                                <a:gd name="T55" fmla="*/ 5148 h 200"/>
                                <a:gd name="T56" fmla="+- 0 6790 6635"/>
                                <a:gd name="T57" fmla="*/ T56 w 190"/>
                                <a:gd name="T58" fmla="+- 0 5095 5073"/>
                                <a:gd name="T59" fmla="*/ 5095 h 200"/>
                                <a:gd name="T60" fmla="+- 0 6784 6635"/>
                                <a:gd name="T61" fmla="*/ T60 w 190"/>
                                <a:gd name="T62" fmla="+- 0 5090 5073"/>
                                <a:gd name="T63" fmla="*/ 50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0" h="200">
                                  <a:moveTo>
                                    <a:pt x="149" y="17"/>
                                  </a:moveTo>
                                  <a:lnTo>
                                    <a:pt x="11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75" y="83"/>
                                  </a:lnTo>
                                  <a:lnTo>
                                    <a:pt x="174" y="86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180" y="104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187" y="95"/>
                                  </a:lnTo>
                                  <a:lnTo>
                                    <a:pt x="190" y="83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4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65"/>
                        <wpg:cNvGrpSpPr>
                          <a:grpSpLocks/>
                        </wpg:cNvGrpSpPr>
                        <wpg:grpSpPr bwMode="auto">
                          <a:xfrm>
                            <a:off x="7007" y="5067"/>
                            <a:ext cx="254" cy="276"/>
                            <a:chOff x="7007" y="5067"/>
                            <a:chExt cx="254" cy="276"/>
                          </a:xfrm>
                        </wpg:grpSpPr>
                        <wps:wsp>
                          <wps:cNvPr id="298" name="Freeform 74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048 7007"/>
                                <a:gd name="T1" fmla="*/ T0 w 254"/>
                                <a:gd name="T2" fmla="+- 0 5246 5067"/>
                                <a:gd name="T3" fmla="*/ 5246 h 276"/>
                                <a:gd name="T4" fmla="+- 0 7025 7007"/>
                                <a:gd name="T5" fmla="*/ T4 w 254"/>
                                <a:gd name="T6" fmla="+- 0 5246 5067"/>
                                <a:gd name="T7" fmla="*/ 5246 h 276"/>
                                <a:gd name="T8" fmla="+- 0 7092 7007"/>
                                <a:gd name="T9" fmla="*/ T8 w 254"/>
                                <a:gd name="T10" fmla="+- 0 5313 5067"/>
                                <a:gd name="T11" fmla="*/ 5313 h 276"/>
                                <a:gd name="T12" fmla="+- 0 7074 7007"/>
                                <a:gd name="T13" fmla="*/ T12 w 254"/>
                                <a:gd name="T14" fmla="+- 0 5332 5067"/>
                                <a:gd name="T15" fmla="*/ 5332 h 276"/>
                                <a:gd name="T16" fmla="+- 0 7073 7007"/>
                                <a:gd name="T17" fmla="*/ T16 w 254"/>
                                <a:gd name="T18" fmla="+- 0 5333 5067"/>
                                <a:gd name="T19" fmla="*/ 5333 h 276"/>
                                <a:gd name="T20" fmla="+- 0 7073 7007"/>
                                <a:gd name="T21" fmla="*/ T20 w 254"/>
                                <a:gd name="T22" fmla="+- 0 5334 5067"/>
                                <a:gd name="T23" fmla="*/ 5334 h 276"/>
                                <a:gd name="T24" fmla="+- 0 7074 7007"/>
                                <a:gd name="T25" fmla="*/ T24 w 254"/>
                                <a:gd name="T26" fmla="+- 0 5336 5067"/>
                                <a:gd name="T27" fmla="*/ 5336 h 276"/>
                                <a:gd name="T28" fmla="+- 0 7082 7007"/>
                                <a:gd name="T29" fmla="*/ T28 w 254"/>
                                <a:gd name="T30" fmla="+- 0 5342 5067"/>
                                <a:gd name="T31" fmla="*/ 5342 h 276"/>
                                <a:gd name="T32" fmla="+- 0 7083 7007"/>
                                <a:gd name="T33" fmla="*/ T32 w 254"/>
                                <a:gd name="T34" fmla="+- 0 5342 5067"/>
                                <a:gd name="T35" fmla="*/ 5342 h 276"/>
                                <a:gd name="T36" fmla="+- 0 7083 7007"/>
                                <a:gd name="T37" fmla="*/ T36 w 254"/>
                                <a:gd name="T38" fmla="+- 0 5342 5067"/>
                                <a:gd name="T39" fmla="*/ 5342 h 276"/>
                                <a:gd name="T40" fmla="+- 0 7123 7007"/>
                                <a:gd name="T41" fmla="*/ T40 w 254"/>
                                <a:gd name="T42" fmla="+- 0 5302 5067"/>
                                <a:gd name="T43" fmla="*/ 5302 h 276"/>
                                <a:gd name="T44" fmla="+- 0 7104 7007"/>
                                <a:gd name="T45" fmla="*/ T44 w 254"/>
                                <a:gd name="T46" fmla="+- 0 5302 5067"/>
                                <a:gd name="T47" fmla="*/ 5302 h 276"/>
                                <a:gd name="T48" fmla="+- 0 7048 7007"/>
                                <a:gd name="T49" fmla="*/ T48 w 254"/>
                                <a:gd name="T50" fmla="+- 0 5246 5067"/>
                                <a:gd name="T51" fmla="*/ 524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41" y="179"/>
                                  </a:moveTo>
                                  <a:lnTo>
                                    <a:pt x="18" y="179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75" y="275"/>
                                  </a:lnTo>
                                  <a:lnTo>
                                    <a:pt x="76" y="275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97" y="235"/>
                                  </a:lnTo>
                                  <a:lnTo>
                                    <a:pt x="4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73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122 7007"/>
                                <a:gd name="T1" fmla="*/ T0 w 254"/>
                                <a:gd name="T2" fmla="+- 0 5285 5067"/>
                                <a:gd name="T3" fmla="*/ 5285 h 276"/>
                                <a:gd name="T4" fmla="+- 0 7121 7007"/>
                                <a:gd name="T5" fmla="*/ T4 w 254"/>
                                <a:gd name="T6" fmla="+- 0 5285 5067"/>
                                <a:gd name="T7" fmla="*/ 5285 h 276"/>
                                <a:gd name="T8" fmla="+- 0 7121 7007"/>
                                <a:gd name="T9" fmla="*/ T8 w 254"/>
                                <a:gd name="T10" fmla="+- 0 5285 5067"/>
                                <a:gd name="T11" fmla="*/ 5285 h 276"/>
                                <a:gd name="T12" fmla="+- 0 7104 7007"/>
                                <a:gd name="T13" fmla="*/ T12 w 254"/>
                                <a:gd name="T14" fmla="+- 0 5302 5067"/>
                                <a:gd name="T15" fmla="*/ 5302 h 276"/>
                                <a:gd name="T16" fmla="+- 0 7123 7007"/>
                                <a:gd name="T17" fmla="*/ T16 w 254"/>
                                <a:gd name="T18" fmla="+- 0 5302 5067"/>
                                <a:gd name="T19" fmla="*/ 5302 h 276"/>
                                <a:gd name="T20" fmla="+- 0 7130 7007"/>
                                <a:gd name="T21" fmla="*/ T20 w 254"/>
                                <a:gd name="T22" fmla="+- 0 5295 5067"/>
                                <a:gd name="T23" fmla="*/ 5295 h 276"/>
                                <a:gd name="T24" fmla="+- 0 7130 7007"/>
                                <a:gd name="T25" fmla="*/ T24 w 254"/>
                                <a:gd name="T26" fmla="+- 0 5294 5067"/>
                                <a:gd name="T27" fmla="*/ 5294 h 276"/>
                                <a:gd name="T28" fmla="+- 0 7131 7007"/>
                                <a:gd name="T29" fmla="*/ T28 w 254"/>
                                <a:gd name="T30" fmla="+- 0 5293 5067"/>
                                <a:gd name="T31" fmla="*/ 5293 h 276"/>
                                <a:gd name="T32" fmla="+- 0 7130 7007"/>
                                <a:gd name="T33" fmla="*/ T32 w 254"/>
                                <a:gd name="T34" fmla="+- 0 5292 5067"/>
                                <a:gd name="T35" fmla="*/ 5292 h 276"/>
                                <a:gd name="T36" fmla="+- 0 7122 7007"/>
                                <a:gd name="T37" fmla="*/ T36 w 254"/>
                                <a:gd name="T38" fmla="+- 0 5285 5067"/>
                                <a:gd name="T39" fmla="*/ 528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115" y="218"/>
                                  </a:moveTo>
                                  <a:lnTo>
                                    <a:pt x="114" y="218"/>
                                  </a:lnTo>
                                  <a:lnTo>
                                    <a:pt x="97" y="235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123" y="228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24" y="226"/>
                                  </a:lnTo>
                                  <a:lnTo>
                                    <a:pt x="123" y="225"/>
                                  </a:lnTo>
                                  <a:lnTo>
                                    <a:pt x="115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72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024 7007"/>
                                <a:gd name="T1" fmla="*/ T0 w 254"/>
                                <a:gd name="T2" fmla="+- 0 5223 5067"/>
                                <a:gd name="T3" fmla="*/ 5223 h 276"/>
                                <a:gd name="T4" fmla="+- 0 7007 7007"/>
                                <a:gd name="T5" fmla="*/ T4 w 254"/>
                                <a:gd name="T6" fmla="+- 0 5270 5067"/>
                                <a:gd name="T7" fmla="*/ 5270 h 276"/>
                                <a:gd name="T8" fmla="+- 0 7007 7007"/>
                                <a:gd name="T9" fmla="*/ T8 w 254"/>
                                <a:gd name="T10" fmla="+- 0 5271 5067"/>
                                <a:gd name="T11" fmla="*/ 5271 h 276"/>
                                <a:gd name="T12" fmla="+- 0 7014 7007"/>
                                <a:gd name="T13" fmla="*/ T12 w 254"/>
                                <a:gd name="T14" fmla="+- 0 5277 5067"/>
                                <a:gd name="T15" fmla="*/ 5277 h 276"/>
                                <a:gd name="T16" fmla="+- 0 7016 7007"/>
                                <a:gd name="T17" fmla="*/ T16 w 254"/>
                                <a:gd name="T18" fmla="+- 0 5277 5067"/>
                                <a:gd name="T19" fmla="*/ 5277 h 276"/>
                                <a:gd name="T20" fmla="+- 0 7025 7007"/>
                                <a:gd name="T21" fmla="*/ T20 w 254"/>
                                <a:gd name="T22" fmla="+- 0 5246 5067"/>
                                <a:gd name="T23" fmla="*/ 5246 h 276"/>
                                <a:gd name="T24" fmla="+- 0 7048 7007"/>
                                <a:gd name="T25" fmla="*/ T24 w 254"/>
                                <a:gd name="T26" fmla="+- 0 5246 5067"/>
                                <a:gd name="T27" fmla="*/ 5246 h 276"/>
                                <a:gd name="T28" fmla="+- 0 7026 7007"/>
                                <a:gd name="T29" fmla="*/ T28 w 254"/>
                                <a:gd name="T30" fmla="+- 0 5223 5067"/>
                                <a:gd name="T31" fmla="*/ 5223 h 276"/>
                                <a:gd name="T32" fmla="+- 0 7025 7007"/>
                                <a:gd name="T33" fmla="*/ T32 w 254"/>
                                <a:gd name="T34" fmla="+- 0 5223 5067"/>
                                <a:gd name="T35" fmla="*/ 5223 h 276"/>
                                <a:gd name="T36" fmla="+- 0 7024 7007"/>
                                <a:gd name="T37" fmla="*/ T36 w 254"/>
                                <a:gd name="T38" fmla="+- 0 5223 5067"/>
                                <a:gd name="T39" fmla="*/ 52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17" y="156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7" y="210"/>
                                  </a:lnTo>
                                  <a:lnTo>
                                    <a:pt x="9" y="210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41" y="179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1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71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120 7007"/>
                                <a:gd name="T1" fmla="*/ T0 w 254"/>
                                <a:gd name="T2" fmla="+- 0 5175 5067"/>
                                <a:gd name="T3" fmla="*/ 5175 h 276"/>
                                <a:gd name="T4" fmla="+- 0 7096 7007"/>
                                <a:gd name="T5" fmla="*/ T4 w 254"/>
                                <a:gd name="T6" fmla="+- 0 5175 5067"/>
                                <a:gd name="T7" fmla="*/ 5175 h 276"/>
                                <a:gd name="T8" fmla="+- 0 7164 7007"/>
                                <a:gd name="T9" fmla="*/ T8 w 254"/>
                                <a:gd name="T10" fmla="+- 0 5242 5067"/>
                                <a:gd name="T11" fmla="*/ 5242 h 276"/>
                                <a:gd name="T12" fmla="+- 0 7145 7007"/>
                                <a:gd name="T13" fmla="*/ T12 w 254"/>
                                <a:gd name="T14" fmla="+- 0 5261 5067"/>
                                <a:gd name="T15" fmla="*/ 5261 h 276"/>
                                <a:gd name="T16" fmla="+- 0 7145 7007"/>
                                <a:gd name="T17" fmla="*/ T16 w 254"/>
                                <a:gd name="T18" fmla="+- 0 5262 5067"/>
                                <a:gd name="T19" fmla="*/ 5262 h 276"/>
                                <a:gd name="T20" fmla="+- 0 7144 7007"/>
                                <a:gd name="T21" fmla="*/ T20 w 254"/>
                                <a:gd name="T22" fmla="+- 0 5263 5067"/>
                                <a:gd name="T23" fmla="*/ 5263 h 276"/>
                                <a:gd name="T24" fmla="+- 0 7145 7007"/>
                                <a:gd name="T25" fmla="*/ T24 w 254"/>
                                <a:gd name="T26" fmla="+- 0 5264 5067"/>
                                <a:gd name="T27" fmla="*/ 5264 h 276"/>
                                <a:gd name="T28" fmla="+- 0 7153 7007"/>
                                <a:gd name="T29" fmla="*/ T28 w 254"/>
                                <a:gd name="T30" fmla="+- 0 5271 5067"/>
                                <a:gd name="T31" fmla="*/ 5271 h 276"/>
                                <a:gd name="T32" fmla="+- 0 7154 7007"/>
                                <a:gd name="T33" fmla="*/ T32 w 254"/>
                                <a:gd name="T34" fmla="+- 0 5271 5067"/>
                                <a:gd name="T35" fmla="*/ 5271 h 276"/>
                                <a:gd name="T36" fmla="+- 0 7154 7007"/>
                                <a:gd name="T37" fmla="*/ T36 w 254"/>
                                <a:gd name="T38" fmla="+- 0 5271 5067"/>
                                <a:gd name="T39" fmla="*/ 5271 h 276"/>
                                <a:gd name="T40" fmla="+- 0 7195 7007"/>
                                <a:gd name="T41" fmla="*/ T40 w 254"/>
                                <a:gd name="T42" fmla="+- 0 5230 5067"/>
                                <a:gd name="T43" fmla="*/ 5230 h 276"/>
                                <a:gd name="T44" fmla="+- 0 7176 7007"/>
                                <a:gd name="T45" fmla="*/ T44 w 254"/>
                                <a:gd name="T46" fmla="+- 0 5230 5067"/>
                                <a:gd name="T47" fmla="*/ 5230 h 276"/>
                                <a:gd name="T48" fmla="+- 0 7120 7007"/>
                                <a:gd name="T49" fmla="*/ T48 w 254"/>
                                <a:gd name="T50" fmla="+- 0 5175 5067"/>
                                <a:gd name="T51" fmla="*/ 517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113" y="108"/>
                                  </a:moveTo>
                                  <a:lnTo>
                                    <a:pt x="89" y="108"/>
                                  </a:lnTo>
                                  <a:lnTo>
                                    <a:pt x="157" y="175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8" y="197"/>
                                  </a:lnTo>
                                  <a:lnTo>
                                    <a:pt x="146" y="204"/>
                                  </a:lnTo>
                                  <a:lnTo>
                                    <a:pt x="147" y="204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69" y="163"/>
                                  </a:lnTo>
                                  <a:lnTo>
                                    <a:pt x="11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70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194 7007"/>
                                <a:gd name="T1" fmla="*/ T0 w 254"/>
                                <a:gd name="T2" fmla="+- 0 5213 5067"/>
                                <a:gd name="T3" fmla="*/ 5213 h 276"/>
                                <a:gd name="T4" fmla="+- 0 7192 7007"/>
                                <a:gd name="T5" fmla="*/ T4 w 254"/>
                                <a:gd name="T6" fmla="+- 0 5214 5067"/>
                                <a:gd name="T7" fmla="*/ 5214 h 276"/>
                                <a:gd name="T8" fmla="+- 0 7192 7007"/>
                                <a:gd name="T9" fmla="*/ T8 w 254"/>
                                <a:gd name="T10" fmla="+- 0 5214 5067"/>
                                <a:gd name="T11" fmla="*/ 5214 h 276"/>
                                <a:gd name="T12" fmla="+- 0 7176 7007"/>
                                <a:gd name="T13" fmla="*/ T12 w 254"/>
                                <a:gd name="T14" fmla="+- 0 5230 5067"/>
                                <a:gd name="T15" fmla="*/ 5230 h 276"/>
                                <a:gd name="T16" fmla="+- 0 7195 7007"/>
                                <a:gd name="T17" fmla="*/ T16 w 254"/>
                                <a:gd name="T18" fmla="+- 0 5230 5067"/>
                                <a:gd name="T19" fmla="*/ 5230 h 276"/>
                                <a:gd name="T20" fmla="+- 0 7201 7007"/>
                                <a:gd name="T21" fmla="*/ T20 w 254"/>
                                <a:gd name="T22" fmla="+- 0 5223 5067"/>
                                <a:gd name="T23" fmla="*/ 5223 h 276"/>
                                <a:gd name="T24" fmla="+- 0 7202 7007"/>
                                <a:gd name="T25" fmla="*/ T24 w 254"/>
                                <a:gd name="T26" fmla="+- 0 5223 5067"/>
                                <a:gd name="T27" fmla="*/ 5223 h 276"/>
                                <a:gd name="T28" fmla="+- 0 7202 7007"/>
                                <a:gd name="T29" fmla="*/ T28 w 254"/>
                                <a:gd name="T30" fmla="+- 0 5223 5067"/>
                                <a:gd name="T31" fmla="*/ 5223 h 276"/>
                                <a:gd name="T32" fmla="+- 0 7202 7007"/>
                                <a:gd name="T33" fmla="*/ T32 w 254"/>
                                <a:gd name="T34" fmla="+- 0 5222 5067"/>
                                <a:gd name="T35" fmla="*/ 5222 h 276"/>
                                <a:gd name="T36" fmla="+- 0 7202 7007"/>
                                <a:gd name="T37" fmla="*/ T36 w 254"/>
                                <a:gd name="T38" fmla="+- 0 5220 5067"/>
                                <a:gd name="T39" fmla="*/ 5220 h 276"/>
                                <a:gd name="T40" fmla="+- 0 7194 7007"/>
                                <a:gd name="T41" fmla="*/ T40 w 254"/>
                                <a:gd name="T42" fmla="+- 0 5213 5067"/>
                                <a:gd name="T43" fmla="*/ 521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187" y="146"/>
                                  </a:moveTo>
                                  <a:lnTo>
                                    <a:pt x="185" y="147"/>
                                  </a:lnTo>
                                  <a:lnTo>
                                    <a:pt x="169" y="163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95" y="155"/>
                                  </a:lnTo>
                                  <a:lnTo>
                                    <a:pt x="195" y="153"/>
                                  </a:lnTo>
                                  <a:lnTo>
                                    <a:pt x="18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69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095 7007"/>
                                <a:gd name="T1" fmla="*/ T0 w 254"/>
                                <a:gd name="T2" fmla="+- 0 5152 5067"/>
                                <a:gd name="T3" fmla="*/ 5152 h 276"/>
                                <a:gd name="T4" fmla="+- 0 7078 7007"/>
                                <a:gd name="T5" fmla="*/ T4 w 254"/>
                                <a:gd name="T6" fmla="+- 0 5199 5067"/>
                                <a:gd name="T7" fmla="*/ 5199 h 276"/>
                                <a:gd name="T8" fmla="+- 0 7079 7007"/>
                                <a:gd name="T9" fmla="*/ T8 w 254"/>
                                <a:gd name="T10" fmla="+- 0 5199 5067"/>
                                <a:gd name="T11" fmla="*/ 5199 h 276"/>
                                <a:gd name="T12" fmla="+- 0 7086 7007"/>
                                <a:gd name="T13" fmla="*/ T12 w 254"/>
                                <a:gd name="T14" fmla="+- 0 5206 5067"/>
                                <a:gd name="T15" fmla="*/ 5206 h 276"/>
                                <a:gd name="T16" fmla="+- 0 7087 7007"/>
                                <a:gd name="T17" fmla="*/ T16 w 254"/>
                                <a:gd name="T18" fmla="+- 0 5206 5067"/>
                                <a:gd name="T19" fmla="*/ 5206 h 276"/>
                                <a:gd name="T20" fmla="+- 0 7096 7007"/>
                                <a:gd name="T21" fmla="*/ T20 w 254"/>
                                <a:gd name="T22" fmla="+- 0 5175 5067"/>
                                <a:gd name="T23" fmla="*/ 5175 h 276"/>
                                <a:gd name="T24" fmla="+- 0 7120 7007"/>
                                <a:gd name="T25" fmla="*/ T24 w 254"/>
                                <a:gd name="T26" fmla="+- 0 5175 5067"/>
                                <a:gd name="T27" fmla="*/ 5175 h 276"/>
                                <a:gd name="T28" fmla="+- 0 7097 7007"/>
                                <a:gd name="T29" fmla="*/ T28 w 254"/>
                                <a:gd name="T30" fmla="+- 0 5152 5067"/>
                                <a:gd name="T31" fmla="*/ 5152 h 276"/>
                                <a:gd name="T32" fmla="+- 0 7097 7007"/>
                                <a:gd name="T33" fmla="*/ T32 w 254"/>
                                <a:gd name="T34" fmla="+- 0 5152 5067"/>
                                <a:gd name="T35" fmla="*/ 5152 h 276"/>
                                <a:gd name="T36" fmla="+- 0 7095 7007"/>
                                <a:gd name="T37" fmla="*/ T36 w 254"/>
                                <a:gd name="T38" fmla="+- 0 5152 5067"/>
                                <a:gd name="T39" fmla="*/ 515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88" y="85"/>
                                  </a:moveTo>
                                  <a:lnTo>
                                    <a:pt x="71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8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68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253 7007"/>
                                <a:gd name="T1" fmla="*/ T0 w 254"/>
                                <a:gd name="T2" fmla="+- 0 5126 5067"/>
                                <a:gd name="T3" fmla="*/ 5126 h 276"/>
                                <a:gd name="T4" fmla="+- 0 7221 7007"/>
                                <a:gd name="T5" fmla="*/ T4 w 254"/>
                                <a:gd name="T6" fmla="+- 0 5126 5067"/>
                                <a:gd name="T7" fmla="*/ 5126 h 276"/>
                                <a:gd name="T8" fmla="+- 0 7224 7007"/>
                                <a:gd name="T9" fmla="*/ T8 w 254"/>
                                <a:gd name="T10" fmla="+- 0 5126 5067"/>
                                <a:gd name="T11" fmla="*/ 5126 h 276"/>
                                <a:gd name="T12" fmla="+- 0 7230 7007"/>
                                <a:gd name="T13" fmla="*/ T12 w 254"/>
                                <a:gd name="T14" fmla="+- 0 5129 5067"/>
                                <a:gd name="T15" fmla="*/ 5129 h 276"/>
                                <a:gd name="T16" fmla="+- 0 7245 7007"/>
                                <a:gd name="T17" fmla="*/ T16 w 254"/>
                                <a:gd name="T18" fmla="+- 0 5153 5067"/>
                                <a:gd name="T19" fmla="*/ 5153 h 276"/>
                                <a:gd name="T20" fmla="+- 0 7244 7007"/>
                                <a:gd name="T21" fmla="*/ T20 w 254"/>
                                <a:gd name="T22" fmla="+- 0 5158 5067"/>
                                <a:gd name="T23" fmla="*/ 5158 h 276"/>
                                <a:gd name="T24" fmla="+- 0 7209 7007"/>
                                <a:gd name="T25" fmla="*/ T24 w 254"/>
                                <a:gd name="T26" fmla="+- 0 5188 5067"/>
                                <a:gd name="T27" fmla="*/ 5188 h 276"/>
                                <a:gd name="T28" fmla="+- 0 7208 7007"/>
                                <a:gd name="T29" fmla="*/ T28 w 254"/>
                                <a:gd name="T30" fmla="+- 0 5189 5067"/>
                                <a:gd name="T31" fmla="*/ 5189 h 276"/>
                                <a:gd name="T32" fmla="+- 0 7207 7007"/>
                                <a:gd name="T33" fmla="*/ T32 w 254"/>
                                <a:gd name="T34" fmla="+- 0 5190 5067"/>
                                <a:gd name="T35" fmla="*/ 5190 h 276"/>
                                <a:gd name="T36" fmla="+- 0 7207 7007"/>
                                <a:gd name="T37" fmla="*/ T36 w 254"/>
                                <a:gd name="T38" fmla="+- 0 5191 5067"/>
                                <a:gd name="T39" fmla="*/ 5191 h 276"/>
                                <a:gd name="T40" fmla="+- 0 7208 7007"/>
                                <a:gd name="T41" fmla="*/ T40 w 254"/>
                                <a:gd name="T42" fmla="+- 0 5192 5067"/>
                                <a:gd name="T43" fmla="*/ 5192 h 276"/>
                                <a:gd name="T44" fmla="+- 0 7218 7007"/>
                                <a:gd name="T45" fmla="*/ T44 w 254"/>
                                <a:gd name="T46" fmla="+- 0 5200 5067"/>
                                <a:gd name="T47" fmla="*/ 5200 h 276"/>
                                <a:gd name="T48" fmla="+- 0 7219 7007"/>
                                <a:gd name="T49" fmla="*/ T48 w 254"/>
                                <a:gd name="T50" fmla="+- 0 5200 5067"/>
                                <a:gd name="T51" fmla="*/ 5200 h 276"/>
                                <a:gd name="T52" fmla="+- 0 7261 7007"/>
                                <a:gd name="T53" fmla="*/ T52 w 254"/>
                                <a:gd name="T54" fmla="+- 0 5146 5067"/>
                                <a:gd name="T55" fmla="*/ 5146 h 276"/>
                                <a:gd name="T56" fmla="+- 0 7260 7007"/>
                                <a:gd name="T57" fmla="*/ T56 w 254"/>
                                <a:gd name="T58" fmla="+- 0 5141 5067"/>
                                <a:gd name="T59" fmla="*/ 5141 h 276"/>
                                <a:gd name="T60" fmla="+- 0 7256 7007"/>
                                <a:gd name="T61" fmla="*/ T60 w 254"/>
                                <a:gd name="T62" fmla="+- 0 5130 5067"/>
                                <a:gd name="T63" fmla="*/ 5130 h 276"/>
                                <a:gd name="T64" fmla="+- 0 7253 7007"/>
                                <a:gd name="T65" fmla="*/ T64 w 254"/>
                                <a:gd name="T66" fmla="+- 0 5126 5067"/>
                                <a:gd name="T67" fmla="*/ 512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246" y="59"/>
                                  </a:moveTo>
                                  <a:lnTo>
                                    <a:pt x="214" y="59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38" y="86"/>
                                  </a:lnTo>
                                  <a:lnTo>
                                    <a:pt x="237" y="91"/>
                                  </a:lnTo>
                                  <a:lnTo>
                                    <a:pt x="202" y="121"/>
                                  </a:lnTo>
                                  <a:lnTo>
                                    <a:pt x="201" y="122"/>
                                  </a:lnTo>
                                  <a:lnTo>
                                    <a:pt x="200" y="123"/>
                                  </a:lnTo>
                                  <a:lnTo>
                                    <a:pt x="200" y="124"/>
                                  </a:lnTo>
                                  <a:lnTo>
                                    <a:pt x="201" y="125"/>
                                  </a:lnTo>
                                  <a:lnTo>
                                    <a:pt x="211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54" y="79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49" y="63"/>
                                  </a:lnTo>
                                  <a:lnTo>
                                    <a:pt x="24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67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181 7007"/>
                                <a:gd name="T1" fmla="*/ T0 w 254"/>
                                <a:gd name="T2" fmla="+- 0 5067 5067"/>
                                <a:gd name="T3" fmla="*/ 5067 h 276"/>
                                <a:gd name="T4" fmla="+- 0 7138 7007"/>
                                <a:gd name="T5" fmla="*/ T4 w 254"/>
                                <a:gd name="T6" fmla="+- 0 5110 5067"/>
                                <a:gd name="T7" fmla="*/ 5110 h 276"/>
                                <a:gd name="T8" fmla="+- 0 7138 7007"/>
                                <a:gd name="T9" fmla="*/ T8 w 254"/>
                                <a:gd name="T10" fmla="+- 0 5113 5067"/>
                                <a:gd name="T11" fmla="*/ 5113 h 276"/>
                                <a:gd name="T12" fmla="+- 0 7138 7007"/>
                                <a:gd name="T13" fmla="*/ T12 w 254"/>
                                <a:gd name="T14" fmla="+- 0 5115 5067"/>
                                <a:gd name="T15" fmla="*/ 5115 h 276"/>
                                <a:gd name="T16" fmla="+- 0 7178 7007"/>
                                <a:gd name="T17" fmla="*/ T16 w 254"/>
                                <a:gd name="T18" fmla="+- 0 5154 5067"/>
                                <a:gd name="T19" fmla="*/ 5154 h 276"/>
                                <a:gd name="T20" fmla="+- 0 7179 7007"/>
                                <a:gd name="T21" fmla="*/ T20 w 254"/>
                                <a:gd name="T22" fmla="+- 0 5155 5067"/>
                                <a:gd name="T23" fmla="*/ 5155 h 276"/>
                                <a:gd name="T24" fmla="+- 0 7181 7007"/>
                                <a:gd name="T25" fmla="*/ T24 w 254"/>
                                <a:gd name="T26" fmla="+- 0 5155 5067"/>
                                <a:gd name="T27" fmla="*/ 5155 h 276"/>
                                <a:gd name="T28" fmla="+- 0 7183 7007"/>
                                <a:gd name="T29" fmla="*/ T28 w 254"/>
                                <a:gd name="T30" fmla="+- 0 5154 5067"/>
                                <a:gd name="T31" fmla="*/ 5154 h 276"/>
                                <a:gd name="T32" fmla="+- 0 7186 7007"/>
                                <a:gd name="T33" fmla="*/ T32 w 254"/>
                                <a:gd name="T34" fmla="+- 0 5151 5067"/>
                                <a:gd name="T35" fmla="*/ 5151 h 276"/>
                                <a:gd name="T36" fmla="+- 0 7187 7007"/>
                                <a:gd name="T37" fmla="*/ T36 w 254"/>
                                <a:gd name="T38" fmla="+- 0 5149 5067"/>
                                <a:gd name="T39" fmla="*/ 5149 h 276"/>
                                <a:gd name="T40" fmla="+- 0 7191 7007"/>
                                <a:gd name="T41" fmla="*/ T40 w 254"/>
                                <a:gd name="T42" fmla="+- 0 5145 5067"/>
                                <a:gd name="T43" fmla="*/ 5145 h 276"/>
                                <a:gd name="T44" fmla="+- 0 7193 7007"/>
                                <a:gd name="T45" fmla="*/ T44 w 254"/>
                                <a:gd name="T46" fmla="+- 0 5142 5067"/>
                                <a:gd name="T47" fmla="*/ 5142 h 276"/>
                                <a:gd name="T48" fmla="+- 0 7200 7007"/>
                                <a:gd name="T49" fmla="*/ T48 w 254"/>
                                <a:gd name="T50" fmla="+- 0 5135 5067"/>
                                <a:gd name="T51" fmla="*/ 5135 h 276"/>
                                <a:gd name="T52" fmla="+- 0 7200 7007"/>
                                <a:gd name="T53" fmla="*/ T52 w 254"/>
                                <a:gd name="T54" fmla="+- 0 5135 5067"/>
                                <a:gd name="T55" fmla="*/ 5135 h 276"/>
                                <a:gd name="T56" fmla="+- 0 7182 7007"/>
                                <a:gd name="T57" fmla="*/ T56 w 254"/>
                                <a:gd name="T58" fmla="+- 0 5135 5067"/>
                                <a:gd name="T59" fmla="*/ 5135 h 276"/>
                                <a:gd name="T60" fmla="+- 0 7157 7007"/>
                                <a:gd name="T61" fmla="*/ T60 w 254"/>
                                <a:gd name="T62" fmla="+- 0 5110 5067"/>
                                <a:gd name="T63" fmla="*/ 5110 h 276"/>
                                <a:gd name="T64" fmla="+- 0 7190 7007"/>
                                <a:gd name="T65" fmla="*/ T64 w 254"/>
                                <a:gd name="T66" fmla="+- 0 5077 5067"/>
                                <a:gd name="T67" fmla="*/ 5077 h 276"/>
                                <a:gd name="T68" fmla="+- 0 7190 7007"/>
                                <a:gd name="T69" fmla="*/ T68 w 254"/>
                                <a:gd name="T70" fmla="+- 0 5076 5067"/>
                                <a:gd name="T71" fmla="*/ 5076 h 276"/>
                                <a:gd name="T72" fmla="+- 0 7182 7007"/>
                                <a:gd name="T73" fmla="*/ T72 w 254"/>
                                <a:gd name="T74" fmla="+- 0 5067 5067"/>
                                <a:gd name="T75" fmla="*/ 5067 h 276"/>
                                <a:gd name="T76" fmla="+- 0 7181 7007"/>
                                <a:gd name="T77" fmla="*/ T76 w 254"/>
                                <a:gd name="T78" fmla="+- 0 5067 5067"/>
                                <a:gd name="T79" fmla="*/ 506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174" y="0"/>
                                  </a:moveTo>
                                  <a:lnTo>
                                    <a:pt x="131" y="43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184" y="78"/>
                                  </a:lnTo>
                                  <a:lnTo>
                                    <a:pt x="186" y="75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66"/>
                          <wps:cNvSpPr>
                            <a:spLocks/>
                          </wps:cNvSpPr>
                          <wps:spPr bwMode="auto">
                            <a:xfrm>
                              <a:off x="7007" y="5067"/>
                              <a:ext cx="254" cy="276"/>
                            </a:xfrm>
                            <a:custGeom>
                              <a:avLst/>
                              <a:gdLst>
                                <a:gd name="T0" fmla="+- 0 7226 7007"/>
                                <a:gd name="T1" fmla="*/ T0 w 254"/>
                                <a:gd name="T2" fmla="+- 0 5109 5067"/>
                                <a:gd name="T3" fmla="*/ 5109 h 276"/>
                                <a:gd name="T4" fmla="+- 0 7182 7007"/>
                                <a:gd name="T5" fmla="*/ T4 w 254"/>
                                <a:gd name="T6" fmla="+- 0 5135 5067"/>
                                <a:gd name="T7" fmla="*/ 5135 h 276"/>
                                <a:gd name="T8" fmla="+- 0 7200 7007"/>
                                <a:gd name="T9" fmla="*/ T8 w 254"/>
                                <a:gd name="T10" fmla="+- 0 5135 5067"/>
                                <a:gd name="T11" fmla="*/ 5135 h 276"/>
                                <a:gd name="T12" fmla="+- 0 7204 7007"/>
                                <a:gd name="T13" fmla="*/ T12 w 254"/>
                                <a:gd name="T14" fmla="+- 0 5132 5067"/>
                                <a:gd name="T15" fmla="*/ 5132 h 276"/>
                                <a:gd name="T16" fmla="+- 0 7211 7007"/>
                                <a:gd name="T17" fmla="*/ T16 w 254"/>
                                <a:gd name="T18" fmla="+- 0 5128 5067"/>
                                <a:gd name="T19" fmla="*/ 5128 h 276"/>
                                <a:gd name="T20" fmla="+- 0 7214 7007"/>
                                <a:gd name="T21" fmla="*/ T20 w 254"/>
                                <a:gd name="T22" fmla="+- 0 5127 5067"/>
                                <a:gd name="T23" fmla="*/ 5127 h 276"/>
                                <a:gd name="T24" fmla="+- 0 7221 7007"/>
                                <a:gd name="T25" fmla="*/ T24 w 254"/>
                                <a:gd name="T26" fmla="+- 0 5126 5067"/>
                                <a:gd name="T27" fmla="*/ 5126 h 276"/>
                                <a:gd name="T28" fmla="+- 0 7253 7007"/>
                                <a:gd name="T29" fmla="*/ T28 w 254"/>
                                <a:gd name="T30" fmla="+- 0 5126 5067"/>
                                <a:gd name="T31" fmla="*/ 5126 h 276"/>
                                <a:gd name="T32" fmla="+- 0 7252 7007"/>
                                <a:gd name="T33" fmla="*/ T32 w 254"/>
                                <a:gd name="T34" fmla="+- 0 5125 5067"/>
                                <a:gd name="T35" fmla="*/ 5125 h 276"/>
                                <a:gd name="T36" fmla="+- 0 7244 7007"/>
                                <a:gd name="T37" fmla="*/ T36 w 254"/>
                                <a:gd name="T38" fmla="+- 0 5116 5067"/>
                                <a:gd name="T39" fmla="*/ 5116 h 276"/>
                                <a:gd name="T40" fmla="+- 0 7239 7007"/>
                                <a:gd name="T41" fmla="*/ T40 w 254"/>
                                <a:gd name="T42" fmla="+- 0 5114 5067"/>
                                <a:gd name="T43" fmla="*/ 5114 h 276"/>
                                <a:gd name="T44" fmla="+- 0 7231 7007"/>
                                <a:gd name="T45" fmla="*/ T44 w 254"/>
                                <a:gd name="T46" fmla="+- 0 5110 5067"/>
                                <a:gd name="T47" fmla="*/ 5110 h 276"/>
                                <a:gd name="T48" fmla="+- 0 7226 7007"/>
                                <a:gd name="T49" fmla="*/ T48 w 254"/>
                                <a:gd name="T50" fmla="+- 0 5109 5067"/>
                                <a:gd name="T51" fmla="*/ 510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276">
                                  <a:moveTo>
                                    <a:pt x="219" y="42"/>
                                  </a:moveTo>
                                  <a:lnTo>
                                    <a:pt x="175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7" y="65"/>
                                  </a:lnTo>
                                  <a:lnTo>
                                    <a:pt x="204" y="61"/>
                                  </a:lnTo>
                                  <a:lnTo>
                                    <a:pt x="207" y="60"/>
                                  </a:lnTo>
                                  <a:lnTo>
                                    <a:pt x="214" y="59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37" y="49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51"/>
                        <wpg:cNvGrpSpPr>
                          <a:grpSpLocks/>
                        </wpg:cNvGrpSpPr>
                        <wpg:grpSpPr bwMode="auto">
                          <a:xfrm>
                            <a:off x="7443" y="5068"/>
                            <a:ext cx="254" cy="274"/>
                            <a:chOff x="7443" y="5068"/>
                            <a:chExt cx="254" cy="274"/>
                          </a:xfrm>
                        </wpg:grpSpPr>
                        <wps:wsp>
                          <wps:cNvPr id="308" name="Freeform 64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484 7443"/>
                                <a:gd name="T1" fmla="*/ T0 w 254"/>
                                <a:gd name="T2" fmla="+- 0 5246 5068"/>
                                <a:gd name="T3" fmla="*/ 5246 h 274"/>
                                <a:gd name="T4" fmla="+- 0 7461 7443"/>
                                <a:gd name="T5" fmla="*/ T4 w 254"/>
                                <a:gd name="T6" fmla="+- 0 5246 5068"/>
                                <a:gd name="T7" fmla="*/ 5246 h 274"/>
                                <a:gd name="T8" fmla="+- 0 7528 7443"/>
                                <a:gd name="T9" fmla="*/ T8 w 254"/>
                                <a:gd name="T10" fmla="+- 0 5314 5068"/>
                                <a:gd name="T11" fmla="*/ 5314 h 274"/>
                                <a:gd name="T12" fmla="+- 0 7509 7443"/>
                                <a:gd name="T13" fmla="*/ T12 w 254"/>
                                <a:gd name="T14" fmla="+- 0 5334 5068"/>
                                <a:gd name="T15" fmla="*/ 5334 h 274"/>
                                <a:gd name="T16" fmla="+- 0 7509 7443"/>
                                <a:gd name="T17" fmla="*/ T16 w 254"/>
                                <a:gd name="T18" fmla="+- 0 5334 5068"/>
                                <a:gd name="T19" fmla="*/ 5334 h 274"/>
                                <a:gd name="T20" fmla="+- 0 7509 7443"/>
                                <a:gd name="T21" fmla="*/ T20 w 254"/>
                                <a:gd name="T22" fmla="+- 0 5336 5068"/>
                                <a:gd name="T23" fmla="*/ 5336 h 274"/>
                                <a:gd name="T24" fmla="+- 0 7510 7443"/>
                                <a:gd name="T25" fmla="*/ T24 w 254"/>
                                <a:gd name="T26" fmla="+- 0 5336 5068"/>
                                <a:gd name="T27" fmla="*/ 5336 h 274"/>
                                <a:gd name="T28" fmla="+- 0 7511 7443"/>
                                <a:gd name="T29" fmla="*/ T28 w 254"/>
                                <a:gd name="T30" fmla="+- 0 5338 5068"/>
                                <a:gd name="T31" fmla="*/ 5338 h 274"/>
                                <a:gd name="T32" fmla="+- 0 7511 7443"/>
                                <a:gd name="T33" fmla="*/ T32 w 254"/>
                                <a:gd name="T34" fmla="+- 0 5340 5068"/>
                                <a:gd name="T35" fmla="*/ 5340 h 274"/>
                                <a:gd name="T36" fmla="+- 0 7513 7443"/>
                                <a:gd name="T37" fmla="*/ T36 w 254"/>
                                <a:gd name="T38" fmla="+- 0 5340 5068"/>
                                <a:gd name="T39" fmla="*/ 5340 h 274"/>
                                <a:gd name="T40" fmla="+- 0 7514 7443"/>
                                <a:gd name="T41" fmla="*/ T40 w 254"/>
                                <a:gd name="T42" fmla="+- 0 5342 5068"/>
                                <a:gd name="T43" fmla="*/ 5342 h 274"/>
                                <a:gd name="T44" fmla="+- 0 7519 7443"/>
                                <a:gd name="T45" fmla="*/ T44 w 254"/>
                                <a:gd name="T46" fmla="+- 0 5342 5068"/>
                                <a:gd name="T47" fmla="*/ 5342 h 274"/>
                                <a:gd name="T48" fmla="+- 0 7560 7443"/>
                                <a:gd name="T49" fmla="*/ T48 w 254"/>
                                <a:gd name="T50" fmla="+- 0 5302 5068"/>
                                <a:gd name="T51" fmla="*/ 5302 h 274"/>
                                <a:gd name="T52" fmla="+- 0 7540 7443"/>
                                <a:gd name="T53" fmla="*/ T52 w 254"/>
                                <a:gd name="T54" fmla="+- 0 5302 5068"/>
                                <a:gd name="T55" fmla="*/ 5302 h 274"/>
                                <a:gd name="T56" fmla="+- 0 7484 7443"/>
                                <a:gd name="T57" fmla="*/ T56 w 254"/>
                                <a:gd name="T58" fmla="+- 0 5246 5068"/>
                                <a:gd name="T59" fmla="*/ 524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41" y="178"/>
                                  </a:moveTo>
                                  <a:lnTo>
                                    <a:pt x="18" y="178"/>
                                  </a:lnTo>
                                  <a:lnTo>
                                    <a:pt x="85" y="246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70" y="272"/>
                                  </a:lnTo>
                                  <a:lnTo>
                                    <a:pt x="71" y="274"/>
                                  </a:lnTo>
                                  <a:lnTo>
                                    <a:pt x="76" y="274"/>
                                  </a:lnTo>
                                  <a:lnTo>
                                    <a:pt x="11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4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63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561 7443"/>
                                <a:gd name="T1" fmla="*/ T0 w 254"/>
                                <a:gd name="T2" fmla="+- 0 5286 5068"/>
                                <a:gd name="T3" fmla="*/ 5286 h 274"/>
                                <a:gd name="T4" fmla="+- 0 7557 7443"/>
                                <a:gd name="T5" fmla="*/ T4 w 254"/>
                                <a:gd name="T6" fmla="+- 0 5286 5068"/>
                                <a:gd name="T7" fmla="*/ 5286 h 274"/>
                                <a:gd name="T8" fmla="+- 0 7540 7443"/>
                                <a:gd name="T9" fmla="*/ T8 w 254"/>
                                <a:gd name="T10" fmla="+- 0 5302 5068"/>
                                <a:gd name="T11" fmla="*/ 5302 h 274"/>
                                <a:gd name="T12" fmla="+- 0 7560 7443"/>
                                <a:gd name="T13" fmla="*/ T12 w 254"/>
                                <a:gd name="T14" fmla="+- 0 5302 5068"/>
                                <a:gd name="T15" fmla="*/ 5302 h 274"/>
                                <a:gd name="T16" fmla="+- 0 7566 7443"/>
                                <a:gd name="T17" fmla="*/ T16 w 254"/>
                                <a:gd name="T18" fmla="+- 0 5296 5068"/>
                                <a:gd name="T19" fmla="*/ 5296 h 274"/>
                                <a:gd name="T20" fmla="+- 0 7566 7443"/>
                                <a:gd name="T21" fmla="*/ T20 w 254"/>
                                <a:gd name="T22" fmla="+- 0 5296 5068"/>
                                <a:gd name="T23" fmla="*/ 5296 h 274"/>
                                <a:gd name="T24" fmla="+- 0 7567 7443"/>
                                <a:gd name="T25" fmla="*/ T24 w 254"/>
                                <a:gd name="T26" fmla="+- 0 5294 5068"/>
                                <a:gd name="T27" fmla="*/ 5294 h 274"/>
                                <a:gd name="T28" fmla="+- 0 7566 7443"/>
                                <a:gd name="T29" fmla="*/ T28 w 254"/>
                                <a:gd name="T30" fmla="+- 0 5292 5068"/>
                                <a:gd name="T31" fmla="*/ 5292 h 274"/>
                                <a:gd name="T32" fmla="+- 0 7566 7443"/>
                                <a:gd name="T33" fmla="*/ T32 w 254"/>
                                <a:gd name="T34" fmla="+- 0 5292 5068"/>
                                <a:gd name="T35" fmla="*/ 5292 h 274"/>
                                <a:gd name="T36" fmla="+- 0 7565 7443"/>
                                <a:gd name="T37" fmla="*/ T36 w 254"/>
                                <a:gd name="T38" fmla="+- 0 5290 5068"/>
                                <a:gd name="T39" fmla="*/ 5290 h 274"/>
                                <a:gd name="T40" fmla="+- 0 7565 7443"/>
                                <a:gd name="T41" fmla="*/ T40 w 254"/>
                                <a:gd name="T42" fmla="+- 0 5290 5068"/>
                                <a:gd name="T43" fmla="*/ 5290 h 274"/>
                                <a:gd name="T44" fmla="+- 0 7564 7443"/>
                                <a:gd name="T45" fmla="*/ T44 w 254"/>
                                <a:gd name="T46" fmla="+- 0 5288 5068"/>
                                <a:gd name="T47" fmla="*/ 5288 h 274"/>
                                <a:gd name="T48" fmla="+- 0 7562 7443"/>
                                <a:gd name="T49" fmla="*/ T48 w 254"/>
                                <a:gd name="T50" fmla="+- 0 5288 5068"/>
                                <a:gd name="T51" fmla="*/ 5288 h 274"/>
                                <a:gd name="T52" fmla="+- 0 7561 7443"/>
                                <a:gd name="T53" fmla="*/ T52 w 254"/>
                                <a:gd name="T54" fmla="+- 0 5286 5068"/>
                                <a:gd name="T55" fmla="*/ 528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18" y="218"/>
                                  </a:moveTo>
                                  <a:lnTo>
                                    <a:pt x="114" y="218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17" y="234"/>
                                  </a:lnTo>
                                  <a:lnTo>
                                    <a:pt x="123" y="228"/>
                                  </a:lnTo>
                                  <a:lnTo>
                                    <a:pt x="124" y="226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21" y="220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118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62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453 7443"/>
                                <a:gd name="T1" fmla="*/ T0 w 254"/>
                                <a:gd name="T2" fmla="+- 0 5276 5068"/>
                                <a:gd name="T3" fmla="*/ 5276 h 274"/>
                                <a:gd name="T4" fmla="+- 0 7448 7443"/>
                                <a:gd name="T5" fmla="*/ T4 w 254"/>
                                <a:gd name="T6" fmla="+- 0 5276 5068"/>
                                <a:gd name="T7" fmla="*/ 5276 h 274"/>
                                <a:gd name="T8" fmla="+- 0 7450 7443"/>
                                <a:gd name="T9" fmla="*/ T8 w 254"/>
                                <a:gd name="T10" fmla="+- 0 5278 5068"/>
                                <a:gd name="T11" fmla="*/ 5278 h 274"/>
                                <a:gd name="T12" fmla="+- 0 7452 7443"/>
                                <a:gd name="T13" fmla="*/ T12 w 254"/>
                                <a:gd name="T14" fmla="+- 0 5278 5068"/>
                                <a:gd name="T15" fmla="*/ 5278 h 274"/>
                                <a:gd name="T16" fmla="+- 0 7453 7443"/>
                                <a:gd name="T17" fmla="*/ T16 w 254"/>
                                <a:gd name="T18" fmla="+- 0 5276 5068"/>
                                <a:gd name="T19" fmla="*/ 527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0" y="208"/>
                                  </a:moveTo>
                                  <a:lnTo>
                                    <a:pt x="5" y="208"/>
                                  </a:lnTo>
                                  <a:lnTo>
                                    <a:pt x="7" y="210"/>
                                  </a:lnTo>
                                  <a:lnTo>
                                    <a:pt x="9" y="210"/>
                                  </a:lnTo>
                                  <a:lnTo>
                                    <a:pt x="1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61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462 7443"/>
                                <a:gd name="T1" fmla="*/ T0 w 254"/>
                                <a:gd name="T2" fmla="+- 0 5224 5068"/>
                                <a:gd name="T3" fmla="*/ 5224 h 274"/>
                                <a:gd name="T4" fmla="+- 0 7458 7443"/>
                                <a:gd name="T5" fmla="*/ T4 w 254"/>
                                <a:gd name="T6" fmla="+- 0 5224 5068"/>
                                <a:gd name="T7" fmla="*/ 5224 h 274"/>
                                <a:gd name="T8" fmla="+- 0 7457 7443"/>
                                <a:gd name="T9" fmla="*/ T8 w 254"/>
                                <a:gd name="T10" fmla="+- 0 5226 5068"/>
                                <a:gd name="T11" fmla="*/ 5226 h 274"/>
                                <a:gd name="T12" fmla="+- 0 7456 7443"/>
                                <a:gd name="T13" fmla="*/ T12 w 254"/>
                                <a:gd name="T14" fmla="+- 0 5226 5068"/>
                                <a:gd name="T15" fmla="*/ 5226 h 274"/>
                                <a:gd name="T16" fmla="+- 0 7453 7443"/>
                                <a:gd name="T17" fmla="*/ T16 w 254"/>
                                <a:gd name="T18" fmla="+- 0 5230 5068"/>
                                <a:gd name="T19" fmla="*/ 5230 h 274"/>
                                <a:gd name="T20" fmla="+- 0 7452 7443"/>
                                <a:gd name="T21" fmla="*/ T20 w 254"/>
                                <a:gd name="T22" fmla="+- 0 5230 5068"/>
                                <a:gd name="T23" fmla="*/ 5230 h 274"/>
                                <a:gd name="T24" fmla="+- 0 7451 7443"/>
                                <a:gd name="T25" fmla="*/ T24 w 254"/>
                                <a:gd name="T26" fmla="+- 0 5232 5068"/>
                                <a:gd name="T27" fmla="*/ 5232 h 274"/>
                                <a:gd name="T28" fmla="+- 0 7451 7443"/>
                                <a:gd name="T29" fmla="*/ T28 w 254"/>
                                <a:gd name="T30" fmla="+- 0 5232 5068"/>
                                <a:gd name="T31" fmla="*/ 5232 h 274"/>
                                <a:gd name="T32" fmla="+- 0 7450 7443"/>
                                <a:gd name="T33" fmla="*/ T32 w 254"/>
                                <a:gd name="T34" fmla="+- 0 5234 5068"/>
                                <a:gd name="T35" fmla="*/ 5234 h 274"/>
                                <a:gd name="T36" fmla="+- 0 7443 7443"/>
                                <a:gd name="T37" fmla="*/ T36 w 254"/>
                                <a:gd name="T38" fmla="+- 0 5268 5068"/>
                                <a:gd name="T39" fmla="*/ 5268 h 274"/>
                                <a:gd name="T40" fmla="+- 0 7443 7443"/>
                                <a:gd name="T41" fmla="*/ T40 w 254"/>
                                <a:gd name="T42" fmla="+- 0 5270 5068"/>
                                <a:gd name="T43" fmla="*/ 5270 h 274"/>
                                <a:gd name="T44" fmla="+- 0 7443 7443"/>
                                <a:gd name="T45" fmla="*/ T44 w 254"/>
                                <a:gd name="T46" fmla="+- 0 5272 5068"/>
                                <a:gd name="T47" fmla="*/ 5272 h 274"/>
                                <a:gd name="T48" fmla="+- 0 7444 7443"/>
                                <a:gd name="T49" fmla="*/ T48 w 254"/>
                                <a:gd name="T50" fmla="+- 0 5272 5068"/>
                                <a:gd name="T51" fmla="*/ 5272 h 274"/>
                                <a:gd name="T52" fmla="+- 0 7445 7443"/>
                                <a:gd name="T53" fmla="*/ T52 w 254"/>
                                <a:gd name="T54" fmla="+- 0 5274 5068"/>
                                <a:gd name="T55" fmla="*/ 5274 h 274"/>
                                <a:gd name="T56" fmla="+- 0 7447 7443"/>
                                <a:gd name="T57" fmla="*/ T56 w 254"/>
                                <a:gd name="T58" fmla="+- 0 5276 5068"/>
                                <a:gd name="T59" fmla="*/ 5276 h 274"/>
                                <a:gd name="T60" fmla="+- 0 7453 7443"/>
                                <a:gd name="T61" fmla="*/ T60 w 254"/>
                                <a:gd name="T62" fmla="+- 0 5276 5068"/>
                                <a:gd name="T63" fmla="*/ 5276 h 274"/>
                                <a:gd name="T64" fmla="+- 0 7454 7443"/>
                                <a:gd name="T65" fmla="*/ T64 w 254"/>
                                <a:gd name="T66" fmla="+- 0 5274 5068"/>
                                <a:gd name="T67" fmla="*/ 5274 h 274"/>
                                <a:gd name="T68" fmla="+- 0 7461 7443"/>
                                <a:gd name="T69" fmla="*/ T68 w 254"/>
                                <a:gd name="T70" fmla="+- 0 5246 5068"/>
                                <a:gd name="T71" fmla="*/ 5246 h 274"/>
                                <a:gd name="T72" fmla="+- 0 7484 7443"/>
                                <a:gd name="T73" fmla="*/ T72 w 254"/>
                                <a:gd name="T74" fmla="+- 0 5246 5068"/>
                                <a:gd name="T75" fmla="*/ 5246 h 274"/>
                                <a:gd name="T76" fmla="+- 0 7462 7443"/>
                                <a:gd name="T77" fmla="*/ T76 w 254"/>
                                <a:gd name="T78" fmla="+- 0 5224 5068"/>
                                <a:gd name="T79" fmla="*/ 522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9" y="156"/>
                                  </a:moveTo>
                                  <a:lnTo>
                                    <a:pt x="15" y="156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1" y="206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41" y="178"/>
                                  </a:lnTo>
                                  <a:lnTo>
                                    <a:pt x="1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60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586 7443"/>
                                <a:gd name="T1" fmla="*/ T0 w 254"/>
                                <a:gd name="T2" fmla="+- 0 5270 5068"/>
                                <a:gd name="T3" fmla="*/ 5270 h 274"/>
                                <a:gd name="T4" fmla="+- 0 7575 7443"/>
                                <a:gd name="T5" fmla="*/ T4 w 254"/>
                                <a:gd name="T6" fmla="+- 0 5270 5068"/>
                                <a:gd name="T7" fmla="*/ 5270 h 274"/>
                                <a:gd name="T8" fmla="+- 0 7576 7443"/>
                                <a:gd name="T9" fmla="*/ T8 w 254"/>
                                <a:gd name="T10" fmla="+- 0 5272 5068"/>
                                <a:gd name="T11" fmla="*/ 5272 h 274"/>
                                <a:gd name="T12" fmla="+- 0 7582 7443"/>
                                <a:gd name="T13" fmla="*/ T12 w 254"/>
                                <a:gd name="T14" fmla="+- 0 5272 5068"/>
                                <a:gd name="T15" fmla="*/ 5272 h 274"/>
                                <a:gd name="T16" fmla="+- 0 7586 7443"/>
                                <a:gd name="T17" fmla="*/ T16 w 254"/>
                                <a:gd name="T18" fmla="+- 0 5270 5068"/>
                                <a:gd name="T19" fmla="*/ 527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43" y="202"/>
                                  </a:moveTo>
                                  <a:lnTo>
                                    <a:pt x="132" y="202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143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59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619 7443"/>
                                <a:gd name="T1" fmla="*/ T0 w 254"/>
                                <a:gd name="T2" fmla="+- 0 5204 5068"/>
                                <a:gd name="T3" fmla="*/ 5204 h 274"/>
                                <a:gd name="T4" fmla="+- 0 7591 7443"/>
                                <a:gd name="T5" fmla="*/ T4 w 254"/>
                                <a:gd name="T6" fmla="+- 0 5204 5068"/>
                                <a:gd name="T7" fmla="*/ 5204 h 274"/>
                                <a:gd name="T8" fmla="+- 0 7597 7443"/>
                                <a:gd name="T9" fmla="*/ T8 w 254"/>
                                <a:gd name="T10" fmla="+- 0 5206 5068"/>
                                <a:gd name="T11" fmla="*/ 5206 h 274"/>
                                <a:gd name="T12" fmla="+- 0 7600 7443"/>
                                <a:gd name="T13" fmla="*/ T12 w 254"/>
                                <a:gd name="T14" fmla="+- 0 5208 5068"/>
                                <a:gd name="T15" fmla="*/ 5208 h 274"/>
                                <a:gd name="T16" fmla="+- 0 7605 7443"/>
                                <a:gd name="T17" fmla="*/ T16 w 254"/>
                                <a:gd name="T18" fmla="+- 0 5212 5068"/>
                                <a:gd name="T19" fmla="*/ 5212 h 274"/>
                                <a:gd name="T20" fmla="+- 0 7606 7443"/>
                                <a:gd name="T21" fmla="*/ T20 w 254"/>
                                <a:gd name="T22" fmla="+- 0 5216 5068"/>
                                <a:gd name="T23" fmla="*/ 5216 h 274"/>
                                <a:gd name="T24" fmla="+- 0 7609 7443"/>
                                <a:gd name="T25" fmla="*/ T24 w 254"/>
                                <a:gd name="T26" fmla="+- 0 5220 5068"/>
                                <a:gd name="T27" fmla="*/ 5220 h 274"/>
                                <a:gd name="T28" fmla="+- 0 7609 7443"/>
                                <a:gd name="T29" fmla="*/ T28 w 254"/>
                                <a:gd name="T30" fmla="+- 0 5222 5068"/>
                                <a:gd name="T31" fmla="*/ 5222 h 274"/>
                                <a:gd name="T32" fmla="+- 0 7609 7443"/>
                                <a:gd name="T33" fmla="*/ T32 w 254"/>
                                <a:gd name="T34" fmla="+- 0 5226 5068"/>
                                <a:gd name="T35" fmla="*/ 5226 h 274"/>
                                <a:gd name="T36" fmla="+- 0 7609 7443"/>
                                <a:gd name="T37" fmla="*/ T36 w 254"/>
                                <a:gd name="T38" fmla="+- 0 5230 5068"/>
                                <a:gd name="T39" fmla="*/ 5230 h 274"/>
                                <a:gd name="T40" fmla="+- 0 7608 7443"/>
                                <a:gd name="T41" fmla="*/ T40 w 254"/>
                                <a:gd name="T42" fmla="+- 0 5232 5068"/>
                                <a:gd name="T43" fmla="*/ 5232 h 274"/>
                                <a:gd name="T44" fmla="+- 0 7605 7443"/>
                                <a:gd name="T45" fmla="*/ T44 w 254"/>
                                <a:gd name="T46" fmla="+- 0 5240 5068"/>
                                <a:gd name="T47" fmla="*/ 5240 h 274"/>
                                <a:gd name="T48" fmla="+- 0 7602 7443"/>
                                <a:gd name="T49" fmla="*/ T48 w 254"/>
                                <a:gd name="T50" fmla="+- 0 5242 5068"/>
                                <a:gd name="T51" fmla="*/ 5242 h 274"/>
                                <a:gd name="T52" fmla="+- 0 7596 7443"/>
                                <a:gd name="T53" fmla="*/ T52 w 254"/>
                                <a:gd name="T54" fmla="+- 0 5248 5068"/>
                                <a:gd name="T55" fmla="*/ 5248 h 274"/>
                                <a:gd name="T56" fmla="+- 0 7593 7443"/>
                                <a:gd name="T57" fmla="*/ T56 w 254"/>
                                <a:gd name="T58" fmla="+- 0 5252 5068"/>
                                <a:gd name="T59" fmla="*/ 5252 h 274"/>
                                <a:gd name="T60" fmla="+- 0 7586 7443"/>
                                <a:gd name="T61" fmla="*/ T60 w 254"/>
                                <a:gd name="T62" fmla="+- 0 5254 5068"/>
                                <a:gd name="T63" fmla="*/ 5254 h 274"/>
                                <a:gd name="T64" fmla="+- 0 7583 7443"/>
                                <a:gd name="T65" fmla="*/ T64 w 254"/>
                                <a:gd name="T66" fmla="+- 0 5256 5068"/>
                                <a:gd name="T67" fmla="*/ 5256 h 274"/>
                                <a:gd name="T68" fmla="+- 0 7577 7443"/>
                                <a:gd name="T69" fmla="*/ T68 w 254"/>
                                <a:gd name="T70" fmla="+- 0 5258 5068"/>
                                <a:gd name="T71" fmla="*/ 5258 h 274"/>
                                <a:gd name="T72" fmla="+- 0 7575 7443"/>
                                <a:gd name="T73" fmla="*/ T72 w 254"/>
                                <a:gd name="T74" fmla="+- 0 5260 5068"/>
                                <a:gd name="T75" fmla="*/ 5260 h 274"/>
                                <a:gd name="T76" fmla="+- 0 7570 7443"/>
                                <a:gd name="T77" fmla="*/ T76 w 254"/>
                                <a:gd name="T78" fmla="+- 0 5260 5068"/>
                                <a:gd name="T79" fmla="*/ 5260 h 274"/>
                                <a:gd name="T80" fmla="+- 0 7569 7443"/>
                                <a:gd name="T81" fmla="*/ T80 w 254"/>
                                <a:gd name="T82" fmla="+- 0 5262 5068"/>
                                <a:gd name="T83" fmla="*/ 5262 h 274"/>
                                <a:gd name="T84" fmla="+- 0 7569 7443"/>
                                <a:gd name="T85" fmla="*/ T84 w 254"/>
                                <a:gd name="T86" fmla="+- 0 5264 5068"/>
                                <a:gd name="T87" fmla="*/ 5264 h 274"/>
                                <a:gd name="T88" fmla="+- 0 7570 7443"/>
                                <a:gd name="T89" fmla="*/ T88 w 254"/>
                                <a:gd name="T90" fmla="+- 0 5266 5068"/>
                                <a:gd name="T91" fmla="*/ 5266 h 274"/>
                                <a:gd name="T92" fmla="+- 0 7573 7443"/>
                                <a:gd name="T93" fmla="*/ T92 w 254"/>
                                <a:gd name="T94" fmla="+- 0 5268 5068"/>
                                <a:gd name="T95" fmla="*/ 5268 h 274"/>
                                <a:gd name="T96" fmla="+- 0 7574 7443"/>
                                <a:gd name="T97" fmla="*/ T96 w 254"/>
                                <a:gd name="T98" fmla="+- 0 5270 5068"/>
                                <a:gd name="T99" fmla="*/ 5270 h 274"/>
                                <a:gd name="T100" fmla="+- 0 7588 7443"/>
                                <a:gd name="T101" fmla="*/ T100 w 254"/>
                                <a:gd name="T102" fmla="+- 0 5270 5068"/>
                                <a:gd name="T103" fmla="*/ 5270 h 274"/>
                                <a:gd name="T104" fmla="+- 0 7594 7443"/>
                                <a:gd name="T105" fmla="*/ T104 w 254"/>
                                <a:gd name="T106" fmla="+- 0 5266 5068"/>
                                <a:gd name="T107" fmla="*/ 5266 h 274"/>
                                <a:gd name="T108" fmla="+- 0 7597 7443"/>
                                <a:gd name="T109" fmla="*/ T108 w 254"/>
                                <a:gd name="T110" fmla="+- 0 5266 5068"/>
                                <a:gd name="T111" fmla="*/ 5266 h 274"/>
                                <a:gd name="T112" fmla="+- 0 7603 7443"/>
                                <a:gd name="T113" fmla="*/ T112 w 254"/>
                                <a:gd name="T114" fmla="+- 0 5260 5068"/>
                                <a:gd name="T115" fmla="*/ 5260 h 274"/>
                                <a:gd name="T116" fmla="+- 0 7606 7443"/>
                                <a:gd name="T117" fmla="*/ T116 w 254"/>
                                <a:gd name="T118" fmla="+- 0 5258 5068"/>
                                <a:gd name="T119" fmla="*/ 5258 h 274"/>
                                <a:gd name="T120" fmla="+- 0 7614 7443"/>
                                <a:gd name="T121" fmla="*/ T120 w 254"/>
                                <a:gd name="T122" fmla="+- 0 5250 5068"/>
                                <a:gd name="T123" fmla="*/ 5250 h 274"/>
                                <a:gd name="T124" fmla="+- 0 7617 7443"/>
                                <a:gd name="T125" fmla="*/ T124 w 254"/>
                                <a:gd name="T126" fmla="+- 0 5246 5068"/>
                                <a:gd name="T127" fmla="*/ 5246 h 274"/>
                                <a:gd name="T128" fmla="+- 0 7623 7443"/>
                                <a:gd name="T129" fmla="*/ T128 w 254"/>
                                <a:gd name="T130" fmla="+- 0 5236 5068"/>
                                <a:gd name="T131" fmla="*/ 5236 h 274"/>
                                <a:gd name="T132" fmla="+- 0 7624 7443"/>
                                <a:gd name="T133" fmla="*/ T132 w 254"/>
                                <a:gd name="T134" fmla="+- 0 5230 5068"/>
                                <a:gd name="T135" fmla="*/ 5230 h 274"/>
                                <a:gd name="T136" fmla="+- 0 7625 7443"/>
                                <a:gd name="T137" fmla="*/ T136 w 254"/>
                                <a:gd name="T138" fmla="+- 0 5220 5068"/>
                                <a:gd name="T139" fmla="*/ 5220 h 274"/>
                                <a:gd name="T140" fmla="+- 0 7624 7443"/>
                                <a:gd name="T141" fmla="*/ T140 w 254"/>
                                <a:gd name="T142" fmla="+- 0 5216 5068"/>
                                <a:gd name="T143" fmla="*/ 5216 h 274"/>
                                <a:gd name="T144" fmla="+- 0 7620 7443"/>
                                <a:gd name="T145" fmla="*/ T144 w 254"/>
                                <a:gd name="T146" fmla="+- 0 5206 5068"/>
                                <a:gd name="T147" fmla="*/ 5206 h 274"/>
                                <a:gd name="T148" fmla="+- 0 7619 7443"/>
                                <a:gd name="T149" fmla="*/ T148 w 254"/>
                                <a:gd name="T150" fmla="+- 0 5204 5068"/>
                                <a:gd name="T151" fmla="*/ 520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76" y="136"/>
                                  </a:moveTo>
                                  <a:lnTo>
                                    <a:pt x="148" y="136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63" y="148"/>
                                  </a:lnTo>
                                  <a:lnTo>
                                    <a:pt x="166" y="152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6" y="158"/>
                                  </a:lnTo>
                                  <a:lnTo>
                                    <a:pt x="166" y="162"/>
                                  </a:lnTo>
                                  <a:lnTo>
                                    <a:pt x="165" y="164"/>
                                  </a:lnTo>
                                  <a:lnTo>
                                    <a:pt x="162" y="172"/>
                                  </a:lnTo>
                                  <a:lnTo>
                                    <a:pt x="159" y="174"/>
                                  </a:lnTo>
                                  <a:lnTo>
                                    <a:pt x="153" y="180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40" y="188"/>
                                  </a:lnTo>
                                  <a:lnTo>
                                    <a:pt x="134" y="190"/>
                                  </a:lnTo>
                                  <a:lnTo>
                                    <a:pt x="132" y="192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7" y="198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31" y="202"/>
                                  </a:lnTo>
                                  <a:lnTo>
                                    <a:pt x="145" y="202"/>
                                  </a:lnTo>
                                  <a:lnTo>
                                    <a:pt x="151" y="198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63" y="190"/>
                                  </a:lnTo>
                                  <a:lnTo>
                                    <a:pt x="171" y="182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1" y="162"/>
                                  </a:lnTo>
                                  <a:lnTo>
                                    <a:pt x="182" y="152"/>
                                  </a:lnTo>
                                  <a:lnTo>
                                    <a:pt x="181" y="148"/>
                                  </a:lnTo>
                                  <a:lnTo>
                                    <a:pt x="177" y="138"/>
                                  </a:lnTo>
                                  <a:lnTo>
                                    <a:pt x="17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58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572 7443"/>
                                <a:gd name="T1" fmla="*/ T0 w 254"/>
                                <a:gd name="T2" fmla="+- 0 5166 5068"/>
                                <a:gd name="T3" fmla="*/ 5166 h 274"/>
                                <a:gd name="T4" fmla="+- 0 7544 7443"/>
                                <a:gd name="T5" fmla="*/ T4 w 254"/>
                                <a:gd name="T6" fmla="+- 0 5166 5068"/>
                                <a:gd name="T7" fmla="*/ 5166 h 274"/>
                                <a:gd name="T8" fmla="+- 0 7547 7443"/>
                                <a:gd name="T9" fmla="*/ T8 w 254"/>
                                <a:gd name="T10" fmla="+- 0 5168 5068"/>
                                <a:gd name="T11" fmla="*/ 5168 h 274"/>
                                <a:gd name="T12" fmla="+- 0 7551 7443"/>
                                <a:gd name="T13" fmla="*/ T12 w 254"/>
                                <a:gd name="T14" fmla="+- 0 5170 5068"/>
                                <a:gd name="T15" fmla="*/ 5170 h 274"/>
                                <a:gd name="T16" fmla="+- 0 7553 7443"/>
                                <a:gd name="T17" fmla="*/ T16 w 254"/>
                                <a:gd name="T18" fmla="+- 0 5170 5068"/>
                                <a:gd name="T19" fmla="*/ 5170 h 274"/>
                                <a:gd name="T20" fmla="+- 0 7558 7443"/>
                                <a:gd name="T21" fmla="*/ T20 w 254"/>
                                <a:gd name="T22" fmla="+- 0 5176 5068"/>
                                <a:gd name="T23" fmla="*/ 5176 h 274"/>
                                <a:gd name="T24" fmla="+- 0 7559 7443"/>
                                <a:gd name="T25" fmla="*/ T24 w 254"/>
                                <a:gd name="T26" fmla="+- 0 5178 5068"/>
                                <a:gd name="T27" fmla="*/ 5178 h 274"/>
                                <a:gd name="T28" fmla="+- 0 7562 7443"/>
                                <a:gd name="T29" fmla="*/ T28 w 254"/>
                                <a:gd name="T30" fmla="+- 0 5184 5068"/>
                                <a:gd name="T31" fmla="*/ 5184 h 274"/>
                                <a:gd name="T32" fmla="+- 0 7562 7443"/>
                                <a:gd name="T33" fmla="*/ T32 w 254"/>
                                <a:gd name="T34" fmla="+- 0 5186 5068"/>
                                <a:gd name="T35" fmla="*/ 5186 h 274"/>
                                <a:gd name="T36" fmla="+- 0 7562 7443"/>
                                <a:gd name="T37" fmla="*/ T36 w 254"/>
                                <a:gd name="T38" fmla="+- 0 5194 5068"/>
                                <a:gd name="T39" fmla="*/ 5194 h 274"/>
                                <a:gd name="T40" fmla="+- 0 7561 7443"/>
                                <a:gd name="T41" fmla="*/ T40 w 254"/>
                                <a:gd name="T42" fmla="+- 0 5196 5068"/>
                                <a:gd name="T43" fmla="*/ 5196 h 274"/>
                                <a:gd name="T44" fmla="+- 0 7558 7443"/>
                                <a:gd name="T45" fmla="*/ T44 w 254"/>
                                <a:gd name="T46" fmla="+- 0 5202 5068"/>
                                <a:gd name="T47" fmla="*/ 5202 h 274"/>
                                <a:gd name="T48" fmla="+- 0 7555 7443"/>
                                <a:gd name="T49" fmla="*/ T48 w 254"/>
                                <a:gd name="T50" fmla="+- 0 5206 5068"/>
                                <a:gd name="T51" fmla="*/ 5206 h 274"/>
                                <a:gd name="T52" fmla="+- 0 7544 7443"/>
                                <a:gd name="T53" fmla="*/ T52 w 254"/>
                                <a:gd name="T54" fmla="+- 0 5218 5068"/>
                                <a:gd name="T55" fmla="*/ 5218 h 274"/>
                                <a:gd name="T56" fmla="+- 0 7544 7443"/>
                                <a:gd name="T57" fmla="*/ T56 w 254"/>
                                <a:gd name="T58" fmla="+- 0 5218 5068"/>
                                <a:gd name="T59" fmla="*/ 5218 h 274"/>
                                <a:gd name="T60" fmla="+- 0 7544 7443"/>
                                <a:gd name="T61" fmla="*/ T60 w 254"/>
                                <a:gd name="T62" fmla="+- 0 5220 5068"/>
                                <a:gd name="T63" fmla="*/ 5220 h 274"/>
                                <a:gd name="T64" fmla="+- 0 7544 7443"/>
                                <a:gd name="T65" fmla="*/ T64 w 254"/>
                                <a:gd name="T66" fmla="+- 0 5220 5068"/>
                                <a:gd name="T67" fmla="*/ 5220 h 274"/>
                                <a:gd name="T68" fmla="+- 0 7545 7443"/>
                                <a:gd name="T69" fmla="*/ T68 w 254"/>
                                <a:gd name="T70" fmla="+- 0 5222 5068"/>
                                <a:gd name="T71" fmla="*/ 5222 h 274"/>
                                <a:gd name="T72" fmla="+- 0 7545 7443"/>
                                <a:gd name="T73" fmla="*/ T72 w 254"/>
                                <a:gd name="T74" fmla="+- 0 5224 5068"/>
                                <a:gd name="T75" fmla="*/ 5224 h 274"/>
                                <a:gd name="T76" fmla="+- 0 7547 7443"/>
                                <a:gd name="T77" fmla="*/ T76 w 254"/>
                                <a:gd name="T78" fmla="+- 0 5224 5068"/>
                                <a:gd name="T79" fmla="*/ 5224 h 274"/>
                                <a:gd name="T80" fmla="+- 0 7548 7443"/>
                                <a:gd name="T81" fmla="*/ T80 w 254"/>
                                <a:gd name="T82" fmla="+- 0 5226 5068"/>
                                <a:gd name="T83" fmla="*/ 5226 h 274"/>
                                <a:gd name="T84" fmla="+- 0 7554 7443"/>
                                <a:gd name="T85" fmla="*/ T84 w 254"/>
                                <a:gd name="T86" fmla="+- 0 5226 5068"/>
                                <a:gd name="T87" fmla="*/ 5226 h 274"/>
                                <a:gd name="T88" fmla="+- 0 7566 7443"/>
                                <a:gd name="T89" fmla="*/ T88 w 254"/>
                                <a:gd name="T90" fmla="+- 0 5214 5068"/>
                                <a:gd name="T91" fmla="*/ 5214 h 274"/>
                                <a:gd name="T92" fmla="+- 0 7570 7443"/>
                                <a:gd name="T93" fmla="*/ T92 w 254"/>
                                <a:gd name="T94" fmla="+- 0 5210 5068"/>
                                <a:gd name="T95" fmla="*/ 5210 h 274"/>
                                <a:gd name="T96" fmla="+- 0 7577 7443"/>
                                <a:gd name="T97" fmla="*/ T96 w 254"/>
                                <a:gd name="T98" fmla="+- 0 5206 5068"/>
                                <a:gd name="T99" fmla="*/ 5206 h 274"/>
                                <a:gd name="T100" fmla="+- 0 7581 7443"/>
                                <a:gd name="T101" fmla="*/ T100 w 254"/>
                                <a:gd name="T102" fmla="+- 0 5206 5068"/>
                                <a:gd name="T103" fmla="*/ 5206 h 274"/>
                                <a:gd name="T104" fmla="+- 0 7588 7443"/>
                                <a:gd name="T105" fmla="*/ T104 w 254"/>
                                <a:gd name="T106" fmla="+- 0 5204 5068"/>
                                <a:gd name="T107" fmla="*/ 5204 h 274"/>
                                <a:gd name="T108" fmla="+- 0 7619 7443"/>
                                <a:gd name="T109" fmla="*/ T108 w 254"/>
                                <a:gd name="T110" fmla="+- 0 5204 5068"/>
                                <a:gd name="T111" fmla="*/ 5204 h 274"/>
                                <a:gd name="T112" fmla="+- 0 7617 7443"/>
                                <a:gd name="T113" fmla="*/ T112 w 254"/>
                                <a:gd name="T114" fmla="+- 0 5202 5068"/>
                                <a:gd name="T115" fmla="*/ 5202 h 274"/>
                                <a:gd name="T116" fmla="+- 0 7613 7443"/>
                                <a:gd name="T117" fmla="*/ T116 w 254"/>
                                <a:gd name="T118" fmla="+- 0 5198 5068"/>
                                <a:gd name="T119" fmla="*/ 5198 h 274"/>
                                <a:gd name="T120" fmla="+- 0 7571 7443"/>
                                <a:gd name="T121" fmla="*/ T120 w 254"/>
                                <a:gd name="T122" fmla="+- 0 5198 5068"/>
                                <a:gd name="T123" fmla="*/ 5198 h 274"/>
                                <a:gd name="T124" fmla="+- 0 7571 7443"/>
                                <a:gd name="T125" fmla="*/ T124 w 254"/>
                                <a:gd name="T126" fmla="+- 0 5196 5068"/>
                                <a:gd name="T127" fmla="*/ 5196 h 274"/>
                                <a:gd name="T128" fmla="+- 0 7573 7443"/>
                                <a:gd name="T129" fmla="*/ T128 w 254"/>
                                <a:gd name="T130" fmla="+- 0 5194 5068"/>
                                <a:gd name="T131" fmla="*/ 5194 h 274"/>
                                <a:gd name="T132" fmla="+- 0 7575 7443"/>
                                <a:gd name="T133" fmla="*/ T132 w 254"/>
                                <a:gd name="T134" fmla="+- 0 5190 5068"/>
                                <a:gd name="T135" fmla="*/ 5190 h 274"/>
                                <a:gd name="T136" fmla="+- 0 7576 7443"/>
                                <a:gd name="T137" fmla="*/ T136 w 254"/>
                                <a:gd name="T138" fmla="+- 0 5184 5068"/>
                                <a:gd name="T139" fmla="*/ 5184 h 274"/>
                                <a:gd name="T140" fmla="+- 0 7576 7443"/>
                                <a:gd name="T141" fmla="*/ T140 w 254"/>
                                <a:gd name="T142" fmla="+- 0 5180 5068"/>
                                <a:gd name="T143" fmla="*/ 5180 h 274"/>
                                <a:gd name="T144" fmla="+- 0 7576 7443"/>
                                <a:gd name="T145" fmla="*/ T144 w 254"/>
                                <a:gd name="T146" fmla="+- 0 5174 5068"/>
                                <a:gd name="T147" fmla="*/ 5174 h 274"/>
                                <a:gd name="T148" fmla="+- 0 7575 7443"/>
                                <a:gd name="T149" fmla="*/ T148 w 254"/>
                                <a:gd name="T150" fmla="+- 0 5170 5068"/>
                                <a:gd name="T151" fmla="*/ 5170 h 274"/>
                                <a:gd name="T152" fmla="+- 0 7572 7443"/>
                                <a:gd name="T153" fmla="*/ T152 w 254"/>
                                <a:gd name="T154" fmla="+- 0 5166 5068"/>
                                <a:gd name="T155" fmla="*/ 516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29" y="98"/>
                                  </a:moveTo>
                                  <a:lnTo>
                                    <a:pt x="101" y="98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6" y="110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01" y="150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2" y="156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23" y="146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34" y="138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74" y="134"/>
                                  </a:lnTo>
                                  <a:lnTo>
                                    <a:pt x="170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32" y="122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33" y="112"/>
                                  </a:lnTo>
                                  <a:lnTo>
                                    <a:pt x="133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57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515 7443"/>
                                <a:gd name="T1" fmla="*/ T0 w 254"/>
                                <a:gd name="T2" fmla="+- 0 5200 5068"/>
                                <a:gd name="T3" fmla="*/ 5200 h 274"/>
                                <a:gd name="T4" fmla="+- 0 7510 7443"/>
                                <a:gd name="T5" fmla="*/ T4 w 254"/>
                                <a:gd name="T6" fmla="+- 0 5200 5068"/>
                                <a:gd name="T7" fmla="*/ 5200 h 274"/>
                                <a:gd name="T8" fmla="+- 0 7511 7443"/>
                                <a:gd name="T9" fmla="*/ T8 w 254"/>
                                <a:gd name="T10" fmla="+- 0 5202 5068"/>
                                <a:gd name="T11" fmla="*/ 5202 h 274"/>
                                <a:gd name="T12" fmla="+- 0 7514 7443"/>
                                <a:gd name="T13" fmla="*/ T12 w 254"/>
                                <a:gd name="T14" fmla="+- 0 5202 5068"/>
                                <a:gd name="T15" fmla="*/ 5202 h 274"/>
                                <a:gd name="T16" fmla="+- 0 7515 7443"/>
                                <a:gd name="T17" fmla="*/ T16 w 254"/>
                                <a:gd name="T18" fmla="+- 0 5200 5068"/>
                                <a:gd name="T19" fmla="*/ 520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72" y="132"/>
                                  </a:moveTo>
                                  <a:lnTo>
                                    <a:pt x="67" y="132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56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548 7443"/>
                                <a:gd name="T1" fmla="*/ T0 w 254"/>
                                <a:gd name="T2" fmla="+- 0 5148 5068"/>
                                <a:gd name="T3" fmla="*/ 5148 h 274"/>
                                <a:gd name="T4" fmla="+- 0 7540 7443"/>
                                <a:gd name="T5" fmla="*/ T4 w 254"/>
                                <a:gd name="T6" fmla="+- 0 5150 5068"/>
                                <a:gd name="T7" fmla="*/ 5150 h 274"/>
                                <a:gd name="T8" fmla="+- 0 7536 7443"/>
                                <a:gd name="T9" fmla="*/ T8 w 254"/>
                                <a:gd name="T10" fmla="+- 0 5150 5068"/>
                                <a:gd name="T11" fmla="*/ 5150 h 274"/>
                                <a:gd name="T12" fmla="+- 0 7528 7443"/>
                                <a:gd name="T13" fmla="*/ T12 w 254"/>
                                <a:gd name="T14" fmla="+- 0 5154 5068"/>
                                <a:gd name="T15" fmla="*/ 5154 h 274"/>
                                <a:gd name="T16" fmla="+- 0 7523 7443"/>
                                <a:gd name="T17" fmla="*/ T16 w 254"/>
                                <a:gd name="T18" fmla="+- 0 5158 5068"/>
                                <a:gd name="T19" fmla="*/ 5158 h 274"/>
                                <a:gd name="T20" fmla="+- 0 7516 7443"/>
                                <a:gd name="T21" fmla="*/ T20 w 254"/>
                                <a:gd name="T22" fmla="+- 0 5164 5068"/>
                                <a:gd name="T23" fmla="*/ 5164 h 274"/>
                                <a:gd name="T24" fmla="+- 0 7514 7443"/>
                                <a:gd name="T25" fmla="*/ T24 w 254"/>
                                <a:gd name="T26" fmla="+- 0 5168 5068"/>
                                <a:gd name="T27" fmla="*/ 5168 h 274"/>
                                <a:gd name="T28" fmla="+- 0 7510 7443"/>
                                <a:gd name="T29" fmla="*/ T28 w 254"/>
                                <a:gd name="T30" fmla="+- 0 5174 5068"/>
                                <a:gd name="T31" fmla="*/ 5174 h 274"/>
                                <a:gd name="T32" fmla="+- 0 7508 7443"/>
                                <a:gd name="T33" fmla="*/ T32 w 254"/>
                                <a:gd name="T34" fmla="+- 0 5176 5068"/>
                                <a:gd name="T35" fmla="*/ 5176 h 274"/>
                                <a:gd name="T36" fmla="+- 0 7506 7443"/>
                                <a:gd name="T37" fmla="*/ T36 w 254"/>
                                <a:gd name="T38" fmla="+- 0 5182 5068"/>
                                <a:gd name="T39" fmla="*/ 5182 h 274"/>
                                <a:gd name="T40" fmla="+- 0 7505 7443"/>
                                <a:gd name="T41" fmla="*/ T40 w 254"/>
                                <a:gd name="T42" fmla="+- 0 5184 5068"/>
                                <a:gd name="T43" fmla="*/ 5184 h 274"/>
                                <a:gd name="T44" fmla="+- 0 7504 7443"/>
                                <a:gd name="T45" fmla="*/ T44 w 254"/>
                                <a:gd name="T46" fmla="+- 0 5188 5068"/>
                                <a:gd name="T47" fmla="*/ 5188 h 274"/>
                                <a:gd name="T48" fmla="+- 0 7504 7443"/>
                                <a:gd name="T49" fmla="*/ T48 w 254"/>
                                <a:gd name="T50" fmla="+- 0 5192 5068"/>
                                <a:gd name="T51" fmla="*/ 5192 h 274"/>
                                <a:gd name="T52" fmla="+- 0 7504 7443"/>
                                <a:gd name="T53" fmla="*/ T52 w 254"/>
                                <a:gd name="T54" fmla="+- 0 5194 5068"/>
                                <a:gd name="T55" fmla="*/ 5194 h 274"/>
                                <a:gd name="T56" fmla="+- 0 7505 7443"/>
                                <a:gd name="T57" fmla="*/ T56 w 254"/>
                                <a:gd name="T58" fmla="+- 0 5194 5068"/>
                                <a:gd name="T59" fmla="*/ 5194 h 274"/>
                                <a:gd name="T60" fmla="+- 0 7505 7443"/>
                                <a:gd name="T61" fmla="*/ T60 w 254"/>
                                <a:gd name="T62" fmla="+- 0 5196 5068"/>
                                <a:gd name="T63" fmla="*/ 5196 h 274"/>
                                <a:gd name="T64" fmla="+- 0 7505 7443"/>
                                <a:gd name="T65" fmla="*/ T64 w 254"/>
                                <a:gd name="T66" fmla="+- 0 5196 5068"/>
                                <a:gd name="T67" fmla="*/ 5196 h 274"/>
                                <a:gd name="T68" fmla="+- 0 7506 7443"/>
                                <a:gd name="T69" fmla="*/ T68 w 254"/>
                                <a:gd name="T70" fmla="+- 0 5198 5068"/>
                                <a:gd name="T71" fmla="*/ 5198 h 274"/>
                                <a:gd name="T72" fmla="+- 0 7507 7443"/>
                                <a:gd name="T73" fmla="*/ T72 w 254"/>
                                <a:gd name="T74" fmla="+- 0 5198 5068"/>
                                <a:gd name="T75" fmla="*/ 5198 h 274"/>
                                <a:gd name="T76" fmla="+- 0 7509 7443"/>
                                <a:gd name="T77" fmla="*/ T76 w 254"/>
                                <a:gd name="T78" fmla="+- 0 5200 5068"/>
                                <a:gd name="T79" fmla="*/ 5200 h 274"/>
                                <a:gd name="T80" fmla="+- 0 7515 7443"/>
                                <a:gd name="T81" fmla="*/ T80 w 254"/>
                                <a:gd name="T82" fmla="+- 0 5200 5068"/>
                                <a:gd name="T83" fmla="*/ 5200 h 274"/>
                                <a:gd name="T84" fmla="+- 0 7516 7443"/>
                                <a:gd name="T85" fmla="*/ T84 w 254"/>
                                <a:gd name="T86" fmla="+- 0 5196 5068"/>
                                <a:gd name="T87" fmla="*/ 5196 h 274"/>
                                <a:gd name="T88" fmla="+- 0 7518 7443"/>
                                <a:gd name="T89" fmla="*/ T88 w 254"/>
                                <a:gd name="T90" fmla="+- 0 5188 5068"/>
                                <a:gd name="T91" fmla="*/ 5188 h 274"/>
                                <a:gd name="T92" fmla="+- 0 7519 7443"/>
                                <a:gd name="T93" fmla="*/ T92 w 254"/>
                                <a:gd name="T94" fmla="+- 0 5186 5068"/>
                                <a:gd name="T95" fmla="*/ 5186 h 274"/>
                                <a:gd name="T96" fmla="+- 0 7522 7443"/>
                                <a:gd name="T97" fmla="*/ T96 w 254"/>
                                <a:gd name="T98" fmla="+- 0 5180 5068"/>
                                <a:gd name="T99" fmla="*/ 5180 h 274"/>
                                <a:gd name="T100" fmla="+- 0 7524 7443"/>
                                <a:gd name="T101" fmla="*/ T100 w 254"/>
                                <a:gd name="T102" fmla="+- 0 5176 5068"/>
                                <a:gd name="T103" fmla="*/ 5176 h 274"/>
                                <a:gd name="T104" fmla="+- 0 7532 7443"/>
                                <a:gd name="T105" fmla="*/ T104 w 254"/>
                                <a:gd name="T106" fmla="+- 0 5170 5068"/>
                                <a:gd name="T107" fmla="*/ 5170 h 274"/>
                                <a:gd name="T108" fmla="+- 0 7537 7443"/>
                                <a:gd name="T109" fmla="*/ T108 w 254"/>
                                <a:gd name="T110" fmla="+- 0 5168 5068"/>
                                <a:gd name="T111" fmla="*/ 5168 h 274"/>
                                <a:gd name="T112" fmla="+- 0 7539 7443"/>
                                <a:gd name="T113" fmla="*/ T112 w 254"/>
                                <a:gd name="T114" fmla="+- 0 5166 5068"/>
                                <a:gd name="T115" fmla="*/ 5166 h 274"/>
                                <a:gd name="T116" fmla="+- 0 7572 7443"/>
                                <a:gd name="T117" fmla="*/ T116 w 254"/>
                                <a:gd name="T118" fmla="+- 0 5166 5068"/>
                                <a:gd name="T119" fmla="*/ 5166 h 274"/>
                                <a:gd name="T120" fmla="+- 0 7571 7443"/>
                                <a:gd name="T121" fmla="*/ T120 w 254"/>
                                <a:gd name="T122" fmla="+- 0 5164 5068"/>
                                <a:gd name="T123" fmla="*/ 5164 h 274"/>
                                <a:gd name="T124" fmla="+- 0 7569 7443"/>
                                <a:gd name="T125" fmla="*/ T124 w 254"/>
                                <a:gd name="T126" fmla="+- 0 5162 5068"/>
                                <a:gd name="T127" fmla="*/ 5162 h 274"/>
                                <a:gd name="T128" fmla="+- 0 7563 7443"/>
                                <a:gd name="T129" fmla="*/ T128 w 254"/>
                                <a:gd name="T130" fmla="+- 0 5156 5068"/>
                                <a:gd name="T131" fmla="*/ 5156 h 274"/>
                                <a:gd name="T132" fmla="+- 0 7559 7443"/>
                                <a:gd name="T133" fmla="*/ T132 w 254"/>
                                <a:gd name="T134" fmla="+- 0 5152 5068"/>
                                <a:gd name="T135" fmla="*/ 5152 h 274"/>
                                <a:gd name="T136" fmla="+- 0 7552 7443"/>
                                <a:gd name="T137" fmla="*/ T136 w 254"/>
                                <a:gd name="T138" fmla="+- 0 5150 5068"/>
                                <a:gd name="T139" fmla="*/ 5150 h 274"/>
                                <a:gd name="T140" fmla="+- 0 7548 7443"/>
                                <a:gd name="T141" fmla="*/ T140 w 254"/>
                                <a:gd name="T142" fmla="+- 0 5148 5068"/>
                                <a:gd name="T143" fmla="*/ 514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05" y="80"/>
                                  </a:moveTo>
                                  <a:lnTo>
                                    <a:pt x="97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16" y="84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55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688 7443"/>
                                <a:gd name="T1" fmla="*/ T0 w 254"/>
                                <a:gd name="T2" fmla="+- 0 5126 5068"/>
                                <a:gd name="T3" fmla="*/ 5126 h 274"/>
                                <a:gd name="T4" fmla="+- 0 7657 7443"/>
                                <a:gd name="T5" fmla="*/ T4 w 254"/>
                                <a:gd name="T6" fmla="+- 0 5126 5068"/>
                                <a:gd name="T7" fmla="*/ 5126 h 274"/>
                                <a:gd name="T8" fmla="+- 0 7660 7443"/>
                                <a:gd name="T9" fmla="*/ T8 w 254"/>
                                <a:gd name="T10" fmla="+- 0 5128 5068"/>
                                <a:gd name="T11" fmla="*/ 5128 h 274"/>
                                <a:gd name="T12" fmla="+- 0 7666 7443"/>
                                <a:gd name="T13" fmla="*/ T12 w 254"/>
                                <a:gd name="T14" fmla="+- 0 5130 5068"/>
                                <a:gd name="T15" fmla="*/ 5130 h 274"/>
                                <a:gd name="T16" fmla="+- 0 7669 7443"/>
                                <a:gd name="T17" fmla="*/ T16 w 254"/>
                                <a:gd name="T18" fmla="+- 0 5132 5068"/>
                                <a:gd name="T19" fmla="*/ 5132 h 274"/>
                                <a:gd name="T20" fmla="+- 0 7675 7443"/>
                                <a:gd name="T21" fmla="*/ T20 w 254"/>
                                <a:gd name="T22" fmla="+- 0 5138 5068"/>
                                <a:gd name="T23" fmla="*/ 5138 h 274"/>
                                <a:gd name="T24" fmla="+- 0 7678 7443"/>
                                <a:gd name="T25" fmla="*/ T24 w 254"/>
                                <a:gd name="T26" fmla="+- 0 5142 5068"/>
                                <a:gd name="T27" fmla="*/ 5142 h 274"/>
                                <a:gd name="T28" fmla="+- 0 7680 7443"/>
                                <a:gd name="T29" fmla="*/ T28 w 254"/>
                                <a:gd name="T30" fmla="+- 0 5148 5068"/>
                                <a:gd name="T31" fmla="*/ 5148 h 274"/>
                                <a:gd name="T32" fmla="+- 0 7681 7443"/>
                                <a:gd name="T33" fmla="*/ T32 w 254"/>
                                <a:gd name="T34" fmla="+- 0 5152 5068"/>
                                <a:gd name="T35" fmla="*/ 5152 h 274"/>
                                <a:gd name="T36" fmla="+- 0 7680 7443"/>
                                <a:gd name="T37" fmla="*/ T36 w 254"/>
                                <a:gd name="T38" fmla="+- 0 5158 5068"/>
                                <a:gd name="T39" fmla="*/ 5158 h 274"/>
                                <a:gd name="T40" fmla="+- 0 7679 7443"/>
                                <a:gd name="T41" fmla="*/ T40 w 254"/>
                                <a:gd name="T42" fmla="+- 0 5162 5068"/>
                                <a:gd name="T43" fmla="*/ 5162 h 274"/>
                                <a:gd name="T44" fmla="+- 0 7673 7443"/>
                                <a:gd name="T45" fmla="*/ T44 w 254"/>
                                <a:gd name="T46" fmla="+- 0 5172 5068"/>
                                <a:gd name="T47" fmla="*/ 5172 h 274"/>
                                <a:gd name="T48" fmla="+- 0 7667 7443"/>
                                <a:gd name="T49" fmla="*/ T48 w 254"/>
                                <a:gd name="T50" fmla="+- 0 5178 5068"/>
                                <a:gd name="T51" fmla="*/ 5178 h 274"/>
                                <a:gd name="T52" fmla="+- 0 7663 7443"/>
                                <a:gd name="T53" fmla="*/ T52 w 254"/>
                                <a:gd name="T54" fmla="+- 0 5180 5068"/>
                                <a:gd name="T55" fmla="*/ 5180 h 274"/>
                                <a:gd name="T56" fmla="+- 0 7657 7443"/>
                                <a:gd name="T57" fmla="*/ T56 w 254"/>
                                <a:gd name="T58" fmla="+- 0 5184 5068"/>
                                <a:gd name="T59" fmla="*/ 5184 h 274"/>
                                <a:gd name="T60" fmla="+- 0 7655 7443"/>
                                <a:gd name="T61" fmla="*/ T60 w 254"/>
                                <a:gd name="T62" fmla="+- 0 5186 5068"/>
                                <a:gd name="T63" fmla="*/ 5186 h 274"/>
                                <a:gd name="T64" fmla="+- 0 7650 7443"/>
                                <a:gd name="T65" fmla="*/ T64 w 254"/>
                                <a:gd name="T66" fmla="+- 0 5188 5068"/>
                                <a:gd name="T67" fmla="*/ 5188 h 274"/>
                                <a:gd name="T68" fmla="+- 0 7645 7443"/>
                                <a:gd name="T69" fmla="*/ T68 w 254"/>
                                <a:gd name="T70" fmla="+- 0 5188 5068"/>
                                <a:gd name="T71" fmla="*/ 5188 h 274"/>
                                <a:gd name="T72" fmla="+- 0 7644 7443"/>
                                <a:gd name="T73" fmla="*/ T72 w 254"/>
                                <a:gd name="T74" fmla="+- 0 5190 5068"/>
                                <a:gd name="T75" fmla="*/ 5190 h 274"/>
                                <a:gd name="T76" fmla="+- 0 7643 7443"/>
                                <a:gd name="T77" fmla="*/ T76 w 254"/>
                                <a:gd name="T78" fmla="+- 0 5190 5068"/>
                                <a:gd name="T79" fmla="*/ 5190 h 274"/>
                                <a:gd name="T80" fmla="+- 0 7643 7443"/>
                                <a:gd name="T81" fmla="*/ T80 w 254"/>
                                <a:gd name="T82" fmla="+- 0 5192 5068"/>
                                <a:gd name="T83" fmla="*/ 5192 h 274"/>
                                <a:gd name="T84" fmla="+- 0 7644 7443"/>
                                <a:gd name="T85" fmla="*/ T84 w 254"/>
                                <a:gd name="T86" fmla="+- 0 5194 5068"/>
                                <a:gd name="T87" fmla="*/ 5194 h 274"/>
                                <a:gd name="T88" fmla="+- 0 7645 7443"/>
                                <a:gd name="T89" fmla="*/ T88 w 254"/>
                                <a:gd name="T90" fmla="+- 0 5194 5068"/>
                                <a:gd name="T91" fmla="*/ 5194 h 274"/>
                                <a:gd name="T92" fmla="+- 0 7646 7443"/>
                                <a:gd name="T93" fmla="*/ T92 w 254"/>
                                <a:gd name="T94" fmla="+- 0 5196 5068"/>
                                <a:gd name="T95" fmla="*/ 5196 h 274"/>
                                <a:gd name="T96" fmla="+- 0 7648 7443"/>
                                <a:gd name="T97" fmla="*/ T96 w 254"/>
                                <a:gd name="T98" fmla="+- 0 5198 5068"/>
                                <a:gd name="T99" fmla="*/ 5198 h 274"/>
                                <a:gd name="T100" fmla="+- 0 7649 7443"/>
                                <a:gd name="T101" fmla="*/ T100 w 254"/>
                                <a:gd name="T102" fmla="+- 0 5200 5068"/>
                                <a:gd name="T103" fmla="*/ 5200 h 274"/>
                                <a:gd name="T104" fmla="+- 0 7655 7443"/>
                                <a:gd name="T105" fmla="*/ T104 w 254"/>
                                <a:gd name="T106" fmla="+- 0 5200 5068"/>
                                <a:gd name="T107" fmla="*/ 5200 h 274"/>
                                <a:gd name="T108" fmla="+- 0 7659 7443"/>
                                <a:gd name="T109" fmla="*/ T108 w 254"/>
                                <a:gd name="T110" fmla="+- 0 5198 5068"/>
                                <a:gd name="T111" fmla="*/ 5198 h 274"/>
                                <a:gd name="T112" fmla="+- 0 7661 7443"/>
                                <a:gd name="T113" fmla="*/ T112 w 254"/>
                                <a:gd name="T114" fmla="+- 0 5198 5068"/>
                                <a:gd name="T115" fmla="*/ 5198 h 274"/>
                                <a:gd name="T116" fmla="+- 0 7666 7443"/>
                                <a:gd name="T117" fmla="*/ T116 w 254"/>
                                <a:gd name="T118" fmla="+- 0 5196 5068"/>
                                <a:gd name="T119" fmla="*/ 5196 h 274"/>
                                <a:gd name="T120" fmla="+- 0 7669 7443"/>
                                <a:gd name="T121" fmla="*/ T120 w 254"/>
                                <a:gd name="T122" fmla="+- 0 5194 5068"/>
                                <a:gd name="T123" fmla="*/ 5194 h 274"/>
                                <a:gd name="T124" fmla="+- 0 7674 7443"/>
                                <a:gd name="T125" fmla="*/ T124 w 254"/>
                                <a:gd name="T126" fmla="+- 0 5190 5068"/>
                                <a:gd name="T127" fmla="*/ 5190 h 274"/>
                                <a:gd name="T128" fmla="+- 0 7677 7443"/>
                                <a:gd name="T129" fmla="*/ T128 w 254"/>
                                <a:gd name="T130" fmla="+- 0 5186 5068"/>
                                <a:gd name="T131" fmla="*/ 5186 h 274"/>
                                <a:gd name="T132" fmla="+- 0 7697 7443"/>
                                <a:gd name="T133" fmla="*/ T132 w 254"/>
                                <a:gd name="T134" fmla="+- 0 5146 5068"/>
                                <a:gd name="T135" fmla="*/ 5146 h 274"/>
                                <a:gd name="T136" fmla="+- 0 7696 7443"/>
                                <a:gd name="T137" fmla="*/ T136 w 254"/>
                                <a:gd name="T138" fmla="+- 0 5142 5068"/>
                                <a:gd name="T139" fmla="*/ 5142 h 274"/>
                                <a:gd name="T140" fmla="+- 0 7692 7443"/>
                                <a:gd name="T141" fmla="*/ T140 w 254"/>
                                <a:gd name="T142" fmla="+- 0 5130 5068"/>
                                <a:gd name="T143" fmla="*/ 5130 h 274"/>
                                <a:gd name="T144" fmla="+- 0 7688 7443"/>
                                <a:gd name="T145" fmla="*/ T144 w 254"/>
                                <a:gd name="T146" fmla="+- 0 5126 5068"/>
                                <a:gd name="T147" fmla="*/ 512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245" y="58"/>
                                  </a:moveTo>
                                  <a:lnTo>
                                    <a:pt x="214" y="58"/>
                                  </a:lnTo>
                                  <a:lnTo>
                                    <a:pt x="217" y="60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32" y="70"/>
                                  </a:lnTo>
                                  <a:lnTo>
                                    <a:pt x="235" y="74"/>
                                  </a:lnTo>
                                  <a:lnTo>
                                    <a:pt x="237" y="80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7" y="90"/>
                                  </a:lnTo>
                                  <a:lnTo>
                                    <a:pt x="236" y="94"/>
                                  </a:lnTo>
                                  <a:lnTo>
                                    <a:pt x="230" y="104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14" y="116"/>
                                  </a:lnTo>
                                  <a:lnTo>
                                    <a:pt x="212" y="118"/>
                                  </a:lnTo>
                                  <a:lnTo>
                                    <a:pt x="207" y="120"/>
                                  </a:lnTo>
                                  <a:lnTo>
                                    <a:pt x="202" y="120"/>
                                  </a:lnTo>
                                  <a:lnTo>
                                    <a:pt x="201" y="122"/>
                                  </a:lnTo>
                                  <a:lnTo>
                                    <a:pt x="200" y="122"/>
                                  </a:lnTo>
                                  <a:lnTo>
                                    <a:pt x="200" y="124"/>
                                  </a:lnTo>
                                  <a:lnTo>
                                    <a:pt x="201" y="126"/>
                                  </a:lnTo>
                                  <a:lnTo>
                                    <a:pt x="202" y="12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206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218" y="130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26" y="126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254" y="78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49" y="62"/>
                                  </a:lnTo>
                                  <a:lnTo>
                                    <a:pt x="24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54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597 7443"/>
                                <a:gd name="T1" fmla="*/ T0 w 254"/>
                                <a:gd name="T2" fmla="+- 0 5188 5068"/>
                                <a:gd name="T3" fmla="*/ 5188 h 274"/>
                                <a:gd name="T4" fmla="+- 0 7589 7443"/>
                                <a:gd name="T5" fmla="*/ T4 w 254"/>
                                <a:gd name="T6" fmla="+- 0 5188 5068"/>
                                <a:gd name="T7" fmla="*/ 5188 h 274"/>
                                <a:gd name="T8" fmla="+- 0 7586 7443"/>
                                <a:gd name="T9" fmla="*/ T8 w 254"/>
                                <a:gd name="T10" fmla="+- 0 5190 5068"/>
                                <a:gd name="T11" fmla="*/ 5190 h 274"/>
                                <a:gd name="T12" fmla="+- 0 7578 7443"/>
                                <a:gd name="T13" fmla="*/ T12 w 254"/>
                                <a:gd name="T14" fmla="+- 0 5192 5068"/>
                                <a:gd name="T15" fmla="*/ 5192 h 274"/>
                                <a:gd name="T16" fmla="+- 0 7575 7443"/>
                                <a:gd name="T17" fmla="*/ T16 w 254"/>
                                <a:gd name="T18" fmla="+- 0 5194 5068"/>
                                <a:gd name="T19" fmla="*/ 5194 h 274"/>
                                <a:gd name="T20" fmla="+- 0 7571 7443"/>
                                <a:gd name="T21" fmla="*/ T20 w 254"/>
                                <a:gd name="T22" fmla="+- 0 5198 5068"/>
                                <a:gd name="T23" fmla="*/ 5198 h 274"/>
                                <a:gd name="T24" fmla="+- 0 7613 7443"/>
                                <a:gd name="T25" fmla="*/ T24 w 254"/>
                                <a:gd name="T26" fmla="+- 0 5198 5068"/>
                                <a:gd name="T27" fmla="*/ 5198 h 274"/>
                                <a:gd name="T28" fmla="+- 0 7610 7443"/>
                                <a:gd name="T29" fmla="*/ T28 w 254"/>
                                <a:gd name="T30" fmla="+- 0 5194 5068"/>
                                <a:gd name="T31" fmla="*/ 5194 h 274"/>
                                <a:gd name="T32" fmla="+- 0 7607 7443"/>
                                <a:gd name="T33" fmla="*/ T32 w 254"/>
                                <a:gd name="T34" fmla="+- 0 5192 5068"/>
                                <a:gd name="T35" fmla="*/ 5192 h 274"/>
                                <a:gd name="T36" fmla="+- 0 7600 7443"/>
                                <a:gd name="T37" fmla="*/ T36 w 254"/>
                                <a:gd name="T38" fmla="+- 0 5190 5068"/>
                                <a:gd name="T39" fmla="*/ 5190 h 274"/>
                                <a:gd name="T40" fmla="+- 0 7597 7443"/>
                                <a:gd name="T41" fmla="*/ T40 w 254"/>
                                <a:gd name="T42" fmla="+- 0 5188 5068"/>
                                <a:gd name="T43" fmla="*/ 518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54" y="120"/>
                                  </a:moveTo>
                                  <a:lnTo>
                                    <a:pt x="146" y="120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2" y="126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70" y="130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57" y="122"/>
                                  </a:lnTo>
                                  <a:lnTo>
                                    <a:pt x="15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53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619 7443"/>
                                <a:gd name="T1" fmla="*/ T0 w 254"/>
                                <a:gd name="T2" fmla="+- 0 5068 5068"/>
                                <a:gd name="T3" fmla="*/ 5068 h 274"/>
                                <a:gd name="T4" fmla="+- 0 7615 7443"/>
                                <a:gd name="T5" fmla="*/ T4 w 254"/>
                                <a:gd name="T6" fmla="+- 0 5068 5068"/>
                                <a:gd name="T7" fmla="*/ 5068 h 274"/>
                                <a:gd name="T8" fmla="+- 0 7574 7443"/>
                                <a:gd name="T9" fmla="*/ T8 w 254"/>
                                <a:gd name="T10" fmla="+- 0 5110 5068"/>
                                <a:gd name="T11" fmla="*/ 5110 h 274"/>
                                <a:gd name="T12" fmla="+- 0 7573 7443"/>
                                <a:gd name="T13" fmla="*/ T12 w 254"/>
                                <a:gd name="T14" fmla="+- 0 5110 5068"/>
                                <a:gd name="T15" fmla="*/ 5110 h 274"/>
                                <a:gd name="T16" fmla="+- 0 7573 7443"/>
                                <a:gd name="T17" fmla="*/ T16 w 254"/>
                                <a:gd name="T18" fmla="+- 0 5114 5068"/>
                                <a:gd name="T19" fmla="*/ 5114 h 274"/>
                                <a:gd name="T20" fmla="+- 0 7574 7443"/>
                                <a:gd name="T21" fmla="*/ T20 w 254"/>
                                <a:gd name="T22" fmla="+- 0 5116 5068"/>
                                <a:gd name="T23" fmla="*/ 5116 h 274"/>
                                <a:gd name="T24" fmla="+- 0 7614 7443"/>
                                <a:gd name="T25" fmla="*/ T24 w 254"/>
                                <a:gd name="T26" fmla="+- 0 5154 5068"/>
                                <a:gd name="T27" fmla="*/ 5154 h 274"/>
                                <a:gd name="T28" fmla="+- 0 7615 7443"/>
                                <a:gd name="T29" fmla="*/ T28 w 254"/>
                                <a:gd name="T30" fmla="+- 0 5156 5068"/>
                                <a:gd name="T31" fmla="*/ 5156 h 274"/>
                                <a:gd name="T32" fmla="+- 0 7619 7443"/>
                                <a:gd name="T33" fmla="*/ T32 w 254"/>
                                <a:gd name="T34" fmla="+- 0 5156 5068"/>
                                <a:gd name="T35" fmla="*/ 5156 h 274"/>
                                <a:gd name="T36" fmla="+- 0 7622 7443"/>
                                <a:gd name="T37" fmla="*/ T36 w 254"/>
                                <a:gd name="T38" fmla="+- 0 5152 5068"/>
                                <a:gd name="T39" fmla="*/ 5152 h 274"/>
                                <a:gd name="T40" fmla="+- 0 7627 7443"/>
                                <a:gd name="T41" fmla="*/ T40 w 254"/>
                                <a:gd name="T42" fmla="+- 0 5146 5068"/>
                                <a:gd name="T43" fmla="*/ 5146 h 274"/>
                                <a:gd name="T44" fmla="+- 0 7629 7443"/>
                                <a:gd name="T45" fmla="*/ T44 w 254"/>
                                <a:gd name="T46" fmla="+- 0 5142 5068"/>
                                <a:gd name="T47" fmla="*/ 5142 h 274"/>
                                <a:gd name="T48" fmla="+- 0 7636 7443"/>
                                <a:gd name="T49" fmla="*/ T48 w 254"/>
                                <a:gd name="T50" fmla="+- 0 5136 5068"/>
                                <a:gd name="T51" fmla="*/ 5136 h 274"/>
                                <a:gd name="T52" fmla="+- 0 7618 7443"/>
                                <a:gd name="T53" fmla="*/ T52 w 254"/>
                                <a:gd name="T54" fmla="+- 0 5136 5068"/>
                                <a:gd name="T55" fmla="*/ 5136 h 274"/>
                                <a:gd name="T56" fmla="+- 0 7593 7443"/>
                                <a:gd name="T57" fmla="*/ T56 w 254"/>
                                <a:gd name="T58" fmla="+- 0 5110 5068"/>
                                <a:gd name="T59" fmla="*/ 5110 h 274"/>
                                <a:gd name="T60" fmla="+- 0 7626 7443"/>
                                <a:gd name="T61" fmla="*/ T60 w 254"/>
                                <a:gd name="T62" fmla="+- 0 5078 5068"/>
                                <a:gd name="T63" fmla="*/ 5078 h 274"/>
                                <a:gd name="T64" fmla="+- 0 7625 7443"/>
                                <a:gd name="T65" fmla="*/ T64 w 254"/>
                                <a:gd name="T66" fmla="+- 0 5074 5068"/>
                                <a:gd name="T67" fmla="*/ 5074 h 274"/>
                                <a:gd name="T68" fmla="+- 0 7624 7443"/>
                                <a:gd name="T69" fmla="*/ T68 w 254"/>
                                <a:gd name="T70" fmla="+- 0 5072 5068"/>
                                <a:gd name="T71" fmla="*/ 5072 h 274"/>
                                <a:gd name="T72" fmla="+- 0 7622 7443"/>
                                <a:gd name="T73" fmla="*/ T72 w 254"/>
                                <a:gd name="T74" fmla="+- 0 5070 5068"/>
                                <a:gd name="T75" fmla="*/ 5070 h 274"/>
                                <a:gd name="T76" fmla="+- 0 7621 7443"/>
                                <a:gd name="T77" fmla="*/ T76 w 254"/>
                                <a:gd name="T78" fmla="+- 0 5070 5068"/>
                                <a:gd name="T79" fmla="*/ 5070 h 274"/>
                                <a:gd name="T80" fmla="+- 0 7619 7443"/>
                                <a:gd name="T81" fmla="*/ T80 w 254"/>
                                <a:gd name="T82" fmla="+- 0 5068 5068"/>
                                <a:gd name="T83" fmla="*/ 506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176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30" y="46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84" y="78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52"/>
                          <wps:cNvSpPr>
                            <a:spLocks/>
                          </wps:cNvSpPr>
                          <wps:spPr bwMode="auto">
                            <a:xfrm>
                              <a:off x="7443" y="5068"/>
                              <a:ext cx="254" cy="274"/>
                            </a:xfrm>
                            <a:custGeom>
                              <a:avLst/>
                              <a:gdLst>
                                <a:gd name="T0" fmla="+- 0 7666 7443"/>
                                <a:gd name="T1" fmla="*/ T0 w 254"/>
                                <a:gd name="T2" fmla="+- 0 5110 5068"/>
                                <a:gd name="T3" fmla="*/ 5110 h 274"/>
                                <a:gd name="T4" fmla="+- 0 7653 7443"/>
                                <a:gd name="T5" fmla="*/ T4 w 254"/>
                                <a:gd name="T6" fmla="+- 0 5110 5068"/>
                                <a:gd name="T7" fmla="*/ 5110 h 274"/>
                                <a:gd name="T8" fmla="+- 0 7638 7443"/>
                                <a:gd name="T9" fmla="*/ T8 w 254"/>
                                <a:gd name="T10" fmla="+- 0 5116 5068"/>
                                <a:gd name="T11" fmla="*/ 5116 h 274"/>
                                <a:gd name="T12" fmla="+- 0 7618 7443"/>
                                <a:gd name="T13" fmla="*/ T12 w 254"/>
                                <a:gd name="T14" fmla="+- 0 5136 5068"/>
                                <a:gd name="T15" fmla="*/ 5136 h 274"/>
                                <a:gd name="T16" fmla="+- 0 7636 7443"/>
                                <a:gd name="T17" fmla="*/ T16 w 254"/>
                                <a:gd name="T18" fmla="+- 0 5136 5068"/>
                                <a:gd name="T19" fmla="*/ 5136 h 274"/>
                                <a:gd name="T20" fmla="+- 0 7640 7443"/>
                                <a:gd name="T21" fmla="*/ T20 w 254"/>
                                <a:gd name="T22" fmla="+- 0 5134 5068"/>
                                <a:gd name="T23" fmla="*/ 5134 h 274"/>
                                <a:gd name="T24" fmla="+- 0 7647 7443"/>
                                <a:gd name="T25" fmla="*/ T24 w 254"/>
                                <a:gd name="T26" fmla="+- 0 5128 5068"/>
                                <a:gd name="T27" fmla="*/ 5128 h 274"/>
                                <a:gd name="T28" fmla="+- 0 7650 7443"/>
                                <a:gd name="T29" fmla="*/ T28 w 254"/>
                                <a:gd name="T30" fmla="+- 0 5128 5068"/>
                                <a:gd name="T31" fmla="*/ 5128 h 274"/>
                                <a:gd name="T32" fmla="+- 0 7657 7443"/>
                                <a:gd name="T33" fmla="*/ T32 w 254"/>
                                <a:gd name="T34" fmla="+- 0 5126 5068"/>
                                <a:gd name="T35" fmla="*/ 5126 h 274"/>
                                <a:gd name="T36" fmla="+- 0 7688 7443"/>
                                <a:gd name="T37" fmla="*/ T36 w 254"/>
                                <a:gd name="T38" fmla="+- 0 5126 5068"/>
                                <a:gd name="T39" fmla="*/ 5126 h 274"/>
                                <a:gd name="T40" fmla="+- 0 7683 7443"/>
                                <a:gd name="T41" fmla="*/ T40 w 254"/>
                                <a:gd name="T42" fmla="+- 0 5122 5068"/>
                                <a:gd name="T43" fmla="*/ 5122 h 274"/>
                                <a:gd name="T44" fmla="+- 0 7679 7443"/>
                                <a:gd name="T45" fmla="*/ T44 w 254"/>
                                <a:gd name="T46" fmla="+- 0 5118 5068"/>
                                <a:gd name="T47" fmla="*/ 5118 h 274"/>
                                <a:gd name="T48" fmla="+- 0 7675 7443"/>
                                <a:gd name="T49" fmla="*/ T48 w 254"/>
                                <a:gd name="T50" fmla="+- 0 5114 5068"/>
                                <a:gd name="T51" fmla="*/ 5114 h 274"/>
                                <a:gd name="T52" fmla="+- 0 7666 7443"/>
                                <a:gd name="T53" fmla="*/ T52 w 254"/>
                                <a:gd name="T54" fmla="+- 0 5110 5068"/>
                                <a:gd name="T55" fmla="*/ 511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4" h="274">
                                  <a:moveTo>
                                    <a:pt x="223" y="42"/>
                                  </a:moveTo>
                                  <a:lnTo>
                                    <a:pt x="210" y="42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204" y="60"/>
                                  </a:lnTo>
                                  <a:lnTo>
                                    <a:pt x="207" y="60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40" y="54"/>
                                  </a:lnTo>
                                  <a:lnTo>
                                    <a:pt x="236" y="50"/>
                                  </a:lnTo>
                                  <a:lnTo>
                                    <a:pt x="232" y="46"/>
                                  </a:lnTo>
                                  <a:lnTo>
                                    <a:pt x="22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2"/>
                        <wpg:cNvGrpSpPr>
                          <a:grpSpLocks/>
                        </wpg:cNvGrpSpPr>
                        <wpg:grpSpPr bwMode="auto">
                          <a:xfrm>
                            <a:off x="7879" y="5072"/>
                            <a:ext cx="256" cy="271"/>
                            <a:chOff x="7879" y="5072"/>
                            <a:chExt cx="256" cy="271"/>
                          </a:xfrm>
                        </wpg:grpSpPr>
                        <wps:wsp>
                          <wps:cNvPr id="322" name="Freeform 50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7920 7879"/>
                                <a:gd name="T1" fmla="*/ T0 w 256"/>
                                <a:gd name="T2" fmla="+- 0 5246 5072"/>
                                <a:gd name="T3" fmla="*/ 5246 h 271"/>
                                <a:gd name="T4" fmla="+- 0 7897 7879"/>
                                <a:gd name="T5" fmla="*/ T4 w 256"/>
                                <a:gd name="T6" fmla="+- 0 5246 5072"/>
                                <a:gd name="T7" fmla="*/ 5246 h 271"/>
                                <a:gd name="T8" fmla="+- 0 7964 7879"/>
                                <a:gd name="T9" fmla="*/ T8 w 256"/>
                                <a:gd name="T10" fmla="+- 0 5313 5072"/>
                                <a:gd name="T11" fmla="*/ 5313 h 271"/>
                                <a:gd name="T12" fmla="+- 0 7945 7879"/>
                                <a:gd name="T13" fmla="*/ T12 w 256"/>
                                <a:gd name="T14" fmla="+- 0 5332 5072"/>
                                <a:gd name="T15" fmla="*/ 5332 h 271"/>
                                <a:gd name="T16" fmla="+- 0 7945 7879"/>
                                <a:gd name="T17" fmla="*/ T16 w 256"/>
                                <a:gd name="T18" fmla="+- 0 5333 5072"/>
                                <a:gd name="T19" fmla="*/ 5333 h 271"/>
                                <a:gd name="T20" fmla="+- 0 7945 7879"/>
                                <a:gd name="T21" fmla="*/ T20 w 256"/>
                                <a:gd name="T22" fmla="+- 0 5334 5072"/>
                                <a:gd name="T23" fmla="*/ 5334 h 271"/>
                                <a:gd name="T24" fmla="+- 0 7945 7879"/>
                                <a:gd name="T25" fmla="*/ T24 w 256"/>
                                <a:gd name="T26" fmla="+- 0 5336 5072"/>
                                <a:gd name="T27" fmla="*/ 5336 h 271"/>
                                <a:gd name="T28" fmla="+- 0 7954 7879"/>
                                <a:gd name="T29" fmla="*/ T28 w 256"/>
                                <a:gd name="T30" fmla="+- 0 5342 5072"/>
                                <a:gd name="T31" fmla="*/ 5342 h 271"/>
                                <a:gd name="T32" fmla="+- 0 7955 7879"/>
                                <a:gd name="T33" fmla="*/ T32 w 256"/>
                                <a:gd name="T34" fmla="+- 0 5342 5072"/>
                                <a:gd name="T35" fmla="*/ 5342 h 271"/>
                                <a:gd name="T36" fmla="+- 0 7955 7879"/>
                                <a:gd name="T37" fmla="*/ T36 w 256"/>
                                <a:gd name="T38" fmla="+- 0 5342 5072"/>
                                <a:gd name="T39" fmla="*/ 5342 h 271"/>
                                <a:gd name="T40" fmla="+- 0 7995 7879"/>
                                <a:gd name="T41" fmla="*/ T40 w 256"/>
                                <a:gd name="T42" fmla="+- 0 5302 5072"/>
                                <a:gd name="T43" fmla="*/ 5302 h 271"/>
                                <a:gd name="T44" fmla="+- 0 7976 7879"/>
                                <a:gd name="T45" fmla="*/ T44 w 256"/>
                                <a:gd name="T46" fmla="+- 0 5302 5072"/>
                                <a:gd name="T47" fmla="*/ 5302 h 271"/>
                                <a:gd name="T48" fmla="+- 0 7920 7879"/>
                                <a:gd name="T49" fmla="*/ T48 w 256"/>
                                <a:gd name="T50" fmla="+- 0 5246 5072"/>
                                <a:gd name="T51" fmla="*/ 524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41" y="174"/>
                                  </a:moveTo>
                                  <a:lnTo>
                                    <a:pt x="18" y="174"/>
                                  </a:lnTo>
                                  <a:lnTo>
                                    <a:pt x="85" y="241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62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76" y="270"/>
                                  </a:lnTo>
                                  <a:lnTo>
                                    <a:pt x="116" y="230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4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49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7994 7879"/>
                                <a:gd name="T1" fmla="*/ T0 w 256"/>
                                <a:gd name="T2" fmla="+- 0 5285 5072"/>
                                <a:gd name="T3" fmla="*/ 5285 h 271"/>
                                <a:gd name="T4" fmla="+- 0 7993 7879"/>
                                <a:gd name="T5" fmla="*/ T4 w 256"/>
                                <a:gd name="T6" fmla="+- 0 5285 5072"/>
                                <a:gd name="T7" fmla="*/ 5285 h 271"/>
                                <a:gd name="T8" fmla="+- 0 7993 7879"/>
                                <a:gd name="T9" fmla="*/ T8 w 256"/>
                                <a:gd name="T10" fmla="+- 0 5285 5072"/>
                                <a:gd name="T11" fmla="*/ 5285 h 271"/>
                                <a:gd name="T12" fmla="+- 0 7976 7879"/>
                                <a:gd name="T13" fmla="*/ T12 w 256"/>
                                <a:gd name="T14" fmla="+- 0 5302 5072"/>
                                <a:gd name="T15" fmla="*/ 5302 h 271"/>
                                <a:gd name="T16" fmla="+- 0 7995 7879"/>
                                <a:gd name="T17" fmla="*/ T16 w 256"/>
                                <a:gd name="T18" fmla="+- 0 5302 5072"/>
                                <a:gd name="T19" fmla="*/ 5302 h 271"/>
                                <a:gd name="T20" fmla="+- 0 8002 7879"/>
                                <a:gd name="T21" fmla="*/ T20 w 256"/>
                                <a:gd name="T22" fmla="+- 0 5295 5072"/>
                                <a:gd name="T23" fmla="*/ 5295 h 271"/>
                                <a:gd name="T24" fmla="+- 0 8002 7879"/>
                                <a:gd name="T25" fmla="*/ T24 w 256"/>
                                <a:gd name="T26" fmla="+- 0 5294 5072"/>
                                <a:gd name="T27" fmla="*/ 5294 h 271"/>
                                <a:gd name="T28" fmla="+- 0 8003 7879"/>
                                <a:gd name="T29" fmla="*/ T28 w 256"/>
                                <a:gd name="T30" fmla="+- 0 5293 5072"/>
                                <a:gd name="T31" fmla="*/ 5293 h 271"/>
                                <a:gd name="T32" fmla="+- 0 8002 7879"/>
                                <a:gd name="T33" fmla="*/ T32 w 256"/>
                                <a:gd name="T34" fmla="+- 0 5292 5072"/>
                                <a:gd name="T35" fmla="*/ 5292 h 271"/>
                                <a:gd name="T36" fmla="+- 0 7994 7879"/>
                                <a:gd name="T37" fmla="*/ T36 w 256"/>
                                <a:gd name="T38" fmla="+- 0 5285 5072"/>
                                <a:gd name="T39" fmla="*/ 528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115" y="213"/>
                                  </a:moveTo>
                                  <a:lnTo>
                                    <a:pt x="114" y="213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16" y="230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2"/>
                                  </a:lnTo>
                                  <a:lnTo>
                                    <a:pt x="124" y="221"/>
                                  </a:lnTo>
                                  <a:lnTo>
                                    <a:pt x="123" y="220"/>
                                  </a:lnTo>
                                  <a:lnTo>
                                    <a:pt x="115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48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7896 7879"/>
                                <a:gd name="T1" fmla="*/ T0 w 256"/>
                                <a:gd name="T2" fmla="+- 0 5223 5072"/>
                                <a:gd name="T3" fmla="*/ 5223 h 271"/>
                                <a:gd name="T4" fmla="+- 0 7879 7879"/>
                                <a:gd name="T5" fmla="*/ T4 w 256"/>
                                <a:gd name="T6" fmla="+- 0 5270 5072"/>
                                <a:gd name="T7" fmla="*/ 5270 h 271"/>
                                <a:gd name="T8" fmla="+- 0 7879 7879"/>
                                <a:gd name="T9" fmla="*/ T8 w 256"/>
                                <a:gd name="T10" fmla="+- 0 5271 5072"/>
                                <a:gd name="T11" fmla="*/ 5271 h 271"/>
                                <a:gd name="T12" fmla="+- 0 7886 7879"/>
                                <a:gd name="T13" fmla="*/ T12 w 256"/>
                                <a:gd name="T14" fmla="+- 0 5277 5072"/>
                                <a:gd name="T15" fmla="*/ 5277 h 271"/>
                                <a:gd name="T16" fmla="+- 0 7888 7879"/>
                                <a:gd name="T17" fmla="*/ T16 w 256"/>
                                <a:gd name="T18" fmla="+- 0 5277 5072"/>
                                <a:gd name="T19" fmla="*/ 5277 h 271"/>
                                <a:gd name="T20" fmla="+- 0 7897 7879"/>
                                <a:gd name="T21" fmla="*/ T20 w 256"/>
                                <a:gd name="T22" fmla="+- 0 5246 5072"/>
                                <a:gd name="T23" fmla="*/ 5246 h 271"/>
                                <a:gd name="T24" fmla="+- 0 7920 7879"/>
                                <a:gd name="T25" fmla="*/ T24 w 256"/>
                                <a:gd name="T26" fmla="+- 0 5246 5072"/>
                                <a:gd name="T27" fmla="*/ 5246 h 271"/>
                                <a:gd name="T28" fmla="+- 0 7898 7879"/>
                                <a:gd name="T29" fmla="*/ T28 w 256"/>
                                <a:gd name="T30" fmla="+- 0 5223 5072"/>
                                <a:gd name="T31" fmla="*/ 5223 h 271"/>
                                <a:gd name="T32" fmla="+- 0 7897 7879"/>
                                <a:gd name="T33" fmla="*/ T32 w 256"/>
                                <a:gd name="T34" fmla="+- 0 5223 5072"/>
                                <a:gd name="T35" fmla="*/ 5223 h 271"/>
                                <a:gd name="T36" fmla="+- 0 7896 7879"/>
                                <a:gd name="T37" fmla="*/ T36 w 256"/>
                                <a:gd name="T38" fmla="+- 0 5223 5072"/>
                                <a:gd name="T39" fmla="*/ 522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17" y="151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9" y="205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41" y="174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47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8052 7879"/>
                                <a:gd name="T1" fmla="*/ T0 w 256"/>
                                <a:gd name="T2" fmla="+- 0 5199 5072"/>
                                <a:gd name="T3" fmla="*/ 5199 h 271"/>
                                <a:gd name="T4" fmla="+- 0 8020 7879"/>
                                <a:gd name="T5" fmla="*/ T4 w 256"/>
                                <a:gd name="T6" fmla="+- 0 5199 5072"/>
                                <a:gd name="T7" fmla="*/ 5199 h 271"/>
                                <a:gd name="T8" fmla="+- 0 8023 7879"/>
                                <a:gd name="T9" fmla="*/ T8 w 256"/>
                                <a:gd name="T10" fmla="+- 0 5199 5072"/>
                                <a:gd name="T11" fmla="*/ 5199 h 271"/>
                                <a:gd name="T12" fmla="+- 0 8029 7879"/>
                                <a:gd name="T13" fmla="*/ T12 w 256"/>
                                <a:gd name="T14" fmla="+- 0 5202 5072"/>
                                <a:gd name="T15" fmla="*/ 5202 h 271"/>
                                <a:gd name="T16" fmla="+- 0 8044 7879"/>
                                <a:gd name="T17" fmla="*/ T16 w 256"/>
                                <a:gd name="T18" fmla="+- 0 5226 5072"/>
                                <a:gd name="T19" fmla="*/ 5226 h 271"/>
                                <a:gd name="T20" fmla="+- 0 8043 7879"/>
                                <a:gd name="T21" fmla="*/ T20 w 256"/>
                                <a:gd name="T22" fmla="+- 0 5230 5072"/>
                                <a:gd name="T23" fmla="*/ 5230 h 271"/>
                                <a:gd name="T24" fmla="+- 0 8008 7879"/>
                                <a:gd name="T25" fmla="*/ T24 w 256"/>
                                <a:gd name="T26" fmla="+- 0 5261 5072"/>
                                <a:gd name="T27" fmla="*/ 5261 h 271"/>
                                <a:gd name="T28" fmla="+- 0 8007 7879"/>
                                <a:gd name="T29" fmla="*/ T28 w 256"/>
                                <a:gd name="T30" fmla="+- 0 5262 5072"/>
                                <a:gd name="T31" fmla="*/ 5262 h 271"/>
                                <a:gd name="T32" fmla="+- 0 8006 7879"/>
                                <a:gd name="T33" fmla="*/ T32 w 256"/>
                                <a:gd name="T34" fmla="+- 0 5262 5072"/>
                                <a:gd name="T35" fmla="*/ 5262 h 271"/>
                                <a:gd name="T36" fmla="+- 0 8006 7879"/>
                                <a:gd name="T37" fmla="*/ T36 w 256"/>
                                <a:gd name="T38" fmla="+- 0 5263 5072"/>
                                <a:gd name="T39" fmla="*/ 5263 h 271"/>
                                <a:gd name="T40" fmla="+- 0 8006 7879"/>
                                <a:gd name="T41" fmla="*/ T40 w 256"/>
                                <a:gd name="T42" fmla="+- 0 5264 5072"/>
                                <a:gd name="T43" fmla="*/ 5264 h 271"/>
                                <a:gd name="T44" fmla="+- 0 8007 7879"/>
                                <a:gd name="T45" fmla="*/ T44 w 256"/>
                                <a:gd name="T46" fmla="+- 0 5265 5072"/>
                                <a:gd name="T47" fmla="*/ 5265 h 271"/>
                                <a:gd name="T48" fmla="+- 0 8017 7879"/>
                                <a:gd name="T49" fmla="*/ T48 w 256"/>
                                <a:gd name="T50" fmla="+- 0 5273 5072"/>
                                <a:gd name="T51" fmla="*/ 5273 h 271"/>
                                <a:gd name="T52" fmla="+- 0 8018 7879"/>
                                <a:gd name="T53" fmla="*/ T52 w 256"/>
                                <a:gd name="T54" fmla="+- 0 5273 5072"/>
                                <a:gd name="T55" fmla="*/ 5273 h 271"/>
                                <a:gd name="T56" fmla="+- 0 8060 7879"/>
                                <a:gd name="T57" fmla="*/ T56 w 256"/>
                                <a:gd name="T58" fmla="+- 0 5219 5072"/>
                                <a:gd name="T59" fmla="*/ 5219 h 271"/>
                                <a:gd name="T60" fmla="+- 0 8059 7879"/>
                                <a:gd name="T61" fmla="*/ T60 w 256"/>
                                <a:gd name="T62" fmla="+- 0 5214 5072"/>
                                <a:gd name="T63" fmla="*/ 5214 h 271"/>
                                <a:gd name="T64" fmla="+- 0 8055 7879"/>
                                <a:gd name="T65" fmla="*/ T64 w 256"/>
                                <a:gd name="T66" fmla="+- 0 5203 5072"/>
                                <a:gd name="T67" fmla="*/ 5203 h 271"/>
                                <a:gd name="T68" fmla="+- 0 8052 7879"/>
                                <a:gd name="T69" fmla="*/ T68 w 256"/>
                                <a:gd name="T70" fmla="+- 0 5199 5072"/>
                                <a:gd name="T71" fmla="*/ 519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173" y="127"/>
                                  </a:moveTo>
                                  <a:lnTo>
                                    <a:pt x="141" y="127"/>
                                  </a:lnTo>
                                  <a:lnTo>
                                    <a:pt x="144" y="127"/>
                                  </a:lnTo>
                                  <a:lnTo>
                                    <a:pt x="150" y="130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4" y="158"/>
                                  </a:lnTo>
                                  <a:lnTo>
                                    <a:pt x="129" y="189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28" y="193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39" y="201"/>
                                  </a:lnTo>
                                  <a:lnTo>
                                    <a:pt x="181" y="147"/>
                                  </a:lnTo>
                                  <a:lnTo>
                                    <a:pt x="180" y="142"/>
                                  </a:lnTo>
                                  <a:lnTo>
                                    <a:pt x="176" y="131"/>
                                  </a:lnTo>
                                  <a:lnTo>
                                    <a:pt x="17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46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7980 7879"/>
                                <a:gd name="T1" fmla="*/ T0 w 256"/>
                                <a:gd name="T2" fmla="+- 0 5140 5072"/>
                                <a:gd name="T3" fmla="*/ 5140 h 271"/>
                                <a:gd name="T4" fmla="+- 0 7937 7879"/>
                                <a:gd name="T5" fmla="*/ T4 w 256"/>
                                <a:gd name="T6" fmla="+- 0 5183 5072"/>
                                <a:gd name="T7" fmla="*/ 5183 h 271"/>
                                <a:gd name="T8" fmla="+- 0 7936 7879"/>
                                <a:gd name="T9" fmla="*/ T8 w 256"/>
                                <a:gd name="T10" fmla="+- 0 5186 5072"/>
                                <a:gd name="T11" fmla="*/ 5186 h 271"/>
                                <a:gd name="T12" fmla="+- 0 7937 7879"/>
                                <a:gd name="T13" fmla="*/ T12 w 256"/>
                                <a:gd name="T14" fmla="+- 0 5188 5072"/>
                                <a:gd name="T15" fmla="*/ 5188 h 271"/>
                                <a:gd name="T16" fmla="+- 0 7977 7879"/>
                                <a:gd name="T17" fmla="*/ T16 w 256"/>
                                <a:gd name="T18" fmla="+- 0 5227 5072"/>
                                <a:gd name="T19" fmla="*/ 5227 h 271"/>
                                <a:gd name="T20" fmla="+- 0 7978 7879"/>
                                <a:gd name="T21" fmla="*/ T20 w 256"/>
                                <a:gd name="T22" fmla="+- 0 5228 5072"/>
                                <a:gd name="T23" fmla="*/ 5228 h 271"/>
                                <a:gd name="T24" fmla="+- 0 7980 7879"/>
                                <a:gd name="T25" fmla="*/ T24 w 256"/>
                                <a:gd name="T26" fmla="+- 0 5228 5072"/>
                                <a:gd name="T27" fmla="*/ 5228 h 271"/>
                                <a:gd name="T28" fmla="+- 0 7982 7879"/>
                                <a:gd name="T29" fmla="*/ T28 w 256"/>
                                <a:gd name="T30" fmla="+- 0 5227 5072"/>
                                <a:gd name="T31" fmla="*/ 5227 h 271"/>
                                <a:gd name="T32" fmla="+- 0 7985 7879"/>
                                <a:gd name="T33" fmla="*/ T32 w 256"/>
                                <a:gd name="T34" fmla="+- 0 5224 5072"/>
                                <a:gd name="T35" fmla="*/ 5224 h 271"/>
                                <a:gd name="T36" fmla="+- 0 7986 7879"/>
                                <a:gd name="T37" fmla="*/ T36 w 256"/>
                                <a:gd name="T38" fmla="+- 0 5222 5072"/>
                                <a:gd name="T39" fmla="*/ 5222 h 271"/>
                                <a:gd name="T40" fmla="+- 0 7990 7879"/>
                                <a:gd name="T41" fmla="*/ T40 w 256"/>
                                <a:gd name="T42" fmla="+- 0 5218 5072"/>
                                <a:gd name="T43" fmla="*/ 5218 h 271"/>
                                <a:gd name="T44" fmla="+- 0 7992 7879"/>
                                <a:gd name="T45" fmla="*/ T44 w 256"/>
                                <a:gd name="T46" fmla="+- 0 5215 5072"/>
                                <a:gd name="T47" fmla="*/ 5215 h 271"/>
                                <a:gd name="T48" fmla="+- 0 7999 7879"/>
                                <a:gd name="T49" fmla="*/ T48 w 256"/>
                                <a:gd name="T50" fmla="+- 0 5208 5072"/>
                                <a:gd name="T51" fmla="*/ 5208 h 271"/>
                                <a:gd name="T52" fmla="+- 0 7999 7879"/>
                                <a:gd name="T53" fmla="*/ T52 w 256"/>
                                <a:gd name="T54" fmla="+- 0 5208 5072"/>
                                <a:gd name="T55" fmla="*/ 5208 h 271"/>
                                <a:gd name="T56" fmla="+- 0 7981 7879"/>
                                <a:gd name="T57" fmla="*/ T56 w 256"/>
                                <a:gd name="T58" fmla="+- 0 5208 5072"/>
                                <a:gd name="T59" fmla="*/ 5208 h 271"/>
                                <a:gd name="T60" fmla="+- 0 7956 7879"/>
                                <a:gd name="T61" fmla="*/ T60 w 256"/>
                                <a:gd name="T62" fmla="+- 0 5183 5072"/>
                                <a:gd name="T63" fmla="*/ 5183 h 271"/>
                                <a:gd name="T64" fmla="+- 0 7989 7879"/>
                                <a:gd name="T65" fmla="*/ T64 w 256"/>
                                <a:gd name="T66" fmla="+- 0 5150 5072"/>
                                <a:gd name="T67" fmla="*/ 5150 h 271"/>
                                <a:gd name="T68" fmla="+- 0 7989 7879"/>
                                <a:gd name="T69" fmla="*/ T68 w 256"/>
                                <a:gd name="T70" fmla="+- 0 5149 5072"/>
                                <a:gd name="T71" fmla="*/ 5149 h 271"/>
                                <a:gd name="T72" fmla="+- 0 7982 7879"/>
                                <a:gd name="T73" fmla="*/ T72 w 256"/>
                                <a:gd name="T74" fmla="+- 0 5141 5072"/>
                                <a:gd name="T75" fmla="*/ 5141 h 271"/>
                                <a:gd name="T76" fmla="+- 0 7980 7879"/>
                                <a:gd name="T77" fmla="*/ T76 w 256"/>
                                <a:gd name="T78" fmla="+- 0 5140 5072"/>
                                <a:gd name="T79" fmla="*/ 514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101" y="68"/>
                                  </a:moveTo>
                                  <a:lnTo>
                                    <a:pt x="58" y="111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06" y="152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11" y="146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20" y="136"/>
                                  </a:lnTo>
                                  <a:lnTo>
                                    <a:pt x="102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45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8025 7879"/>
                                <a:gd name="T1" fmla="*/ T0 w 256"/>
                                <a:gd name="T2" fmla="+- 0 5182 5072"/>
                                <a:gd name="T3" fmla="*/ 5182 h 271"/>
                                <a:gd name="T4" fmla="+- 0 7981 7879"/>
                                <a:gd name="T5" fmla="*/ T4 w 256"/>
                                <a:gd name="T6" fmla="+- 0 5208 5072"/>
                                <a:gd name="T7" fmla="*/ 5208 h 271"/>
                                <a:gd name="T8" fmla="+- 0 7999 7879"/>
                                <a:gd name="T9" fmla="*/ T8 w 256"/>
                                <a:gd name="T10" fmla="+- 0 5208 5072"/>
                                <a:gd name="T11" fmla="*/ 5208 h 271"/>
                                <a:gd name="T12" fmla="+- 0 8003 7879"/>
                                <a:gd name="T13" fmla="*/ T12 w 256"/>
                                <a:gd name="T14" fmla="+- 0 5205 5072"/>
                                <a:gd name="T15" fmla="*/ 5205 h 271"/>
                                <a:gd name="T16" fmla="+- 0 8010 7879"/>
                                <a:gd name="T17" fmla="*/ T16 w 256"/>
                                <a:gd name="T18" fmla="+- 0 5201 5072"/>
                                <a:gd name="T19" fmla="*/ 5201 h 271"/>
                                <a:gd name="T20" fmla="+- 0 8013 7879"/>
                                <a:gd name="T21" fmla="*/ T20 w 256"/>
                                <a:gd name="T22" fmla="+- 0 5200 5072"/>
                                <a:gd name="T23" fmla="*/ 5200 h 271"/>
                                <a:gd name="T24" fmla="+- 0 8020 7879"/>
                                <a:gd name="T25" fmla="*/ T24 w 256"/>
                                <a:gd name="T26" fmla="+- 0 5199 5072"/>
                                <a:gd name="T27" fmla="*/ 5199 h 271"/>
                                <a:gd name="T28" fmla="+- 0 8052 7879"/>
                                <a:gd name="T29" fmla="*/ T28 w 256"/>
                                <a:gd name="T30" fmla="+- 0 5199 5072"/>
                                <a:gd name="T31" fmla="*/ 5199 h 271"/>
                                <a:gd name="T32" fmla="+- 0 8051 7879"/>
                                <a:gd name="T33" fmla="*/ T32 w 256"/>
                                <a:gd name="T34" fmla="+- 0 5198 5072"/>
                                <a:gd name="T35" fmla="*/ 5198 h 271"/>
                                <a:gd name="T36" fmla="+- 0 8042 7879"/>
                                <a:gd name="T37" fmla="*/ T36 w 256"/>
                                <a:gd name="T38" fmla="+- 0 5189 5072"/>
                                <a:gd name="T39" fmla="*/ 5189 h 271"/>
                                <a:gd name="T40" fmla="+- 0 8038 7879"/>
                                <a:gd name="T41" fmla="*/ T40 w 256"/>
                                <a:gd name="T42" fmla="+- 0 5187 5072"/>
                                <a:gd name="T43" fmla="*/ 5187 h 271"/>
                                <a:gd name="T44" fmla="+- 0 8029 7879"/>
                                <a:gd name="T45" fmla="*/ T44 w 256"/>
                                <a:gd name="T46" fmla="+- 0 5183 5072"/>
                                <a:gd name="T47" fmla="*/ 5183 h 271"/>
                                <a:gd name="T48" fmla="+- 0 8025 7879"/>
                                <a:gd name="T49" fmla="*/ T48 w 256"/>
                                <a:gd name="T50" fmla="+- 0 5182 5072"/>
                                <a:gd name="T51" fmla="*/ 518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146" y="110"/>
                                  </a:moveTo>
                                  <a:lnTo>
                                    <a:pt x="102" y="136"/>
                                  </a:lnTo>
                                  <a:lnTo>
                                    <a:pt x="120" y="136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73" y="127"/>
                                  </a:lnTo>
                                  <a:lnTo>
                                    <a:pt x="172" y="126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0" y="111"/>
                                  </a:lnTo>
                                  <a:lnTo>
                                    <a:pt x="14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44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8060 7879"/>
                                <a:gd name="T1" fmla="*/ T0 w 256"/>
                                <a:gd name="T2" fmla="+- 0 5072 5072"/>
                                <a:gd name="T3" fmla="*/ 5072 h 271"/>
                                <a:gd name="T4" fmla="+- 0 8018 7879"/>
                                <a:gd name="T5" fmla="*/ T4 w 256"/>
                                <a:gd name="T6" fmla="+- 0 5117 5072"/>
                                <a:gd name="T7" fmla="*/ 5117 h 271"/>
                                <a:gd name="T8" fmla="+- 0 8021 7879"/>
                                <a:gd name="T9" fmla="*/ T8 w 256"/>
                                <a:gd name="T10" fmla="+- 0 5129 5072"/>
                                <a:gd name="T11" fmla="*/ 5129 h 271"/>
                                <a:gd name="T12" fmla="+- 0 8060 7879"/>
                                <a:gd name="T13" fmla="*/ T12 w 256"/>
                                <a:gd name="T14" fmla="+- 0 5176 5072"/>
                                <a:gd name="T15" fmla="*/ 5176 h 271"/>
                                <a:gd name="T16" fmla="+- 0 8092 7879"/>
                                <a:gd name="T17" fmla="*/ T16 w 256"/>
                                <a:gd name="T18" fmla="+- 0 5192 5072"/>
                                <a:gd name="T19" fmla="*/ 5192 h 271"/>
                                <a:gd name="T20" fmla="+- 0 8098 7879"/>
                                <a:gd name="T21" fmla="*/ T20 w 256"/>
                                <a:gd name="T22" fmla="+- 0 5192 5072"/>
                                <a:gd name="T23" fmla="*/ 5192 h 271"/>
                                <a:gd name="T24" fmla="+- 0 8110 7879"/>
                                <a:gd name="T25" fmla="*/ T24 w 256"/>
                                <a:gd name="T26" fmla="+- 0 5188 5072"/>
                                <a:gd name="T27" fmla="*/ 5188 h 271"/>
                                <a:gd name="T28" fmla="+- 0 8115 7879"/>
                                <a:gd name="T29" fmla="*/ T28 w 256"/>
                                <a:gd name="T30" fmla="+- 0 5184 5072"/>
                                <a:gd name="T31" fmla="*/ 5184 h 271"/>
                                <a:gd name="T32" fmla="+- 0 8124 7879"/>
                                <a:gd name="T33" fmla="*/ T32 w 256"/>
                                <a:gd name="T34" fmla="+- 0 5176 5072"/>
                                <a:gd name="T35" fmla="*/ 5176 h 271"/>
                                <a:gd name="T36" fmla="+- 0 8098 7879"/>
                                <a:gd name="T37" fmla="*/ T36 w 256"/>
                                <a:gd name="T38" fmla="+- 0 5176 5072"/>
                                <a:gd name="T39" fmla="*/ 5176 h 271"/>
                                <a:gd name="T40" fmla="+- 0 8094 7879"/>
                                <a:gd name="T41" fmla="*/ T40 w 256"/>
                                <a:gd name="T42" fmla="+- 0 5175 5072"/>
                                <a:gd name="T43" fmla="*/ 5175 h 271"/>
                                <a:gd name="T44" fmla="+- 0 8040 7879"/>
                                <a:gd name="T45" fmla="*/ T44 w 256"/>
                                <a:gd name="T46" fmla="+- 0 5130 5072"/>
                                <a:gd name="T47" fmla="*/ 5130 h 271"/>
                                <a:gd name="T48" fmla="+- 0 8033 7879"/>
                                <a:gd name="T49" fmla="*/ T48 w 256"/>
                                <a:gd name="T50" fmla="+- 0 5112 5072"/>
                                <a:gd name="T51" fmla="*/ 5112 h 271"/>
                                <a:gd name="T52" fmla="+- 0 8034 7879"/>
                                <a:gd name="T53" fmla="*/ T52 w 256"/>
                                <a:gd name="T54" fmla="+- 0 5104 5072"/>
                                <a:gd name="T55" fmla="*/ 5104 h 271"/>
                                <a:gd name="T56" fmla="+- 0 8057 7879"/>
                                <a:gd name="T57" fmla="*/ T56 w 256"/>
                                <a:gd name="T58" fmla="+- 0 5088 5072"/>
                                <a:gd name="T59" fmla="*/ 5088 h 271"/>
                                <a:gd name="T60" fmla="+- 0 8093 7879"/>
                                <a:gd name="T61" fmla="*/ T60 w 256"/>
                                <a:gd name="T62" fmla="+- 0 5088 5072"/>
                                <a:gd name="T63" fmla="*/ 5088 h 271"/>
                                <a:gd name="T64" fmla="+- 0 8092 7879"/>
                                <a:gd name="T65" fmla="*/ T64 w 256"/>
                                <a:gd name="T66" fmla="+- 0 5088 5072"/>
                                <a:gd name="T67" fmla="*/ 5088 h 271"/>
                                <a:gd name="T68" fmla="+- 0 8079 7879"/>
                                <a:gd name="T69" fmla="*/ T68 w 256"/>
                                <a:gd name="T70" fmla="+- 0 5078 5072"/>
                                <a:gd name="T71" fmla="*/ 5078 h 271"/>
                                <a:gd name="T72" fmla="+- 0 8073 7879"/>
                                <a:gd name="T73" fmla="*/ T72 w 256"/>
                                <a:gd name="T74" fmla="+- 0 5075 5072"/>
                                <a:gd name="T75" fmla="*/ 5075 h 271"/>
                                <a:gd name="T76" fmla="+- 0 8060 7879"/>
                                <a:gd name="T77" fmla="*/ T76 w 256"/>
                                <a:gd name="T78" fmla="+- 0 5072 5072"/>
                                <a:gd name="T79" fmla="*/ 507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181" y="0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42" y="57"/>
                                  </a:lnTo>
                                  <a:lnTo>
                                    <a:pt x="181" y="104"/>
                                  </a:lnTo>
                                  <a:lnTo>
                                    <a:pt x="213" y="120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6" y="112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15" y="103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43"/>
                          <wps:cNvSpPr>
                            <a:spLocks/>
                          </wps:cNvSpPr>
                          <wps:spPr bwMode="auto">
                            <a:xfrm>
                              <a:off x="7879" y="5072"/>
                              <a:ext cx="256" cy="271"/>
                            </a:xfrm>
                            <a:custGeom>
                              <a:avLst/>
                              <a:gdLst>
                                <a:gd name="T0" fmla="+- 0 8093 7879"/>
                                <a:gd name="T1" fmla="*/ T0 w 256"/>
                                <a:gd name="T2" fmla="+- 0 5088 5072"/>
                                <a:gd name="T3" fmla="*/ 5088 h 271"/>
                                <a:gd name="T4" fmla="+- 0 8057 7879"/>
                                <a:gd name="T5" fmla="*/ T4 w 256"/>
                                <a:gd name="T6" fmla="+- 0 5088 5072"/>
                                <a:gd name="T7" fmla="*/ 5088 h 271"/>
                                <a:gd name="T8" fmla="+- 0 8060 7879"/>
                                <a:gd name="T9" fmla="*/ T8 w 256"/>
                                <a:gd name="T10" fmla="+- 0 5089 5072"/>
                                <a:gd name="T11" fmla="*/ 5089 h 271"/>
                                <a:gd name="T12" fmla="+- 0 8066 7879"/>
                                <a:gd name="T13" fmla="*/ T12 w 256"/>
                                <a:gd name="T14" fmla="+- 0 5091 5072"/>
                                <a:gd name="T15" fmla="*/ 5091 h 271"/>
                                <a:gd name="T16" fmla="+- 0 8114 7879"/>
                                <a:gd name="T17" fmla="*/ T16 w 256"/>
                                <a:gd name="T18" fmla="+- 0 5136 5072"/>
                                <a:gd name="T19" fmla="*/ 5136 h 271"/>
                                <a:gd name="T20" fmla="+- 0 8119 7879"/>
                                <a:gd name="T21" fmla="*/ T20 w 256"/>
                                <a:gd name="T22" fmla="+- 0 5155 5072"/>
                                <a:gd name="T23" fmla="*/ 5155 h 271"/>
                                <a:gd name="T24" fmla="+- 0 8119 7879"/>
                                <a:gd name="T25" fmla="*/ T24 w 256"/>
                                <a:gd name="T26" fmla="+- 0 5157 5072"/>
                                <a:gd name="T27" fmla="*/ 5157 h 271"/>
                                <a:gd name="T28" fmla="+- 0 8098 7879"/>
                                <a:gd name="T29" fmla="*/ T28 w 256"/>
                                <a:gd name="T30" fmla="+- 0 5176 5072"/>
                                <a:gd name="T31" fmla="*/ 5176 h 271"/>
                                <a:gd name="T32" fmla="+- 0 8124 7879"/>
                                <a:gd name="T33" fmla="*/ T32 w 256"/>
                                <a:gd name="T34" fmla="+- 0 5176 5072"/>
                                <a:gd name="T35" fmla="*/ 5176 h 271"/>
                                <a:gd name="T36" fmla="+- 0 8127 7879"/>
                                <a:gd name="T37" fmla="*/ T36 w 256"/>
                                <a:gd name="T38" fmla="+- 0 5173 5072"/>
                                <a:gd name="T39" fmla="*/ 5173 h 271"/>
                                <a:gd name="T40" fmla="+- 0 8131 7879"/>
                                <a:gd name="T41" fmla="*/ T40 w 256"/>
                                <a:gd name="T42" fmla="+- 0 5167 5072"/>
                                <a:gd name="T43" fmla="*/ 5167 h 271"/>
                                <a:gd name="T44" fmla="+- 0 8134 7879"/>
                                <a:gd name="T45" fmla="*/ T44 w 256"/>
                                <a:gd name="T46" fmla="+- 0 5154 5072"/>
                                <a:gd name="T47" fmla="*/ 5154 h 271"/>
                                <a:gd name="T48" fmla="+- 0 8134 7879"/>
                                <a:gd name="T49" fmla="*/ T48 w 256"/>
                                <a:gd name="T50" fmla="+- 0 5148 5072"/>
                                <a:gd name="T51" fmla="*/ 5148 h 271"/>
                                <a:gd name="T52" fmla="+- 0 8131 7879"/>
                                <a:gd name="T53" fmla="*/ T52 w 256"/>
                                <a:gd name="T54" fmla="+- 0 5135 5072"/>
                                <a:gd name="T55" fmla="*/ 5135 h 271"/>
                                <a:gd name="T56" fmla="+- 0 8128 7879"/>
                                <a:gd name="T57" fmla="*/ T56 w 256"/>
                                <a:gd name="T58" fmla="+- 0 5128 5072"/>
                                <a:gd name="T59" fmla="*/ 5128 h 271"/>
                                <a:gd name="T60" fmla="+- 0 8119 7879"/>
                                <a:gd name="T61" fmla="*/ T60 w 256"/>
                                <a:gd name="T62" fmla="+- 0 5114 5072"/>
                                <a:gd name="T63" fmla="*/ 5114 h 271"/>
                                <a:gd name="T64" fmla="+- 0 8113 7879"/>
                                <a:gd name="T65" fmla="*/ T64 w 256"/>
                                <a:gd name="T66" fmla="+- 0 5108 5072"/>
                                <a:gd name="T67" fmla="*/ 5108 h 271"/>
                                <a:gd name="T68" fmla="+- 0 8099 7879"/>
                                <a:gd name="T69" fmla="*/ T68 w 256"/>
                                <a:gd name="T70" fmla="+- 0 5093 5072"/>
                                <a:gd name="T71" fmla="*/ 5093 h 271"/>
                                <a:gd name="T72" fmla="+- 0 8093 7879"/>
                                <a:gd name="T73" fmla="*/ T72 w 256"/>
                                <a:gd name="T74" fmla="+- 0 5088 5072"/>
                                <a:gd name="T75" fmla="*/ 508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6" h="271">
                                  <a:moveTo>
                                    <a:pt x="214" y="16"/>
                                  </a:moveTo>
                                  <a:lnTo>
                                    <a:pt x="178" y="16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7" y="19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40" y="83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48" y="101"/>
                                  </a:lnTo>
                                  <a:lnTo>
                                    <a:pt x="252" y="95"/>
                                  </a:lnTo>
                                  <a:lnTo>
                                    <a:pt x="255" y="82"/>
                                  </a:lnTo>
                                  <a:lnTo>
                                    <a:pt x="255" y="76"/>
                                  </a:lnTo>
                                  <a:lnTo>
                                    <a:pt x="252" y="63"/>
                                  </a:lnTo>
                                  <a:lnTo>
                                    <a:pt x="249" y="56"/>
                                  </a:lnTo>
                                  <a:lnTo>
                                    <a:pt x="240" y="42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21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"/>
                        <wpg:cNvGrpSpPr>
                          <a:grpSpLocks/>
                        </wpg:cNvGrpSpPr>
                        <wpg:grpSpPr bwMode="auto">
                          <a:xfrm>
                            <a:off x="8305" y="5072"/>
                            <a:ext cx="266" cy="275"/>
                            <a:chOff x="8305" y="5072"/>
                            <a:chExt cx="266" cy="275"/>
                          </a:xfrm>
                        </wpg:grpSpPr>
                        <wps:wsp>
                          <wps:cNvPr id="331" name="Freeform 41"/>
                          <wps:cNvSpPr>
                            <a:spLocks/>
                          </wps:cNvSpPr>
                          <wps:spPr bwMode="auto">
                            <a:xfrm>
                              <a:off x="8305" y="5072"/>
                              <a:ext cx="266" cy="275"/>
                            </a:xfrm>
                            <a:custGeom>
                              <a:avLst/>
                              <a:gdLst>
                                <a:gd name="T0" fmla="+- 0 8375 8305"/>
                                <a:gd name="T1" fmla="*/ T0 w 266"/>
                                <a:gd name="T2" fmla="+- 0 5237 5072"/>
                                <a:gd name="T3" fmla="*/ 5237 h 275"/>
                                <a:gd name="T4" fmla="+- 0 8342 8305"/>
                                <a:gd name="T5" fmla="*/ T4 w 266"/>
                                <a:gd name="T6" fmla="+- 0 5237 5072"/>
                                <a:gd name="T7" fmla="*/ 5237 h 275"/>
                                <a:gd name="T8" fmla="+- 0 8347 8305"/>
                                <a:gd name="T9" fmla="*/ T8 w 266"/>
                                <a:gd name="T10" fmla="+- 0 5237 5072"/>
                                <a:gd name="T11" fmla="*/ 5237 h 275"/>
                                <a:gd name="T12" fmla="+- 0 8350 8305"/>
                                <a:gd name="T13" fmla="*/ T12 w 266"/>
                                <a:gd name="T14" fmla="+- 0 5238 5072"/>
                                <a:gd name="T15" fmla="*/ 5238 h 275"/>
                                <a:gd name="T16" fmla="+- 0 8374 8305"/>
                                <a:gd name="T17" fmla="*/ T16 w 266"/>
                                <a:gd name="T18" fmla="+- 0 5295 5072"/>
                                <a:gd name="T19" fmla="*/ 5295 h 275"/>
                                <a:gd name="T20" fmla="+- 0 8374 8305"/>
                                <a:gd name="T21" fmla="*/ T20 w 266"/>
                                <a:gd name="T22" fmla="+- 0 5333 5072"/>
                                <a:gd name="T23" fmla="*/ 5333 h 275"/>
                                <a:gd name="T24" fmla="+- 0 8375 8305"/>
                                <a:gd name="T25" fmla="*/ T24 w 266"/>
                                <a:gd name="T26" fmla="+- 0 5335 5072"/>
                                <a:gd name="T27" fmla="*/ 5335 h 275"/>
                                <a:gd name="T28" fmla="+- 0 8384 8305"/>
                                <a:gd name="T29" fmla="*/ T28 w 266"/>
                                <a:gd name="T30" fmla="+- 0 5346 5072"/>
                                <a:gd name="T31" fmla="*/ 5346 h 275"/>
                                <a:gd name="T32" fmla="+- 0 8386 8305"/>
                                <a:gd name="T33" fmla="*/ T32 w 266"/>
                                <a:gd name="T34" fmla="+- 0 5346 5072"/>
                                <a:gd name="T35" fmla="*/ 5346 h 275"/>
                                <a:gd name="T36" fmla="+- 0 8387 8305"/>
                                <a:gd name="T37" fmla="*/ T36 w 266"/>
                                <a:gd name="T38" fmla="+- 0 5346 5072"/>
                                <a:gd name="T39" fmla="*/ 5346 h 275"/>
                                <a:gd name="T40" fmla="+- 0 8388 8305"/>
                                <a:gd name="T41" fmla="*/ T40 w 266"/>
                                <a:gd name="T42" fmla="+- 0 5345 5072"/>
                                <a:gd name="T43" fmla="*/ 5345 h 275"/>
                                <a:gd name="T44" fmla="+- 0 8409 8305"/>
                                <a:gd name="T45" fmla="*/ T44 w 266"/>
                                <a:gd name="T46" fmla="+- 0 5324 5072"/>
                                <a:gd name="T47" fmla="*/ 5324 h 275"/>
                                <a:gd name="T48" fmla="+- 0 8389 8305"/>
                                <a:gd name="T49" fmla="*/ T48 w 266"/>
                                <a:gd name="T50" fmla="+- 0 5324 5072"/>
                                <a:gd name="T51" fmla="*/ 5324 h 275"/>
                                <a:gd name="T52" fmla="+- 0 8388 8305"/>
                                <a:gd name="T53" fmla="*/ T52 w 266"/>
                                <a:gd name="T54" fmla="+- 0 5295 5072"/>
                                <a:gd name="T55" fmla="*/ 5295 h 275"/>
                                <a:gd name="T56" fmla="+- 0 8379 8305"/>
                                <a:gd name="T57" fmla="*/ T56 w 266"/>
                                <a:gd name="T58" fmla="+- 0 5242 5072"/>
                                <a:gd name="T59" fmla="*/ 5242 h 275"/>
                                <a:gd name="T60" fmla="+- 0 8375 8305"/>
                                <a:gd name="T61" fmla="*/ T60 w 266"/>
                                <a:gd name="T62" fmla="+- 0 5237 5072"/>
                                <a:gd name="T63" fmla="*/ 523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75">
                                  <a:moveTo>
                                    <a:pt x="70" y="165"/>
                                  </a:moveTo>
                                  <a:lnTo>
                                    <a:pt x="37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5" y="166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69" y="261"/>
                                  </a:lnTo>
                                  <a:lnTo>
                                    <a:pt x="70" y="263"/>
                                  </a:lnTo>
                                  <a:lnTo>
                                    <a:pt x="79" y="274"/>
                                  </a:lnTo>
                                  <a:lnTo>
                                    <a:pt x="81" y="274"/>
                                  </a:lnTo>
                                  <a:lnTo>
                                    <a:pt x="82" y="274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3" y="223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7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40"/>
                          <wps:cNvSpPr>
                            <a:spLocks/>
                          </wps:cNvSpPr>
                          <wps:spPr bwMode="auto">
                            <a:xfrm>
                              <a:off x="8305" y="5072"/>
                              <a:ext cx="266" cy="275"/>
                            </a:xfrm>
                            <a:custGeom>
                              <a:avLst/>
                              <a:gdLst>
                                <a:gd name="T0" fmla="+- 0 8429 8305"/>
                                <a:gd name="T1" fmla="*/ T0 w 266"/>
                                <a:gd name="T2" fmla="+- 0 5285 5072"/>
                                <a:gd name="T3" fmla="*/ 5285 h 275"/>
                                <a:gd name="T4" fmla="+- 0 8428 8305"/>
                                <a:gd name="T5" fmla="*/ T4 w 266"/>
                                <a:gd name="T6" fmla="+- 0 5285 5072"/>
                                <a:gd name="T7" fmla="*/ 5285 h 275"/>
                                <a:gd name="T8" fmla="+- 0 8428 8305"/>
                                <a:gd name="T9" fmla="*/ T8 w 266"/>
                                <a:gd name="T10" fmla="+- 0 5285 5072"/>
                                <a:gd name="T11" fmla="*/ 5285 h 275"/>
                                <a:gd name="T12" fmla="+- 0 8389 8305"/>
                                <a:gd name="T13" fmla="*/ T12 w 266"/>
                                <a:gd name="T14" fmla="+- 0 5324 5072"/>
                                <a:gd name="T15" fmla="*/ 5324 h 275"/>
                                <a:gd name="T16" fmla="+- 0 8409 8305"/>
                                <a:gd name="T17" fmla="*/ T16 w 266"/>
                                <a:gd name="T18" fmla="+- 0 5324 5072"/>
                                <a:gd name="T19" fmla="*/ 5324 h 275"/>
                                <a:gd name="T20" fmla="+- 0 8438 8305"/>
                                <a:gd name="T21" fmla="*/ T20 w 266"/>
                                <a:gd name="T22" fmla="+- 0 5295 5072"/>
                                <a:gd name="T23" fmla="*/ 5295 h 275"/>
                                <a:gd name="T24" fmla="+- 0 8438 8305"/>
                                <a:gd name="T25" fmla="*/ T24 w 266"/>
                                <a:gd name="T26" fmla="+- 0 5295 5072"/>
                                <a:gd name="T27" fmla="*/ 5295 h 275"/>
                                <a:gd name="T28" fmla="+- 0 8438 8305"/>
                                <a:gd name="T29" fmla="*/ T28 w 266"/>
                                <a:gd name="T30" fmla="+- 0 5293 5072"/>
                                <a:gd name="T31" fmla="*/ 5293 h 275"/>
                                <a:gd name="T32" fmla="+- 0 8438 8305"/>
                                <a:gd name="T33" fmla="*/ T32 w 266"/>
                                <a:gd name="T34" fmla="+- 0 5292 5072"/>
                                <a:gd name="T35" fmla="*/ 5292 h 275"/>
                                <a:gd name="T36" fmla="+- 0 8429 8305"/>
                                <a:gd name="T37" fmla="*/ T36 w 266"/>
                                <a:gd name="T38" fmla="+- 0 5285 5072"/>
                                <a:gd name="T39" fmla="*/ 528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6" h="275">
                                  <a:moveTo>
                                    <a:pt x="124" y="213"/>
                                  </a:moveTo>
                                  <a:lnTo>
                                    <a:pt x="123" y="213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33" y="223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33" y="220"/>
                                  </a:lnTo>
                                  <a:lnTo>
                                    <a:pt x="12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9"/>
                          <wps:cNvSpPr>
                            <a:spLocks/>
                          </wps:cNvSpPr>
                          <wps:spPr bwMode="auto">
                            <a:xfrm>
                              <a:off x="8305" y="5072"/>
                              <a:ext cx="266" cy="275"/>
                            </a:xfrm>
                            <a:custGeom>
                              <a:avLst/>
                              <a:gdLst>
                                <a:gd name="T0" fmla="+- 0 8350 8305"/>
                                <a:gd name="T1" fmla="*/ T0 w 266"/>
                                <a:gd name="T2" fmla="+- 0 5220 5072"/>
                                <a:gd name="T3" fmla="*/ 5220 h 275"/>
                                <a:gd name="T4" fmla="+- 0 8305 8305"/>
                                <a:gd name="T5" fmla="*/ T4 w 266"/>
                                <a:gd name="T6" fmla="+- 0 5259 5072"/>
                                <a:gd name="T7" fmla="*/ 5259 h 275"/>
                                <a:gd name="T8" fmla="+- 0 8305 8305"/>
                                <a:gd name="T9" fmla="*/ T8 w 266"/>
                                <a:gd name="T10" fmla="+- 0 5261 5072"/>
                                <a:gd name="T11" fmla="*/ 5261 h 275"/>
                                <a:gd name="T12" fmla="+- 0 8305 8305"/>
                                <a:gd name="T13" fmla="*/ T12 w 266"/>
                                <a:gd name="T14" fmla="+- 0 5264 5072"/>
                                <a:gd name="T15" fmla="*/ 5264 h 275"/>
                                <a:gd name="T16" fmla="+- 0 8313 8305"/>
                                <a:gd name="T17" fmla="*/ T16 w 266"/>
                                <a:gd name="T18" fmla="+- 0 5273 5072"/>
                                <a:gd name="T19" fmla="*/ 5273 h 275"/>
                                <a:gd name="T20" fmla="+- 0 8315 8305"/>
                                <a:gd name="T21" fmla="*/ T20 w 266"/>
                                <a:gd name="T22" fmla="+- 0 5273 5072"/>
                                <a:gd name="T23" fmla="*/ 5273 h 275"/>
                                <a:gd name="T24" fmla="+- 0 8315 8305"/>
                                <a:gd name="T25" fmla="*/ T24 w 266"/>
                                <a:gd name="T26" fmla="+- 0 5273 5072"/>
                                <a:gd name="T27" fmla="*/ 5273 h 275"/>
                                <a:gd name="T28" fmla="+- 0 8316 8305"/>
                                <a:gd name="T29" fmla="*/ T28 w 266"/>
                                <a:gd name="T30" fmla="+- 0 5272 5072"/>
                                <a:gd name="T31" fmla="*/ 5272 h 275"/>
                                <a:gd name="T32" fmla="+- 0 8317 8305"/>
                                <a:gd name="T33" fmla="*/ T32 w 266"/>
                                <a:gd name="T34" fmla="+- 0 5271 5072"/>
                                <a:gd name="T35" fmla="*/ 5271 h 275"/>
                                <a:gd name="T36" fmla="+- 0 8317 8305"/>
                                <a:gd name="T37" fmla="*/ T36 w 266"/>
                                <a:gd name="T38" fmla="+- 0 5267 5072"/>
                                <a:gd name="T39" fmla="*/ 5267 h 275"/>
                                <a:gd name="T40" fmla="+- 0 8318 8305"/>
                                <a:gd name="T41" fmla="*/ T40 w 266"/>
                                <a:gd name="T42" fmla="+- 0 5264 5072"/>
                                <a:gd name="T43" fmla="*/ 5264 h 275"/>
                                <a:gd name="T44" fmla="+- 0 8342 8305"/>
                                <a:gd name="T45" fmla="*/ T44 w 266"/>
                                <a:gd name="T46" fmla="+- 0 5237 5072"/>
                                <a:gd name="T47" fmla="*/ 5237 h 275"/>
                                <a:gd name="T48" fmla="+- 0 8375 8305"/>
                                <a:gd name="T49" fmla="*/ T48 w 266"/>
                                <a:gd name="T50" fmla="+- 0 5237 5072"/>
                                <a:gd name="T51" fmla="*/ 5237 h 275"/>
                                <a:gd name="T52" fmla="+- 0 8374 8305"/>
                                <a:gd name="T53" fmla="*/ T52 w 266"/>
                                <a:gd name="T54" fmla="+- 0 5236 5072"/>
                                <a:gd name="T55" fmla="*/ 5236 h 275"/>
                                <a:gd name="T56" fmla="+- 0 8372 8305"/>
                                <a:gd name="T57" fmla="*/ T56 w 266"/>
                                <a:gd name="T58" fmla="+- 0 5233 5072"/>
                                <a:gd name="T59" fmla="*/ 5233 h 275"/>
                                <a:gd name="T60" fmla="+- 0 8366 8305"/>
                                <a:gd name="T61" fmla="*/ T60 w 266"/>
                                <a:gd name="T62" fmla="+- 0 5226 5072"/>
                                <a:gd name="T63" fmla="*/ 5226 h 275"/>
                                <a:gd name="T64" fmla="+- 0 8362 8305"/>
                                <a:gd name="T65" fmla="*/ T64 w 266"/>
                                <a:gd name="T66" fmla="+- 0 5224 5072"/>
                                <a:gd name="T67" fmla="*/ 5224 h 275"/>
                                <a:gd name="T68" fmla="+- 0 8354 8305"/>
                                <a:gd name="T69" fmla="*/ T68 w 266"/>
                                <a:gd name="T70" fmla="+- 0 5221 5072"/>
                                <a:gd name="T71" fmla="*/ 5221 h 275"/>
                                <a:gd name="T72" fmla="+- 0 8350 8305"/>
                                <a:gd name="T73" fmla="*/ T72 w 266"/>
                                <a:gd name="T74" fmla="+- 0 5220 5072"/>
                                <a:gd name="T75" fmla="*/ 5220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66" h="275">
                                  <a:moveTo>
                                    <a:pt x="45" y="148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10" y="201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5"/>
                                  </a:lnTo>
                                  <a:lnTo>
                                    <a:pt x="13" y="192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70" y="165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4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8"/>
                          <wps:cNvSpPr>
                            <a:spLocks/>
                          </wps:cNvSpPr>
                          <wps:spPr bwMode="auto">
                            <a:xfrm>
                              <a:off x="8305" y="5072"/>
                              <a:ext cx="266" cy="275"/>
                            </a:xfrm>
                            <a:custGeom>
                              <a:avLst/>
                              <a:gdLst>
                                <a:gd name="T0" fmla="+- 0 8423 8305"/>
                                <a:gd name="T1" fmla="*/ T0 w 266"/>
                                <a:gd name="T2" fmla="+- 0 5145 5072"/>
                                <a:gd name="T3" fmla="*/ 5145 h 275"/>
                                <a:gd name="T4" fmla="+- 0 8381 8305"/>
                                <a:gd name="T5" fmla="*/ T4 w 266"/>
                                <a:gd name="T6" fmla="+- 0 5190 5072"/>
                                <a:gd name="T7" fmla="*/ 5190 h 275"/>
                                <a:gd name="T8" fmla="+- 0 8384 8305"/>
                                <a:gd name="T9" fmla="*/ T8 w 266"/>
                                <a:gd name="T10" fmla="+- 0 5202 5072"/>
                                <a:gd name="T11" fmla="*/ 5202 h 275"/>
                                <a:gd name="T12" fmla="+- 0 8423 8305"/>
                                <a:gd name="T13" fmla="*/ T12 w 266"/>
                                <a:gd name="T14" fmla="+- 0 5249 5072"/>
                                <a:gd name="T15" fmla="*/ 5249 h 275"/>
                                <a:gd name="T16" fmla="+- 0 8455 8305"/>
                                <a:gd name="T17" fmla="*/ T16 w 266"/>
                                <a:gd name="T18" fmla="+- 0 5265 5072"/>
                                <a:gd name="T19" fmla="*/ 5265 h 275"/>
                                <a:gd name="T20" fmla="+- 0 8461 8305"/>
                                <a:gd name="T21" fmla="*/ T20 w 266"/>
                                <a:gd name="T22" fmla="+- 0 5265 5072"/>
                                <a:gd name="T23" fmla="*/ 5265 h 275"/>
                                <a:gd name="T24" fmla="+- 0 8473 8305"/>
                                <a:gd name="T25" fmla="*/ T24 w 266"/>
                                <a:gd name="T26" fmla="+- 0 5261 5072"/>
                                <a:gd name="T27" fmla="*/ 5261 h 275"/>
                                <a:gd name="T28" fmla="+- 0 8478 8305"/>
                                <a:gd name="T29" fmla="*/ T28 w 266"/>
                                <a:gd name="T30" fmla="+- 0 5257 5072"/>
                                <a:gd name="T31" fmla="*/ 5257 h 275"/>
                                <a:gd name="T32" fmla="+- 0 8487 8305"/>
                                <a:gd name="T33" fmla="*/ T32 w 266"/>
                                <a:gd name="T34" fmla="+- 0 5249 5072"/>
                                <a:gd name="T35" fmla="*/ 5249 h 275"/>
                                <a:gd name="T36" fmla="+- 0 8461 8305"/>
                                <a:gd name="T37" fmla="*/ T36 w 266"/>
                                <a:gd name="T38" fmla="+- 0 5249 5072"/>
                                <a:gd name="T39" fmla="*/ 5249 h 275"/>
                                <a:gd name="T40" fmla="+- 0 8457 8305"/>
                                <a:gd name="T41" fmla="*/ T40 w 266"/>
                                <a:gd name="T42" fmla="+- 0 5248 5072"/>
                                <a:gd name="T43" fmla="*/ 5248 h 275"/>
                                <a:gd name="T44" fmla="+- 0 8403 8305"/>
                                <a:gd name="T45" fmla="*/ T44 w 266"/>
                                <a:gd name="T46" fmla="+- 0 5203 5072"/>
                                <a:gd name="T47" fmla="*/ 5203 h 275"/>
                                <a:gd name="T48" fmla="+- 0 8396 8305"/>
                                <a:gd name="T49" fmla="*/ T48 w 266"/>
                                <a:gd name="T50" fmla="+- 0 5186 5072"/>
                                <a:gd name="T51" fmla="*/ 5186 h 275"/>
                                <a:gd name="T52" fmla="+- 0 8396 8305"/>
                                <a:gd name="T53" fmla="*/ T52 w 266"/>
                                <a:gd name="T54" fmla="+- 0 5184 5072"/>
                                <a:gd name="T55" fmla="*/ 5184 h 275"/>
                                <a:gd name="T56" fmla="+- 0 8420 8305"/>
                                <a:gd name="T57" fmla="*/ T56 w 266"/>
                                <a:gd name="T58" fmla="+- 0 5161 5072"/>
                                <a:gd name="T59" fmla="*/ 5161 h 275"/>
                                <a:gd name="T60" fmla="+- 0 8456 8305"/>
                                <a:gd name="T61" fmla="*/ T60 w 266"/>
                                <a:gd name="T62" fmla="+- 0 5161 5072"/>
                                <a:gd name="T63" fmla="*/ 5161 h 275"/>
                                <a:gd name="T64" fmla="+- 0 8455 8305"/>
                                <a:gd name="T65" fmla="*/ T64 w 266"/>
                                <a:gd name="T66" fmla="+- 0 5161 5072"/>
                                <a:gd name="T67" fmla="*/ 5161 h 275"/>
                                <a:gd name="T68" fmla="+- 0 8442 8305"/>
                                <a:gd name="T69" fmla="*/ T68 w 266"/>
                                <a:gd name="T70" fmla="+- 0 5151 5072"/>
                                <a:gd name="T71" fmla="*/ 5151 h 275"/>
                                <a:gd name="T72" fmla="+- 0 8435 8305"/>
                                <a:gd name="T73" fmla="*/ T72 w 266"/>
                                <a:gd name="T74" fmla="+- 0 5148 5072"/>
                                <a:gd name="T75" fmla="*/ 5148 h 275"/>
                                <a:gd name="T76" fmla="+- 0 8423 8305"/>
                                <a:gd name="T77" fmla="*/ T76 w 266"/>
                                <a:gd name="T78" fmla="+- 0 5145 5072"/>
                                <a:gd name="T79" fmla="*/ 514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6" h="275">
                                  <a:moveTo>
                                    <a:pt x="118" y="73"/>
                                  </a:moveTo>
                                  <a:lnTo>
                                    <a:pt x="76" y="118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18" y="177"/>
                                  </a:lnTo>
                                  <a:lnTo>
                                    <a:pt x="150" y="193"/>
                                  </a:lnTo>
                                  <a:lnTo>
                                    <a:pt x="156" y="193"/>
                                  </a:lnTo>
                                  <a:lnTo>
                                    <a:pt x="168" y="189"/>
                                  </a:lnTo>
                                  <a:lnTo>
                                    <a:pt x="173" y="185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56" y="177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98" y="131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51" y="8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1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7"/>
                          <wps:cNvSpPr>
                            <a:spLocks/>
                          </wps:cNvSpPr>
                          <wps:spPr bwMode="auto">
                            <a:xfrm>
                              <a:off x="8305" y="5072"/>
                              <a:ext cx="266" cy="275"/>
                            </a:xfrm>
                            <a:custGeom>
                              <a:avLst/>
                              <a:gdLst>
                                <a:gd name="T0" fmla="+- 0 8456 8305"/>
                                <a:gd name="T1" fmla="*/ T0 w 266"/>
                                <a:gd name="T2" fmla="+- 0 5161 5072"/>
                                <a:gd name="T3" fmla="*/ 5161 h 275"/>
                                <a:gd name="T4" fmla="+- 0 8420 8305"/>
                                <a:gd name="T5" fmla="*/ T4 w 266"/>
                                <a:gd name="T6" fmla="+- 0 5161 5072"/>
                                <a:gd name="T7" fmla="*/ 5161 h 275"/>
                                <a:gd name="T8" fmla="+- 0 8423 8305"/>
                                <a:gd name="T9" fmla="*/ T8 w 266"/>
                                <a:gd name="T10" fmla="+- 0 5162 5072"/>
                                <a:gd name="T11" fmla="*/ 5162 h 275"/>
                                <a:gd name="T12" fmla="+- 0 8429 8305"/>
                                <a:gd name="T13" fmla="*/ T12 w 266"/>
                                <a:gd name="T14" fmla="+- 0 5164 5072"/>
                                <a:gd name="T15" fmla="*/ 5164 h 275"/>
                                <a:gd name="T16" fmla="+- 0 8477 8305"/>
                                <a:gd name="T17" fmla="*/ T16 w 266"/>
                                <a:gd name="T18" fmla="+- 0 5209 5072"/>
                                <a:gd name="T19" fmla="*/ 5209 h 275"/>
                                <a:gd name="T20" fmla="+- 0 8482 8305"/>
                                <a:gd name="T21" fmla="*/ T20 w 266"/>
                                <a:gd name="T22" fmla="+- 0 5228 5072"/>
                                <a:gd name="T23" fmla="*/ 5228 h 275"/>
                                <a:gd name="T24" fmla="+- 0 8482 8305"/>
                                <a:gd name="T25" fmla="*/ T24 w 266"/>
                                <a:gd name="T26" fmla="+- 0 5230 5072"/>
                                <a:gd name="T27" fmla="*/ 5230 h 275"/>
                                <a:gd name="T28" fmla="+- 0 8461 8305"/>
                                <a:gd name="T29" fmla="*/ T28 w 266"/>
                                <a:gd name="T30" fmla="+- 0 5249 5072"/>
                                <a:gd name="T31" fmla="*/ 5249 h 275"/>
                                <a:gd name="T32" fmla="+- 0 8487 8305"/>
                                <a:gd name="T33" fmla="*/ T32 w 266"/>
                                <a:gd name="T34" fmla="+- 0 5249 5072"/>
                                <a:gd name="T35" fmla="*/ 5249 h 275"/>
                                <a:gd name="T36" fmla="+- 0 8490 8305"/>
                                <a:gd name="T37" fmla="*/ T36 w 266"/>
                                <a:gd name="T38" fmla="+- 0 5246 5072"/>
                                <a:gd name="T39" fmla="*/ 5246 h 275"/>
                                <a:gd name="T40" fmla="+- 0 8494 8305"/>
                                <a:gd name="T41" fmla="*/ T40 w 266"/>
                                <a:gd name="T42" fmla="+- 0 5240 5072"/>
                                <a:gd name="T43" fmla="*/ 5240 h 275"/>
                                <a:gd name="T44" fmla="+- 0 8497 8305"/>
                                <a:gd name="T45" fmla="*/ T44 w 266"/>
                                <a:gd name="T46" fmla="+- 0 5228 5072"/>
                                <a:gd name="T47" fmla="*/ 5228 h 275"/>
                                <a:gd name="T48" fmla="+- 0 8497 8305"/>
                                <a:gd name="T49" fmla="*/ T48 w 266"/>
                                <a:gd name="T50" fmla="+- 0 5225 5072"/>
                                <a:gd name="T51" fmla="*/ 5225 h 275"/>
                                <a:gd name="T52" fmla="+- 0 8497 8305"/>
                                <a:gd name="T53" fmla="*/ T52 w 266"/>
                                <a:gd name="T54" fmla="+- 0 5220 5072"/>
                                <a:gd name="T55" fmla="*/ 5220 h 275"/>
                                <a:gd name="T56" fmla="+- 0 8462 8305"/>
                                <a:gd name="T57" fmla="*/ T56 w 266"/>
                                <a:gd name="T58" fmla="+- 0 5166 5072"/>
                                <a:gd name="T59" fmla="*/ 5166 h 275"/>
                                <a:gd name="T60" fmla="+- 0 8456 8305"/>
                                <a:gd name="T61" fmla="*/ T60 w 266"/>
                                <a:gd name="T62" fmla="+- 0 5161 5072"/>
                                <a:gd name="T63" fmla="*/ 516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75">
                                  <a:moveTo>
                                    <a:pt x="151" y="89"/>
                                  </a:moveTo>
                                  <a:lnTo>
                                    <a:pt x="115" y="89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7" y="156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56" y="177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85" y="174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2" y="156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92" y="148"/>
                                  </a:lnTo>
                                  <a:lnTo>
                                    <a:pt x="157" y="94"/>
                                  </a:lnTo>
                                  <a:lnTo>
                                    <a:pt x="15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6"/>
                          <wps:cNvSpPr>
                            <a:spLocks/>
                          </wps:cNvSpPr>
                          <wps:spPr bwMode="auto">
                            <a:xfrm>
                              <a:off x="8305" y="5072"/>
                              <a:ext cx="266" cy="275"/>
                            </a:xfrm>
                            <a:custGeom>
                              <a:avLst/>
                              <a:gdLst>
                                <a:gd name="T0" fmla="+- 0 8496 8305"/>
                                <a:gd name="T1" fmla="*/ T0 w 266"/>
                                <a:gd name="T2" fmla="+- 0 5072 5072"/>
                                <a:gd name="T3" fmla="*/ 5072 h 275"/>
                                <a:gd name="T4" fmla="+- 0 8454 8305"/>
                                <a:gd name="T5" fmla="*/ T4 w 266"/>
                                <a:gd name="T6" fmla="+- 0 5117 5072"/>
                                <a:gd name="T7" fmla="*/ 5117 h 275"/>
                                <a:gd name="T8" fmla="+- 0 8457 8305"/>
                                <a:gd name="T9" fmla="*/ T8 w 266"/>
                                <a:gd name="T10" fmla="+- 0 5129 5072"/>
                                <a:gd name="T11" fmla="*/ 5129 h 275"/>
                                <a:gd name="T12" fmla="+- 0 8496 8305"/>
                                <a:gd name="T13" fmla="*/ T12 w 266"/>
                                <a:gd name="T14" fmla="+- 0 5176 5072"/>
                                <a:gd name="T15" fmla="*/ 5176 h 275"/>
                                <a:gd name="T16" fmla="+- 0 8528 8305"/>
                                <a:gd name="T17" fmla="*/ T16 w 266"/>
                                <a:gd name="T18" fmla="+- 0 5192 5072"/>
                                <a:gd name="T19" fmla="*/ 5192 h 275"/>
                                <a:gd name="T20" fmla="+- 0 8534 8305"/>
                                <a:gd name="T21" fmla="*/ T20 w 266"/>
                                <a:gd name="T22" fmla="+- 0 5192 5072"/>
                                <a:gd name="T23" fmla="*/ 5192 h 275"/>
                                <a:gd name="T24" fmla="+- 0 8546 8305"/>
                                <a:gd name="T25" fmla="*/ T24 w 266"/>
                                <a:gd name="T26" fmla="+- 0 5188 5072"/>
                                <a:gd name="T27" fmla="*/ 5188 h 275"/>
                                <a:gd name="T28" fmla="+- 0 8551 8305"/>
                                <a:gd name="T29" fmla="*/ T28 w 266"/>
                                <a:gd name="T30" fmla="+- 0 5184 5072"/>
                                <a:gd name="T31" fmla="*/ 5184 h 275"/>
                                <a:gd name="T32" fmla="+- 0 8560 8305"/>
                                <a:gd name="T33" fmla="*/ T32 w 266"/>
                                <a:gd name="T34" fmla="+- 0 5176 5072"/>
                                <a:gd name="T35" fmla="*/ 5176 h 275"/>
                                <a:gd name="T36" fmla="+- 0 8534 8305"/>
                                <a:gd name="T37" fmla="*/ T36 w 266"/>
                                <a:gd name="T38" fmla="+- 0 5176 5072"/>
                                <a:gd name="T39" fmla="*/ 5176 h 275"/>
                                <a:gd name="T40" fmla="+- 0 8530 8305"/>
                                <a:gd name="T41" fmla="*/ T40 w 266"/>
                                <a:gd name="T42" fmla="+- 0 5175 5072"/>
                                <a:gd name="T43" fmla="*/ 5175 h 275"/>
                                <a:gd name="T44" fmla="+- 0 8476 8305"/>
                                <a:gd name="T45" fmla="*/ T44 w 266"/>
                                <a:gd name="T46" fmla="+- 0 5130 5072"/>
                                <a:gd name="T47" fmla="*/ 5130 h 275"/>
                                <a:gd name="T48" fmla="+- 0 8469 8305"/>
                                <a:gd name="T49" fmla="*/ T48 w 266"/>
                                <a:gd name="T50" fmla="+- 0 5112 5072"/>
                                <a:gd name="T51" fmla="*/ 5112 h 275"/>
                                <a:gd name="T52" fmla="+- 0 8470 8305"/>
                                <a:gd name="T53" fmla="*/ T52 w 266"/>
                                <a:gd name="T54" fmla="+- 0 5104 5072"/>
                                <a:gd name="T55" fmla="*/ 5104 h 275"/>
                                <a:gd name="T56" fmla="+- 0 8493 8305"/>
                                <a:gd name="T57" fmla="*/ T56 w 266"/>
                                <a:gd name="T58" fmla="+- 0 5088 5072"/>
                                <a:gd name="T59" fmla="*/ 5088 h 275"/>
                                <a:gd name="T60" fmla="+- 0 8529 8305"/>
                                <a:gd name="T61" fmla="*/ T60 w 266"/>
                                <a:gd name="T62" fmla="+- 0 5088 5072"/>
                                <a:gd name="T63" fmla="*/ 5088 h 275"/>
                                <a:gd name="T64" fmla="+- 0 8528 8305"/>
                                <a:gd name="T65" fmla="*/ T64 w 266"/>
                                <a:gd name="T66" fmla="+- 0 5088 5072"/>
                                <a:gd name="T67" fmla="*/ 5088 h 275"/>
                                <a:gd name="T68" fmla="+- 0 8515 8305"/>
                                <a:gd name="T69" fmla="*/ T68 w 266"/>
                                <a:gd name="T70" fmla="+- 0 5078 5072"/>
                                <a:gd name="T71" fmla="*/ 5078 h 275"/>
                                <a:gd name="T72" fmla="+- 0 8508 8305"/>
                                <a:gd name="T73" fmla="*/ T72 w 266"/>
                                <a:gd name="T74" fmla="+- 0 5075 5072"/>
                                <a:gd name="T75" fmla="*/ 5075 h 275"/>
                                <a:gd name="T76" fmla="+- 0 8496 8305"/>
                                <a:gd name="T77" fmla="*/ T76 w 266"/>
                                <a:gd name="T78" fmla="+- 0 5072 5072"/>
                                <a:gd name="T79" fmla="*/ 507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6" h="275">
                                  <a:moveTo>
                                    <a:pt x="191" y="0"/>
                                  </a:moveTo>
                                  <a:lnTo>
                                    <a:pt x="149" y="45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223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41" y="116"/>
                                  </a:lnTo>
                                  <a:lnTo>
                                    <a:pt x="246" y="112"/>
                                  </a:lnTo>
                                  <a:lnTo>
                                    <a:pt x="255" y="104"/>
                                  </a:lnTo>
                                  <a:lnTo>
                                    <a:pt x="229" y="104"/>
                                  </a:lnTo>
                                  <a:lnTo>
                                    <a:pt x="225" y="103"/>
                                  </a:lnTo>
                                  <a:lnTo>
                                    <a:pt x="171" y="58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5"/>
                          <wps:cNvSpPr>
                            <a:spLocks/>
                          </wps:cNvSpPr>
                          <wps:spPr bwMode="auto">
                            <a:xfrm>
                              <a:off x="8305" y="5072"/>
                              <a:ext cx="266" cy="275"/>
                            </a:xfrm>
                            <a:custGeom>
                              <a:avLst/>
                              <a:gdLst>
                                <a:gd name="T0" fmla="+- 0 8529 8305"/>
                                <a:gd name="T1" fmla="*/ T0 w 266"/>
                                <a:gd name="T2" fmla="+- 0 5088 5072"/>
                                <a:gd name="T3" fmla="*/ 5088 h 275"/>
                                <a:gd name="T4" fmla="+- 0 8493 8305"/>
                                <a:gd name="T5" fmla="*/ T4 w 266"/>
                                <a:gd name="T6" fmla="+- 0 5088 5072"/>
                                <a:gd name="T7" fmla="*/ 5088 h 275"/>
                                <a:gd name="T8" fmla="+- 0 8496 8305"/>
                                <a:gd name="T9" fmla="*/ T8 w 266"/>
                                <a:gd name="T10" fmla="+- 0 5089 5072"/>
                                <a:gd name="T11" fmla="*/ 5089 h 275"/>
                                <a:gd name="T12" fmla="+- 0 8502 8305"/>
                                <a:gd name="T13" fmla="*/ T12 w 266"/>
                                <a:gd name="T14" fmla="+- 0 5091 5072"/>
                                <a:gd name="T15" fmla="*/ 5091 h 275"/>
                                <a:gd name="T16" fmla="+- 0 8550 8305"/>
                                <a:gd name="T17" fmla="*/ T16 w 266"/>
                                <a:gd name="T18" fmla="+- 0 5136 5072"/>
                                <a:gd name="T19" fmla="*/ 5136 h 275"/>
                                <a:gd name="T20" fmla="+- 0 8555 8305"/>
                                <a:gd name="T21" fmla="*/ T20 w 266"/>
                                <a:gd name="T22" fmla="+- 0 5155 5072"/>
                                <a:gd name="T23" fmla="*/ 5155 h 275"/>
                                <a:gd name="T24" fmla="+- 0 8554 8305"/>
                                <a:gd name="T25" fmla="*/ T24 w 266"/>
                                <a:gd name="T26" fmla="+- 0 5157 5072"/>
                                <a:gd name="T27" fmla="*/ 5157 h 275"/>
                                <a:gd name="T28" fmla="+- 0 8534 8305"/>
                                <a:gd name="T29" fmla="*/ T28 w 266"/>
                                <a:gd name="T30" fmla="+- 0 5176 5072"/>
                                <a:gd name="T31" fmla="*/ 5176 h 275"/>
                                <a:gd name="T32" fmla="+- 0 8560 8305"/>
                                <a:gd name="T33" fmla="*/ T32 w 266"/>
                                <a:gd name="T34" fmla="+- 0 5176 5072"/>
                                <a:gd name="T35" fmla="*/ 5176 h 275"/>
                                <a:gd name="T36" fmla="+- 0 8570 8305"/>
                                <a:gd name="T37" fmla="*/ T36 w 266"/>
                                <a:gd name="T38" fmla="+- 0 5148 5072"/>
                                <a:gd name="T39" fmla="*/ 5148 h 275"/>
                                <a:gd name="T40" fmla="+- 0 8567 8305"/>
                                <a:gd name="T41" fmla="*/ T40 w 266"/>
                                <a:gd name="T42" fmla="+- 0 5135 5072"/>
                                <a:gd name="T43" fmla="*/ 5135 h 275"/>
                                <a:gd name="T44" fmla="+- 0 8564 8305"/>
                                <a:gd name="T45" fmla="*/ T44 w 266"/>
                                <a:gd name="T46" fmla="+- 0 5128 5072"/>
                                <a:gd name="T47" fmla="*/ 5128 h 275"/>
                                <a:gd name="T48" fmla="+- 0 8555 8305"/>
                                <a:gd name="T49" fmla="*/ T48 w 266"/>
                                <a:gd name="T50" fmla="+- 0 5114 5072"/>
                                <a:gd name="T51" fmla="*/ 5114 h 275"/>
                                <a:gd name="T52" fmla="+- 0 8549 8305"/>
                                <a:gd name="T53" fmla="*/ T52 w 266"/>
                                <a:gd name="T54" fmla="+- 0 5108 5072"/>
                                <a:gd name="T55" fmla="*/ 5108 h 275"/>
                                <a:gd name="T56" fmla="+- 0 8535 8305"/>
                                <a:gd name="T57" fmla="*/ T56 w 266"/>
                                <a:gd name="T58" fmla="+- 0 5093 5072"/>
                                <a:gd name="T59" fmla="*/ 5093 h 275"/>
                                <a:gd name="T60" fmla="+- 0 8529 8305"/>
                                <a:gd name="T61" fmla="*/ T60 w 266"/>
                                <a:gd name="T62" fmla="+- 0 5088 5072"/>
                                <a:gd name="T63" fmla="*/ 5088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75">
                                  <a:moveTo>
                                    <a:pt x="224" y="16"/>
                                  </a:moveTo>
                                  <a:lnTo>
                                    <a:pt x="188" y="16"/>
                                  </a:lnTo>
                                  <a:lnTo>
                                    <a:pt x="191" y="17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50" y="83"/>
                                  </a:lnTo>
                                  <a:lnTo>
                                    <a:pt x="249" y="85"/>
                                  </a:lnTo>
                                  <a:lnTo>
                                    <a:pt x="229" y="104"/>
                                  </a:lnTo>
                                  <a:lnTo>
                                    <a:pt x="255" y="104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59" y="56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2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4"/>
                        <wpg:cNvGrpSpPr>
                          <a:grpSpLocks/>
                        </wpg:cNvGrpSpPr>
                        <wpg:grpSpPr bwMode="auto">
                          <a:xfrm>
                            <a:off x="8741" y="5072"/>
                            <a:ext cx="266" cy="274"/>
                            <a:chOff x="8741" y="5072"/>
                            <a:chExt cx="266" cy="274"/>
                          </a:xfrm>
                        </wpg:grpSpPr>
                        <wps:wsp>
                          <wps:cNvPr id="339" name="Freeform 33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812 8741"/>
                                <a:gd name="T1" fmla="*/ T0 w 266"/>
                                <a:gd name="T2" fmla="+- 0 5238 5072"/>
                                <a:gd name="T3" fmla="*/ 5238 h 274"/>
                                <a:gd name="T4" fmla="+- 0 8786 8741"/>
                                <a:gd name="T5" fmla="*/ T4 w 266"/>
                                <a:gd name="T6" fmla="+- 0 5238 5072"/>
                                <a:gd name="T7" fmla="*/ 5238 h 274"/>
                                <a:gd name="T8" fmla="+- 0 8790 8741"/>
                                <a:gd name="T9" fmla="*/ T8 w 266"/>
                                <a:gd name="T10" fmla="+- 0 5240 5072"/>
                                <a:gd name="T11" fmla="*/ 5240 h 274"/>
                                <a:gd name="T12" fmla="+- 0 8793 8741"/>
                                <a:gd name="T13" fmla="*/ T12 w 266"/>
                                <a:gd name="T14" fmla="+- 0 5242 5072"/>
                                <a:gd name="T15" fmla="*/ 5242 h 274"/>
                                <a:gd name="T16" fmla="+- 0 8810 8741"/>
                                <a:gd name="T17" fmla="*/ T16 w 266"/>
                                <a:gd name="T18" fmla="+- 0 5334 5072"/>
                                <a:gd name="T19" fmla="*/ 5334 h 274"/>
                                <a:gd name="T20" fmla="+- 0 8811 8741"/>
                                <a:gd name="T21" fmla="*/ T20 w 266"/>
                                <a:gd name="T22" fmla="+- 0 5336 5072"/>
                                <a:gd name="T23" fmla="*/ 5336 h 274"/>
                                <a:gd name="T24" fmla="+- 0 8811 8741"/>
                                <a:gd name="T25" fmla="*/ T24 w 266"/>
                                <a:gd name="T26" fmla="+- 0 5338 5072"/>
                                <a:gd name="T27" fmla="*/ 5338 h 274"/>
                                <a:gd name="T28" fmla="+- 0 8811 8741"/>
                                <a:gd name="T29" fmla="*/ T28 w 266"/>
                                <a:gd name="T30" fmla="+- 0 5338 5072"/>
                                <a:gd name="T31" fmla="*/ 5338 h 274"/>
                                <a:gd name="T32" fmla="+- 0 8812 8741"/>
                                <a:gd name="T33" fmla="*/ T32 w 266"/>
                                <a:gd name="T34" fmla="+- 0 5340 5072"/>
                                <a:gd name="T35" fmla="*/ 5340 h 274"/>
                                <a:gd name="T36" fmla="+- 0 8812 8741"/>
                                <a:gd name="T37" fmla="*/ T36 w 266"/>
                                <a:gd name="T38" fmla="+- 0 5340 5072"/>
                                <a:gd name="T39" fmla="*/ 5340 h 274"/>
                                <a:gd name="T40" fmla="+- 0 8813 8741"/>
                                <a:gd name="T41" fmla="*/ T40 w 266"/>
                                <a:gd name="T42" fmla="+- 0 5342 5072"/>
                                <a:gd name="T43" fmla="*/ 5342 h 274"/>
                                <a:gd name="T44" fmla="+- 0 8814 8741"/>
                                <a:gd name="T45" fmla="*/ T44 w 266"/>
                                <a:gd name="T46" fmla="+- 0 5342 5072"/>
                                <a:gd name="T47" fmla="*/ 5342 h 274"/>
                                <a:gd name="T48" fmla="+- 0 8816 8741"/>
                                <a:gd name="T49" fmla="*/ T48 w 266"/>
                                <a:gd name="T50" fmla="+- 0 5344 5072"/>
                                <a:gd name="T51" fmla="*/ 5344 h 274"/>
                                <a:gd name="T52" fmla="+- 0 8817 8741"/>
                                <a:gd name="T53" fmla="*/ T52 w 266"/>
                                <a:gd name="T54" fmla="+- 0 5346 5072"/>
                                <a:gd name="T55" fmla="*/ 5346 h 274"/>
                                <a:gd name="T56" fmla="+- 0 8824 8741"/>
                                <a:gd name="T57" fmla="*/ T56 w 266"/>
                                <a:gd name="T58" fmla="+- 0 5346 5072"/>
                                <a:gd name="T59" fmla="*/ 5346 h 274"/>
                                <a:gd name="T60" fmla="+- 0 8846 8741"/>
                                <a:gd name="T61" fmla="*/ T60 w 266"/>
                                <a:gd name="T62" fmla="+- 0 5324 5072"/>
                                <a:gd name="T63" fmla="*/ 5324 h 274"/>
                                <a:gd name="T64" fmla="+- 0 8825 8741"/>
                                <a:gd name="T65" fmla="*/ T64 w 266"/>
                                <a:gd name="T66" fmla="+- 0 5324 5072"/>
                                <a:gd name="T67" fmla="*/ 5324 h 274"/>
                                <a:gd name="T68" fmla="+- 0 8824 8741"/>
                                <a:gd name="T69" fmla="*/ T68 w 266"/>
                                <a:gd name="T70" fmla="+- 0 5296 5072"/>
                                <a:gd name="T71" fmla="*/ 5296 h 274"/>
                                <a:gd name="T72" fmla="+- 0 8815 8741"/>
                                <a:gd name="T73" fmla="*/ T72 w 266"/>
                                <a:gd name="T74" fmla="+- 0 5242 5072"/>
                                <a:gd name="T75" fmla="*/ 5242 h 274"/>
                                <a:gd name="T76" fmla="+- 0 8812 8741"/>
                                <a:gd name="T77" fmla="*/ T76 w 266"/>
                                <a:gd name="T78" fmla="+- 0 5238 5072"/>
                                <a:gd name="T79" fmla="*/ 523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71" y="166"/>
                                  </a:moveTo>
                                  <a:lnTo>
                                    <a:pt x="45" y="166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9" y="262"/>
                                  </a:lnTo>
                                  <a:lnTo>
                                    <a:pt x="70" y="264"/>
                                  </a:lnTo>
                                  <a:lnTo>
                                    <a:pt x="70" y="266"/>
                                  </a:lnTo>
                                  <a:lnTo>
                                    <a:pt x="71" y="268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73" y="270"/>
                                  </a:lnTo>
                                  <a:lnTo>
                                    <a:pt x="75" y="272"/>
                                  </a:lnTo>
                                  <a:lnTo>
                                    <a:pt x="76" y="274"/>
                                  </a:lnTo>
                                  <a:lnTo>
                                    <a:pt x="83" y="274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3" y="224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71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869 8741"/>
                                <a:gd name="T1" fmla="*/ T0 w 266"/>
                                <a:gd name="T2" fmla="+- 0 5286 5072"/>
                                <a:gd name="T3" fmla="*/ 5286 h 274"/>
                                <a:gd name="T4" fmla="+- 0 8864 8741"/>
                                <a:gd name="T5" fmla="*/ T4 w 266"/>
                                <a:gd name="T6" fmla="+- 0 5286 5072"/>
                                <a:gd name="T7" fmla="*/ 5286 h 274"/>
                                <a:gd name="T8" fmla="+- 0 8825 8741"/>
                                <a:gd name="T9" fmla="*/ T8 w 266"/>
                                <a:gd name="T10" fmla="+- 0 5324 5072"/>
                                <a:gd name="T11" fmla="*/ 5324 h 274"/>
                                <a:gd name="T12" fmla="+- 0 8846 8741"/>
                                <a:gd name="T13" fmla="*/ T12 w 266"/>
                                <a:gd name="T14" fmla="+- 0 5324 5072"/>
                                <a:gd name="T15" fmla="*/ 5324 h 274"/>
                                <a:gd name="T16" fmla="+- 0 8874 8741"/>
                                <a:gd name="T17" fmla="*/ T16 w 266"/>
                                <a:gd name="T18" fmla="+- 0 5296 5072"/>
                                <a:gd name="T19" fmla="*/ 5296 h 274"/>
                                <a:gd name="T20" fmla="+- 0 8874 8741"/>
                                <a:gd name="T21" fmla="*/ T20 w 266"/>
                                <a:gd name="T22" fmla="+- 0 5296 5072"/>
                                <a:gd name="T23" fmla="*/ 5296 h 274"/>
                                <a:gd name="T24" fmla="+- 0 8874 8741"/>
                                <a:gd name="T25" fmla="*/ T24 w 266"/>
                                <a:gd name="T26" fmla="+- 0 5294 5072"/>
                                <a:gd name="T27" fmla="*/ 5294 h 274"/>
                                <a:gd name="T28" fmla="+- 0 8874 8741"/>
                                <a:gd name="T29" fmla="*/ T28 w 266"/>
                                <a:gd name="T30" fmla="+- 0 5292 5072"/>
                                <a:gd name="T31" fmla="*/ 5292 h 274"/>
                                <a:gd name="T32" fmla="+- 0 8873 8741"/>
                                <a:gd name="T33" fmla="*/ T32 w 266"/>
                                <a:gd name="T34" fmla="+- 0 5292 5072"/>
                                <a:gd name="T35" fmla="*/ 5292 h 274"/>
                                <a:gd name="T36" fmla="+- 0 8872 8741"/>
                                <a:gd name="T37" fmla="*/ T36 w 266"/>
                                <a:gd name="T38" fmla="+- 0 5290 5072"/>
                                <a:gd name="T39" fmla="*/ 5290 h 274"/>
                                <a:gd name="T40" fmla="+- 0 8872 8741"/>
                                <a:gd name="T41" fmla="*/ T40 w 266"/>
                                <a:gd name="T42" fmla="+- 0 5290 5072"/>
                                <a:gd name="T43" fmla="*/ 5290 h 274"/>
                                <a:gd name="T44" fmla="+- 0 8871 8741"/>
                                <a:gd name="T45" fmla="*/ T44 w 266"/>
                                <a:gd name="T46" fmla="+- 0 5288 5072"/>
                                <a:gd name="T47" fmla="*/ 5288 h 274"/>
                                <a:gd name="T48" fmla="+- 0 8870 8741"/>
                                <a:gd name="T49" fmla="*/ T48 w 266"/>
                                <a:gd name="T50" fmla="+- 0 5288 5072"/>
                                <a:gd name="T51" fmla="*/ 5288 h 274"/>
                                <a:gd name="T52" fmla="+- 0 8869 8741"/>
                                <a:gd name="T53" fmla="*/ T52 w 266"/>
                                <a:gd name="T54" fmla="+- 0 5286 5072"/>
                                <a:gd name="T55" fmla="*/ 528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128" y="214"/>
                                  </a:moveTo>
                                  <a:lnTo>
                                    <a:pt x="123" y="214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33" y="222"/>
                                  </a:lnTo>
                                  <a:lnTo>
                                    <a:pt x="133" y="220"/>
                                  </a:lnTo>
                                  <a:lnTo>
                                    <a:pt x="132" y="220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28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1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752 8741"/>
                                <a:gd name="T1" fmla="*/ T0 w 266"/>
                                <a:gd name="T2" fmla="+- 0 5272 5072"/>
                                <a:gd name="T3" fmla="*/ 5272 h 274"/>
                                <a:gd name="T4" fmla="+- 0 8748 8741"/>
                                <a:gd name="T5" fmla="*/ T4 w 266"/>
                                <a:gd name="T6" fmla="+- 0 5272 5072"/>
                                <a:gd name="T7" fmla="*/ 5272 h 274"/>
                                <a:gd name="T8" fmla="+- 0 8748 8741"/>
                                <a:gd name="T9" fmla="*/ T8 w 266"/>
                                <a:gd name="T10" fmla="+- 0 5274 5072"/>
                                <a:gd name="T11" fmla="*/ 5274 h 274"/>
                                <a:gd name="T12" fmla="+- 0 8751 8741"/>
                                <a:gd name="T13" fmla="*/ T12 w 266"/>
                                <a:gd name="T14" fmla="+- 0 5274 5072"/>
                                <a:gd name="T15" fmla="*/ 5274 h 274"/>
                                <a:gd name="T16" fmla="+- 0 8752 8741"/>
                                <a:gd name="T17" fmla="*/ T16 w 266"/>
                                <a:gd name="T18" fmla="+- 0 5272 5072"/>
                                <a:gd name="T19" fmla="*/ 527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11" y="200"/>
                                  </a:moveTo>
                                  <a:lnTo>
                                    <a:pt x="7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0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924 8741"/>
                                <a:gd name="T1" fmla="*/ T0 w 266"/>
                                <a:gd name="T2" fmla="+- 0 5200 5072"/>
                                <a:gd name="T3" fmla="*/ 5200 h 274"/>
                                <a:gd name="T4" fmla="+- 0 8895 8741"/>
                                <a:gd name="T5" fmla="*/ T4 w 266"/>
                                <a:gd name="T6" fmla="+- 0 5200 5072"/>
                                <a:gd name="T7" fmla="*/ 5200 h 274"/>
                                <a:gd name="T8" fmla="+- 0 8901 8741"/>
                                <a:gd name="T9" fmla="*/ T8 w 266"/>
                                <a:gd name="T10" fmla="+- 0 5202 5072"/>
                                <a:gd name="T11" fmla="*/ 5202 h 274"/>
                                <a:gd name="T12" fmla="+- 0 8904 8741"/>
                                <a:gd name="T13" fmla="*/ T12 w 266"/>
                                <a:gd name="T14" fmla="+- 0 5204 5072"/>
                                <a:gd name="T15" fmla="*/ 5204 h 274"/>
                                <a:gd name="T16" fmla="+- 0 8910 8741"/>
                                <a:gd name="T17" fmla="*/ T16 w 266"/>
                                <a:gd name="T18" fmla="+- 0 5210 5072"/>
                                <a:gd name="T19" fmla="*/ 5210 h 274"/>
                                <a:gd name="T20" fmla="+- 0 8913 8741"/>
                                <a:gd name="T21" fmla="*/ T20 w 266"/>
                                <a:gd name="T22" fmla="+- 0 5214 5072"/>
                                <a:gd name="T23" fmla="*/ 5214 h 274"/>
                                <a:gd name="T24" fmla="+- 0 8915 8741"/>
                                <a:gd name="T25" fmla="*/ T24 w 266"/>
                                <a:gd name="T26" fmla="+- 0 5222 5072"/>
                                <a:gd name="T27" fmla="*/ 5222 h 274"/>
                                <a:gd name="T28" fmla="+- 0 8916 8741"/>
                                <a:gd name="T29" fmla="*/ T28 w 266"/>
                                <a:gd name="T30" fmla="+- 0 5224 5072"/>
                                <a:gd name="T31" fmla="*/ 5224 h 274"/>
                                <a:gd name="T32" fmla="+- 0 8915 8741"/>
                                <a:gd name="T33" fmla="*/ T32 w 266"/>
                                <a:gd name="T34" fmla="+- 0 5232 5072"/>
                                <a:gd name="T35" fmla="*/ 5232 h 274"/>
                                <a:gd name="T36" fmla="+- 0 8914 8741"/>
                                <a:gd name="T37" fmla="*/ T36 w 266"/>
                                <a:gd name="T38" fmla="+- 0 5234 5072"/>
                                <a:gd name="T39" fmla="*/ 5234 h 274"/>
                                <a:gd name="T40" fmla="+- 0 8910 8741"/>
                                <a:gd name="T41" fmla="*/ T40 w 266"/>
                                <a:gd name="T42" fmla="+- 0 5242 5072"/>
                                <a:gd name="T43" fmla="*/ 5242 h 274"/>
                                <a:gd name="T44" fmla="+- 0 8908 8741"/>
                                <a:gd name="T45" fmla="*/ T44 w 266"/>
                                <a:gd name="T46" fmla="+- 0 5244 5072"/>
                                <a:gd name="T47" fmla="*/ 5244 h 274"/>
                                <a:gd name="T48" fmla="+- 0 8902 8741"/>
                                <a:gd name="T49" fmla="*/ T48 w 266"/>
                                <a:gd name="T50" fmla="+- 0 5250 5072"/>
                                <a:gd name="T51" fmla="*/ 5250 h 274"/>
                                <a:gd name="T52" fmla="+- 0 8898 8741"/>
                                <a:gd name="T53" fmla="*/ T52 w 266"/>
                                <a:gd name="T54" fmla="+- 0 5254 5072"/>
                                <a:gd name="T55" fmla="*/ 5254 h 274"/>
                                <a:gd name="T56" fmla="+- 0 8892 8741"/>
                                <a:gd name="T57" fmla="*/ T56 w 266"/>
                                <a:gd name="T58" fmla="+- 0 5258 5072"/>
                                <a:gd name="T59" fmla="*/ 5258 h 274"/>
                                <a:gd name="T60" fmla="+- 0 8890 8741"/>
                                <a:gd name="T61" fmla="*/ T60 w 266"/>
                                <a:gd name="T62" fmla="+- 0 5258 5072"/>
                                <a:gd name="T63" fmla="*/ 5258 h 274"/>
                                <a:gd name="T64" fmla="+- 0 8885 8741"/>
                                <a:gd name="T65" fmla="*/ T64 w 266"/>
                                <a:gd name="T66" fmla="+- 0 5260 5072"/>
                                <a:gd name="T67" fmla="*/ 5260 h 274"/>
                                <a:gd name="T68" fmla="+- 0 8883 8741"/>
                                <a:gd name="T69" fmla="*/ T68 w 266"/>
                                <a:gd name="T70" fmla="+- 0 5262 5072"/>
                                <a:gd name="T71" fmla="*/ 5262 h 274"/>
                                <a:gd name="T72" fmla="+- 0 8879 8741"/>
                                <a:gd name="T73" fmla="*/ T72 w 266"/>
                                <a:gd name="T74" fmla="+- 0 5262 5072"/>
                                <a:gd name="T75" fmla="*/ 5262 h 274"/>
                                <a:gd name="T76" fmla="+- 0 8878 8741"/>
                                <a:gd name="T77" fmla="*/ T76 w 266"/>
                                <a:gd name="T78" fmla="+- 0 5264 5072"/>
                                <a:gd name="T79" fmla="*/ 5264 h 274"/>
                                <a:gd name="T80" fmla="+- 0 8878 8741"/>
                                <a:gd name="T81" fmla="*/ T80 w 266"/>
                                <a:gd name="T82" fmla="+- 0 5264 5072"/>
                                <a:gd name="T83" fmla="*/ 5264 h 274"/>
                                <a:gd name="T84" fmla="+- 0 8879 8741"/>
                                <a:gd name="T85" fmla="*/ T84 w 266"/>
                                <a:gd name="T86" fmla="+- 0 5266 5072"/>
                                <a:gd name="T87" fmla="*/ 5266 h 274"/>
                                <a:gd name="T88" fmla="+- 0 8879 8741"/>
                                <a:gd name="T89" fmla="*/ T88 w 266"/>
                                <a:gd name="T90" fmla="+- 0 5266 5072"/>
                                <a:gd name="T91" fmla="*/ 5266 h 274"/>
                                <a:gd name="T92" fmla="+- 0 8880 8741"/>
                                <a:gd name="T93" fmla="*/ T92 w 266"/>
                                <a:gd name="T94" fmla="+- 0 5268 5072"/>
                                <a:gd name="T95" fmla="*/ 5268 h 274"/>
                                <a:gd name="T96" fmla="+- 0 8881 8741"/>
                                <a:gd name="T97" fmla="*/ T96 w 266"/>
                                <a:gd name="T98" fmla="+- 0 5268 5072"/>
                                <a:gd name="T99" fmla="*/ 5268 h 274"/>
                                <a:gd name="T100" fmla="+- 0 8883 8741"/>
                                <a:gd name="T101" fmla="*/ T100 w 266"/>
                                <a:gd name="T102" fmla="+- 0 5270 5072"/>
                                <a:gd name="T103" fmla="*/ 5270 h 274"/>
                                <a:gd name="T104" fmla="+- 0 8884 8741"/>
                                <a:gd name="T105" fmla="*/ T104 w 266"/>
                                <a:gd name="T106" fmla="+- 0 5272 5072"/>
                                <a:gd name="T107" fmla="*/ 5272 h 274"/>
                                <a:gd name="T108" fmla="+- 0 8885 8741"/>
                                <a:gd name="T109" fmla="*/ T108 w 266"/>
                                <a:gd name="T110" fmla="+- 0 5272 5072"/>
                                <a:gd name="T111" fmla="*/ 5272 h 274"/>
                                <a:gd name="T112" fmla="+- 0 8886 8741"/>
                                <a:gd name="T113" fmla="*/ T112 w 266"/>
                                <a:gd name="T114" fmla="+- 0 5274 5072"/>
                                <a:gd name="T115" fmla="*/ 5274 h 274"/>
                                <a:gd name="T116" fmla="+- 0 8890 8741"/>
                                <a:gd name="T117" fmla="*/ T116 w 266"/>
                                <a:gd name="T118" fmla="+- 0 5274 5072"/>
                                <a:gd name="T119" fmla="*/ 5274 h 274"/>
                                <a:gd name="T120" fmla="+- 0 8894 8741"/>
                                <a:gd name="T121" fmla="*/ T120 w 266"/>
                                <a:gd name="T122" fmla="+- 0 5272 5072"/>
                                <a:gd name="T123" fmla="*/ 5272 h 274"/>
                                <a:gd name="T124" fmla="+- 0 8896 8741"/>
                                <a:gd name="T125" fmla="*/ T124 w 266"/>
                                <a:gd name="T126" fmla="+- 0 5270 5072"/>
                                <a:gd name="T127" fmla="*/ 5270 h 274"/>
                                <a:gd name="T128" fmla="+- 0 8901 8741"/>
                                <a:gd name="T129" fmla="*/ T128 w 266"/>
                                <a:gd name="T130" fmla="+- 0 5268 5072"/>
                                <a:gd name="T131" fmla="*/ 5268 h 274"/>
                                <a:gd name="T132" fmla="+- 0 8904 8741"/>
                                <a:gd name="T133" fmla="*/ T132 w 266"/>
                                <a:gd name="T134" fmla="+- 0 5266 5072"/>
                                <a:gd name="T135" fmla="*/ 5266 h 274"/>
                                <a:gd name="T136" fmla="+- 0 8909 8741"/>
                                <a:gd name="T137" fmla="*/ T136 w 266"/>
                                <a:gd name="T138" fmla="+- 0 5262 5072"/>
                                <a:gd name="T139" fmla="*/ 5262 h 274"/>
                                <a:gd name="T140" fmla="+- 0 8912 8741"/>
                                <a:gd name="T141" fmla="*/ T140 w 266"/>
                                <a:gd name="T142" fmla="+- 0 5260 5072"/>
                                <a:gd name="T143" fmla="*/ 5260 h 274"/>
                                <a:gd name="T144" fmla="+- 0 8932 8741"/>
                                <a:gd name="T145" fmla="*/ T144 w 266"/>
                                <a:gd name="T146" fmla="+- 0 5220 5072"/>
                                <a:gd name="T147" fmla="*/ 5220 h 274"/>
                                <a:gd name="T148" fmla="+- 0 8931 8741"/>
                                <a:gd name="T149" fmla="*/ T148 w 266"/>
                                <a:gd name="T150" fmla="+- 0 5214 5072"/>
                                <a:gd name="T151" fmla="*/ 5214 h 274"/>
                                <a:gd name="T152" fmla="+- 0 8926 8741"/>
                                <a:gd name="T153" fmla="*/ T152 w 266"/>
                                <a:gd name="T154" fmla="+- 0 5204 5072"/>
                                <a:gd name="T155" fmla="*/ 5204 h 274"/>
                                <a:gd name="T156" fmla="+- 0 8924 8741"/>
                                <a:gd name="T157" fmla="*/ T156 w 266"/>
                                <a:gd name="T158" fmla="+- 0 5200 5072"/>
                                <a:gd name="T159" fmla="*/ 520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183" y="128"/>
                                  </a:moveTo>
                                  <a:lnTo>
                                    <a:pt x="154" y="128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69" y="138"/>
                                  </a:lnTo>
                                  <a:lnTo>
                                    <a:pt x="172" y="142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5" y="152"/>
                                  </a:lnTo>
                                  <a:lnTo>
                                    <a:pt x="174" y="160"/>
                                  </a:lnTo>
                                  <a:lnTo>
                                    <a:pt x="173" y="162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1" y="178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51" y="186"/>
                                  </a:lnTo>
                                  <a:lnTo>
                                    <a:pt x="149" y="186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142" y="190"/>
                                  </a:lnTo>
                                  <a:lnTo>
                                    <a:pt x="138" y="190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40" y="196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43" y="200"/>
                                  </a:lnTo>
                                  <a:lnTo>
                                    <a:pt x="144" y="200"/>
                                  </a:lnTo>
                                  <a:lnTo>
                                    <a:pt x="145" y="202"/>
                                  </a:lnTo>
                                  <a:lnTo>
                                    <a:pt x="149" y="202"/>
                                  </a:lnTo>
                                  <a:lnTo>
                                    <a:pt x="153" y="200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3" y="194"/>
                                  </a:lnTo>
                                  <a:lnTo>
                                    <a:pt x="168" y="190"/>
                                  </a:lnTo>
                                  <a:lnTo>
                                    <a:pt x="171" y="188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90" y="142"/>
                                  </a:lnTo>
                                  <a:lnTo>
                                    <a:pt x="185" y="132"/>
                                  </a:lnTo>
                                  <a:lnTo>
                                    <a:pt x="18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9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786 8741"/>
                                <a:gd name="T1" fmla="*/ T0 w 266"/>
                                <a:gd name="T2" fmla="+- 0 5220 5072"/>
                                <a:gd name="T3" fmla="*/ 5220 h 274"/>
                                <a:gd name="T4" fmla="+- 0 8778 8741"/>
                                <a:gd name="T5" fmla="*/ T4 w 266"/>
                                <a:gd name="T6" fmla="+- 0 5220 5072"/>
                                <a:gd name="T7" fmla="*/ 5220 h 274"/>
                                <a:gd name="T8" fmla="+- 0 8760 8741"/>
                                <a:gd name="T9" fmla="*/ T8 w 266"/>
                                <a:gd name="T10" fmla="+- 0 5228 5072"/>
                                <a:gd name="T11" fmla="*/ 5228 h 274"/>
                                <a:gd name="T12" fmla="+- 0 8753 8741"/>
                                <a:gd name="T13" fmla="*/ T12 w 266"/>
                                <a:gd name="T14" fmla="+- 0 5236 5072"/>
                                <a:gd name="T15" fmla="*/ 5236 h 274"/>
                                <a:gd name="T16" fmla="+- 0 8751 8741"/>
                                <a:gd name="T17" fmla="*/ T16 w 266"/>
                                <a:gd name="T18" fmla="+- 0 5238 5072"/>
                                <a:gd name="T19" fmla="*/ 5238 h 274"/>
                                <a:gd name="T20" fmla="+- 0 8747 8741"/>
                                <a:gd name="T21" fmla="*/ T20 w 266"/>
                                <a:gd name="T22" fmla="+- 0 5244 5072"/>
                                <a:gd name="T23" fmla="*/ 5244 h 274"/>
                                <a:gd name="T24" fmla="+- 0 8746 8741"/>
                                <a:gd name="T25" fmla="*/ T24 w 266"/>
                                <a:gd name="T26" fmla="+- 0 5248 5072"/>
                                <a:gd name="T27" fmla="*/ 5248 h 274"/>
                                <a:gd name="T28" fmla="+- 0 8743 8741"/>
                                <a:gd name="T29" fmla="*/ T28 w 266"/>
                                <a:gd name="T30" fmla="+- 0 5252 5072"/>
                                <a:gd name="T31" fmla="*/ 5252 h 274"/>
                                <a:gd name="T32" fmla="+- 0 8742 8741"/>
                                <a:gd name="T33" fmla="*/ T32 w 266"/>
                                <a:gd name="T34" fmla="+- 0 5256 5072"/>
                                <a:gd name="T35" fmla="*/ 5256 h 274"/>
                                <a:gd name="T36" fmla="+- 0 8741 8741"/>
                                <a:gd name="T37" fmla="*/ T36 w 266"/>
                                <a:gd name="T38" fmla="+- 0 5260 5072"/>
                                <a:gd name="T39" fmla="*/ 5260 h 274"/>
                                <a:gd name="T40" fmla="+- 0 8741 8741"/>
                                <a:gd name="T41" fmla="*/ T40 w 266"/>
                                <a:gd name="T42" fmla="+- 0 5262 5072"/>
                                <a:gd name="T43" fmla="*/ 5262 h 274"/>
                                <a:gd name="T44" fmla="+- 0 8741 8741"/>
                                <a:gd name="T45" fmla="*/ T44 w 266"/>
                                <a:gd name="T46" fmla="+- 0 5264 5072"/>
                                <a:gd name="T47" fmla="*/ 5264 h 274"/>
                                <a:gd name="T48" fmla="+- 0 8741 8741"/>
                                <a:gd name="T49" fmla="*/ T48 w 266"/>
                                <a:gd name="T50" fmla="+- 0 5266 5072"/>
                                <a:gd name="T51" fmla="*/ 5266 h 274"/>
                                <a:gd name="T52" fmla="+- 0 8742 8741"/>
                                <a:gd name="T53" fmla="*/ T52 w 266"/>
                                <a:gd name="T54" fmla="+- 0 5266 5072"/>
                                <a:gd name="T55" fmla="*/ 5266 h 274"/>
                                <a:gd name="T56" fmla="+- 0 8742 8741"/>
                                <a:gd name="T57" fmla="*/ T56 w 266"/>
                                <a:gd name="T58" fmla="+- 0 5268 5072"/>
                                <a:gd name="T59" fmla="*/ 5268 h 274"/>
                                <a:gd name="T60" fmla="+- 0 8744 8741"/>
                                <a:gd name="T61" fmla="*/ T60 w 266"/>
                                <a:gd name="T62" fmla="+- 0 5268 5072"/>
                                <a:gd name="T63" fmla="*/ 5268 h 274"/>
                                <a:gd name="T64" fmla="+- 0 8745 8741"/>
                                <a:gd name="T65" fmla="*/ T64 w 266"/>
                                <a:gd name="T66" fmla="+- 0 5270 5072"/>
                                <a:gd name="T67" fmla="*/ 5270 h 274"/>
                                <a:gd name="T68" fmla="+- 0 8746 8741"/>
                                <a:gd name="T69" fmla="*/ T68 w 266"/>
                                <a:gd name="T70" fmla="+- 0 5272 5072"/>
                                <a:gd name="T71" fmla="*/ 5272 h 274"/>
                                <a:gd name="T72" fmla="+- 0 8753 8741"/>
                                <a:gd name="T73" fmla="*/ T72 w 266"/>
                                <a:gd name="T74" fmla="+- 0 5272 5072"/>
                                <a:gd name="T75" fmla="*/ 5272 h 274"/>
                                <a:gd name="T76" fmla="+- 0 8753 8741"/>
                                <a:gd name="T77" fmla="*/ T76 w 266"/>
                                <a:gd name="T78" fmla="+- 0 5268 5072"/>
                                <a:gd name="T79" fmla="*/ 5268 h 274"/>
                                <a:gd name="T80" fmla="+- 0 8754 8741"/>
                                <a:gd name="T81" fmla="*/ T80 w 266"/>
                                <a:gd name="T82" fmla="+- 0 5264 5072"/>
                                <a:gd name="T83" fmla="*/ 5264 h 274"/>
                                <a:gd name="T84" fmla="+- 0 8756 8741"/>
                                <a:gd name="T85" fmla="*/ T84 w 266"/>
                                <a:gd name="T86" fmla="+- 0 5260 5072"/>
                                <a:gd name="T87" fmla="*/ 5260 h 274"/>
                                <a:gd name="T88" fmla="+- 0 8757 8741"/>
                                <a:gd name="T89" fmla="*/ T88 w 266"/>
                                <a:gd name="T90" fmla="+- 0 5256 5072"/>
                                <a:gd name="T91" fmla="*/ 5256 h 274"/>
                                <a:gd name="T92" fmla="+- 0 8760 8741"/>
                                <a:gd name="T93" fmla="*/ T92 w 266"/>
                                <a:gd name="T94" fmla="+- 0 5250 5072"/>
                                <a:gd name="T95" fmla="*/ 5250 h 274"/>
                                <a:gd name="T96" fmla="+- 0 8762 8741"/>
                                <a:gd name="T97" fmla="*/ T96 w 266"/>
                                <a:gd name="T98" fmla="+- 0 5248 5072"/>
                                <a:gd name="T99" fmla="*/ 5248 h 274"/>
                                <a:gd name="T100" fmla="+- 0 8767 8741"/>
                                <a:gd name="T101" fmla="*/ T100 w 266"/>
                                <a:gd name="T102" fmla="+- 0 5242 5072"/>
                                <a:gd name="T103" fmla="*/ 5242 h 274"/>
                                <a:gd name="T104" fmla="+- 0 8770 8741"/>
                                <a:gd name="T105" fmla="*/ T104 w 266"/>
                                <a:gd name="T106" fmla="+- 0 5240 5072"/>
                                <a:gd name="T107" fmla="*/ 5240 h 274"/>
                                <a:gd name="T108" fmla="+- 0 8775 8741"/>
                                <a:gd name="T109" fmla="*/ T108 w 266"/>
                                <a:gd name="T110" fmla="+- 0 5238 5072"/>
                                <a:gd name="T111" fmla="*/ 5238 h 274"/>
                                <a:gd name="T112" fmla="+- 0 8812 8741"/>
                                <a:gd name="T113" fmla="*/ T112 w 266"/>
                                <a:gd name="T114" fmla="+- 0 5238 5072"/>
                                <a:gd name="T115" fmla="*/ 5238 h 274"/>
                                <a:gd name="T116" fmla="+- 0 8810 8741"/>
                                <a:gd name="T117" fmla="*/ T116 w 266"/>
                                <a:gd name="T118" fmla="+- 0 5236 5072"/>
                                <a:gd name="T119" fmla="*/ 5236 h 274"/>
                                <a:gd name="T120" fmla="+- 0 8808 8741"/>
                                <a:gd name="T121" fmla="*/ T120 w 266"/>
                                <a:gd name="T122" fmla="+- 0 5234 5072"/>
                                <a:gd name="T123" fmla="*/ 5234 h 274"/>
                                <a:gd name="T124" fmla="+- 0 8802 8741"/>
                                <a:gd name="T125" fmla="*/ T124 w 266"/>
                                <a:gd name="T126" fmla="+- 0 5228 5072"/>
                                <a:gd name="T127" fmla="*/ 5228 h 274"/>
                                <a:gd name="T128" fmla="+- 0 8798 8741"/>
                                <a:gd name="T129" fmla="*/ T128 w 266"/>
                                <a:gd name="T130" fmla="+- 0 5224 5072"/>
                                <a:gd name="T131" fmla="*/ 5224 h 274"/>
                                <a:gd name="T132" fmla="+- 0 8790 8741"/>
                                <a:gd name="T133" fmla="*/ T132 w 266"/>
                                <a:gd name="T134" fmla="+- 0 5222 5072"/>
                                <a:gd name="T135" fmla="*/ 5222 h 274"/>
                                <a:gd name="T136" fmla="+- 0 8786 8741"/>
                                <a:gd name="T137" fmla="*/ T136 w 266"/>
                                <a:gd name="T138" fmla="+- 0 5220 5072"/>
                                <a:gd name="T139" fmla="*/ 522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45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12" y="200"/>
                                  </a:lnTo>
                                  <a:lnTo>
                                    <a:pt x="12" y="196"/>
                                  </a:lnTo>
                                  <a:lnTo>
                                    <a:pt x="13" y="192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16" y="184"/>
                                  </a:lnTo>
                                  <a:lnTo>
                                    <a:pt x="19" y="178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71" y="166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61" y="156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8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853 8741"/>
                                <a:gd name="T1" fmla="*/ T0 w 266"/>
                                <a:gd name="T2" fmla="+- 0 5140 5072"/>
                                <a:gd name="T3" fmla="*/ 5140 h 274"/>
                                <a:gd name="T4" fmla="+- 0 8851 8741"/>
                                <a:gd name="T5" fmla="*/ T4 w 266"/>
                                <a:gd name="T6" fmla="+- 0 5140 5072"/>
                                <a:gd name="T7" fmla="*/ 5140 h 274"/>
                                <a:gd name="T8" fmla="+- 0 8850 8741"/>
                                <a:gd name="T9" fmla="*/ T8 w 266"/>
                                <a:gd name="T10" fmla="+- 0 5142 5072"/>
                                <a:gd name="T11" fmla="*/ 5142 h 274"/>
                                <a:gd name="T12" fmla="+- 0 8809 8741"/>
                                <a:gd name="T13" fmla="*/ T12 w 266"/>
                                <a:gd name="T14" fmla="+- 0 5182 5072"/>
                                <a:gd name="T15" fmla="*/ 5182 h 274"/>
                                <a:gd name="T16" fmla="+- 0 8808 8741"/>
                                <a:gd name="T17" fmla="*/ T16 w 266"/>
                                <a:gd name="T18" fmla="+- 0 5184 5072"/>
                                <a:gd name="T19" fmla="*/ 5184 h 274"/>
                                <a:gd name="T20" fmla="+- 0 8808 8741"/>
                                <a:gd name="T21" fmla="*/ T20 w 266"/>
                                <a:gd name="T22" fmla="+- 0 5186 5072"/>
                                <a:gd name="T23" fmla="*/ 5186 h 274"/>
                                <a:gd name="T24" fmla="+- 0 8809 8741"/>
                                <a:gd name="T25" fmla="*/ T24 w 266"/>
                                <a:gd name="T26" fmla="+- 0 5188 5072"/>
                                <a:gd name="T27" fmla="*/ 5188 h 274"/>
                                <a:gd name="T28" fmla="+- 0 8849 8741"/>
                                <a:gd name="T29" fmla="*/ T28 w 266"/>
                                <a:gd name="T30" fmla="+- 0 5228 5072"/>
                                <a:gd name="T31" fmla="*/ 5228 h 274"/>
                                <a:gd name="T32" fmla="+- 0 8854 8741"/>
                                <a:gd name="T33" fmla="*/ T32 w 266"/>
                                <a:gd name="T34" fmla="+- 0 5228 5072"/>
                                <a:gd name="T35" fmla="*/ 5228 h 274"/>
                                <a:gd name="T36" fmla="+- 0 8857 8741"/>
                                <a:gd name="T37" fmla="*/ T36 w 266"/>
                                <a:gd name="T38" fmla="+- 0 5224 5072"/>
                                <a:gd name="T39" fmla="*/ 5224 h 274"/>
                                <a:gd name="T40" fmla="+- 0 8862 8741"/>
                                <a:gd name="T41" fmla="*/ T40 w 266"/>
                                <a:gd name="T42" fmla="+- 0 5218 5072"/>
                                <a:gd name="T43" fmla="*/ 5218 h 274"/>
                                <a:gd name="T44" fmla="+- 0 8864 8741"/>
                                <a:gd name="T45" fmla="*/ T44 w 266"/>
                                <a:gd name="T46" fmla="+- 0 5216 5072"/>
                                <a:gd name="T47" fmla="*/ 5216 h 274"/>
                                <a:gd name="T48" fmla="+- 0 8871 8741"/>
                                <a:gd name="T49" fmla="*/ T48 w 266"/>
                                <a:gd name="T50" fmla="+- 0 5208 5072"/>
                                <a:gd name="T51" fmla="*/ 5208 h 274"/>
                                <a:gd name="T52" fmla="+- 0 8853 8741"/>
                                <a:gd name="T53" fmla="*/ T52 w 266"/>
                                <a:gd name="T54" fmla="+- 0 5208 5072"/>
                                <a:gd name="T55" fmla="*/ 5208 h 274"/>
                                <a:gd name="T56" fmla="+- 0 8828 8741"/>
                                <a:gd name="T57" fmla="*/ T56 w 266"/>
                                <a:gd name="T58" fmla="+- 0 5184 5072"/>
                                <a:gd name="T59" fmla="*/ 5184 h 274"/>
                                <a:gd name="T60" fmla="+- 0 8861 8741"/>
                                <a:gd name="T61" fmla="*/ T60 w 266"/>
                                <a:gd name="T62" fmla="+- 0 5152 5072"/>
                                <a:gd name="T63" fmla="*/ 5152 h 274"/>
                                <a:gd name="T64" fmla="+- 0 8861 8741"/>
                                <a:gd name="T65" fmla="*/ T64 w 266"/>
                                <a:gd name="T66" fmla="+- 0 5150 5072"/>
                                <a:gd name="T67" fmla="*/ 5150 h 274"/>
                                <a:gd name="T68" fmla="+- 0 8860 8741"/>
                                <a:gd name="T69" fmla="*/ T68 w 266"/>
                                <a:gd name="T70" fmla="+- 0 5148 5072"/>
                                <a:gd name="T71" fmla="*/ 5148 h 274"/>
                                <a:gd name="T72" fmla="+- 0 8859 8741"/>
                                <a:gd name="T73" fmla="*/ T72 w 266"/>
                                <a:gd name="T74" fmla="+- 0 5146 5072"/>
                                <a:gd name="T75" fmla="*/ 5146 h 274"/>
                                <a:gd name="T76" fmla="+- 0 8857 8741"/>
                                <a:gd name="T77" fmla="*/ T76 w 266"/>
                                <a:gd name="T78" fmla="+- 0 5144 5072"/>
                                <a:gd name="T79" fmla="*/ 5144 h 274"/>
                                <a:gd name="T80" fmla="+- 0 8856 8741"/>
                                <a:gd name="T81" fmla="*/ T80 w 266"/>
                                <a:gd name="T82" fmla="+- 0 5142 5072"/>
                                <a:gd name="T83" fmla="*/ 5142 h 274"/>
                                <a:gd name="T84" fmla="+- 0 8854 8741"/>
                                <a:gd name="T85" fmla="*/ T84 w 266"/>
                                <a:gd name="T86" fmla="+- 0 5142 5072"/>
                                <a:gd name="T87" fmla="*/ 5142 h 274"/>
                                <a:gd name="T88" fmla="+- 0 8853 8741"/>
                                <a:gd name="T89" fmla="*/ T88 w 266"/>
                                <a:gd name="T90" fmla="+- 0 5140 5072"/>
                                <a:gd name="T91" fmla="*/ 514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112" y="68"/>
                                  </a:moveTo>
                                  <a:lnTo>
                                    <a:pt x="110" y="68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3" y="156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7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897 8741"/>
                                <a:gd name="T1" fmla="*/ T0 w 266"/>
                                <a:gd name="T2" fmla="+- 0 5182 5072"/>
                                <a:gd name="T3" fmla="*/ 5182 h 274"/>
                                <a:gd name="T4" fmla="+- 0 8887 8741"/>
                                <a:gd name="T5" fmla="*/ T4 w 266"/>
                                <a:gd name="T6" fmla="+- 0 5182 5072"/>
                                <a:gd name="T7" fmla="*/ 5182 h 274"/>
                                <a:gd name="T8" fmla="+- 0 8883 8741"/>
                                <a:gd name="T9" fmla="*/ T8 w 266"/>
                                <a:gd name="T10" fmla="+- 0 5184 5072"/>
                                <a:gd name="T11" fmla="*/ 5184 h 274"/>
                                <a:gd name="T12" fmla="+- 0 8873 8741"/>
                                <a:gd name="T13" fmla="*/ T12 w 266"/>
                                <a:gd name="T14" fmla="+- 0 5190 5072"/>
                                <a:gd name="T15" fmla="*/ 5190 h 274"/>
                                <a:gd name="T16" fmla="+- 0 8868 8741"/>
                                <a:gd name="T17" fmla="*/ T16 w 266"/>
                                <a:gd name="T18" fmla="+- 0 5192 5072"/>
                                <a:gd name="T19" fmla="*/ 5192 h 274"/>
                                <a:gd name="T20" fmla="+- 0 8859 8741"/>
                                <a:gd name="T21" fmla="*/ T20 w 266"/>
                                <a:gd name="T22" fmla="+- 0 5202 5072"/>
                                <a:gd name="T23" fmla="*/ 5202 h 274"/>
                                <a:gd name="T24" fmla="+- 0 8856 8741"/>
                                <a:gd name="T25" fmla="*/ T24 w 266"/>
                                <a:gd name="T26" fmla="+- 0 5206 5072"/>
                                <a:gd name="T27" fmla="*/ 5206 h 274"/>
                                <a:gd name="T28" fmla="+- 0 8855 8741"/>
                                <a:gd name="T29" fmla="*/ T28 w 266"/>
                                <a:gd name="T30" fmla="+- 0 5206 5072"/>
                                <a:gd name="T31" fmla="*/ 5206 h 274"/>
                                <a:gd name="T32" fmla="+- 0 8853 8741"/>
                                <a:gd name="T33" fmla="*/ T32 w 266"/>
                                <a:gd name="T34" fmla="+- 0 5208 5072"/>
                                <a:gd name="T35" fmla="*/ 5208 h 274"/>
                                <a:gd name="T36" fmla="+- 0 8871 8741"/>
                                <a:gd name="T37" fmla="*/ T36 w 266"/>
                                <a:gd name="T38" fmla="+- 0 5208 5072"/>
                                <a:gd name="T39" fmla="*/ 5208 h 274"/>
                                <a:gd name="T40" fmla="+- 0 8875 8741"/>
                                <a:gd name="T41" fmla="*/ T40 w 266"/>
                                <a:gd name="T42" fmla="+- 0 5206 5072"/>
                                <a:gd name="T43" fmla="*/ 5206 h 274"/>
                                <a:gd name="T44" fmla="+- 0 8882 8741"/>
                                <a:gd name="T45" fmla="*/ T44 w 266"/>
                                <a:gd name="T46" fmla="+- 0 5202 5072"/>
                                <a:gd name="T47" fmla="*/ 5202 h 274"/>
                                <a:gd name="T48" fmla="+- 0 8885 8741"/>
                                <a:gd name="T49" fmla="*/ T48 w 266"/>
                                <a:gd name="T50" fmla="+- 0 5200 5072"/>
                                <a:gd name="T51" fmla="*/ 5200 h 274"/>
                                <a:gd name="T52" fmla="+- 0 8924 8741"/>
                                <a:gd name="T53" fmla="*/ T52 w 266"/>
                                <a:gd name="T54" fmla="+- 0 5200 5072"/>
                                <a:gd name="T55" fmla="*/ 5200 h 274"/>
                                <a:gd name="T56" fmla="+- 0 8923 8741"/>
                                <a:gd name="T57" fmla="*/ T56 w 266"/>
                                <a:gd name="T58" fmla="+- 0 5198 5072"/>
                                <a:gd name="T59" fmla="*/ 5198 h 274"/>
                                <a:gd name="T60" fmla="+- 0 8918 8741"/>
                                <a:gd name="T61" fmla="*/ T60 w 266"/>
                                <a:gd name="T62" fmla="+- 0 5194 5072"/>
                                <a:gd name="T63" fmla="*/ 5194 h 274"/>
                                <a:gd name="T64" fmla="+- 0 8914 8741"/>
                                <a:gd name="T65" fmla="*/ T64 w 266"/>
                                <a:gd name="T66" fmla="+- 0 5190 5072"/>
                                <a:gd name="T67" fmla="*/ 5190 h 274"/>
                                <a:gd name="T68" fmla="+- 0 8910 8741"/>
                                <a:gd name="T69" fmla="*/ T68 w 266"/>
                                <a:gd name="T70" fmla="+- 0 5188 5072"/>
                                <a:gd name="T71" fmla="*/ 5188 h 274"/>
                                <a:gd name="T72" fmla="+- 0 8901 8741"/>
                                <a:gd name="T73" fmla="*/ T72 w 266"/>
                                <a:gd name="T74" fmla="+- 0 5184 5072"/>
                                <a:gd name="T75" fmla="*/ 5184 h 274"/>
                                <a:gd name="T76" fmla="+- 0 8897 8741"/>
                                <a:gd name="T77" fmla="*/ T76 w 266"/>
                                <a:gd name="T78" fmla="+- 0 5182 5072"/>
                                <a:gd name="T79" fmla="*/ 518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156" y="110"/>
                                  </a:moveTo>
                                  <a:lnTo>
                                    <a:pt x="146" y="110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32" y="118"/>
                                  </a:lnTo>
                                  <a:lnTo>
                                    <a:pt x="127" y="120"/>
                                  </a:lnTo>
                                  <a:lnTo>
                                    <a:pt x="118" y="130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82" y="126"/>
                                  </a:lnTo>
                                  <a:lnTo>
                                    <a:pt x="177" y="122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69" y="116"/>
                                  </a:lnTo>
                                  <a:lnTo>
                                    <a:pt x="160" y="112"/>
                                  </a:lnTo>
                                  <a:lnTo>
                                    <a:pt x="15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6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932 8741"/>
                                <a:gd name="T1" fmla="*/ T0 w 266"/>
                                <a:gd name="T2" fmla="+- 0 5072 5072"/>
                                <a:gd name="T3" fmla="*/ 5072 h 274"/>
                                <a:gd name="T4" fmla="+- 0 8926 8741"/>
                                <a:gd name="T5" fmla="*/ T4 w 266"/>
                                <a:gd name="T6" fmla="+- 0 5072 5072"/>
                                <a:gd name="T7" fmla="*/ 5072 h 274"/>
                                <a:gd name="T8" fmla="+- 0 8914 8741"/>
                                <a:gd name="T9" fmla="*/ T8 w 266"/>
                                <a:gd name="T10" fmla="+- 0 5076 5072"/>
                                <a:gd name="T11" fmla="*/ 5076 h 274"/>
                                <a:gd name="T12" fmla="+- 0 8890 8741"/>
                                <a:gd name="T13" fmla="*/ T12 w 266"/>
                                <a:gd name="T14" fmla="+- 0 5116 5072"/>
                                <a:gd name="T15" fmla="*/ 5116 h 274"/>
                                <a:gd name="T16" fmla="+- 0 8893 8741"/>
                                <a:gd name="T17" fmla="*/ T16 w 266"/>
                                <a:gd name="T18" fmla="+- 0 5130 5072"/>
                                <a:gd name="T19" fmla="*/ 5130 h 274"/>
                                <a:gd name="T20" fmla="+- 0 8932 8741"/>
                                <a:gd name="T21" fmla="*/ T20 w 266"/>
                                <a:gd name="T22" fmla="+- 0 5176 5072"/>
                                <a:gd name="T23" fmla="*/ 5176 h 274"/>
                                <a:gd name="T24" fmla="+- 0 8964 8741"/>
                                <a:gd name="T25" fmla="*/ T24 w 266"/>
                                <a:gd name="T26" fmla="+- 0 5192 5072"/>
                                <a:gd name="T27" fmla="*/ 5192 h 274"/>
                                <a:gd name="T28" fmla="+- 0 8970 8741"/>
                                <a:gd name="T29" fmla="*/ T28 w 266"/>
                                <a:gd name="T30" fmla="+- 0 5192 5072"/>
                                <a:gd name="T31" fmla="*/ 5192 h 274"/>
                                <a:gd name="T32" fmla="+- 0 8981 8741"/>
                                <a:gd name="T33" fmla="*/ T32 w 266"/>
                                <a:gd name="T34" fmla="+- 0 5188 5072"/>
                                <a:gd name="T35" fmla="*/ 5188 h 274"/>
                                <a:gd name="T36" fmla="+- 0 8987 8741"/>
                                <a:gd name="T37" fmla="*/ T36 w 266"/>
                                <a:gd name="T38" fmla="+- 0 5184 5072"/>
                                <a:gd name="T39" fmla="*/ 5184 h 274"/>
                                <a:gd name="T40" fmla="+- 0 8996 8741"/>
                                <a:gd name="T41" fmla="*/ T40 w 266"/>
                                <a:gd name="T42" fmla="+- 0 5176 5072"/>
                                <a:gd name="T43" fmla="*/ 5176 h 274"/>
                                <a:gd name="T44" fmla="+- 0 8966 8741"/>
                                <a:gd name="T45" fmla="*/ T44 w 266"/>
                                <a:gd name="T46" fmla="+- 0 5176 5072"/>
                                <a:gd name="T47" fmla="*/ 5176 h 274"/>
                                <a:gd name="T48" fmla="+- 0 8957 8741"/>
                                <a:gd name="T49" fmla="*/ T48 w 266"/>
                                <a:gd name="T50" fmla="+- 0 5174 5072"/>
                                <a:gd name="T51" fmla="*/ 5174 h 274"/>
                                <a:gd name="T52" fmla="+- 0 8952 8741"/>
                                <a:gd name="T53" fmla="*/ T52 w 266"/>
                                <a:gd name="T54" fmla="+- 0 5170 5072"/>
                                <a:gd name="T55" fmla="*/ 5170 h 274"/>
                                <a:gd name="T56" fmla="+- 0 8941 8741"/>
                                <a:gd name="T57" fmla="*/ T56 w 266"/>
                                <a:gd name="T58" fmla="+- 0 5162 5072"/>
                                <a:gd name="T59" fmla="*/ 5162 h 274"/>
                                <a:gd name="T60" fmla="+- 0 8935 8741"/>
                                <a:gd name="T61" fmla="*/ T60 w 266"/>
                                <a:gd name="T62" fmla="+- 0 5158 5072"/>
                                <a:gd name="T63" fmla="*/ 5158 h 274"/>
                                <a:gd name="T64" fmla="+- 0 8924 8741"/>
                                <a:gd name="T65" fmla="*/ T64 w 266"/>
                                <a:gd name="T66" fmla="+- 0 5146 5072"/>
                                <a:gd name="T67" fmla="*/ 5146 h 274"/>
                                <a:gd name="T68" fmla="+- 0 8919 8741"/>
                                <a:gd name="T69" fmla="*/ T68 w 266"/>
                                <a:gd name="T70" fmla="+- 0 5140 5072"/>
                                <a:gd name="T71" fmla="*/ 5140 h 274"/>
                                <a:gd name="T72" fmla="+- 0 8912 8741"/>
                                <a:gd name="T73" fmla="*/ T72 w 266"/>
                                <a:gd name="T74" fmla="+- 0 5132 5072"/>
                                <a:gd name="T75" fmla="*/ 5132 h 274"/>
                                <a:gd name="T76" fmla="+- 0 8909 8741"/>
                                <a:gd name="T77" fmla="*/ T76 w 266"/>
                                <a:gd name="T78" fmla="+- 0 5126 5072"/>
                                <a:gd name="T79" fmla="*/ 5126 h 274"/>
                                <a:gd name="T80" fmla="+- 0 8905 8741"/>
                                <a:gd name="T81" fmla="*/ T80 w 266"/>
                                <a:gd name="T82" fmla="+- 0 5118 5072"/>
                                <a:gd name="T83" fmla="*/ 5118 h 274"/>
                                <a:gd name="T84" fmla="+- 0 8905 8741"/>
                                <a:gd name="T85" fmla="*/ T84 w 266"/>
                                <a:gd name="T86" fmla="+- 0 5112 5072"/>
                                <a:gd name="T87" fmla="*/ 5112 h 274"/>
                                <a:gd name="T88" fmla="+- 0 8906 8741"/>
                                <a:gd name="T89" fmla="*/ T88 w 266"/>
                                <a:gd name="T90" fmla="+- 0 5104 5072"/>
                                <a:gd name="T91" fmla="*/ 5104 h 274"/>
                                <a:gd name="T92" fmla="+- 0 8908 8741"/>
                                <a:gd name="T93" fmla="*/ T92 w 266"/>
                                <a:gd name="T94" fmla="+- 0 5100 5072"/>
                                <a:gd name="T95" fmla="*/ 5100 h 274"/>
                                <a:gd name="T96" fmla="+- 0 8914 8741"/>
                                <a:gd name="T97" fmla="*/ T96 w 266"/>
                                <a:gd name="T98" fmla="+- 0 5094 5072"/>
                                <a:gd name="T99" fmla="*/ 5094 h 274"/>
                                <a:gd name="T100" fmla="+- 0 8916 8741"/>
                                <a:gd name="T101" fmla="*/ T100 w 266"/>
                                <a:gd name="T102" fmla="+- 0 5092 5072"/>
                                <a:gd name="T103" fmla="*/ 5092 h 274"/>
                                <a:gd name="T104" fmla="+- 0 8921 8741"/>
                                <a:gd name="T105" fmla="*/ T104 w 266"/>
                                <a:gd name="T106" fmla="+- 0 5090 5072"/>
                                <a:gd name="T107" fmla="*/ 5090 h 274"/>
                                <a:gd name="T108" fmla="+- 0 8924 8741"/>
                                <a:gd name="T109" fmla="*/ T108 w 266"/>
                                <a:gd name="T110" fmla="+- 0 5090 5072"/>
                                <a:gd name="T111" fmla="*/ 5090 h 274"/>
                                <a:gd name="T112" fmla="+- 0 8929 8741"/>
                                <a:gd name="T113" fmla="*/ T112 w 266"/>
                                <a:gd name="T114" fmla="+- 0 5088 5072"/>
                                <a:gd name="T115" fmla="*/ 5088 h 274"/>
                                <a:gd name="T116" fmla="+- 0 8964 8741"/>
                                <a:gd name="T117" fmla="*/ T116 w 266"/>
                                <a:gd name="T118" fmla="+- 0 5088 5072"/>
                                <a:gd name="T119" fmla="*/ 5088 h 274"/>
                                <a:gd name="T120" fmla="+- 0 8951 8741"/>
                                <a:gd name="T121" fmla="*/ T120 w 266"/>
                                <a:gd name="T122" fmla="+- 0 5078 5072"/>
                                <a:gd name="T123" fmla="*/ 5078 h 274"/>
                                <a:gd name="T124" fmla="+- 0 8944 8741"/>
                                <a:gd name="T125" fmla="*/ T124 w 266"/>
                                <a:gd name="T126" fmla="+- 0 5076 5072"/>
                                <a:gd name="T127" fmla="*/ 5076 h 274"/>
                                <a:gd name="T128" fmla="+- 0 8932 8741"/>
                                <a:gd name="T129" fmla="*/ T128 w 266"/>
                                <a:gd name="T130" fmla="+- 0 5072 5072"/>
                                <a:gd name="T131" fmla="*/ 507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191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223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6" y="112"/>
                                  </a:lnTo>
                                  <a:lnTo>
                                    <a:pt x="255" y="104"/>
                                  </a:lnTo>
                                  <a:lnTo>
                                    <a:pt x="225" y="104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78" y="68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168" y="54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5"/>
                          <wps:cNvSpPr>
                            <a:spLocks/>
                          </wps:cNvSpPr>
                          <wps:spPr bwMode="auto">
                            <a:xfrm>
                              <a:off x="8741" y="5072"/>
                              <a:ext cx="266" cy="274"/>
                            </a:xfrm>
                            <a:custGeom>
                              <a:avLst/>
                              <a:gdLst>
                                <a:gd name="T0" fmla="+- 0 8964 8741"/>
                                <a:gd name="T1" fmla="*/ T0 w 266"/>
                                <a:gd name="T2" fmla="+- 0 5088 5072"/>
                                <a:gd name="T3" fmla="*/ 5088 h 274"/>
                                <a:gd name="T4" fmla="+- 0 8929 8741"/>
                                <a:gd name="T5" fmla="*/ T4 w 266"/>
                                <a:gd name="T6" fmla="+- 0 5088 5072"/>
                                <a:gd name="T7" fmla="*/ 5088 h 274"/>
                                <a:gd name="T8" fmla="+- 0 8932 8741"/>
                                <a:gd name="T9" fmla="*/ T8 w 266"/>
                                <a:gd name="T10" fmla="+- 0 5090 5072"/>
                                <a:gd name="T11" fmla="*/ 5090 h 274"/>
                                <a:gd name="T12" fmla="+- 0 8938 8741"/>
                                <a:gd name="T13" fmla="*/ T12 w 266"/>
                                <a:gd name="T14" fmla="+- 0 5092 5072"/>
                                <a:gd name="T15" fmla="*/ 5092 h 274"/>
                                <a:gd name="T16" fmla="+- 0 8941 8741"/>
                                <a:gd name="T17" fmla="*/ T16 w 266"/>
                                <a:gd name="T18" fmla="+- 0 5092 5072"/>
                                <a:gd name="T19" fmla="*/ 5092 h 274"/>
                                <a:gd name="T20" fmla="+- 0 8947 8741"/>
                                <a:gd name="T21" fmla="*/ T20 w 266"/>
                                <a:gd name="T22" fmla="+- 0 5098 5072"/>
                                <a:gd name="T23" fmla="*/ 5098 h 274"/>
                                <a:gd name="T24" fmla="+- 0 8951 8741"/>
                                <a:gd name="T25" fmla="*/ T24 w 266"/>
                                <a:gd name="T26" fmla="+- 0 5100 5072"/>
                                <a:gd name="T27" fmla="*/ 5100 h 274"/>
                                <a:gd name="T28" fmla="+- 0 8959 8741"/>
                                <a:gd name="T29" fmla="*/ T28 w 266"/>
                                <a:gd name="T30" fmla="+- 0 5106 5072"/>
                                <a:gd name="T31" fmla="*/ 5106 h 274"/>
                                <a:gd name="T32" fmla="+- 0 8963 8741"/>
                                <a:gd name="T33" fmla="*/ T32 w 266"/>
                                <a:gd name="T34" fmla="+- 0 5110 5072"/>
                                <a:gd name="T35" fmla="*/ 5110 h 274"/>
                                <a:gd name="T36" fmla="+- 0 8967 8741"/>
                                <a:gd name="T37" fmla="*/ T36 w 266"/>
                                <a:gd name="T38" fmla="+- 0 5114 5072"/>
                                <a:gd name="T39" fmla="*/ 5114 h 274"/>
                                <a:gd name="T40" fmla="+- 0 8971 8741"/>
                                <a:gd name="T41" fmla="*/ T40 w 266"/>
                                <a:gd name="T42" fmla="+- 0 5118 5072"/>
                                <a:gd name="T43" fmla="*/ 5118 h 274"/>
                                <a:gd name="T44" fmla="+- 0 8974 8741"/>
                                <a:gd name="T45" fmla="*/ T44 w 266"/>
                                <a:gd name="T46" fmla="+- 0 5120 5072"/>
                                <a:gd name="T47" fmla="*/ 5120 h 274"/>
                                <a:gd name="T48" fmla="+- 0 8979 8741"/>
                                <a:gd name="T49" fmla="*/ T48 w 266"/>
                                <a:gd name="T50" fmla="+- 0 5128 5072"/>
                                <a:gd name="T51" fmla="*/ 5128 h 274"/>
                                <a:gd name="T52" fmla="+- 0 8991 8741"/>
                                <a:gd name="T53" fmla="*/ T52 w 266"/>
                                <a:gd name="T54" fmla="+- 0 5156 5072"/>
                                <a:gd name="T55" fmla="*/ 5156 h 274"/>
                                <a:gd name="T56" fmla="+- 0 8990 8741"/>
                                <a:gd name="T57" fmla="*/ T56 w 266"/>
                                <a:gd name="T58" fmla="+- 0 5158 5072"/>
                                <a:gd name="T59" fmla="*/ 5158 h 274"/>
                                <a:gd name="T60" fmla="+- 0 8970 8741"/>
                                <a:gd name="T61" fmla="*/ T60 w 266"/>
                                <a:gd name="T62" fmla="+- 0 5176 5072"/>
                                <a:gd name="T63" fmla="*/ 5176 h 274"/>
                                <a:gd name="T64" fmla="+- 0 8996 8741"/>
                                <a:gd name="T65" fmla="*/ T64 w 266"/>
                                <a:gd name="T66" fmla="+- 0 5176 5072"/>
                                <a:gd name="T67" fmla="*/ 5176 h 274"/>
                                <a:gd name="T68" fmla="+- 0 8999 8741"/>
                                <a:gd name="T69" fmla="*/ T68 w 266"/>
                                <a:gd name="T70" fmla="+- 0 5174 5072"/>
                                <a:gd name="T71" fmla="*/ 5174 h 274"/>
                                <a:gd name="T72" fmla="+- 0 9003 8741"/>
                                <a:gd name="T73" fmla="*/ T72 w 266"/>
                                <a:gd name="T74" fmla="+- 0 5168 5072"/>
                                <a:gd name="T75" fmla="*/ 5168 h 274"/>
                                <a:gd name="T76" fmla="+- 0 9006 8741"/>
                                <a:gd name="T77" fmla="*/ T76 w 266"/>
                                <a:gd name="T78" fmla="+- 0 5154 5072"/>
                                <a:gd name="T79" fmla="*/ 5154 h 274"/>
                                <a:gd name="T80" fmla="+- 0 9006 8741"/>
                                <a:gd name="T81" fmla="*/ T80 w 266"/>
                                <a:gd name="T82" fmla="+- 0 5148 5072"/>
                                <a:gd name="T83" fmla="*/ 5148 h 274"/>
                                <a:gd name="T84" fmla="+- 0 9003 8741"/>
                                <a:gd name="T85" fmla="*/ T84 w 266"/>
                                <a:gd name="T86" fmla="+- 0 5136 5072"/>
                                <a:gd name="T87" fmla="*/ 5136 h 274"/>
                                <a:gd name="T88" fmla="+- 0 9000 8741"/>
                                <a:gd name="T89" fmla="*/ T88 w 266"/>
                                <a:gd name="T90" fmla="+- 0 5128 5072"/>
                                <a:gd name="T91" fmla="*/ 5128 h 274"/>
                                <a:gd name="T92" fmla="+- 0 8991 8741"/>
                                <a:gd name="T93" fmla="*/ T92 w 266"/>
                                <a:gd name="T94" fmla="+- 0 5116 5072"/>
                                <a:gd name="T95" fmla="*/ 5116 h 274"/>
                                <a:gd name="T96" fmla="+- 0 8985 8741"/>
                                <a:gd name="T97" fmla="*/ T96 w 266"/>
                                <a:gd name="T98" fmla="+- 0 5108 5072"/>
                                <a:gd name="T99" fmla="*/ 5108 h 274"/>
                                <a:gd name="T100" fmla="+- 0 8978 8741"/>
                                <a:gd name="T101" fmla="*/ T100 w 266"/>
                                <a:gd name="T102" fmla="+- 0 5102 5072"/>
                                <a:gd name="T103" fmla="*/ 5102 h 274"/>
                                <a:gd name="T104" fmla="+- 0 8971 8741"/>
                                <a:gd name="T105" fmla="*/ T104 w 266"/>
                                <a:gd name="T106" fmla="+- 0 5094 5072"/>
                                <a:gd name="T107" fmla="*/ 5094 h 274"/>
                                <a:gd name="T108" fmla="+- 0 8964 8741"/>
                                <a:gd name="T109" fmla="*/ T108 w 266"/>
                                <a:gd name="T110" fmla="+- 0 5088 5072"/>
                                <a:gd name="T111" fmla="*/ 508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6" h="274">
                                  <a:moveTo>
                                    <a:pt x="223" y="16"/>
                                  </a:moveTo>
                                  <a:lnTo>
                                    <a:pt x="188" y="16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226" y="42"/>
                                  </a:lnTo>
                                  <a:lnTo>
                                    <a:pt x="230" y="46"/>
                                  </a:lnTo>
                                  <a:lnTo>
                                    <a:pt x="233" y="48"/>
                                  </a:lnTo>
                                  <a:lnTo>
                                    <a:pt x="238" y="56"/>
                                  </a:lnTo>
                                  <a:lnTo>
                                    <a:pt x="250" y="84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29" y="104"/>
                                  </a:lnTo>
                                  <a:lnTo>
                                    <a:pt x="255" y="104"/>
                                  </a:lnTo>
                                  <a:lnTo>
                                    <a:pt x="258" y="102"/>
                                  </a:lnTo>
                                  <a:lnTo>
                                    <a:pt x="262" y="96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2" y="64"/>
                                  </a:lnTo>
                                  <a:lnTo>
                                    <a:pt x="259" y="56"/>
                                  </a:lnTo>
                                  <a:lnTo>
                                    <a:pt x="250" y="44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3"/>
                        <wpg:cNvGrpSpPr>
                          <a:grpSpLocks/>
                        </wpg:cNvGrpSpPr>
                        <wpg:grpSpPr bwMode="auto">
                          <a:xfrm>
                            <a:off x="9177" y="5073"/>
                            <a:ext cx="266" cy="270"/>
                            <a:chOff x="9177" y="5073"/>
                            <a:chExt cx="266" cy="270"/>
                          </a:xfrm>
                        </wpg:grpSpPr>
                        <wps:wsp>
                          <wps:cNvPr id="349" name="Freeform 23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291 9177"/>
                                <a:gd name="T1" fmla="*/ T0 w 266"/>
                                <a:gd name="T2" fmla="+- 0 5275 5073"/>
                                <a:gd name="T3" fmla="*/ 5275 h 270"/>
                                <a:gd name="T4" fmla="+- 0 9260 9177"/>
                                <a:gd name="T5" fmla="*/ T4 w 266"/>
                                <a:gd name="T6" fmla="+- 0 5275 5073"/>
                                <a:gd name="T7" fmla="*/ 5275 h 270"/>
                                <a:gd name="T8" fmla="+- 0 9263 9177"/>
                                <a:gd name="T9" fmla="*/ T8 w 266"/>
                                <a:gd name="T10" fmla="+- 0 5277 5073"/>
                                <a:gd name="T11" fmla="*/ 5277 h 270"/>
                                <a:gd name="T12" fmla="+- 0 9269 9177"/>
                                <a:gd name="T13" fmla="*/ T12 w 266"/>
                                <a:gd name="T14" fmla="+- 0 5279 5073"/>
                                <a:gd name="T15" fmla="*/ 5279 h 270"/>
                                <a:gd name="T16" fmla="+- 0 9272 9177"/>
                                <a:gd name="T17" fmla="*/ T16 w 266"/>
                                <a:gd name="T18" fmla="+- 0 5279 5073"/>
                                <a:gd name="T19" fmla="*/ 5279 h 270"/>
                                <a:gd name="T20" fmla="+- 0 9277 9177"/>
                                <a:gd name="T21" fmla="*/ T20 w 266"/>
                                <a:gd name="T22" fmla="+- 0 5285 5073"/>
                                <a:gd name="T23" fmla="*/ 5285 h 270"/>
                                <a:gd name="T24" fmla="+- 0 9279 9177"/>
                                <a:gd name="T25" fmla="*/ T24 w 266"/>
                                <a:gd name="T26" fmla="+- 0 5287 5073"/>
                                <a:gd name="T27" fmla="*/ 5287 h 270"/>
                                <a:gd name="T28" fmla="+- 0 9281 9177"/>
                                <a:gd name="T29" fmla="*/ T28 w 266"/>
                                <a:gd name="T30" fmla="+- 0 5293 5073"/>
                                <a:gd name="T31" fmla="*/ 5293 h 270"/>
                                <a:gd name="T32" fmla="+- 0 9282 9177"/>
                                <a:gd name="T33" fmla="*/ T32 w 266"/>
                                <a:gd name="T34" fmla="+- 0 5295 5073"/>
                                <a:gd name="T35" fmla="*/ 5295 h 270"/>
                                <a:gd name="T36" fmla="+- 0 9281 9177"/>
                                <a:gd name="T37" fmla="*/ T36 w 266"/>
                                <a:gd name="T38" fmla="+- 0 5301 5073"/>
                                <a:gd name="T39" fmla="*/ 5301 h 270"/>
                                <a:gd name="T40" fmla="+- 0 9259 9177"/>
                                <a:gd name="T41" fmla="*/ T40 w 266"/>
                                <a:gd name="T42" fmla="+- 0 5327 5073"/>
                                <a:gd name="T43" fmla="*/ 5327 h 270"/>
                                <a:gd name="T44" fmla="+- 0 9256 9177"/>
                                <a:gd name="T45" fmla="*/ T44 w 266"/>
                                <a:gd name="T46" fmla="+- 0 5329 5073"/>
                                <a:gd name="T47" fmla="*/ 5329 h 270"/>
                                <a:gd name="T48" fmla="+- 0 9250 9177"/>
                                <a:gd name="T49" fmla="*/ T48 w 266"/>
                                <a:gd name="T50" fmla="+- 0 5331 5073"/>
                                <a:gd name="T51" fmla="*/ 5331 h 270"/>
                                <a:gd name="T52" fmla="+- 0 9248 9177"/>
                                <a:gd name="T53" fmla="*/ T52 w 266"/>
                                <a:gd name="T54" fmla="+- 0 5331 5073"/>
                                <a:gd name="T55" fmla="*/ 5331 h 270"/>
                                <a:gd name="T56" fmla="+- 0 9244 9177"/>
                                <a:gd name="T57" fmla="*/ T56 w 266"/>
                                <a:gd name="T58" fmla="+- 0 5333 5073"/>
                                <a:gd name="T59" fmla="*/ 5333 h 270"/>
                                <a:gd name="T60" fmla="+- 0 9241 9177"/>
                                <a:gd name="T61" fmla="*/ T60 w 266"/>
                                <a:gd name="T62" fmla="+- 0 5333 5073"/>
                                <a:gd name="T63" fmla="*/ 5333 h 270"/>
                                <a:gd name="T64" fmla="+- 0 9241 9177"/>
                                <a:gd name="T65" fmla="*/ T64 w 266"/>
                                <a:gd name="T66" fmla="+- 0 5335 5073"/>
                                <a:gd name="T67" fmla="*/ 5335 h 270"/>
                                <a:gd name="T68" fmla="+- 0 9242 9177"/>
                                <a:gd name="T69" fmla="*/ T68 w 266"/>
                                <a:gd name="T70" fmla="+- 0 5337 5073"/>
                                <a:gd name="T71" fmla="*/ 5337 h 270"/>
                                <a:gd name="T72" fmla="+- 0 9243 9177"/>
                                <a:gd name="T73" fmla="*/ T72 w 266"/>
                                <a:gd name="T74" fmla="+- 0 5337 5073"/>
                                <a:gd name="T75" fmla="*/ 5337 h 270"/>
                                <a:gd name="T76" fmla="+- 0 9245 9177"/>
                                <a:gd name="T77" fmla="*/ T76 w 266"/>
                                <a:gd name="T78" fmla="+- 0 5341 5073"/>
                                <a:gd name="T79" fmla="*/ 5341 h 270"/>
                                <a:gd name="T80" fmla="+- 0 9246 9177"/>
                                <a:gd name="T81" fmla="*/ T80 w 266"/>
                                <a:gd name="T82" fmla="+- 0 5341 5073"/>
                                <a:gd name="T83" fmla="*/ 5341 h 270"/>
                                <a:gd name="T84" fmla="+- 0 9248 9177"/>
                                <a:gd name="T85" fmla="*/ T84 w 266"/>
                                <a:gd name="T86" fmla="+- 0 5343 5073"/>
                                <a:gd name="T87" fmla="*/ 5343 h 270"/>
                                <a:gd name="T88" fmla="+- 0 9258 9177"/>
                                <a:gd name="T89" fmla="*/ T88 w 266"/>
                                <a:gd name="T90" fmla="+- 0 5343 5073"/>
                                <a:gd name="T91" fmla="*/ 5343 h 270"/>
                                <a:gd name="T92" fmla="+- 0 9261 9177"/>
                                <a:gd name="T93" fmla="*/ T92 w 266"/>
                                <a:gd name="T94" fmla="+- 0 5341 5073"/>
                                <a:gd name="T95" fmla="*/ 5341 h 270"/>
                                <a:gd name="T96" fmla="+- 0 9266 9177"/>
                                <a:gd name="T97" fmla="*/ T96 w 266"/>
                                <a:gd name="T98" fmla="+- 0 5339 5073"/>
                                <a:gd name="T99" fmla="*/ 5339 h 270"/>
                                <a:gd name="T100" fmla="+- 0 9269 9177"/>
                                <a:gd name="T101" fmla="*/ T100 w 266"/>
                                <a:gd name="T102" fmla="+- 0 5337 5073"/>
                                <a:gd name="T103" fmla="*/ 5337 h 270"/>
                                <a:gd name="T104" fmla="+- 0 9297 9177"/>
                                <a:gd name="T105" fmla="*/ T104 w 266"/>
                                <a:gd name="T106" fmla="+- 0 5291 5073"/>
                                <a:gd name="T107" fmla="*/ 5291 h 270"/>
                                <a:gd name="T108" fmla="+- 0 9297 9177"/>
                                <a:gd name="T109" fmla="*/ T108 w 266"/>
                                <a:gd name="T110" fmla="+- 0 5287 5073"/>
                                <a:gd name="T111" fmla="*/ 5287 h 270"/>
                                <a:gd name="T112" fmla="+- 0 9293 9177"/>
                                <a:gd name="T113" fmla="*/ T112 w 266"/>
                                <a:gd name="T114" fmla="+- 0 5277 5073"/>
                                <a:gd name="T115" fmla="*/ 5277 h 270"/>
                                <a:gd name="T116" fmla="+- 0 9291 9177"/>
                                <a:gd name="T117" fmla="*/ T116 w 266"/>
                                <a:gd name="T118" fmla="+- 0 5275 5073"/>
                                <a:gd name="T119" fmla="*/ 527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114" y="202"/>
                                  </a:moveTo>
                                  <a:lnTo>
                                    <a:pt x="83" y="202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9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04" y="228"/>
                                  </a:lnTo>
                                  <a:lnTo>
                                    <a:pt x="82" y="254"/>
                                  </a:lnTo>
                                  <a:lnTo>
                                    <a:pt x="79" y="256"/>
                                  </a:lnTo>
                                  <a:lnTo>
                                    <a:pt x="73" y="258"/>
                                  </a:lnTo>
                                  <a:lnTo>
                                    <a:pt x="71" y="258"/>
                                  </a:lnTo>
                                  <a:lnTo>
                                    <a:pt x="67" y="260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4" y="262"/>
                                  </a:lnTo>
                                  <a:lnTo>
                                    <a:pt x="65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8" y="268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71" y="270"/>
                                  </a:lnTo>
                                  <a:lnTo>
                                    <a:pt x="81" y="270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89" y="266"/>
                                  </a:lnTo>
                                  <a:lnTo>
                                    <a:pt x="92" y="264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16" y="204"/>
                                  </a:lnTo>
                                  <a:lnTo>
                                    <a:pt x="11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2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245 9177"/>
                                <a:gd name="T1" fmla="*/ T0 w 266"/>
                                <a:gd name="T2" fmla="+- 0 5239 5073"/>
                                <a:gd name="T3" fmla="*/ 5239 h 270"/>
                                <a:gd name="T4" fmla="+- 0 9219 9177"/>
                                <a:gd name="T5" fmla="*/ T4 w 266"/>
                                <a:gd name="T6" fmla="+- 0 5239 5073"/>
                                <a:gd name="T7" fmla="*/ 5239 h 270"/>
                                <a:gd name="T8" fmla="+- 0 9224 9177"/>
                                <a:gd name="T9" fmla="*/ T8 w 266"/>
                                <a:gd name="T10" fmla="+- 0 5241 5073"/>
                                <a:gd name="T11" fmla="*/ 5241 h 270"/>
                                <a:gd name="T12" fmla="+- 0 9226 9177"/>
                                <a:gd name="T13" fmla="*/ T12 w 266"/>
                                <a:gd name="T14" fmla="+- 0 5243 5073"/>
                                <a:gd name="T15" fmla="*/ 5243 h 270"/>
                                <a:gd name="T16" fmla="+- 0 9235 9177"/>
                                <a:gd name="T17" fmla="*/ T16 w 266"/>
                                <a:gd name="T18" fmla="+- 0 5261 5073"/>
                                <a:gd name="T19" fmla="*/ 5261 h 270"/>
                                <a:gd name="T20" fmla="+- 0 9234 9177"/>
                                <a:gd name="T21" fmla="*/ T20 w 266"/>
                                <a:gd name="T22" fmla="+- 0 5265 5073"/>
                                <a:gd name="T23" fmla="*/ 5265 h 270"/>
                                <a:gd name="T24" fmla="+- 0 9233 9177"/>
                                <a:gd name="T25" fmla="*/ T24 w 266"/>
                                <a:gd name="T26" fmla="+- 0 5269 5073"/>
                                <a:gd name="T27" fmla="*/ 5269 h 270"/>
                                <a:gd name="T28" fmla="+- 0 9230 9177"/>
                                <a:gd name="T29" fmla="*/ T28 w 266"/>
                                <a:gd name="T30" fmla="+- 0 5275 5073"/>
                                <a:gd name="T31" fmla="*/ 5275 h 270"/>
                                <a:gd name="T32" fmla="+- 0 9228 9177"/>
                                <a:gd name="T33" fmla="*/ T32 w 266"/>
                                <a:gd name="T34" fmla="+- 0 5277 5073"/>
                                <a:gd name="T35" fmla="*/ 5277 h 270"/>
                                <a:gd name="T36" fmla="+- 0 9217 9177"/>
                                <a:gd name="T37" fmla="*/ T36 w 266"/>
                                <a:gd name="T38" fmla="+- 0 5289 5073"/>
                                <a:gd name="T39" fmla="*/ 5289 h 270"/>
                                <a:gd name="T40" fmla="+- 0 9216 9177"/>
                                <a:gd name="T41" fmla="*/ T40 w 266"/>
                                <a:gd name="T42" fmla="+- 0 5289 5073"/>
                                <a:gd name="T43" fmla="*/ 5289 h 270"/>
                                <a:gd name="T44" fmla="+- 0 9216 9177"/>
                                <a:gd name="T45" fmla="*/ T44 w 266"/>
                                <a:gd name="T46" fmla="+- 0 5291 5073"/>
                                <a:gd name="T47" fmla="*/ 5291 h 270"/>
                                <a:gd name="T48" fmla="+- 0 9216 9177"/>
                                <a:gd name="T49" fmla="*/ T48 w 266"/>
                                <a:gd name="T50" fmla="+- 0 5293 5073"/>
                                <a:gd name="T51" fmla="*/ 5293 h 270"/>
                                <a:gd name="T52" fmla="+- 0 9217 9177"/>
                                <a:gd name="T53" fmla="*/ T52 w 266"/>
                                <a:gd name="T54" fmla="+- 0 5295 5073"/>
                                <a:gd name="T55" fmla="*/ 5295 h 270"/>
                                <a:gd name="T56" fmla="+- 0 9218 9177"/>
                                <a:gd name="T57" fmla="*/ T56 w 266"/>
                                <a:gd name="T58" fmla="+- 0 5295 5073"/>
                                <a:gd name="T59" fmla="*/ 5295 h 270"/>
                                <a:gd name="T60" fmla="+- 0 9220 9177"/>
                                <a:gd name="T61" fmla="*/ T60 w 266"/>
                                <a:gd name="T62" fmla="+- 0 5297 5073"/>
                                <a:gd name="T63" fmla="*/ 5297 h 270"/>
                                <a:gd name="T64" fmla="+- 0 9221 9177"/>
                                <a:gd name="T65" fmla="*/ T64 w 266"/>
                                <a:gd name="T66" fmla="+- 0 5297 5073"/>
                                <a:gd name="T67" fmla="*/ 5297 h 270"/>
                                <a:gd name="T68" fmla="+- 0 9222 9177"/>
                                <a:gd name="T69" fmla="*/ T68 w 266"/>
                                <a:gd name="T70" fmla="+- 0 5299 5073"/>
                                <a:gd name="T71" fmla="*/ 5299 h 270"/>
                                <a:gd name="T72" fmla="+- 0 9226 9177"/>
                                <a:gd name="T73" fmla="*/ T72 w 266"/>
                                <a:gd name="T74" fmla="+- 0 5299 5073"/>
                                <a:gd name="T75" fmla="*/ 5299 h 270"/>
                                <a:gd name="T76" fmla="+- 0 9226 9177"/>
                                <a:gd name="T77" fmla="*/ T76 w 266"/>
                                <a:gd name="T78" fmla="+- 0 5297 5073"/>
                                <a:gd name="T79" fmla="*/ 5297 h 270"/>
                                <a:gd name="T80" fmla="+- 0 9239 9177"/>
                                <a:gd name="T81" fmla="*/ T80 w 266"/>
                                <a:gd name="T82" fmla="+- 0 5285 5073"/>
                                <a:gd name="T83" fmla="*/ 5285 h 270"/>
                                <a:gd name="T84" fmla="+- 0 9250 9177"/>
                                <a:gd name="T85" fmla="*/ T84 w 266"/>
                                <a:gd name="T86" fmla="+- 0 5279 5073"/>
                                <a:gd name="T87" fmla="*/ 5279 h 270"/>
                                <a:gd name="T88" fmla="+- 0 9253 9177"/>
                                <a:gd name="T89" fmla="*/ T88 w 266"/>
                                <a:gd name="T90" fmla="+- 0 5277 5073"/>
                                <a:gd name="T91" fmla="*/ 5277 h 270"/>
                                <a:gd name="T92" fmla="+- 0 9260 9177"/>
                                <a:gd name="T93" fmla="*/ T92 w 266"/>
                                <a:gd name="T94" fmla="+- 0 5275 5073"/>
                                <a:gd name="T95" fmla="*/ 5275 h 270"/>
                                <a:gd name="T96" fmla="+- 0 9291 9177"/>
                                <a:gd name="T97" fmla="*/ T96 w 266"/>
                                <a:gd name="T98" fmla="+- 0 5275 5073"/>
                                <a:gd name="T99" fmla="*/ 5275 h 270"/>
                                <a:gd name="T100" fmla="+- 0 9290 9177"/>
                                <a:gd name="T101" fmla="*/ T100 w 266"/>
                                <a:gd name="T102" fmla="+- 0 5273 5073"/>
                                <a:gd name="T103" fmla="*/ 5273 h 270"/>
                                <a:gd name="T104" fmla="+- 0 9286 9177"/>
                                <a:gd name="T105" fmla="*/ T104 w 266"/>
                                <a:gd name="T106" fmla="+- 0 5269 5073"/>
                                <a:gd name="T107" fmla="*/ 5269 h 270"/>
                                <a:gd name="T108" fmla="+- 0 9244 9177"/>
                                <a:gd name="T109" fmla="*/ T108 w 266"/>
                                <a:gd name="T110" fmla="+- 0 5269 5073"/>
                                <a:gd name="T111" fmla="*/ 5269 h 270"/>
                                <a:gd name="T112" fmla="+- 0 9246 9177"/>
                                <a:gd name="T113" fmla="*/ T112 w 266"/>
                                <a:gd name="T114" fmla="+- 0 5265 5073"/>
                                <a:gd name="T115" fmla="*/ 5265 h 270"/>
                                <a:gd name="T116" fmla="+- 0 9247 9177"/>
                                <a:gd name="T117" fmla="*/ T116 w 266"/>
                                <a:gd name="T118" fmla="+- 0 5263 5073"/>
                                <a:gd name="T119" fmla="*/ 5263 h 270"/>
                                <a:gd name="T120" fmla="+- 0 9249 9177"/>
                                <a:gd name="T121" fmla="*/ T120 w 266"/>
                                <a:gd name="T122" fmla="+- 0 5255 5073"/>
                                <a:gd name="T123" fmla="*/ 5255 h 270"/>
                                <a:gd name="T124" fmla="+- 0 9249 9177"/>
                                <a:gd name="T125" fmla="*/ T124 w 266"/>
                                <a:gd name="T126" fmla="+- 0 5253 5073"/>
                                <a:gd name="T127" fmla="*/ 5253 h 270"/>
                                <a:gd name="T128" fmla="+- 0 9248 9177"/>
                                <a:gd name="T129" fmla="*/ T128 w 266"/>
                                <a:gd name="T130" fmla="+- 0 5245 5073"/>
                                <a:gd name="T131" fmla="*/ 5245 h 270"/>
                                <a:gd name="T132" fmla="+- 0 9247 9177"/>
                                <a:gd name="T133" fmla="*/ T132 w 266"/>
                                <a:gd name="T134" fmla="+- 0 5243 5073"/>
                                <a:gd name="T135" fmla="*/ 5243 h 270"/>
                                <a:gd name="T136" fmla="+- 0 9245 9177"/>
                                <a:gd name="T137" fmla="*/ T136 w 266"/>
                                <a:gd name="T138" fmla="+- 0 5239 5073"/>
                                <a:gd name="T139" fmla="*/ 523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68" y="166"/>
                                  </a:moveTo>
                                  <a:lnTo>
                                    <a:pt x="42" y="166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58" y="188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218"/>
                                  </a:lnTo>
                                  <a:lnTo>
                                    <a:pt x="39" y="220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41" y="222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44" y="224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49" y="226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73" y="206"/>
                                  </a:lnTo>
                                  <a:lnTo>
                                    <a:pt x="76" y="204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114" y="202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67" y="196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70" y="190"/>
                                  </a:lnTo>
                                  <a:lnTo>
                                    <a:pt x="72" y="182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68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1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326 9177"/>
                                <a:gd name="T1" fmla="*/ T0 w 266"/>
                                <a:gd name="T2" fmla="+- 0 5273 5073"/>
                                <a:gd name="T3" fmla="*/ 5273 h 270"/>
                                <a:gd name="T4" fmla="+- 0 9322 9177"/>
                                <a:gd name="T5" fmla="*/ T4 w 266"/>
                                <a:gd name="T6" fmla="+- 0 5273 5073"/>
                                <a:gd name="T7" fmla="*/ 5273 h 270"/>
                                <a:gd name="T8" fmla="+- 0 9325 9177"/>
                                <a:gd name="T9" fmla="*/ T8 w 266"/>
                                <a:gd name="T10" fmla="+- 0 5275 5073"/>
                                <a:gd name="T11" fmla="*/ 5275 h 270"/>
                                <a:gd name="T12" fmla="+- 0 9326 9177"/>
                                <a:gd name="T13" fmla="*/ T12 w 266"/>
                                <a:gd name="T14" fmla="+- 0 5273 5073"/>
                                <a:gd name="T15" fmla="*/ 527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149" y="200"/>
                                  </a:moveTo>
                                  <a:lnTo>
                                    <a:pt x="145" y="200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4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0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225 9177"/>
                                <a:gd name="T1" fmla="*/ T0 w 266"/>
                                <a:gd name="T2" fmla="+- 0 5221 5073"/>
                                <a:gd name="T3" fmla="*/ 5221 h 270"/>
                                <a:gd name="T4" fmla="+- 0 9213 9177"/>
                                <a:gd name="T5" fmla="*/ T4 w 266"/>
                                <a:gd name="T6" fmla="+- 0 5221 5073"/>
                                <a:gd name="T7" fmla="*/ 5221 h 270"/>
                                <a:gd name="T8" fmla="+- 0 9196 9177"/>
                                <a:gd name="T9" fmla="*/ T8 w 266"/>
                                <a:gd name="T10" fmla="+- 0 5229 5073"/>
                                <a:gd name="T11" fmla="*/ 5229 h 270"/>
                                <a:gd name="T12" fmla="+- 0 9189 9177"/>
                                <a:gd name="T13" fmla="*/ T12 w 266"/>
                                <a:gd name="T14" fmla="+- 0 5237 5073"/>
                                <a:gd name="T15" fmla="*/ 5237 h 270"/>
                                <a:gd name="T16" fmla="+- 0 9187 9177"/>
                                <a:gd name="T17" fmla="*/ T16 w 266"/>
                                <a:gd name="T18" fmla="+- 0 5239 5073"/>
                                <a:gd name="T19" fmla="*/ 5239 h 270"/>
                                <a:gd name="T20" fmla="+- 0 9183 9177"/>
                                <a:gd name="T21" fmla="*/ T20 w 266"/>
                                <a:gd name="T22" fmla="+- 0 5245 5073"/>
                                <a:gd name="T23" fmla="*/ 5245 h 270"/>
                                <a:gd name="T24" fmla="+- 0 9181 9177"/>
                                <a:gd name="T25" fmla="*/ T24 w 266"/>
                                <a:gd name="T26" fmla="+- 0 5249 5073"/>
                                <a:gd name="T27" fmla="*/ 5249 h 270"/>
                                <a:gd name="T28" fmla="+- 0 9179 9177"/>
                                <a:gd name="T29" fmla="*/ T28 w 266"/>
                                <a:gd name="T30" fmla="+- 0 5253 5073"/>
                                <a:gd name="T31" fmla="*/ 5253 h 270"/>
                                <a:gd name="T32" fmla="+- 0 9178 9177"/>
                                <a:gd name="T33" fmla="*/ T32 w 266"/>
                                <a:gd name="T34" fmla="+- 0 5257 5073"/>
                                <a:gd name="T35" fmla="*/ 5257 h 270"/>
                                <a:gd name="T36" fmla="+- 0 9177 9177"/>
                                <a:gd name="T37" fmla="*/ T36 w 266"/>
                                <a:gd name="T38" fmla="+- 0 5261 5073"/>
                                <a:gd name="T39" fmla="*/ 5261 h 270"/>
                                <a:gd name="T40" fmla="+- 0 9177 9177"/>
                                <a:gd name="T41" fmla="*/ T40 w 266"/>
                                <a:gd name="T42" fmla="+- 0 5263 5073"/>
                                <a:gd name="T43" fmla="*/ 5263 h 270"/>
                                <a:gd name="T44" fmla="+- 0 9177 9177"/>
                                <a:gd name="T45" fmla="*/ T44 w 266"/>
                                <a:gd name="T46" fmla="+- 0 5265 5073"/>
                                <a:gd name="T47" fmla="*/ 5265 h 270"/>
                                <a:gd name="T48" fmla="+- 0 9177 9177"/>
                                <a:gd name="T49" fmla="*/ T48 w 266"/>
                                <a:gd name="T50" fmla="+- 0 5267 5073"/>
                                <a:gd name="T51" fmla="*/ 5267 h 270"/>
                                <a:gd name="T52" fmla="+- 0 9178 9177"/>
                                <a:gd name="T53" fmla="*/ T52 w 266"/>
                                <a:gd name="T54" fmla="+- 0 5267 5073"/>
                                <a:gd name="T55" fmla="*/ 5267 h 270"/>
                                <a:gd name="T56" fmla="+- 0 9179 9177"/>
                                <a:gd name="T57" fmla="*/ T56 w 266"/>
                                <a:gd name="T58" fmla="+- 0 5269 5073"/>
                                <a:gd name="T59" fmla="*/ 5269 h 270"/>
                                <a:gd name="T60" fmla="+- 0 9180 9177"/>
                                <a:gd name="T61" fmla="*/ T60 w 266"/>
                                <a:gd name="T62" fmla="+- 0 5271 5073"/>
                                <a:gd name="T63" fmla="*/ 5271 h 270"/>
                                <a:gd name="T64" fmla="+- 0 9182 9177"/>
                                <a:gd name="T65" fmla="*/ T64 w 266"/>
                                <a:gd name="T66" fmla="+- 0 5273 5073"/>
                                <a:gd name="T67" fmla="*/ 5273 h 270"/>
                                <a:gd name="T68" fmla="+- 0 9187 9177"/>
                                <a:gd name="T69" fmla="*/ T68 w 266"/>
                                <a:gd name="T70" fmla="+- 0 5273 5073"/>
                                <a:gd name="T71" fmla="*/ 5273 h 270"/>
                                <a:gd name="T72" fmla="+- 0 9188 9177"/>
                                <a:gd name="T73" fmla="*/ T72 w 266"/>
                                <a:gd name="T74" fmla="+- 0 5271 5073"/>
                                <a:gd name="T75" fmla="*/ 5271 h 270"/>
                                <a:gd name="T76" fmla="+- 0 9188 9177"/>
                                <a:gd name="T77" fmla="*/ T76 w 266"/>
                                <a:gd name="T78" fmla="+- 0 5267 5073"/>
                                <a:gd name="T79" fmla="*/ 5267 h 270"/>
                                <a:gd name="T80" fmla="+- 0 9189 9177"/>
                                <a:gd name="T81" fmla="*/ T80 w 266"/>
                                <a:gd name="T82" fmla="+- 0 5265 5073"/>
                                <a:gd name="T83" fmla="*/ 5265 h 270"/>
                                <a:gd name="T84" fmla="+- 0 9191 9177"/>
                                <a:gd name="T85" fmla="*/ T84 w 266"/>
                                <a:gd name="T86" fmla="+- 0 5259 5073"/>
                                <a:gd name="T87" fmla="*/ 5259 h 270"/>
                                <a:gd name="T88" fmla="+- 0 9192 9177"/>
                                <a:gd name="T89" fmla="*/ T88 w 266"/>
                                <a:gd name="T90" fmla="+- 0 5257 5073"/>
                                <a:gd name="T91" fmla="*/ 5257 h 270"/>
                                <a:gd name="T92" fmla="+- 0 9195 9177"/>
                                <a:gd name="T93" fmla="*/ T92 w 266"/>
                                <a:gd name="T94" fmla="+- 0 5251 5073"/>
                                <a:gd name="T95" fmla="*/ 5251 h 270"/>
                                <a:gd name="T96" fmla="+- 0 9197 9177"/>
                                <a:gd name="T97" fmla="*/ T96 w 266"/>
                                <a:gd name="T98" fmla="+- 0 5249 5073"/>
                                <a:gd name="T99" fmla="*/ 5249 h 270"/>
                                <a:gd name="T100" fmla="+- 0 9202 9177"/>
                                <a:gd name="T101" fmla="*/ T100 w 266"/>
                                <a:gd name="T102" fmla="+- 0 5243 5073"/>
                                <a:gd name="T103" fmla="*/ 5243 h 270"/>
                                <a:gd name="T104" fmla="+- 0 9204 9177"/>
                                <a:gd name="T105" fmla="*/ T104 w 266"/>
                                <a:gd name="T106" fmla="+- 0 5241 5073"/>
                                <a:gd name="T107" fmla="*/ 5241 h 270"/>
                                <a:gd name="T108" fmla="+- 0 9209 9177"/>
                                <a:gd name="T109" fmla="*/ T108 w 266"/>
                                <a:gd name="T110" fmla="+- 0 5239 5073"/>
                                <a:gd name="T111" fmla="*/ 5239 h 270"/>
                                <a:gd name="T112" fmla="+- 0 9245 9177"/>
                                <a:gd name="T113" fmla="*/ T112 w 266"/>
                                <a:gd name="T114" fmla="+- 0 5239 5073"/>
                                <a:gd name="T115" fmla="*/ 5239 h 270"/>
                                <a:gd name="T116" fmla="+- 0 9241 9177"/>
                                <a:gd name="T117" fmla="*/ T116 w 266"/>
                                <a:gd name="T118" fmla="+- 0 5233 5073"/>
                                <a:gd name="T119" fmla="*/ 5233 h 270"/>
                                <a:gd name="T120" fmla="+- 0 9235 9177"/>
                                <a:gd name="T121" fmla="*/ T120 w 266"/>
                                <a:gd name="T122" fmla="+- 0 5227 5073"/>
                                <a:gd name="T123" fmla="*/ 5227 h 270"/>
                                <a:gd name="T124" fmla="+- 0 9232 9177"/>
                                <a:gd name="T125" fmla="*/ T124 w 266"/>
                                <a:gd name="T126" fmla="+- 0 5225 5073"/>
                                <a:gd name="T127" fmla="*/ 5225 h 270"/>
                                <a:gd name="T128" fmla="+- 0 9225 9177"/>
                                <a:gd name="T129" fmla="*/ T128 w 266"/>
                                <a:gd name="T130" fmla="+- 0 5221 5073"/>
                                <a:gd name="T131" fmla="*/ 522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48" y="148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10" y="200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20" y="176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68" y="16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4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360 9177"/>
                                <a:gd name="T1" fmla="*/ T0 w 266"/>
                                <a:gd name="T2" fmla="+- 0 5201 5073"/>
                                <a:gd name="T3" fmla="*/ 5201 h 270"/>
                                <a:gd name="T4" fmla="+- 0 9331 9177"/>
                                <a:gd name="T5" fmla="*/ T4 w 266"/>
                                <a:gd name="T6" fmla="+- 0 5201 5073"/>
                                <a:gd name="T7" fmla="*/ 5201 h 270"/>
                                <a:gd name="T8" fmla="+- 0 9337 9177"/>
                                <a:gd name="T9" fmla="*/ T8 w 266"/>
                                <a:gd name="T10" fmla="+- 0 5203 5073"/>
                                <a:gd name="T11" fmla="*/ 5203 h 270"/>
                                <a:gd name="T12" fmla="+- 0 9340 9177"/>
                                <a:gd name="T13" fmla="*/ T12 w 266"/>
                                <a:gd name="T14" fmla="+- 0 5205 5073"/>
                                <a:gd name="T15" fmla="*/ 5205 h 270"/>
                                <a:gd name="T16" fmla="+- 0 9346 9177"/>
                                <a:gd name="T17" fmla="*/ T16 w 266"/>
                                <a:gd name="T18" fmla="+- 0 5211 5073"/>
                                <a:gd name="T19" fmla="*/ 5211 h 270"/>
                                <a:gd name="T20" fmla="+- 0 9349 9177"/>
                                <a:gd name="T21" fmla="*/ T20 w 266"/>
                                <a:gd name="T22" fmla="+- 0 5215 5073"/>
                                <a:gd name="T23" fmla="*/ 5215 h 270"/>
                                <a:gd name="T24" fmla="+- 0 9351 9177"/>
                                <a:gd name="T25" fmla="*/ T24 w 266"/>
                                <a:gd name="T26" fmla="+- 0 5221 5073"/>
                                <a:gd name="T27" fmla="*/ 5221 h 270"/>
                                <a:gd name="T28" fmla="+- 0 9352 9177"/>
                                <a:gd name="T29" fmla="*/ T28 w 266"/>
                                <a:gd name="T30" fmla="+- 0 5225 5073"/>
                                <a:gd name="T31" fmla="*/ 5225 h 270"/>
                                <a:gd name="T32" fmla="+- 0 9351 9177"/>
                                <a:gd name="T33" fmla="*/ T32 w 266"/>
                                <a:gd name="T34" fmla="+- 0 5231 5073"/>
                                <a:gd name="T35" fmla="*/ 5231 h 270"/>
                                <a:gd name="T36" fmla="+- 0 9350 9177"/>
                                <a:gd name="T37" fmla="*/ T36 w 266"/>
                                <a:gd name="T38" fmla="+- 0 5235 5073"/>
                                <a:gd name="T39" fmla="*/ 5235 h 270"/>
                                <a:gd name="T40" fmla="+- 0 9344 9177"/>
                                <a:gd name="T41" fmla="*/ T40 w 266"/>
                                <a:gd name="T42" fmla="+- 0 5245 5073"/>
                                <a:gd name="T43" fmla="*/ 5245 h 270"/>
                                <a:gd name="T44" fmla="+- 0 9337 9177"/>
                                <a:gd name="T45" fmla="*/ T44 w 266"/>
                                <a:gd name="T46" fmla="+- 0 5251 5073"/>
                                <a:gd name="T47" fmla="*/ 5251 h 270"/>
                                <a:gd name="T48" fmla="+- 0 9334 9177"/>
                                <a:gd name="T49" fmla="*/ T48 w 266"/>
                                <a:gd name="T50" fmla="+- 0 5255 5073"/>
                                <a:gd name="T51" fmla="*/ 5255 h 270"/>
                                <a:gd name="T52" fmla="+- 0 9328 9177"/>
                                <a:gd name="T53" fmla="*/ T52 w 266"/>
                                <a:gd name="T54" fmla="+- 0 5257 5073"/>
                                <a:gd name="T55" fmla="*/ 5257 h 270"/>
                                <a:gd name="T56" fmla="+- 0 9326 9177"/>
                                <a:gd name="T57" fmla="*/ T56 w 266"/>
                                <a:gd name="T58" fmla="+- 0 5259 5073"/>
                                <a:gd name="T59" fmla="*/ 5259 h 270"/>
                                <a:gd name="T60" fmla="+- 0 9321 9177"/>
                                <a:gd name="T61" fmla="*/ T60 w 266"/>
                                <a:gd name="T62" fmla="+- 0 5261 5073"/>
                                <a:gd name="T63" fmla="*/ 5261 h 270"/>
                                <a:gd name="T64" fmla="+- 0 9319 9177"/>
                                <a:gd name="T65" fmla="*/ T64 w 266"/>
                                <a:gd name="T66" fmla="+- 0 5261 5073"/>
                                <a:gd name="T67" fmla="*/ 5261 h 270"/>
                                <a:gd name="T68" fmla="+- 0 9316 9177"/>
                                <a:gd name="T69" fmla="*/ T68 w 266"/>
                                <a:gd name="T70" fmla="+- 0 5263 5073"/>
                                <a:gd name="T71" fmla="*/ 5263 h 270"/>
                                <a:gd name="T72" fmla="+- 0 9314 9177"/>
                                <a:gd name="T73" fmla="*/ T72 w 266"/>
                                <a:gd name="T74" fmla="+- 0 5263 5073"/>
                                <a:gd name="T75" fmla="*/ 5263 h 270"/>
                                <a:gd name="T76" fmla="+- 0 9314 9177"/>
                                <a:gd name="T77" fmla="*/ T76 w 266"/>
                                <a:gd name="T78" fmla="+- 0 5265 5073"/>
                                <a:gd name="T79" fmla="*/ 5265 h 270"/>
                                <a:gd name="T80" fmla="+- 0 9314 9177"/>
                                <a:gd name="T81" fmla="*/ T80 w 266"/>
                                <a:gd name="T82" fmla="+- 0 5267 5073"/>
                                <a:gd name="T83" fmla="*/ 5267 h 270"/>
                                <a:gd name="T84" fmla="+- 0 9315 9177"/>
                                <a:gd name="T85" fmla="*/ T84 w 266"/>
                                <a:gd name="T86" fmla="+- 0 5267 5073"/>
                                <a:gd name="T87" fmla="*/ 5267 h 270"/>
                                <a:gd name="T88" fmla="+- 0 9316 9177"/>
                                <a:gd name="T89" fmla="*/ T88 w 266"/>
                                <a:gd name="T90" fmla="+- 0 5269 5073"/>
                                <a:gd name="T91" fmla="*/ 5269 h 270"/>
                                <a:gd name="T92" fmla="+- 0 9317 9177"/>
                                <a:gd name="T93" fmla="*/ T92 w 266"/>
                                <a:gd name="T94" fmla="+- 0 5269 5073"/>
                                <a:gd name="T95" fmla="*/ 5269 h 270"/>
                                <a:gd name="T96" fmla="+- 0 9318 9177"/>
                                <a:gd name="T97" fmla="*/ T96 w 266"/>
                                <a:gd name="T98" fmla="+- 0 5271 5073"/>
                                <a:gd name="T99" fmla="*/ 5271 h 270"/>
                                <a:gd name="T100" fmla="+- 0 9319 9177"/>
                                <a:gd name="T101" fmla="*/ T100 w 266"/>
                                <a:gd name="T102" fmla="+- 0 5271 5073"/>
                                <a:gd name="T103" fmla="*/ 5271 h 270"/>
                                <a:gd name="T104" fmla="+- 0 9320 9177"/>
                                <a:gd name="T105" fmla="*/ T104 w 266"/>
                                <a:gd name="T106" fmla="+- 0 5273 5073"/>
                                <a:gd name="T107" fmla="*/ 5273 h 270"/>
                                <a:gd name="T108" fmla="+- 0 9330 9177"/>
                                <a:gd name="T109" fmla="*/ T108 w 266"/>
                                <a:gd name="T110" fmla="+- 0 5273 5073"/>
                                <a:gd name="T111" fmla="*/ 5273 h 270"/>
                                <a:gd name="T112" fmla="+- 0 9332 9177"/>
                                <a:gd name="T113" fmla="*/ T112 w 266"/>
                                <a:gd name="T114" fmla="+- 0 5271 5073"/>
                                <a:gd name="T115" fmla="*/ 5271 h 270"/>
                                <a:gd name="T116" fmla="+- 0 9337 9177"/>
                                <a:gd name="T117" fmla="*/ T116 w 266"/>
                                <a:gd name="T118" fmla="+- 0 5269 5073"/>
                                <a:gd name="T119" fmla="*/ 5269 h 270"/>
                                <a:gd name="T120" fmla="+- 0 9340 9177"/>
                                <a:gd name="T121" fmla="*/ T120 w 266"/>
                                <a:gd name="T122" fmla="+- 0 5267 5073"/>
                                <a:gd name="T123" fmla="*/ 5267 h 270"/>
                                <a:gd name="T124" fmla="+- 0 9348 9177"/>
                                <a:gd name="T125" fmla="*/ T124 w 266"/>
                                <a:gd name="T126" fmla="+- 0 5261 5073"/>
                                <a:gd name="T127" fmla="*/ 5261 h 270"/>
                                <a:gd name="T128" fmla="+- 0 9356 9177"/>
                                <a:gd name="T129" fmla="*/ T128 w 266"/>
                                <a:gd name="T130" fmla="+- 0 5253 5073"/>
                                <a:gd name="T131" fmla="*/ 5253 h 270"/>
                                <a:gd name="T132" fmla="+- 0 9360 9177"/>
                                <a:gd name="T133" fmla="*/ T132 w 266"/>
                                <a:gd name="T134" fmla="+- 0 5247 5073"/>
                                <a:gd name="T135" fmla="*/ 5247 h 270"/>
                                <a:gd name="T136" fmla="+- 0 9365 9177"/>
                                <a:gd name="T137" fmla="*/ T136 w 266"/>
                                <a:gd name="T138" fmla="+- 0 5237 5073"/>
                                <a:gd name="T139" fmla="*/ 5237 h 270"/>
                                <a:gd name="T140" fmla="+- 0 9367 9177"/>
                                <a:gd name="T141" fmla="*/ T140 w 266"/>
                                <a:gd name="T142" fmla="+- 0 5231 5073"/>
                                <a:gd name="T143" fmla="*/ 5231 h 270"/>
                                <a:gd name="T144" fmla="+- 0 9367 9177"/>
                                <a:gd name="T145" fmla="*/ T144 w 266"/>
                                <a:gd name="T146" fmla="+- 0 5221 5073"/>
                                <a:gd name="T147" fmla="*/ 5221 h 270"/>
                                <a:gd name="T148" fmla="+- 0 9367 9177"/>
                                <a:gd name="T149" fmla="*/ T148 w 266"/>
                                <a:gd name="T150" fmla="+- 0 5215 5073"/>
                                <a:gd name="T151" fmla="*/ 5215 h 270"/>
                                <a:gd name="T152" fmla="+- 0 9362 9177"/>
                                <a:gd name="T153" fmla="*/ T152 w 266"/>
                                <a:gd name="T154" fmla="+- 0 5205 5073"/>
                                <a:gd name="T155" fmla="*/ 5205 h 270"/>
                                <a:gd name="T156" fmla="+- 0 9360 9177"/>
                                <a:gd name="T157" fmla="*/ T156 w 266"/>
                                <a:gd name="T158" fmla="+- 0 5201 5073"/>
                                <a:gd name="T159" fmla="*/ 520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183" y="128"/>
                                  </a:moveTo>
                                  <a:lnTo>
                                    <a:pt x="154" y="128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69" y="138"/>
                                  </a:lnTo>
                                  <a:lnTo>
                                    <a:pt x="172" y="142"/>
                                  </a:lnTo>
                                  <a:lnTo>
                                    <a:pt x="174" y="148"/>
                                  </a:lnTo>
                                  <a:lnTo>
                                    <a:pt x="175" y="152"/>
                                  </a:lnTo>
                                  <a:lnTo>
                                    <a:pt x="174" y="158"/>
                                  </a:lnTo>
                                  <a:lnTo>
                                    <a:pt x="173" y="16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0" y="178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51" y="184"/>
                                  </a:lnTo>
                                  <a:lnTo>
                                    <a:pt x="149" y="186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142" y="188"/>
                                  </a:lnTo>
                                  <a:lnTo>
                                    <a:pt x="139" y="190"/>
                                  </a:lnTo>
                                  <a:lnTo>
                                    <a:pt x="137" y="190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40" y="196"/>
                                  </a:lnTo>
                                  <a:lnTo>
                                    <a:pt x="141" y="198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43" y="200"/>
                                  </a:lnTo>
                                  <a:lnTo>
                                    <a:pt x="153" y="200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3" y="194"/>
                                  </a:lnTo>
                                  <a:lnTo>
                                    <a:pt x="171" y="188"/>
                                  </a:lnTo>
                                  <a:lnTo>
                                    <a:pt x="179" y="180"/>
                                  </a:lnTo>
                                  <a:lnTo>
                                    <a:pt x="183" y="17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0" y="148"/>
                                  </a:lnTo>
                                  <a:lnTo>
                                    <a:pt x="190" y="142"/>
                                  </a:lnTo>
                                  <a:lnTo>
                                    <a:pt x="185" y="132"/>
                                  </a:lnTo>
                                  <a:lnTo>
                                    <a:pt x="18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8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273 9177"/>
                                <a:gd name="T1" fmla="*/ T0 w 266"/>
                                <a:gd name="T2" fmla="+- 0 5261 5073"/>
                                <a:gd name="T3" fmla="*/ 5261 h 270"/>
                                <a:gd name="T4" fmla="+- 0 9258 9177"/>
                                <a:gd name="T5" fmla="*/ T4 w 266"/>
                                <a:gd name="T6" fmla="+- 0 5261 5073"/>
                                <a:gd name="T7" fmla="*/ 5261 h 270"/>
                                <a:gd name="T8" fmla="+- 0 9251 9177"/>
                                <a:gd name="T9" fmla="*/ T8 w 266"/>
                                <a:gd name="T10" fmla="+- 0 5265 5073"/>
                                <a:gd name="T11" fmla="*/ 5265 h 270"/>
                                <a:gd name="T12" fmla="+- 0 9247 9177"/>
                                <a:gd name="T13" fmla="*/ T12 w 266"/>
                                <a:gd name="T14" fmla="+- 0 5267 5073"/>
                                <a:gd name="T15" fmla="*/ 5267 h 270"/>
                                <a:gd name="T16" fmla="+- 0 9244 9177"/>
                                <a:gd name="T17" fmla="*/ T16 w 266"/>
                                <a:gd name="T18" fmla="+- 0 5269 5073"/>
                                <a:gd name="T19" fmla="*/ 5269 h 270"/>
                                <a:gd name="T20" fmla="+- 0 9286 9177"/>
                                <a:gd name="T21" fmla="*/ T20 w 266"/>
                                <a:gd name="T22" fmla="+- 0 5269 5073"/>
                                <a:gd name="T23" fmla="*/ 5269 h 270"/>
                                <a:gd name="T24" fmla="+- 0 9283 9177"/>
                                <a:gd name="T25" fmla="*/ T24 w 266"/>
                                <a:gd name="T26" fmla="+- 0 5267 5073"/>
                                <a:gd name="T27" fmla="*/ 5267 h 270"/>
                                <a:gd name="T28" fmla="+- 0 9280 9177"/>
                                <a:gd name="T29" fmla="*/ T28 w 266"/>
                                <a:gd name="T30" fmla="+- 0 5265 5073"/>
                                <a:gd name="T31" fmla="*/ 5265 h 270"/>
                                <a:gd name="T32" fmla="+- 0 9273 9177"/>
                                <a:gd name="T33" fmla="*/ T32 w 266"/>
                                <a:gd name="T34" fmla="+- 0 5261 5073"/>
                                <a:gd name="T35" fmla="*/ 526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96" y="188"/>
                                  </a:moveTo>
                                  <a:lnTo>
                                    <a:pt x="81" y="188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7" y="196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106" y="194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9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7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289 9177"/>
                                <a:gd name="T1" fmla="*/ T0 w 266"/>
                                <a:gd name="T2" fmla="+- 0 5141 5073"/>
                                <a:gd name="T3" fmla="*/ 5141 h 270"/>
                                <a:gd name="T4" fmla="+- 0 9286 9177"/>
                                <a:gd name="T5" fmla="*/ T4 w 266"/>
                                <a:gd name="T6" fmla="+- 0 5141 5073"/>
                                <a:gd name="T7" fmla="*/ 5141 h 270"/>
                                <a:gd name="T8" fmla="+- 0 9245 9177"/>
                                <a:gd name="T9" fmla="*/ T8 w 266"/>
                                <a:gd name="T10" fmla="+- 0 5183 5073"/>
                                <a:gd name="T11" fmla="*/ 5183 h 270"/>
                                <a:gd name="T12" fmla="+- 0 9244 9177"/>
                                <a:gd name="T13" fmla="*/ T12 w 266"/>
                                <a:gd name="T14" fmla="+- 0 5185 5073"/>
                                <a:gd name="T15" fmla="*/ 5185 h 270"/>
                                <a:gd name="T16" fmla="+- 0 9244 9177"/>
                                <a:gd name="T17" fmla="*/ T16 w 266"/>
                                <a:gd name="T18" fmla="+- 0 5187 5073"/>
                                <a:gd name="T19" fmla="*/ 5187 h 270"/>
                                <a:gd name="T20" fmla="+- 0 9245 9177"/>
                                <a:gd name="T21" fmla="*/ T20 w 266"/>
                                <a:gd name="T22" fmla="+- 0 5189 5073"/>
                                <a:gd name="T23" fmla="*/ 5189 h 270"/>
                                <a:gd name="T24" fmla="+- 0 9285 9177"/>
                                <a:gd name="T25" fmla="*/ T24 w 266"/>
                                <a:gd name="T26" fmla="+- 0 5229 5073"/>
                                <a:gd name="T27" fmla="*/ 5229 h 270"/>
                                <a:gd name="T28" fmla="+- 0 9289 9177"/>
                                <a:gd name="T29" fmla="*/ T28 w 266"/>
                                <a:gd name="T30" fmla="+- 0 5229 5073"/>
                                <a:gd name="T31" fmla="*/ 5229 h 270"/>
                                <a:gd name="T32" fmla="+- 0 9293 9177"/>
                                <a:gd name="T33" fmla="*/ T32 w 266"/>
                                <a:gd name="T34" fmla="+- 0 5225 5073"/>
                                <a:gd name="T35" fmla="*/ 5225 h 270"/>
                                <a:gd name="T36" fmla="+- 0 9298 9177"/>
                                <a:gd name="T37" fmla="*/ T36 w 266"/>
                                <a:gd name="T38" fmla="+- 0 5219 5073"/>
                                <a:gd name="T39" fmla="*/ 5219 h 270"/>
                                <a:gd name="T40" fmla="+- 0 9300 9177"/>
                                <a:gd name="T41" fmla="*/ T40 w 266"/>
                                <a:gd name="T42" fmla="+- 0 5217 5073"/>
                                <a:gd name="T43" fmla="*/ 5217 h 270"/>
                                <a:gd name="T44" fmla="+- 0 9307 9177"/>
                                <a:gd name="T45" fmla="*/ T44 w 266"/>
                                <a:gd name="T46" fmla="+- 0 5209 5073"/>
                                <a:gd name="T47" fmla="*/ 5209 h 270"/>
                                <a:gd name="T48" fmla="+- 0 9289 9177"/>
                                <a:gd name="T49" fmla="*/ T48 w 266"/>
                                <a:gd name="T50" fmla="+- 0 5209 5073"/>
                                <a:gd name="T51" fmla="*/ 5209 h 270"/>
                                <a:gd name="T52" fmla="+- 0 9264 9177"/>
                                <a:gd name="T53" fmla="*/ T52 w 266"/>
                                <a:gd name="T54" fmla="+- 0 5185 5073"/>
                                <a:gd name="T55" fmla="*/ 5185 h 270"/>
                                <a:gd name="T56" fmla="+- 0 9297 9177"/>
                                <a:gd name="T57" fmla="*/ T56 w 266"/>
                                <a:gd name="T58" fmla="+- 0 5151 5073"/>
                                <a:gd name="T59" fmla="*/ 5151 h 270"/>
                                <a:gd name="T60" fmla="+- 0 9296 9177"/>
                                <a:gd name="T61" fmla="*/ T60 w 266"/>
                                <a:gd name="T62" fmla="+- 0 5147 5073"/>
                                <a:gd name="T63" fmla="*/ 5147 h 270"/>
                                <a:gd name="T64" fmla="+- 0 9295 9177"/>
                                <a:gd name="T65" fmla="*/ T64 w 266"/>
                                <a:gd name="T66" fmla="+- 0 5147 5073"/>
                                <a:gd name="T67" fmla="*/ 5147 h 270"/>
                                <a:gd name="T68" fmla="+- 0 9293 9177"/>
                                <a:gd name="T69" fmla="*/ T68 w 266"/>
                                <a:gd name="T70" fmla="+- 0 5143 5073"/>
                                <a:gd name="T71" fmla="*/ 5143 h 270"/>
                                <a:gd name="T72" fmla="+- 0 9290 9177"/>
                                <a:gd name="T73" fmla="*/ T72 w 266"/>
                                <a:gd name="T74" fmla="+- 0 5143 5073"/>
                                <a:gd name="T75" fmla="*/ 5143 h 270"/>
                                <a:gd name="T76" fmla="+- 0 9289 9177"/>
                                <a:gd name="T77" fmla="*/ T76 w 266"/>
                                <a:gd name="T78" fmla="+- 0 5141 5073"/>
                                <a:gd name="T79" fmla="*/ 51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112" y="68"/>
                                  </a:moveTo>
                                  <a:lnTo>
                                    <a:pt x="109" y="68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2" y="156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6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337 9177"/>
                                <a:gd name="T1" fmla="*/ T0 w 266"/>
                                <a:gd name="T2" fmla="+- 0 5183 5073"/>
                                <a:gd name="T3" fmla="*/ 5183 h 270"/>
                                <a:gd name="T4" fmla="+- 0 9323 9177"/>
                                <a:gd name="T5" fmla="*/ T4 w 266"/>
                                <a:gd name="T6" fmla="+- 0 5183 5073"/>
                                <a:gd name="T7" fmla="*/ 5183 h 270"/>
                                <a:gd name="T8" fmla="+- 0 9309 9177"/>
                                <a:gd name="T9" fmla="*/ T8 w 266"/>
                                <a:gd name="T10" fmla="+- 0 5189 5073"/>
                                <a:gd name="T11" fmla="*/ 5189 h 270"/>
                                <a:gd name="T12" fmla="+- 0 9304 9177"/>
                                <a:gd name="T13" fmla="*/ T12 w 266"/>
                                <a:gd name="T14" fmla="+- 0 5193 5073"/>
                                <a:gd name="T15" fmla="*/ 5193 h 270"/>
                                <a:gd name="T16" fmla="+- 0 9297 9177"/>
                                <a:gd name="T17" fmla="*/ T16 w 266"/>
                                <a:gd name="T18" fmla="+- 0 5201 5073"/>
                                <a:gd name="T19" fmla="*/ 5201 h 270"/>
                                <a:gd name="T20" fmla="+- 0 9292 9177"/>
                                <a:gd name="T21" fmla="*/ T20 w 266"/>
                                <a:gd name="T22" fmla="+- 0 5205 5073"/>
                                <a:gd name="T23" fmla="*/ 5205 h 270"/>
                                <a:gd name="T24" fmla="+- 0 9291 9177"/>
                                <a:gd name="T25" fmla="*/ T24 w 266"/>
                                <a:gd name="T26" fmla="+- 0 5207 5073"/>
                                <a:gd name="T27" fmla="*/ 5207 h 270"/>
                                <a:gd name="T28" fmla="+- 0 9289 9177"/>
                                <a:gd name="T29" fmla="*/ T28 w 266"/>
                                <a:gd name="T30" fmla="+- 0 5209 5073"/>
                                <a:gd name="T31" fmla="*/ 5209 h 270"/>
                                <a:gd name="T32" fmla="+- 0 9307 9177"/>
                                <a:gd name="T33" fmla="*/ T32 w 266"/>
                                <a:gd name="T34" fmla="+- 0 5209 5073"/>
                                <a:gd name="T35" fmla="*/ 5209 h 270"/>
                                <a:gd name="T36" fmla="+- 0 9310 9177"/>
                                <a:gd name="T37" fmla="*/ T36 w 266"/>
                                <a:gd name="T38" fmla="+- 0 5207 5073"/>
                                <a:gd name="T39" fmla="*/ 5207 h 270"/>
                                <a:gd name="T40" fmla="+- 0 9318 9177"/>
                                <a:gd name="T41" fmla="*/ T40 w 266"/>
                                <a:gd name="T42" fmla="+- 0 5203 5073"/>
                                <a:gd name="T43" fmla="*/ 5203 h 270"/>
                                <a:gd name="T44" fmla="+- 0 9321 9177"/>
                                <a:gd name="T45" fmla="*/ T44 w 266"/>
                                <a:gd name="T46" fmla="+- 0 5201 5073"/>
                                <a:gd name="T47" fmla="*/ 5201 h 270"/>
                                <a:gd name="T48" fmla="+- 0 9360 9177"/>
                                <a:gd name="T49" fmla="*/ T48 w 266"/>
                                <a:gd name="T50" fmla="+- 0 5201 5073"/>
                                <a:gd name="T51" fmla="*/ 5201 h 270"/>
                                <a:gd name="T52" fmla="+- 0 9359 9177"/>
                                <a:gd name="T53" fmla="*/ T52 w 266"/>
                                <a:gd name="T54" fmla="+- 0 5199 5073"/>
                                <a:gd name="T55" fmla="*/ 5199 h 270"/>
                                <a:gd name="T56" fmla="+- 0 9354 9177"/>
                                <a:gd name="T57" fmla="*/ T56 w 266"/>
                                <a:gd name="T58" fmla="+- 0 5195 5073"/>
                                <a:gd name="T59" fmla="*/ 5195 h 270"/>
                                <a:gd name="T60" fmla="+- 0 9350 9177"/>
                                <a:gd name="T61" fmla="*/ T60 w 266"/>
                                <a:gd name="T62" fmla="+- 0 5191 5073"/>
                                <a:gd name="T63" fmla="*/ 5191 h 270"/>
                                <a:gd name="T64" fmla="+- 0 9346 9177"/>
                                <a:gd name="T65" fmla="*/ T64 w 266"/>
                                <a:gd name="T66" fmla="+- 0 5187 5073"/>
                                <a:gd name="T67" fmla="*/ 5187 h 270"/>
                                <a:gd name="T68" fmla="+- 0 9337 9177"/>
                                <a:gd name="T69" fmla="*/ T68 w 266"/>
                                <a:gd name="T70" fmla="+- 0 5183 5073"/>
                                <a:gd name="T71" fmla="*/ 518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160" y="110"/>
                                  </a:moveTo>
                                  <a:lnTo>
                                    <a:pt x="146" y="110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27" y="120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15" y="132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133" y="134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82" y="126"/>
                                  </a:lnTo>
                                  <a:lnTo>
                                    <a:pt x="177" y="122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69" y="114"/>
                                  </a:lnTo>
                                  <a:lnTo>
                                    <a:pt x="16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5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368 9177"/>
                                <a:gd name="T1" fmla="*/ T0 w 266"/>
                                <a:gd name="T2" fmla="+- 0 5073 5073"/>
                                <a:gd name="T3" fmla="*/ 5073 h 270"/>
                                <a:gd name="T4" fmla="+- 0 9362 9177"/>
                                <a:gd name="T5" fmla="*/ T4 w 266"/>
                                <a:gd name="T6" fmla="+- 0 5073 5073"/>
                                <a:gd name="T7" fmla="*/ 5073 h 270"/>
                                <a:gd name="T8" fmla="+- 0 9350 9177"/>
                                <a:gd name="T9" fmla="*/ T8 w 266"/>
                                <a:gd name="T10" fmla="+- 0 5077 5073"/>
                                <a:gd name="T11" fmla="*/ 5077 h 270"/>
                                <a:gd name="T12" fmla="+- 0 9325 9177"/>
                                <a:gd name="T13" fmla="*/ T12 w 266"/>
                                <a:gd name="T14" fmla="+- 0 5117 5073"/>
                                <a:gd name="T15" fmla="*/ 5117 h 270"/>
                                <a:gd name="T16" fmla="+- 0 9329 9177"/>
                                <a:gd name="T17" fmla="*/ T16 w 266"/>
                                <a:gd name="T18" fmla="+- 0 5131 5073"/>
                                <a:gd name="T19" fmla="*/ 5131 h 270"/>
                                <a:gd name="T20" fmla="+- 0 9368 9177"/>
                                <a:gd name="T21" fmla="*/ T20 w 266"/>
                                <a:gd name="T22" fmla="+- 0 5177 5073"/>
                                <a:gd name="T23" fmla="*/ 5177 h 270"/>
                                <a:gd name="T24" fmla="+- 0 9387 9177"/>
                                <a:gd name="T25" fmla="*/ T24 w 266"/>
                                <a:gd name="T26" fmla="+- 0 5189 5073"/>
                                <a:gd name="T27" fmla="*/ 5189 h 270"/>
                                <a:gd name="T28" fmla="+- 0 9400 9177"/>
                                <a:gd name="T29" fmla="*/ T28 w 266"/>
                                <a:gd name="T30" fmla="+- 0 5193 5073"/>
                                <a:gd name="T31" fmla="*/ 5193 h 270"/>
                                <a:gd name="T32" fmla="+- 0 9406 9177"/>
                                <a:gd name="T33" fmla="*/ T32 w 266"/>
                                <a:gd name="T34" fmla="+- 0 5193 5073"/>
                                <a:gd name="T35" fmla="*/ 5193 h 270"/>
                                <a:gd name="T36" fmla="+- 0 9417 9177"/>
                                <a:gd name="T37" fmla="*/ T36 w 266"/>
                                <a:gd name="T38" fmla="+- 0 5189 5073"/>
                                <a:gd name="T39" fmla="*/ 5189 h 270"/>
                                <a:gd name="T40" fmla="+- 0 9423 9177"/>
                                <a:gd name="T41" fmla="*/ T40 w 266"/>
                                <a:gd name="T42" fmla="+- 0 5185 5073"/>
                                <a:gd name="T43" fmla="*/ 5185 h 270"/>
                                <a:gd name="T44" fmla="+- 0 9431 9177"/>
                                <a:gd name="T45" fmla="*/ T44 w 266"/>
                                <a:gd name="T46" fmla="+- 0 5177 5073"/>
                                <a:gd name="T47" fmla="*/ 5177 h 270"/>
                                <a:gd name="T48" fmla="+- 0 9402 9177"/>
                                <a:gd name="T49" fmla="*/ T48 w 266"/>
                                <a:gd name="T50" fmla="+- 0 5177 5073"/>
                                <a:gd name="T51" fmla="*/ 5177 h 270"/>
                                <a:gd name="T52" fmla="+- 0 9393 9177"/>
                                <a:gd name="T53" fmla="*/ T52 w 266"/>
                                <a:gd name="T54" fmla="+- 0 5173 5073"/>
                                <a:gd name="T55" fmla="*/ 5173 h 270"/>
                                <a:gd name="T56" fmla="+- 0 9388 9177"/>
                                <a:gd name="T57" fmla="*/ T56 w 266"/>
                                <a:gd name="T58" fmla="+- 0 5171 5073"/>
                                <a:gd name="T59" fmla="*/ 5171 h 270"/>
                                <a:gd name="T60" fmla="+- 0 9377 9177"/>
                                <a:gd name="T61" fmla="*/ T60 w 266"/>
                                <a:gd name="T62" fmla="+- 0 5163 5073"/>
                                <a:gd name="T63" fmla="*/ 5163 h 270"/>
                                <a:gd name="T64" fmla="+- 0 9371 9177"/>
                                <a:gd name="T65" fmla="*/ T64 w 266"/>
                                <a:gd name="T66" fmla="+- 0 5157 5073"/>
                                <a:gd name="T67" fmla="*/ 5157 h 270"/>
                                <a:gd name="T68" fmla="+- 0 9360 9177"/>
                                <a:gd name="T69" fmla="*/ T68 w 266"/>
                                <a:gd name="T70" fmla="+- 0 5147 5073"/>
                                <a:gd name="T71" fmla="*/ 5147 h 270"/>
                                <a:gd name="T72" fmla="+- 0 9355 9177"/>
                                <a:gd name="T73" fmla="*/ T72 w 266"/>
                                <a:gd name="T74" fmla="+- 0 5141 5073"/>
                                <a:gd name="T75" fmla="*/ 5141 h 270"/>
                                <a:gd name="T76" fmla="+- 0 9348 9177"/>
                                <a:gd name="T77" fmla="*/ T76 w 266"/>
                                <a:gd name="T78" fmla="+- 0 5131 5073"/>
                                <a:gd name="T79" fmla="*/ 5131 h 270"/>
                                <a:gd name="T80" fmla="+- 0 9345 9177"/>
                                <a:gd name="T81" fmla="*/ T80 w 266"/>
                                <a:gd name="T82" fmla="+- 0 5127 5073"/>
                                <a:gd name="T83" fmla="*/ 5127 h 270"/>
                                <a:gd name="T84" fmla="+- 0 9341 9177"/>
                                <a:gd name="T85" fmla="*/ T84 w 266"/>
                                <a:gd name="T86" fmla="+- 0 5117 5073"/>
                                <a:gd name="T87" fmla="*/ 5117 h 270"/>
                                <a:gd name="T88" fmla="+- 0 9341 9177"/>
                                <a:gd name="T89" fmla="*/ T88 w 266"/>
                                <a:gd name="T90" fmla="+- 0 5113 5073"/>
                                <a:gd name="T91" fmla="*/ 5113 h 270"/>
                                <a:gd name="T92" fmla="+- 0 9342 9177"/>
                                <a:gd name="T93" fmla="*/ T92 w 266"/>
                                <a:gd name="T94" fmla="+- 0 5105 5073"/>
                                <a:gd name="T95" fmla="*/ 5105 h 270"/>
                                <a:gd name="T96" fmla="+- 0 9344 9177"/>
                                <a:gd name="T97" fmla="*/ T96 w 266"/>
                                <a:gd name="T98" fmla="+- 0 5101 5073"/>
                                <a:gd name="T99" fmla="*/ 5101 h 270"/>
                                <a:gd name="T100" fmla="+- 0 9350 9177"/>
                                <a:gd name="T101" fmla="*/ T100 w 266"/>
                                <a:gd name="T102" fmla="+- 0 5095 5073"/>
                                <a:gd name="T103" fmla="*/ 5095 h 270"/>
                                <a:gd name="T104" fmla="+- 0 9352 9177"/>
                                <a:gd name="T105" fmla="*/ T104 w 266"/>
                                <a:gd name="T106" fmla="+- 0 5093 5073"/>
                                <a:gd name="T107" fmla="*/ 5093 h 270"/>
                                <a:gd name="T108" fmla="+- 0 9357 9177"/>
                                <a:gd name="T109" fmla="*/ T108 w 266"/>
                                <a:gd name="T110" fmla="+- 0 5091 5073"/>
                                <a:gd name="T111" fmla="*/ 5091 h 270"/>
                                <a:gd name="T112" fmla="+- 0 9360 9177"/>
                                <a:gd name="T113" fmla="*/ T112 w 266"/>
                                <a:gd name="T114" fmla="+- 0 5089 5073"/>
                                <a:gd name="T115" fmla="*/ 5089 h 270"/>
                                <a:gd name="T116" fmla="+- 0 9400 9177"/>
                                <a:gd name="T117" fmla="*/ T116 w 266"/>
                                <a:gd name="T118" fmla="+- 0 5089 5073"/>
                                <a:gd name="T119" fmla="*/ 5089 h 270"/>
                                <a:gd name="T120" fmla="+- 0 9387 9177"/>
                                <a:gd name="T121" fmla="*/ T120 w 266"/>
                                <a:gd name="T122" fmla="+- 0 5079 5073"/>
                                <a:gd name="T123" fmla="*/ 5079 h 270"/>
                                <a:gd name="T124" fmla="+- 0 9380 9177"/>
                                <a:gd name="T125" fmla="*/ T124 w 266"/>
                                <a:gd name="T126" fmla="+- 0 5077 5073"/>
                                <a:gd name="T127" fmla="*/ 5077 h 270"/>
                                <a:gd name="T128" fmla="+- 0 9368 9177"/>
                                <a:gd name="T129" fmla="*/ T128 w 266"/>
                                <a:gd name="T130" fmla="+- 0 5073 5073"/>
                                <a:gd name="T131" fmla="*/ 507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191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210" y="116"/>
                                  </a:lnTo>
                                  <a:lnTo>
                                    <a:pt x="223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6" y="112"/>
                                  </a:lnTo>
                                  <a:lnTo>
                                    <a:pt x="254" y="104"/>
                                  </a:lnTo>
                                  <a:lnTo>
                                    <a:pt x="225" y="104"/>
                                  </a:lnTo>
                                  <a:lnTo>
                                    <a:pt x="216" y="100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78" y="68"/>
                                  </a:lnTo>
                                  <a:lnTo>
                                    <a:pt x="171" y="58"/>
                                  </a:lnTo>
                                  <a:lnTo>
                                    <a:pt x="168" y="54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3" y="16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4"/>
                          <wps:cNvSpPr>
                            <a:spLocks/>
                          </wps:cNvSpPr>
                          <wps:spPr bwMode="auto">
                            <a:xfrm>
                              <a:off x="9177" y="5073"/>
                              <a:ext cx="266" cy="270"/>
                            </a:xfrm>
                            <a:custGeom>
                              <a:avLst/>
                              <a:gdLst>
                                <a:gd name="T0" fmla="+- 0 9400 9177"/>
                                <a:gd name="T1" fmla="*/ T0 w 266"/>
                                <a:gd name="T2" fmla="+- 0 5089 5073"/>
                                <a:gd name="T3" fmla="*/ 5089 h 270"/>
                                <a:gd name="T4" fmla="+- 0 9365 9177"/>
                                <a:gd name="T5" fmla="*/ T4 w 266"/>
                                <a:gd name="T6" fmla="+- 0 5089 5073"/>
                                <a:gd name="T7" fmla="*/ 5089 h 270"/>
                                <a:gd name="T8" fmla="+- 0 9368 9177"/>
                                <a:gd name="T9" fmla="*/ T8 w 266"/>
                                <a:gd name="T10" fmla="+- 0 5091 5073"/>
                                <a:gd name="T11" fmla="*/ 5091 h 270"/>
                                <a:gd name="T12" fmla="+- 0 9373 9177"/>
                                <a:gd name="T13" fmla="*/ T12 w 266"/>
                                <a:gd name="T14" fmla="+- 0 5091 5073"/>
                                <a:gd name="T15" fmla="*/ 5091 h 270"/>
                                <a:gd name="T16" fmla="+- 0 9377 9177"/>
                                <a:gd name="T17" fmla="*/ T16 w 266"/>
                                <a:gd name="T18" fmla="+- 0 5093 5073"/>
                                <a:gd name="T19" fmla="*/ 5093 h 270"/>
                                <a:gd name="T20" fmla="+- 0 9383 9177"/>
                                <a:gd name="T21" fmla="*/ T20 w 266"/>
                                <a:gd name="T22" fmla="+- 0 5097 5073"/>
                                <a:gd name="T23" fmla="*/ 5097 h 270"/>
                                <a:gd name="T24" fmla="+- 0 9387 9177"/>
                                <a:gd name="T25" fmla="*/ T24 w 266"/>
                                <a:gd name="T26" fmla="+- 0 5101 5073"/>
                                <a:gd name="T27" fmla="*/ 5101 h 270"/>
                                <a:gd name="T28" fmla="+- 0 9395 9177"/>
                                <a:gd name="T29" fmla="*/ T28 w 266"/>
                                <a:gd name="T30" fmla="+- 0 5107 5073"/>
                                <a:gd name="T31" fmla="*/ 5107 h 270"/>
                                <a:gd name="T32" fmla="+- 0 9399 9177"/>
                                <a:gd name="T33" fmla="*/ T32 w 266"/>
                                <a:gd name="T34" fmla="+- 0 5111 5073"/>
                                <a:gd name="T35" fmla="*/ 5111 h 270"/>
                                <a:gd name="T36" fmla="+- 0 9403 9177"/>
                                <a:gd name="T37" fmla="*/ T36 w 266"/>
                                <a:gd name="T38" fmla="+- 0 5115 5073"/>
                                <a:gd name="T39" fmla="*/ 5115 h 270"/>
                                <a:gd name="T40" fmla="+- 0 9406 9177"/>
                                <a:gd name="T41" fmla="*/ T40 w 266"/>
                                <a:gd name="T42" fmla="+- 0 5119 5073"/>
                                <a:gd name="T43" fmla="*/ 5119 h 270"/>
                                <a:gd name="T44" fmla="+- 0 9410 9177"/>
                                <a:gd name="T45" fmla="*/ T44 w 266"/>
                                <a:gd name="T46" fmla="+- 0 5121 5073"/>
                                <a:gd name="T47" fmla="*/ 5121 h 270"/>
                                <a:gd name="T48" fmla="+- 0 9415 9177"/>
                                <a:gd name="T49" fmla="*/ T48 w 266"/>
                                <a:gd name="T50" fmla="+- 0 5129 5073"/>
                                <a:gd name="T51" fmla="*/ 5129 h 270"/>
                                <a:gd name="T52" fmla="+- 0 9418 9177"/>
                                <a:gd name="T53" fmla="*/ T52 w 266"/>
                                <a:gd name="T54" fmla="+- 0 5131 5073"/>
                                <a:gd name="T55" fmla="*/ 5131 h 270"/>
                                <a:gd name="T56" fmla="+- 0 9422 9177"/>
                                <a:gd name="T57" fmla="*/ T56 w 266"/>
                                <a:gd name="T58" fmla="+- 0 5137 5073"/>
                                <a:gd name="T59" fmla="*/ 5137 h 270"/>
                                <a:gd name="T60" fmla="+- 0 9426 9177"/>
                                <a:gd name="T61" fmla="*/ T60 w 266"/>
                                <a:gd name="T62" fmla="+- 0 5147 5073"/>
                                <a:gd name="T63" fmla="*/ 5147 h 270"/>
                                <a:gd name="T64" fmla="+- 0 9427 9177"/>
                                <a:gd name="T65" fmla="*/ T64 w 266"/>
                                <a:gd name="T66" fmla="+- 0 5149 5073"/>
                                <a:gd name="T67" fmla="*/ 5149 h 270"/>
                                <a:gd name="T68" fmla="+- 0 9427 9177"/>
                                <a:gd name="T69" fmla="*/ T68 w 266"/>
                                <a:gd name="T70" fmla="+- 0 5155 5073"/>
                                <a:gd name="T71" fmla="*/ 5155 h 270"/>
                                <a:gd name="T72" fmla="+- 0 9426 9177"/>
                                <a:gd name="T73" fmla="*/ T72 w 266"/>
                                <a:gd name="T74" fmla="+- 0 5159 5073"/>
                                <a:gd name="T75" fmla="*/ 5159 h 270"/>
                                <a:gd name="T76" fmla="+- 0 9406 9177"/>
                                <a:gd name="T77" fmla="*/ T76 w 266"/>
                                <a:gd name="T78" fmla="+- 0 5177 5073"/>
                                <a:gd name="T79" fmla="*/ 5177 h 270"/>
                                <a:gd name="T80" fmla="+- 0 9431 9177"/>
                                <a:gd name="T81" fmla="*/ T80 w 266"/>
                                <a:gd name="T82" fmla="+- 0 5177 5073"/>
                                <a:gd name="T83" fmla="*/ 5177 h 270"/>
                                <a:gd name="T84" fmla="+- 0 9435 9177"/>
                                <a:gd name="T85" fmla="*/ T84 w 266"/>
                                <a:gd name="T86" fmla="+- 0 5173 5073"/>
                                <a:gd name="T87" fmla="*/ 5173 h 270"/>
                                <a:gd name="T88" fmla="+- 0 9439 9177"/>
                                <a:gd name="T89" fmla="*/ T88 w 266"/>
                                <a:gd name="T90" fmla="+- 0 5167 5073"/>
                                <a:gd name="T91" fmla="*/ 5167 h 270"/>
                                <a:gd name="T92" fmla="+- 0 9442 9177"/>
                                <a:gd name="T93" fmla="*/ T92 w 266"/>
                                <a:gd name="T94" fmla="+- 0 5155 5073"/>
                                <a:gd name="T95" fmla="*/ 5155 h 270"/>
                                <a:gd name="T96" fmla="+- 0 9442 9177"/>
                                <a:gd name="T97" fmla="*/ T96 w 266"/>
                                <a:gd name="T98" fmla="+- 0 5149 5073"/>
                                <a:gd name="T99" fmla="*/ 5149 h 270"/>
                                <a:gd name="T100" fmla="+- 0 9439 9177"/>
                                <a:gd name="T101" fmla="*/ T100 w 266"/>
                                <a:gd name="T102" fmla="+- 0 5135 5073"/>
                                <a:gd name="T103" fmla="*/ 5135 h 270"/>
                                <a:gd name="T104" fmla="+- 0 9436 9177"/>
                                <a:gd name="T105" fmla="*/ T104 w 266"/>
                                <a:gd name="T106" fmla="+- 0 5129 5073"/>
                                <a:gd name="T107" fmla="*/ 5129 h 270"/>
                                <a:gd name="T108" fmla="+- 0 9427 9177"/>
                                <a:gd name="T109" fmla="*/ T108 w 266"/>
                                <a:gd name="T110" fmla="+- 0 5115 5073"/>
                                <a:gd name="T111" fmla="*/ 5115 h 270"/>
                                <a:gd name="T112" fmla="+- 0 9421 9177"/>
                                <a:gd name="T113" fmla="*/ T112 w 266"/>
                                <a:gd name="T114" fmla="+- 0 5109 5073"/>
                                <a:gd name="T115" fmla="*/ 5109 h 270"/>
                                <a:gd name="T116" fmla="+- 0 9414 9177"/>
                                <a:gd name="T117" fmla="*/ T116 w 266"/>
                                <a:gd name="T118" fmla="+- 0 5103 5073"/>
                                <a:gd name="T119" fmla="*/ 5103 h 270"/>
                                <a:gd name="T120" fmla="+- 0 9407 9177"/>
                                <a:gd name="T121" fmla="*/ T120 w 266"/>
                                <a:gd name="T122" fmla="+- 0 5095 5073"/>
                                <a:gd name="T123" fmla="*/ 5095 h 270"/>
                                <a:gd name="T124" fmla="+- 0 9400 9177"/>
                                <a:gd name="T125" fmla="*/ T124 w 266"/>
                                <a:gd name="T126" fmla="+- 0 5089 5073"/>
                                <a:gd name="T127" fmla="*/ 508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66" h="270">
                                  <a:moveTo>
                                    <a:pt x="223" y="16"/>
                                  </a:moveTo>
                                  <a:lnTo>
                                    <a:pt x="188" y="16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6" y="24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226" y="42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33" y="48"/>
                                  </a:lnTo>
                                  <a:lnTo>
                                    <a:pt x="238" y="56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50" y="76"/>
                                  </a:lnTo>
                                  <a:lnTo>
                                    <a:pt x="250" y="82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29" y="104"/>
                                  </a:lnTo>
                                  <a:lnTo>
                                    <a:pt x="254" y="104"/>
                                  </a:lnTo>
                                  <a:lnTo>
                                    <a:pt x="258" y="100"/>
                                  </a:lnTo>
                                  <a:lnTo>
                                    <a:pt x="262" y="94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2" y="62"/>
                                  </a:lnTo>
                                  <a:lnTo>
                                    <a:pt x="259" y="56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1"/>
                        <wpg:cNvGrpSpPr>
                          <a:grpSpLocks/>
                        </wpg:cNvGrpSpPr>
                        <wpg:grpSpPr bwMode="auto">
                          <a:xfrm>
                            <a:off x="9893" y="3352"/>
                            <a:ext cx="111" cy="108"/>
                            <a:chOff x="9893" y="3352"/>
                            <a:chExt cx="111" cy="108"/>
                          </a:xfrm>
                        </wpg:grpSpPr>
                        <wps:wsp>
                          <wps:cNvPr id="360" name="Freeform 12"/>
                          <wps:cNvSpPr>
                            <a:spLocks/>
                          </wps:cNvSpPr>
                          <wps:spPr bwMode="auto">
                            <a:xfrm>
                              <a:off x="9893" y="3352"/>
                              <a:ext cx="111" cy="108"/>
                            </a:xfrm>
                            <a:custGeom>
                              <a:avLst/>
                              <a:gdLst>
                                <a:gd name="T0" fmla="+- 0 9893 9893"/>
                                <a:gd name="T1" fmla="*/ T0 w 111"/>
                                <a:gd name="T2" fmla="+- 0 3352 3352"/>
                                <a:gd name="T3" fmla="*/ 3352 h 108"/>
                                <a:gd name="T4" fmla="+- 0 10003 9893"/>
                                <a:gd name="T5" fmla="*/ T4 w 111"/>
                                <a:gd name="T6" fmla="+- 0 3352 3352"/>
                                <a:gd name="T7" fmla="*/ 3352 h 108"/>
                                <a:gd name="T8" fmla="+- 0 10003 9893"/>
                                <a:gd name="T9" fmla="*/ T8 w 111"/>
                                <a:gd name="T10" fmla="+- 0 3460 3352"/>
                                <a:gd name="T11" fmla="*/ 3460 h 108"/>
                                <a:gd name="T12" fmla="+- 0 9893 9893"/>
                                <a:gd name="T13" fmla="*/ T12 w 111"/>
                                <a:gd name="T14" fmla="+- 0 3460 3352"/>
                                <a:gd name="T15" fmla="*/ 3460 h 108"/>
                                <a:gd name="T16" fmla="+- 0 9893 9893"/>
                                <a:gd name="T17" fmla="*/ T16 w 111"/>
                                <a:gd name="T18" fmla="+- 0 3352 3352"/>
                                <a:gd name="T19" fmla="*/ 335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08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9"/>
                        <wpg:cNvGrpSpPr>
                          <a:grpSpLocks/>
                        </wpg:cNvGrpSpPr>
                        <wpg:grpSpPr bwMode="auto">
                          <a:xfrm>
                            <a:off x="9893" y="3712"/>
                            <a:ext cx="111" cy="111"/>
                            <a:chOff x="9893" y="3712"/>
                            <a:chExt cx="111" cy="111"/>
                          </a:xfrm>
                        </wpg:grpSpPr>
                        <wps:wsp>
                          <wps:cNvPr id="362" name="Freeform 10"/>
                          <wps:cNvSpPr>
                            <a:spLocks/>
                          </wps:cNvSpPr>
                          <wps:spPr bwMode="auto">
                            <a:xfrm>
                              <a:off x="9893" y="3712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893 9893"/>
                                <a:gd name="T1" fmla="*/ T0 w 111"/>
                                <a:gd name="T2" fmla="+- 0 3712 3712"/>
                                <a:gd name="T3" fmla="*/ 3712 h 111"/>
                                <a:gd name="T4" fmla="+- 0 10003 9893"/>
                                <a:gd name="T5" fmla="*/ T4 w 111"/>
                                <a:gd name="T6" fmla="+- 0 3712 3712"/>
                                <a:gd name="T7" fmla="*/ 3712 h 111"/>
                                <a:gd name="T8" fmla="+- 0 10003 9893"/>
                                <a:gd name="T9" fmla="*/ T8 w 111"/>
                                <a:gd name="T10" fmla="+- 0 3823 3712"/>
                                <a:gd name="T11" fmla="*/ 3823 h 111"/>
                                <a:gd name="T12" fmla="+- 0 9893 9893"/>
                                <a:gd name="T13" fmla="*/ T12 w 111"/>
                                <a:gd name="T14" fmla="+- 0 3823 3712"/>
                                <a:gd name="T15" fmla="*/ 3823 h 111"/>
                                <a:gd name="T16" fmla="+- 0 9893 9893"/>
                                <a:gd name="T17" fmla="*/ T16 w 111"/>
                                <a:gd name="T18" fmla="+- 0 3712 3712"/>
                                <a:gd name="T19" fmla="*/ 37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"/>
                        <wpg:cNvGrpSpPr>
                          <a:grpSpLocks/>
                        </wpg:cNvGrpSpPr>
                        <wpg:grpSpPr bwMode="auto">
                          <a:xfrm>
                            <a:off x="1389" y="1222"/>
                            <a:ext cx="9217" cy="4727"/>
                            <a:chOff x="1389" y="1222"/>
                            <a:chExt cx="9217" cy="4727"/>
                          </a:xfrm>
                        </wpg:grpSpPr>
                        <wps:wsp>
                          <wps:cNvPr id="364" name="Freeform 8"/>
                          <wps:cNvSpPr>
                            <a:spLocks/>
                          </wps:cNvSpPr>
                          <wps:spPr bwMode="auto">
                            <a:xfrm>
                              <a:off x="1389" y="1222"/>
                              <a:ext cx="9217" cy="4727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9217"/>
                                <a:gd name="T2" fmla="+- 0 1222 1222"/>
                                <a:gd name="T3" fmla="*/ 1222 h 4727"/>
                                <a:gd name="T4" fmla="+- 0 10606 1389"/>
                                <a:gd name="T5" fmla="*/ T4 w 9217"/>
                                <a:gd name="T6" fmla="+- 0 1222 1222"/>
                                <a:gd name="T7" fmla="*/ 1222 h 4727"/>
                                <a:gd name="T8" fmla="+- 0 10606 1389"/>
                                <a:gd name="T9" fmla="*/ T8 w 9217"/>
                                <a:gd name="T10" fmla="+- 0 5949 1222"/>
                                <a:gd name="T11" fmla="*/ 5949 h 4727"/>
                                <a:gd name="T12" fmla="+- 0 1389 1389"/>
                                <a:gd name="T13" fmla="*/ T12 w 9217"/>
                                <a:gd name="T14" fmla="+- 0 5949 1222"/>
                                <a:gd name="T15" fmla="*/ 5949 h 4727"/>
                                <a:gd name="T16" fmla="+- 0 1389 1389"/>
                                <a:gd name="T17" fmla="*/ T16 w 9217"/>
                                <a:gd name="T18" fmla="+- 0 1222 1222"/>
                                <a:gd name="T19" fmla="*/ 1222 h 4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17" h="4727">
                                  <a:moveTo>
                                    <a:pt x="0" y="0"/>
                                  </a:moveTo>
                                  <a:lnTo>
                                    <a:pt x="9217" y="0"/>
                                  </a:lnTo>
                                  <a:lnTo>
                                    <a:pt x="9217" y="4727"/>
                                  </a:lnTo>
                                  <a:lnTo>
                                    <a:pt x="0" y="47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3" y="1351"/>
                              <a:ext cx="203" cy="3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697" w14:textId="77777777" w:rsidR="009328F2" w:rsidRDefault="009328F2">
                                <w:pPr>
                                  <w:spacing w:line="196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30</w:t>
                                </w:r>
                              </w:p>
                              <w:p w14:paraId="5F65E698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28</w:t>
                                </w:r>
                              </w:p>
                              <w:p w14:paraId="5F65E699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26</w:t>
                                </w:r>
                              </w:p>
                              <w:p w14:paraId="5F65E69A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24</w:t>
                                </w:r>
                              </w:p>
                              <w:p w14:paraId="5F65E69B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22</w:t>
                                </w:r>
                              </w:p>
                              <w:p w14:paraId="5F65E69C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20</w:t>
                                </w:r>
                              </w:p>
                              <w:p w14:paraId="5F65E69D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18</w:t>
                                </w:r>
                              </w:p>
                              <w:p w14:paraId="5F65E69E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16</w:t>
                                </w:r>
                              </w:p>
                              <w:p w14:paraId="5F65E69F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14</w:t>
                                </w:r>
                              </w:p>
                              <w:p w14:paraId="5F65E6A0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12</w:t>
                                </w:r>
                              </w:p>
                              <w:p w14:paraId="5F65E6A1" w14:textId="77777777" w:rsidR="009328F2" w:rsidRDefault="009328F2">
                                <w:pPr>
                                  <w:spacing w:line="2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0"/>
                                  </w:rPr>
                                  <w:t>10</w:t>
                                </w:r>
                              </w:p>
                              <w:p w14:paraId="5F65E6A2" w14:textId="77777777" w:rsidR="009328F2" w:rsidRDefault="009328F2">
                                <w:pPr>
                                  <w:spacing w:line="229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8</w:t>
                                </w:r>
                              </w:p>
                              <w:p w14:paraId="5F65E6A3" w14:textId="77777777" w:rsidR="009328F2" w:rsidRDefault="009328F2">
                                <w:pPr>
                                  <w:spacing w:line="229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6</w:t>
                                </w:r>
                              </w:p>
                              <w:p w14:paraId="5F65E6A4" w14:textId="77777777" w:rsidR="009328F2" w:rsidRDefault="009328F2">
                                <w:pPr>
                                  <w:spacing w:line="229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4</w:t>
                                </w:r>
                              </w:p>
                              <w:p w14:paraId="5F65E6A5" w14:textId="77777777" w:rsidR="009328F2" w:rsidRDefault="009328F2">
                                <w:pPr>
                                  <w:spacing w:line="229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2</w:t>
                                </w:r>
                              </w:p>
                              <w:p w14:paraId="5F65E6A6" w14:textId="77777777" w:rsidR="009328F2" w:rsidRDefault="009328F2">
                                <w:pPr>
                                  <w:spacing w:line="233" w:lineRule="exact"/>
                                  <w:ind w:left="1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0" y="3312"/>
                              <a:ext cx="351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6A7" w14:textId="77777777" w:rsidR="009328F2" w:rsidRDefault="009328F2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Rest</w:t>
                                </w:r>
                              </w:p>
                              <w:p w14:paraId="5F65E6A8" w14:textId="77777777" w:rsidR="009328F2" w:rsidRDefault="009328F2">
                                <w:pPr>
                                  <w:spacing w:before="117"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7" y="5495"/>
                              <a:ext cx="102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5E6A9" w14:textId="77777777" w:rsidR="009328F2" w:rsidRDefault="009328F2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0"/>
                                  </w:rPr>
                                  <w:t>Horsepower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5E561" id="Group 3" o:spid="_x0000_s1299" style="position:absolute;left:0;text-align:left;margin-left:69.05pt;margin-top:60.7pt;width:461.6pt;height:237.1pt;z-index:3328;mso-position-horizontal-relative:page" coordorigin="1381,1214" coordsize="9232,4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">
                <v:group id="Group 348" o:spid="_x0000_s1300" style="position:absolute;left:2268;top:4653;width:7258;height:2" coordorigin="2268,4653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49" o:spid="_x0000_s1301" style="position:absolute;left:2268;top:4653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+KsYA&#10;AADbAAAADwAAAGRycy9kb3ducmV2LnhtbESPQWvCQBSE74X+h+UVequbphIluoqIpQV7UaPg7ZF9&#10;TYLZtzG7NdFf3y0UPA4z8w0znfemFhdqXWVZwesgAkGcW11xoSDbvb+MQTiPrLG2TAqu5GA+e3yY&#10;Yqptxxu6bH0hAoRdigpK75tUSpeXZNANbEMcvG/bGvRBtoXULXYBbmoZR1EiDVYcFkpsaFlSftr+&#10;GAWL7ONwPq7r5DbsvpJRfFpF2X6l1PNTv5iA8NT7e/i//akVxG/w9yX8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K+Ks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346" o:spid="_x0000_s1302" style="position:absolute;left:2268;top:4423;width:7258;height:2" coordorigin="2268,4423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47" o:spid="_x0000_s1303" style="position:absolute;left:2268;top:4423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DxcYA&#10;AADbAAAADwAAAGRycy9kb3ducmV2LnhtbESPQWvCQBSE74X+h+UVequbhholuoqIpQV7UaPg7ZF9&#10;TYLZtzG7NdFf3y0UPA4z8w0znfemFhdqXWVZwesgAkGcW11xoSDbvb+MQTiPrLG2TAqu5GA+e3yY&#10;Yqptxxu6bH0hAoRdigpK75tUSpeXZNANbEMcvG/bGvRBtoXULXYBbmoZR1EiDVYcFkpsaFlSftr+&#10;GAWL7ONwPq7r5PbWfSWj+LSKsv1KqeenfjEB4an39/B/+1MriIfw9yX8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eDxc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344" o:spid="_x0000_s1304" style="position:absolute;left:2268;top:4195;width:7258;height:2" coordorigin="2268,4195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45" o:spid="_x0000_s1305" style="position:absolute;left:2268;top:4195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4KcYA&#10;AADbAAAADwAAAGRycy9kb3ducmV2LnhtbESPQWvCQBSE7wX/w/KE3urGUKJEVxFRLLSXahS8PbLP&#10;JJh9G7Nbk/bXdwtCj8PMfMPMl72pxZ1aV1lWMB5FIIhzqysuFGSH7csUhPPIGmvLpOCbHCwXg6c5&#10;ptp2/En3vS9EgLBLUUHpfZNK6fKSDLqRbYiDd7GtQR9kW0jdYhfgppZxFCXSYMVhocSG1iXl1/2X&#10;UbDKdqfb+b1Ofl67j2QSXzdRdtwo9TzsVzMQnnr/H36037SCeAJ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m4Kc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342" o:spid="_x0000_s1306" style="position:absolute;left:2268;top:3964;width:7258;height:2" coordorigin="2268,3964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43" o:spid="_x0000_s1307" style="position:absolute;left:2268;top:3964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JwMYA&#10;AADbAAAADwAAAGRycy9kb3ducmV2LnhtbESPQWvCQBSE74X+h+UVequbhpJqdBURSwv2okbB2yP7&#10;mgSzb2N2a6K/3i0UPA4z8w0zmfWmFmdqXWVZwesgAkGcW11xoSDbfrwMQTiPrLG2TAou5GA2fXyY&#10;YKptx2s6b3whAoRdigpK75tUSpeXZNANbEMcvB/bGvRBtoXULXYBbmoZR1EiDVYcFkpsaFFSftz8&#10;GgXz7HN/Oqzq5PrWfSfv8XEZZbulUs9P/XwMwlPv7+H/9pdWEI/g70v4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qJwM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340" o:spid="_x0000_s1308" style="position:absolute;left:2268;top:3736;width:7258;height:2" coordorigin="2268,3736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1" o:spid="_x0000_s1309" style="position:absolute;left:2268;top:3736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TG8YA&#10;AADbAAAADwAAAGRycy9kb3ducmV2LnhtbESPQWvCQBSE7wX/w/KE3pqNVmKJriJiacFe1LTQ2yP7&#10;TILZtzG7NdFf3y0UPA4z8w0zX/amFhdqXWVZwSiKQRDnVldcKMgOr08vIJxH1lhbJgVXcrBcDB7m&#10;mGrb8Y4ue1+IAGGXooLS+yaV0uUlGXSRbYiDd7StQR9kW0jdYhfgppbjOE6kwYrDQokNrUvKT/sf&#10;o2CVvX2dv7d1cpt0H8l0fNrE2edGqcdhv5qB8NT7e/i//a4VPI/g70v4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UTG8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338" o:spid="_x0000_s1310" style="position:absolute;left:2268;top:3508;width:7258;height:2" coordorigin="2268,3508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39" o:spid="_x0000_s1311" style="position:absolute;left:2268;top:3508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o98YA&#10;AADbAAAADwAAAGRycy9kb3ducmV2LnhtbESPT2vCQBTE70K/w/KE3nTjH6KkriJFacFeqlHw9si+&#10;JsHs25jdmuin7xYKPQ4z8xtmsepMJW7UuNKygtEwAkGcWV1yriA9bAdzEM4ja6wsk4I7OVgtn3oL&#10;TLRt+ZNue5+LAGGXoILC+zqR0mUFGXRDWxMH78s2Bn2QTS51g22Am0qOoyiWBksOCwXW9FpQdtl/&#10;GwXr9O10Pe+q+DFtP+LZ+LKJ0uNGqed+t34B4anz/+G/9rtWMJnA75fw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so98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336" o:spid="_x0000_s1312" style="position:absolute;left:5275;top:3508;width:2;height:1373" coordorigin="5275,3508" coordsize="2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37" o:spid="_x0000_s1313" style="position:absolute;left:5275;top:3508;width:2;height:1373;visibility:visible;mso-wrap-style:square;v-text-anchor:top" coordsize="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ZR8UA&#10;AADbAAAADwAAAGRycy9kb3ducmV2LnhtbESPUWvCQBCE3wv+h2MLfauX2Bol9RQRhApWqBV8XXJr&#10;kja3G3JXTf31vULBx2FmvmFmi9416kydr4UNpMMEFHEhtubSwOFj/TgF5QOyxUaYDPyQh8V8cDfD&#10;3MqF3+m8D6WKEPY5GqhCaHOtfVGRQz+Uljh6J+kchii7UtsOLxHuGj1Kkkw7rDkuVNjSqqLia//t&#10;DGSfE9tv5O34vJOTbNbXdJuNU2Me7vvlC6hAfbiF/9uv1sDTGP6+xB+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JlHxQAAANsAAAAPAAAAAAAAAAAAAAAAAJgCAABkcnMv&#10;ZG93bnJldi54bWxQSwUGAAAAAAQABAD1AAAAigMAAAAA&#10;" path="m,l,1373e" filled="f" strokecolor="#4f81bd" strokeweight="4.42pt">
                    <v:path arrowok="t" o:connecttype="custom" o:connectlocs="0,3508;0,4881" o:connectangles="0,0"/>
                  </v:shape>
                </v:group>
                <v:group id="Group 334" o:spid="_x0000_s1314" style="position:absolute;left:5057;top:3621;width:2;height:1260" coordorigin="5057,3621" coordsize="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5" o:spid="_x0000_s1315" style="position:absolute;left:5057;top:3621;width:2;height:1260;visibility:visible;mso-wrap-style:square;v-text-anchor:top" coordsize="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r3MQA&#10;AADbAAAADwAAAGRycy9kb3ducmV2LnhtbESPQWvCQBSE74L/YXlCb7qxllajq0ilUClCm9b7I/tM&#10;gtm3Mbsm0V/vFgSPw8x8wyxWnSlFQ7UrLCsYjyIQxKnVBWcK/n4/hlMQziNrLC2Tggs5WC37vQXG&#10;2rb8Q03iMxEg7GJUkHtfxVK6NCeDbmQr4uAdbG3QB1lnUtfYBrgp5XMUvUqDBYeFHCt6zyk9Jmej&#10;YNdurvvvr2Z3ftHp9ITb4jQbJ0o9Dbr1HISnzj/C9/anVjB5g/8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/a9zEAAAA2wAAAA8AAAAAAAAAAAAAAAAAmAIAAGRycy9k&#10;b3ducmV2LnhtbFBLBQYAAAAABAAEAPUAAACJAwAAAAA=&#10;" path="m,l,1260e" filled="f" strokecolor="#4f81bd" strokeweight="4.42pt">
                    <v:path arrowok="t" o:connecttype="custom" o:connectlocs="0,3621;0,4881" o:connectangles="0,0"/>
                  </v:shape>
                </v:group>
                <v:group id="Group 332" o:spid="_x0000_s1316" style="position:absolute;left:4186;top:3621;width:2;height:1260" coordorigin="4186,3621" coordsize="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3" o:spid="_x0000_s1317" style="position:absolute;left:4186;top:3621;width:2;height:1260;visibility:visible;mso-wrap-style:square;v-text-anchor:top" coordsize="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aNcUA&#10;AADbAAAADwAAAGRycy9kb3ducmV2LnhtbESPQWvCQBSE7wX/w/IEb3WjlqIxGxFLQSlCm7b3R/aZ&#10;BLNvY3ZN0v56Vyj0OMzMN0yyGUwtOmpdZVnBbBqBIM6trrhQ8PX5+rgE4TyyxtoyKfghB5t09JBg&#10;rG3PH9RlvhABwi5GBaX3TSyly0sy6Ka2IQ7eybYGfZBtIXWLfYCbWs6j6FkarDgslNjQrqT8nF2N&#10;gmP/8vv9/tYdr086X17wUF1Ws0ypyXjYrkF4Gvx/+K+91woWK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Fo1xQAAANsAAAAPAAAAAAAAAAAAAAAAAJgCAABkcnMv&#10;ZG93bnJldi54bWxQSwUGAAAAAAQABAD1AAAAigMAAAAA&#10;" path="m,l,1260e" filled="f" strokecolor="#4f81bd" strokeweight="4.42pt">
                    <v:path arrowok="t" o:connecttype="custom" o:connectlocs="0,3621;0,4881" o:connectangles="0,0"/>
                  </v:shape>
                </v:group>
                <v:group id="Group 330" o:spid="_x0000_s1318" style="position:absolute;left:5492;top:3964;width:2;height:917" coordorigin="5492,3964" coordsize="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31" o:spid="_x0000_s1319" style="position:absolute;left:5492;top:3964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0DMUA&#10;AADbAAAADwAAAGRycy9kb3ducmV2LnhtbESPQWvCQBSE74L/YXlCb3VjrSLRVVQItJQKxnjw9sg+&#10;k2D2bZpdNf33XaHgcZiZb5jFqjO1uFHrKssKRsMIBHFudcWFguyQvM5AOI+ssbZMCn7JwWrZ7y0w&#10;1vbOe7qlvhABwi5GBaX3TSyly0sy6Ia2IQ7e2bYGfZBtIXWL9wA3tXyLoqk0WHFYKLGhbUn5Jb0a&#10;BV8TTLLr5njKxqfo+7JLfmbnT1TqZdCt5yA8df4Z/m9/aAXvI3h8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HQMxQAAANsAAAAPAAAAAAAAAAAAAAAAAJgCAABkcnMv&#10;ZG93bnJldi54bWxQSwUGAAAAAAQABAD1AAAAigMAAAAA&#10;" path="m,l,917e" filled="f" strokecolor="#4f81bd" strokeweight="4.54pt">
                    <v:path arrowok="t" o:connecttype="custom" o:connectlocs="0,3964;0,4881" o:connectangles="0,0"/>
                  </v:shape>
                </v:group>
                <v:group id="Group 328" o:spid="_x0000_s1320" style="position:absolute;left:4838;top:3964;width:2;height:917" coordorigin="4838,3964" coordsize="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29" o:spid="_x0000_s1321" style="position:absolute;left:4838;top:3964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3lsEA&#10;AADbAAAADwAAAGRycy9kb3ducmV2LnhtbESP3WrCQBCF7wt9h2UKvau7bUQkdZUiSAN6Y/QBhuw0&#10;Cc3Ohuyo8e1dQfDycH4+zmI1+k6daYhtYAufEwOKuAqu5drC8bD5mIOKguywC0wWrhRhtXx9WWDu&#10;woX3dC6lVmmEY44WGpE+1zpWDXmMk9ATJ+8vDB4lyaHWbsBLGved/jJmpj22nAgN9rRuqPovTz5B&#10;TkW37n+zrNjKgafXndmUYqx9fxt/vkEJjfIMP9qFszDN4P4l/QC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nd5bBAAAA2wAAAA8AAAAAAAAAAAAAAAAAmAIAAGRycy9kb3du&#10;cmV2LnhtbFBLBQYAAAAABAAEAPUAAACGAwAAAAA=&#10;" path="m,l,917e" filled="f" strokecolor="#4f81bd" strokeweight="4.42pt">
                    <v:path arrowok="t" o:connecttype="custom" o:connectlocs="0,3964;0,4881" o:connectangles="0,0"/>
                  </v:shape>
                </v:group>
                <v:group id="Group 326" o:spid="_x0000_s1322" style="position:absolute;left:2878;top:3964;width:2;height:917" coordorigin="2878,3964" coordsize="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27" o:spid="_x0000_s1323" style="position:absolute;left:2878;top:3964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KecIA&#10;AADbAAAADwAAAGRycy9kb3ducmV2LnhtbESP3WrCQBCF74W+wzKF3umu9YeSukoRpIF6Y+wDDNlp&#10;EszOhuyo8e1doeDl4fx8nNVm8K26UB+bwBamEwOKuAyu4crC73E3/gAVBdlhG5gs3CjCZv0yWmHm&#10;wpUPdCmkUmmEY4YWapEu0zqWNXmMk9ARJ+8v9B4lyb7SrsdrGvetfjdmqT02nAg1drStqTwVZ58g&#10;57zddt+zWf4jR57f9mZXiLH27XX4+gQlNMgz/N/OnYX5Ah5f0g/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kp5wgAAANsAAAAPAAAAAAAAAAAAAAAAAJgCAABkcnMvZG93&#10;bnJldi54bWxQSwUGAAAAAAQABAD1AAAAhwMAAAAA&#10;" path="m,l,917e" filled="f" strokecolor="#4f81bd" strokeweight="4.42pt">
                    <v:path arrowok="t" o:connecttype="custom" o:connectlocs="0,3964;0,4881" o:connectangles="0,0"/>
                  </v:shape>
                </v:group>
                <v:group id="Group 324" o:spid="_x0000_s1324" style="position:absolute;left:5928;top:4079;width:2;height:802" coordorigin="5928,4079" coordsize="2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25" o:spid="_x0000_s1325" style="position:absolute;left:5928;top:4079;width:2;height:802;visibility:visible;mso-wrap-style:square;v-text-anchor:top" coordsize="2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7JcUA&#10;AADbAAAADwAAAGRycy9kb3ducmV2LnhtbESPT2sCMRTE7wW/Q3hCL1KzLVJlNYpYpP4BQevF23Pz&#10;zC5uXtZNquu3NwWhx2FmfsOMJo0txZVqXzhW8N5NQBBnThdsFOx/5m8DED4gaywdk4I7eZiMWy8j&#10;TLW78Zauu2BEhLBPUUEeQpVK6bOcLPquq4ijd3K1xRBlbaSu8RbhtpQfSfIpLRYcF3KsaJZTdt79&#10;WgXL6YbWdJmV30d7uHdWPcPhyyj12m6mQxCBmvAffrYXWkGvD39f4g+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7slxQAAANsAAAAPAAAAAAAAAAAAAAAAAJgCAABkcnMv&#10;ZG93bnJldi54bWxQSwUGAAAAAAQABAD1AAAAigMAAAAA&#10;" path="m,l,802e" filled="f" strokecolor="#4f81bd" strokeweight="4.42pt">
                    <v:path arrowok="t" o:connecttype="custom" o:connectlocs="0,4079;0,4881" o:connectangles="0,0"/>
                  </v:shape>
                </v:group>
                <v:group id="Group 322" o:spid="_x0000_s1326" style="position:absolute;left:3313;top:4195;width:2;height:687" coordorigin="3313,4195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23" o:spid="_x0000_s1327" style="position:absolute;left:3313;top:4195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/8MA&#10;AADbAAAADwAAAGRycy9kb3ducmV2LnhtbESPT2vCQBTE70K/w/IKveluSxEbXUWKlp7EP839kX0m&#10;wezbmN0m0U/vCoLHYWZ+w8wWva1ES40vHWt4HykQxJkzJeca/g7r4QSED8gGK8ek4UIeFvOXwQwT&#10;4zreUbsPuYgQ9glqKEKoEyl9VpBFP3I1cfSOrrEYomxyaRrsItxW8kOpsbRYclwosKbvgrLT/t9q&#10;SNtufdlkabtKf8Zk1Pmwleqq9dtrv5yCCNSHZ/jR/jUaPr/g/i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KO/8MAAADbAAAADwAAAAAAAAAAAAAAAACYAgAAZHJzL2Rv&#10;d25yZXYueG1sUEsFBgAAAAAEAAQA9QAAAIgDAAAAAA==&#10;" path="m,l,686e" filled="f" strokecolor="#4f81bd" strokeweight="4.54pt">
                    <v:path arrowok="t" o:connecttype="custom" o:connectlocs="0,4195;0,4881" o:connectangles="0,0"/>
                  </v:shape>
                </v:group>
                <v:group id="Group 320" o:spid="_x0000_s1328" style="position:absolute;left:6800;top:4310;width:2;height:572" coordorigin="6800,4310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21" o:spid="_x0000_s1329" style="position:absolute;left:6800;top:4310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5lssMA&#10;AADbAAAADwAAAGRycy9kb3ducmV2LnhtbESPS6vCMBSE94L/IRzhbkRTCz6oRhFBudeN+Ni4OzbH&#10;tticlCZq/fc3guBymJlvmNmiMaV4UO0KywoG/QgEcWp1wZmC03Hdm4BwHlljaZkUvMjBYt5uzTDR&#10;9sl7ehx8JgKEXYIKcu+rREqX5mTQ9W1FHLyrrQ36IOtM6hqfAW5KGUfRSBosOCzkWNEqp/R2uBsF&#10;+8rH5vJadTd/0o1HLj5vd81QqZ9Os5yC8NT4b/jT/tUKhgN4fw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5lssMAAADbAAAADwAAAAAAAAAAAAAAAACYAgAAZHJzL2Rv&#10;d25yZXYueG1sUEsFBgAAAAAEAAQA9QAAAIgDAAAAAA==&#10;" path="m,l,571e" filled="f" strokecolor="#4f81bd" strokeweight="1.60197mm">
                    <v:path arrowok="t" o:connecttype="custom" o:connectlocs="0,4310;0,4881" o:connectangles="0,0"/>
                  </v:shape>
                </v:group>
                <v:group id="Group 318" o:spid="_x0000_s1330" style="position:absolute;left:3967;top:4310;width:2;height:572" coordorigin="3967,4310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19" o:spid="_x0000_s1331" style="position:absolute;left:3967;top:4310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yFcIA&#10;AADbAAAADwAAAGRycy9kb3ducmV2LnhtbESPQYvCMBSE7wv+h/CEva2pLi5SjSKiIt7U9eDt2Tzb&#10;avNSk6j13xthYY/DzDfDjCaNqcSdnC8tK+h2EhDEmdUl5wp+d4uvAQgfkDVWlknBkzxMxq2PEaba&#10;PnhD923IRSxhn6KCIoQ6ldJnBRn0HVsTR+9kncEQpculdviI5aaSvST5kQZLjgsF1jQrKLtsb0ZB&#10;f772x+etcufp9bCbhb3ZL5ueUp/tZjoEEagJ/+E/eqUj9w3vL/EH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DIVwgAAANsAAAAPAAAAAAAAAAAAAAAAAJgCAABkcnMvZG93&#10;bnJldi54bWxQSwUGAAAAAAQABAD1AAAAhwMAAAAA&#10;" path="m,l,571e" filled="f" strokecolor="#4f81bd" strokeweight="4.42pt">
                    <v:path arrowok="t" o:connecttype="custom" o:connectlocs="0,4310;0,4881" o:connectangles="0,0"/>
                  </v:shape>
                </v:group>
                <v:group id="Group 316" o:spid="_x0000_s1332" style="position:absolute;left:3530;top:4310;width:2;height:572" coordorigin="3530,4310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17" o:spid="_x0000_s1333" style="position:absolute;left:3530;top:4310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P+sIA&#10;AADbAAAADwAAAGRycy9kb3ducmV2LnhtbESPT4vCMBTE74LfITzBm6YKilSjiLgi3vx38Pa2edt2&#10;t3npJlHrtzeC4HGY+c0ws0VjKnEj50vLCgb9BARxZnXJuYLT8as3AeEDssbKMil4kIfFvN2aYart&#10;nfd0O4RcxBL2KSooQqhTKX1WkEHftzVx9H6sMxiidLnUDu+x3FRymCRjabDkuFBgTauCsr/D1SgY&#10;rXf++3Gt3O/y/3JchbM5b5qhUt1Os5yCCNSET/hNb3Xk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Q/6wgAAANsAAAAPAAAAAAAAAAAAAAAAAJgCAABkcnMvZG93&#10;bnJldi54bWxQSwUGAAAAAAQABAD1AAAAhwMAAAAA&#10;" path="m,l,571e" filled="f" strokecolor="#4f81bd" strokeweight="4.42pt">
                    <v:path arrowok="t" o:connecttype="custom" o:connectlocs="0,4310;0,4881" o:connectangles="0,0"/>
                  </v:shape>
                </v:group>
                <v:group id="Group 314" o:spid="_x0000_s1334" style="position:absolute;left:3095;top:4310;width:2;height:572" coordorigin="3095,4310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15" o:spid="_x0000_s1335" style="position:absolute;left:3095;top:4310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UkcUA&#10;AADbAAAADwAAAGRycy9kb3ducmV2LnhtbESPQWvCQBSE74X+h+UVequblmoluhErCIXiwTQUj8/d&#10;1yQk+zZk1xj/vSsIPQ4z8w2zXI22FQP1vnas4HWSgCDWztRcKih+ti9zED4gG2wdk4ILeVhljw9L&#10;TI07856GPJQiQtinqKAKoUul9Loii37iOuLo/bneYoiyL6Xp8RzhtpVvSTKTFmuOCxV2tKlIN/nJ&#10;KvjNk+0whvz98L3e74rLZ3PUulDq+WlcL0AEGsN/+N7+MgqmH3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JSRxQAAANsAAAAPAAAAAAAAAAAAAAAAAJgCAABkcnMv&#10;ZG93bnJldi54bWxQSwUGAAAAAAQABAD1AAAAigMAAAAA&#10;" path="m,l,571e" filled="f" strokecolor="#4f81bd" strokeweight="4.54pt">
                    <v:path arrowok="t" o:connecttype="custom" o:connectlocs="0,4310;0,4881" o:connectangles="0,0"/>
                  </v:shape>
                </v:group>
                <v:group id="Group 312" o:spid="_x0000_s1336" style="position:absolute;left:2659;top:4310;width:2;height:572" coordorigin="2659,4310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13" o:spid="_x0000_s1337" style="position:absolute;left:2659;top:4310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F/8IA&#10;AADbAAAADwAAAGRycy9kb3ducmV2LnhtbESPQYvCMBSE7wv+h/CEva2pwspajSKiIt7U9eDt2Tzb&#10;avNSk6j13xthYY/DzDfDjCaNqcSdnC8tK+h2EhDEmdUl5wp+d4uvHxA+IGusLJOCJ3mYjFsfI0y1&#10;ffCG7tuQi1jCPkUFRQh1KqXPCjLoO7Ymjt7JOoMhSpdL7fARy00le0nSlwZLjgsF1jQrKLtsb0bB&#10;93ztj89b5c7T62E3C3uzXzY9pT7bzXQIIlAT/sN/9EpHbgDvL/EH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AX/wgAAANsAAAAPAAAAAAAAAAAAAAAAAJgCAABkcnMvZG93&#10;bnJldi54bWxQSwUGAAAAAAQABAD1AAAAhwMAAAAA&#10;" path="m,l,571e" filled="f" strokecolor="#4f81bd" strokeweight="4.42pt">
                    <v:path arrowok="t" o:connecttype="custom" o:connectlocs="0,4310;0,4881" o:connectangles="0,0"/>
                  </v:shape>
                </v:group>
                <v:group id="Group 310" o:spid="_x0000_s1338" style="position:absolute;left:7236;top:4423;width:2;height:459" coordorigin="7236,4423" coordsize="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11" o:spid="_x0000_s1339" style="position:absolute;left:7236;top:4423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Ia8EA&#10;AADbAAAADwAAAGRycy9kb3ducmV2LnhtbESPQYvCMBSE78L+h/AWvGmqiEg1iuyiePBi1x/waN42&#10;XZuX0MRa/fVGEPY4zMw3zGrT20Z01IbasYLJOANBXDpdc6Xg/LMbLUCEiKyxcUwK7hRgs/4YrDDX&#10;7sYn6opYiQThkKMCE6PPpQylIYth7Dxx8n5dazEm2VZSt3hLcNvIaZbNpcWa04JBT1+GyktxtQoW&#10;pe8euC+mfneyzb43fzQ7fis1/Oy3SxCR+vgffrcPWsF8Aq8v6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XiGvBAAAA2wAAAA8AAAAAAAAAAAAAAAAAmAIAAGRycy9kb3du&#10;cmV2LnhtbFBLBQYAAAAABAAEAPUAAACGAwAAAAA=&#10;" path="m,l,458e" filled="f" strokecolor="#4f81bd" strokeweight="4.42pt">
                    <v:path arrowok="t" o:connecttype="custom" o:connectlocs="0,4423;0,4881" o:connectangles="0,0"/>
                  </v:shape>
                </v:group>
                <v:group id="Group 308" o:spid="_x0000_s1340" style="position:absolute;left:3749;top:4423;width:2;height:459" coordorigin="3749,4423" coordsize="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09" o:spid="_x0000_s1341" style="position:absolute;left:3749;top:4423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zh8MA&#10;AADbAAAADwAAAGRycy9kb3ducmV2LnhtbESP3WoCMRSE7wu+QziCdzXrDyKrUURRetEbt32Aw+a4&#10;2XZzEjZxXfv0jSB4OczMN8x629tGdNSG2rGCyTgDQVw6XXOl4Pvr+L4EESKyxsYxKbhTgO1m8LbG&#10;XLsbn6krYiUShEOOCkyMPpcylIYshrHzxMm7uNZiTLKtpG7xluC2kdMsW0iLNacFg572hsrf4moV&#10;LEvf/eGpmPrj2Tan3vzQ/POg1GjY71YgIvXxFX62P7SCxQweX9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mzh8MAAADbAAAADwAAAAAAAAAAAAAAAACYAgAAZHJzL2Rv&#10;d25yZXYueG1sUEsFBgAAAAAEAAQA9QAAAIgDAAAAAA==&#10;" path="m,l,458e" filled="f" strokecolor="#4f81bd" strokeweight="4.42pt">
                    <v:path arrowok="t" o:connecttype="custom" o:connectlocs="0,4423;0,4881" o:connectangles="0,0"/>
                  </v:shape>
                </v:group>
                <v:group id="Group 306" o:spid="_x0000_s1342" style="position:absolute;left:8108;top:4538;width:2;height:344" coordorigin="8108,4538" coordsize="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07" o:spid="_x0000_s1343" style="position:absolute;left:8108;top:4538;width:2;height:344;visibility:visible;mso-wrap-style:square;v-text-anchor:top" coordsize="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99cMA&#10;AADbAAAADwAAAGRycy9kb3ducmV2LnhtbESPQYvCMBSE7wv+h/AEb5oqrkg1ioqC4mGxKnh8NM+2&#10;2LzUJmr335sFYY/DzHzDTOeNKcWTaldYVtDvRSCIU6sLzhScjpvuGITzyBpLy6TglxzMZ62vKcba&#10;vvhAz8RnIkDYxagg976KpXRpTgZdz1bEwbva2qAPss6krvEV4KaUgygaSYMFh4UcK1rllN6Sh1Fw&#10;35x3y1V5GeyH636SNHK7oB+rVKfdLCYgPDX+P/xpb7WC0Tf8fQk/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Y99cMAAADbAAAADwAAAAAAAAAAAAAAAACYAgAAZHJzL2Rv&#10;d25yZXYueG1sUEsFBgAAAAAEAAQA9QAAAIgDAAAAAA==&#10;" path="m,l,343e" filled="f" strokecolor="#4f81bd" strokeweight="4.54pt">
                    <v:path arrowok="t" o:connecttype="custom" o:connectlocs="0,4538;0,4881" o:connectangles="0,0"/>
                  </v:shape>
                </v:group>
                <v:group id="Group 304" o:spid="_x0000_s1344" style="position:absolute;left:7454;top:4538;width:2;height:344" coordorigin="7454,4538" coordsize="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05" o:spid="_x0000_s1345" style="position:absolute;left:7454;top:4538;width:2;height:344;visibility:visible;mso-wrap-style:square;v-text-anchor:top" coordsize="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itMEA&#10;AADbAAAADwAAAGRycy9kb3ducmV2LnhtbESPQWuDQBSE74X8h+UFemvWlKrFuoYQEAo91Sb3h/ui&#10;Evet7G7U/vtuodDjMDPfMOVhNaOYyfnBsoL9LgFB3Fo9cKfg/FU/vYLwAVnjaJkUfJOHQ7V5KLHQ&#10;duFPmpvQiQhhX6CCPoSpkNK3PRn0OzsRR+9qncEQpeukdrhEuBnlc5Jk0uDAcaHHiU49tbfmbhS4&#10;LLgP09aXa5dinpqXEy3roNTjdj2+gQi0hv/wX/tdK8hy+P0Sf4C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YrTBAAAA2wAAAA8AAAAAAAAAAAAAAAAAmAIAAGRycy9kb3du&#10;cmV2LnhtbFBLBQYAAAAABAAEAPUAAACGAwAAAAA=&#10;" path="m,l,343e" filled="f" strokecolor="#4f81bd" strokeweight="4.42pt">
                    <v:path arrowok="t" o:connecttype="custom" o:connectlocs="0,4538;0,4881" o:connectangles="0,0"/>
                  </v:shape>
                </v:group>
                <v:group id="Group 302" o:spid="_x0000_s1346" style="position:absolute;left:4620;top:4538;width:2;height:344" coordorigin="4620,4538" coordsize="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03" o:spid="_x0000_s1347" style="position:absolute;left:4620;top:4538;width:2;height:344;visibility:visible;mso-wrap-style:square;v-text-anchor:top" coordsize="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TXcEA&#10;AADbAAAADwAAAGRycy9kb3ducmV2LnhtbESPwWrDMBBE74X8g9hCb43c0ritY9kEg6GQU9L2vlgb&#10;28RaGUm1nb+PCoEch5l5w+TlYgYxkfO9ZQUv6wQEcWN1z62Cn+/6+QOED8gaB8uk4EIeymL1kGOm&#10;7cwHmo6hFRHCPkMFXQhjJqVvOjLo13Ykjt7JOoMhStdK7XCOcDPI1yRJpcGe40KHI1UdNefjn1Hg&#10;0uD2pql/T+0G3zfmraJ56ZV6elx2WxCBlnAP39pfWkH6Cf9f4g+Q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gU13BAAAA2wAAAA8AAAAAAAAAAAAAAAAAmAIAAGRycy9kb3du&#10;cmV2LnhtbFBLBQYAAAAABAAEAPUAAACGAwAAAAA=&#10;" path="m,l,343e" filled="f" strokecolor="#4f81bd" strokeweight="4.42pt">
                    <v:path arrowok="t" o:connecttype="custom" o:connectlocs="0,4538;0,4881" o:connectangles="0,0"/>
                  </v:shape>
                </v:group>
                <v:group id="Group 300" o:spid="_x0000_s1348" style="position:absolute;left:8544;top:4653;width:2;height:228" coordorigin="8544,465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01" o:spid="_x0000_s1349" style="position:absolute;left:8544;top:465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738QA&#10;AADbAAAADwAAAGRycy9kb3ducmV2LnhtbESPQWvCQBSE7wX/w/IEb80mPdgSs4pYCj14SKyCx0f2&#10;mQSzb+PuGtN/3y0Uehxm5hum2EymFyM531lWkCUpCOLa6o4bBcevj+c3ED4ga+wtk4Jv8rBZz54K&#10;zLV9cEXjITQiQtjnqKANYcil9HVLBn1iB+LoXawzGKJ0jdQOHxFuevmSpktpsOO40OJAu5bq6+Fu&#10;FJzO1ftRu9Km/jber1223NclKrWYT9sViEBT+A//tT+1gtc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d+9/EAAAA2wAAAA8AAAAAAAAAAAAAAAAAmAIAAGRycy9k&#10;b3ducmV2LnhtbFBLBQYAAAAABAAEAPUAAACJAwAAAAA=&#10;" path="m,l,228e" filled="f" strokecolor="#4f81bd" strokeweight="4.42pt">
                    <v:path arrowok="t" o:connecttype="custom" o:connectlocs="0,4653;0,4881" o:connectangles="0,0"/>
                  </v:shape>
                </v:group>
                <v:group id="Group 298" o:spid="_x0000_s1350" style="position:absolute;left:6365;top:4653;width:2;height:228" coordorigin="6365,465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99" o:spid="_x0000_s1351" style="position:absolute;left:6365;top:465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AM8QA&#10;AADbAAAADwAAAGRycy9kb3ducmV2LnhtbESPzWrDMBCE74W+g9hAb7XsBtLgWDGhpZBDD/kr9LhY&#10;G9vEWrmS4jhvHwUCPQ4z8w1TlKPpxEDOt5YVZEkKgriyuuVawWH/9ToH4QOyxs4yKbiSh3L5/FRg&#10;ru2FtzTsQi0ihH2OCpoQ+lxKXzVk0Ce2J47e0TqDIUpXS+3wEuGmk29pOpMGW44LDfb00VB12p2N&#10;gp/f7edBu41N/d9wPrXZ7LvaoFIvk3G1ABFoDP/hR3utFbxP4f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wDPEAAAA2wAAAA8AAAAAAAAAAAAAAAAAmAIAAGRycy9k&#10;b3ducmV2LnhtbFBLBQYAAAAABAAEAPUAAACJAwAAAAA=&#10;" path="m,l,228e" filled="f" strokecolor="#4f81bd" strokeweight="4.42pt">
                    <v:path arrowok="t" o:connecttype="custom" o:connectlocs="0,4653;0,4881" o:connectangles="0,0"/>
                  </v:shape>
                </v:group>
                <v:group id="Group 296" o:spid="_x0000_s1352" style="position:absolute;left:6146;top:4653;width:2;height:228" coordorigin="6146,465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97" o:spid="_x0000_s1353" style="position:absolute;left:6146;top:465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93MQA&#10;AADbAAAADwAAAGRycy9kb3ducmV2LnhtbESPzWrDMBCE74W+g9hAb7XsQtLgWDGhpZBDD/kr9LhY&#10;G9vEWrmS4jhvHwUCPQ4z8w1TlKPpxEDOt5YVZEkKgriyuuVawWH/9ToH4QOyxs4yKbiSh3L5/FRg&#10;ru2FtzTsQi0ihH2OCpoQ+lxKXzVk0Ce2J47e0TqDIUpXS+3wEuGmk29pOpMGW44LDfb00VB12p2N&#10;gp/f7edBu41N/d9wPrXZ7LvaoFIvk3G1ABFoDP/hR3utFbxP4f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/dzEAAAA2wAAAA8AAAAAAAAAAAAAAAAAmAIAAGRycy9k&#10;b3ducmV2LnhtbFBLBQYAAAAABAAEAPUAAACJAwAAAAA=&#10;" path="m,l,228e" filled="f" strokecolor="#4f81bd" strokeweight="4.42pt">
                    <v:path arrowok="t" o:connecttype="custom" o:connectlocs="0,4653;0,4881" o:connectangles="0,0"/>
                  </v:shape>
                </v:group>
                <v:group id="Group 294" o:spid="_x0000_s1354" style="position:absolute;left:2441;top:4653;width:2;height:228" coordorigin="2441,465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95" o:spid="_x0000_s1355" style="position:absolute;left:2441;top:465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GMMQA&#10;AADbAAAADwAAAGRycy9kb3ducmV2LnhtbESPQWvCQBSE74X+h+UVeqsbPWiJ2YgoQg89JFbB4yP7&#10;TILZt3F3jem/d4VCj8PMfMNkq9F0YiDnW8sKppMEBHFldcu1gsPP7uMThA/IGjvLpOCXPKzy15cM&#10;U23vXNKwD7WIEPYpKmhC6FMpfdWQQT+xPXH0ztYZDFG6WmqH9wg3nZwlyVwabDkuNNjTpqHqsr8Z&#10;BcdTuT1oV9jEX4fbpZ3Ov6sClXp/G9dLEIHG8B/+a39pBYsFPL/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4xjDEAAAA2wAAAA8AAAAAAAAAAAAAAAAAmAIAAGRycy9k&#10;b3ducmV2LnhtbFBLBQYAAAAABAAEAPUAAACJAwAAAAA=&#10;" path="m,l,228e" filled="f" strokecolor="#4f81bd" strokeweight="4.42pt">
                    <v:path arrowok="t" o:connecttype="custom" o:connectlocs="0,4653;0,4881" o:connectangles="0,0"/>
                  </v:shape>
                </v:group>
                <v:group id="Group 292" o:spid="_x0000_s1356" style="position:absolute;left:8327;top:4768;width:2;height:113" coordorigin="8327,476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93" o:spid="_x0000_s1357" style="position:absolute;left:8327;top:476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V+MMA&#10;AADbAAAADwAAAGRycy9kb3ducmV2LnhtbESPQYvCMBSE7wv+h/AEb2uqgqvVKCIsLAsiVj14ezTP&#10;tpi8lCbW7r83grDHYWa+YZbrzhrRUuMrxwpGwwQEce50xYWC0/H7cwbCB2SNxjEp+CMP61XvY4mp&#10;dg8+UJuFQkQI+xQVlCHUqZQ+L8miH7qaOHpX11gMUTaF1A0+ItwaOU6SqbRYcVwosaZtSfktu1sF&#10;t/Ol3V/vEznKxtYcTb77rQ5aqUG/2yxABOrCf/jd/tEKvubw+h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bV+MMAAADbAAAADwAAAAAAAAAAAAAAAACYAgAAZHJzL2Rv&#10;d25yZXYueG1sUEsFBgAAAAAEAAQA9QAAAIgDAAAAAA==&#10;" path="m,l,113e" filled="f" strokecolor="#4f81bd" strokeweight="1.60197mm">
                    <v:path arrowok="t" o:connecttype="custom" o:connectlocs="0,4768;0,4881" o:connectangles="0,0"/>
                  </v:shape>
                </v:group>
                <v:group id="Group 290" o:spid="_x0000_s1358" style="position:absolute;left:7891;top:4768;width:2;height:113" coordorigin="7891,476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91" o:spid="_x0000_s1359" style="position:absolute;left:7891;top:476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qqMMA&#10;AADbAAAADwAAAGRycy9kb3ducmV2LnhtbESPQWvCQBSE74X+h+UVvNVNehBJXUNVhJ4KRkVye82+&#10;JsHs25B9jfHfdwuFHoeZ+YZZ5ZPr1EhDaD0bSOcJKOLK25ZrA6fj/nkJKgiyxc4zGbhTgHz9+LDC&#10;zPobH2gspFYRwiFDA41In2kdqoYchrnviaP35QeHEuVQazvgLcJdp1+SZKEdthwXGuxp21B1Lb6d&#10;AcHdhS7l58dJ8Ljp8FyUY7k1ZvY0vb2CEprkP/zXfrcGlin8fo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bqqMMAAADbAAAADwAAAAAAAAAAAAAAAACYAgAAZHJzL2Rv&#10;d25yZXYueG1sUEsFBgAAAAAEAAQA9QAAAIgDAAAAAA==&#10;" path="m,l,113e" filled="f" strokecolor="#4f81bd" strokeweight="4.42pt">
                    <v:path arrowok="t" o:connecttype="custom" o:connectlocs="0,4768;0,4881" o:connectangles="0,0"/>
                  </v:shape>
                </v:group>
                <v:group id="Group 288" o:spid="_x0000_s1360" style="position:absolute;left:5711;top:4768;width:2;height:113" coordorigin="5711,476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89" o:spid="_x0000_s1361" style="position:absolute;left:5711;top:476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xUsIA&#10;AADbAAAADwAAAGRycy9kb3ducmV2LnhtbESP0YrCMBRE34X9h3AX9k0TK4h0jbKKgk+i1Q+4NNe2&#10;mNyUJtt2/36zsODjMDNnmPV2dFb01IXGs4b5TIEgLr1puNJwvx2nKxAhIhu0nknDDwXYbt4ma8yN&#10;H/hKfRErkSAcctRQx9jmUoayJodh5lvi5D185zAm2VXSdDgkuLMyU2opHTacFmpsaV9T+Sy+nYZM&#10;3c/Pot8/hsMtswd1Pl7Mzmr98T5+fYKINMZX+L99MhpWC/j7k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DFSwgAAANsAAAAPAAAAAAAAAAAAAAAAAJgCAABkcnMvZG93&#10;bnJldi54bWxQSwUGAAAAAAQABAD1AAAAhwMAAAAA&#10;" path="m,l,113e" filled="f" strokecolor="#4f81bd" strokeweight="4.54pt">
                    <v:path arrowok="t" o:connecttype="custom" o:connectlocs="0,4768;0,4881" o:connectangles="0,0"/>
                  </v:shape>
                </v:group>
                <v:group id="Group 286" o:spid="_x0000_s1362" style="position:absolute;left:4403;top:4768;width:2;height:113" coordorigin="4403,476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87" o:spid="_x0000_s1363" style="position:absolute;left:4403;top:476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6v2sQA&#10;AADbAAAADwAAAGRycy9kb3ducmV2LnhtbESPQWvCQBSE7wX/w/KE3pqNkZYQXUWEQhGkGNuDt0f2&#10;mQR334bsJqb/3i0Uehxm5htmvZ2sESP1vnWsYJGkIIgrp1uuFXyd319yED4gazSOScEPedhuZk9r&#10;LLS784nGMtQiQtgXqKAJoSuk9FVDFn3iOuLoXV1vMUTZ11L3eI9wa2SWpm/SYstxocGO9g1Vt3Kw&#10;Cm7fl/HzOizlosysOZvqeGhPWqnn+bRbgQg0hf/wX/tDK8hf4fdL/A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r9rEAAAA2wAAAA8AAAAAAAAAAAAAAAAAmAIAAGRycy9k&#10;b3ducmV2LnhtbFBLBQYAAAAABAAEAPUAAACJAwAAAAA=&#10;" path="m,l,113e" filled="f" strokecolor="#4f81bd" strokeweight="1.60197mm">
                    <v:path arrowok="t" o:connecttype="custom" o:connectlocs="0,4768;0,4881" o:connectangles="0,0"/>
                  </v:shape>
                </v:group>
                <v:group id="Group 284" o:spid="_x0000_s1364" style="position:absolute;left:2268;top:3278;width:7258;height:2" coordorigin="2268,3278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85" o:spid="_x0000_s1365" style="position:absolute;left:2268;top:3278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nE8YA&#10;AADbAAAADwAAAGRycy9kb3ducmV2LnhtbESPQWvCQBSE70L/w/IKvemmUqJEN0GKpYK9aFPB2yP7&#10;TILZt2l2a9L+ercgeBxm5htmmQ2mERfqXG1ZwfMkAkFcWF1zqSD/fBvPQTiPrLGxTAp+yUGWPoyW&#10;mGjb844ue1+KAGGXoILK+zaR0hUVGXQT2xIH72Q7gz7IrpS6wz7ATSOnURRLgzWHhQpbeq2oOO9/&#10;jIJV/n74Pm6b+O+l/4hn0/M6yr/WSj09DqsFCE+Dv4dv7Y1WMJ/B/5fwA2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nE8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82" o:spid="_x0000_s1366" style="position:absolute;left:2268;top:3050;width:7258;height:2" coordorigin="2268,3050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83" o:spid="_x0000_s1367" style="position:absolute;left:2268;top:3050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W+sYA&#10;AADbAAAADwAAAGRycy9kb3ducmV2LnhtbESPQWvCQBSE70L/w/IK3symItGmriJFsaAXbVro7ZF9&#10;TYLZtzG7mtRf3y0IPQ4z8w0zX/amFldqXWVZwVMUgyDOra64UJC9b0YzEM4ja6wtk4IfcrBcPAzm&#10;mGrb8YGuR1+IAGGXooLS+yaV0uUlGXSRbYiD921bgz7ItpC6xS7ATS3HcZxIgxWHhRIbei0pPx0v&#10;RsEq236ev3Z1cpt0+2Q6Pq3j7GOt1PCxX72A8NT7//C9/aYVzJ7h70v4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zW+s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80" o:spid="_x0000_s1368" style="position:absolute;left:2268;top:2819;width:7258;height:2" coordorigin="2268,2819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81" o:spid="_x0000_s1369" style="position:absolute;left:2268;top:2819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MIcYA&#10;AADbAAAADwAAAGRycy9kb3ducmV2LnhtbESPQWvCQBSE7wX/w/IEb3WjlKjRVUQsLbSXahS8PbLP&#10;JJh9G7OrSfvruwWhx2FmvmEWq85U4k6NKy0rGA0jEMSZ1SXnCtL96/MUhPPIGivLpOCbHKyWvacF&#10;Jtq2/EX3nc9FgLBLUEHhfZ1I6bKCDLqhrYmDd7aNQR9kk0vdYBvgppLjKIqlwZLDQoE1bQrKLrub&#10;UbBO347X00cV/7y0n/FkfNlG6WGr1KDfrecgPHX+P/xov2sFsxH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NMIc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78" o:spid="_x0000_s1370" style="position:absolute;left:2268;top:2591;width:7258;height:2" coordorigin="2268,2591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79" o:spid="_x0000_s1371" style="position:absolute;left:2268;top:2591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3zcYA&#10;AADbAAAADwAAAGRycy9kb3ducmV2LnhtbESPQWvCQBSE74L/YXlCb7pRS9pGVxGxtKAXbVro7ZF9&#10;JsHs25jdmtRf3xWEHoeZ+YaZLztTiQs1rrSsYDyKQBBnVpecK0g/XofPIJxH1lhZJgW/5GC56Pfm&#10;mGjb8p4uB5+LAGGXoILC+zqR0mUFGXQjWxMH72gbgz7IJpe6wTbATSUnURRLgyWHhQJrWheUnQ4/&#10;RsEqffs6f2+r+PrY7uKnyWkTpZ8bpR4G3WoGwlPn/8P39rtW8DK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13zc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76" o:spid="_x0000_s1372" style="position:absolute;left:2268;top:2361;width:7258;height:2" coordorigin="2268,2361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7" o:spid="_x0000_s1373" style="position:absolute;left:2268;top:2361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KIsYA&#10;AADbAAAADwAAAGRycy9kb3ducmV2LnhtbESPQWvCQBSE74L/YXlCb7pRbNpGVxGxtKAXbVro7ZF9&#10;JsHs25jdmtRf3xWEHoeZ+YaZLztTiQs1rrSsYDyKQBBnVpecK0g/XofPIJxH1lhZJgW/5GC56Pfm&#10;mGjb8p4uB5+LAGGXoILC+zqR0mUFGXQjWxMH72gbgz7IJpe6wTbATSUnURRLgyWHhQJrWheUnQ4/&#10;RsEqffs6f2+r+Dptd/HT5LSJ0s+NUg+DbjUD4anz/+F7+10reHmE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hKIs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74" o:spid="_x0000_s1374" style="position:absolute;left:2268;top:2133;width:7258;height:2" coordorigin="2268,2133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75" o:spid="_x0000_s1375" style="position:absolute;left:2268;top:2133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xzsYA&#10;AADbAAAADwAAAGRycy9kb3ducmV2LnhtbESPQWvCQBSE7wX/w/KE3pqNUqKNriKiVKiXalro7ZF9&#10;JsHs25jdmthf3y0IPQ4z8w0zX/amFldqXWVZwSiKQRDnVldcKMiO26cpCOeRNdaWScGNHCwXg4c5&#10;ptp2/E7Xgy9EgLBLUUHpfZNK6fKSDLrINsTBO9nWoA+yLaRusQtwU8txHCfSYMVhocSG1iXl58O3&#10;UbDKXj8vX2918vPc7ZPJ+LyJs4+NUo/DfjUD4an3/+F7e6cVvEzg70v4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Zxzs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72" o:spid="_x0000_s1376" style="position:absolute;left:2268;top:1903;width:7258;height:2" coordorigin="2268,1903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73" o:spid="_x0000_s1377" style="position:absolute;left:2268;top:1903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J8YA&#10;AADbAAAADwAAAGRycy9kb3ducmV2LnhtbESPQWvCQBSE74L/YXmCN91UJK3RVaQoCvVSGwVvj+xr&#10;Esy+TbOrSfvru0Khx2FmvmEWq85U4k6NKy0reBpHIIgzq0vOFaQf29ELCOeRNVaWScE3OVgt+70F&#10;Jtq2/E73o89FgLBLUEHhfZ1I6bKCDLqxrYmD92kbgz7IJpe6wTbATSUnURRLgyWHhQJrei0oux5v&#10;RsE63Z2/Lm9V/DNtD/Hz5LqJ0tNGqeGgW89BeOr8f/ivvdcKZjN4fA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VAJ8YAAADbAAAADwAAAAAAAAAAAAAAAACYAgAAZHJz&#10;L2Rvd25yZXYueG1sUEsFBgAAAAAEAAQA9QAAAIsDAAAAAA=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70" o:spid="_x0000_s1378" style="position:absolute;left:4186;top:1790;width:2;height:1832" coordorigin="4186,1790" coordsize="2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71" o:spid="_x0000_s1379" style="position:absolute;left:4186;top:1790;width:2;height:1832;visibility:visible;mso-wrap-style:square;v-text-anchor:top" coordsize="2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aosMA&#10;AADcAAAADwAAAGRycy9kb3ducmV2LnhtbERPS2vCQBC+F/oflhF6kbqbgqVEV7EFXydtKuJxzI5J&#10;aHY2ZFeN/94tCL3Nx/ec8bSztbhQ6yvHGpKBAkGcO1NxoWH3M3/9AOEDssHaMWm4kYfp5PlpjKlx&#10;V/6mSxYKEUPYp6ihDKFJpfR5SRb9wDXEkTu51mKIsC2kafEaw20t35R6lxYrjg0lNvRVUv6bna2G&#10;pUrWw1PWX/B2v9kd1NF+znCv9Uuvm41ABOrCv/jhXpk4XyXw90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yaosMAAADcAAAADwAAAAAAAAAAAAAAAACYAgAAZHJzL2Rv&#10;d25yZXYueG1sUEsFBgAAAAAEAAQA9QAAAIgDAAAAAA==&#10;" path="m,l,1831e" filled="f" strokecolor="#c0504d" strokeweight="4.42pt">
                    <v:path arrowok="t" o:connecttype="custom" o:connectlocs="0,1790;0,3621" o:connectangles="0,0"/>
                  </v:shape>
                </v:group>
                <v:group id="Group 268" o:spid="_x0000_s1380" style="position:absolute;left:4620;top:2133;width:2;height:2405" coordorigin="4620,2133" coordsize="2,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69" o:spid="_x0000_s1381" style="position:absolute;left:4620;top:2133;width:2;height:2405;visibility:visible;mso-wrap-style:square;v-text-anchor:top" coordsize="2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6gsIA&#10;AADcAAAADwAAAGRycy9kb3ducmV2LnhtbESPQWvCQBCF7wX/wzKCt7pRoZToKiIoeqvWQo9DdtxE&#10;s7MhO8b037uFQm8zvDfve7NY9b5WHbWxCmxgMs5AERfBVuwMnD+3r++goiBbrAOTgR+KsFoOXhaY&#10;2/DgI3UncSqFcMzRQCnS5FrHoiSPcRwa4qRdQutR0to6bVt8pHBf62mWvWmPFSdCiQ1tSipup7tP&#10;ECfd7sN/dbOC43Uj53V9+HbGjIb9eg5KqJd/89/13qb62Qx+n0kT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nqCwgAAANwAAAAPAAAAAAAAAAAAAAAAAJgCAABkcnMvZG93&#10;bnJldi54bWxQSwUGAAAAAAQABAD1AAAAhwMAAAAA&#10;" path="m,l,2405e" filled="f" strokecolor="#c0504d" strokeweight="4.42pt">
                    <v:path arrowok="t" o:connecttype="custom" o:connectlocs="0,2133;0,4538" o:connectangles="0,0"/>
                  </v:shape>
                </v:group>
                <v:group id="Group 266" o:spid="_x0000_s1382" style="position:absolute;left:5275;top:2476;width:2;height:1032" coordorigin="5275,2476" coordsize="2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67" o:spid="_x0000_s1383" style="position:absolute;left:5275;top:2476;width:2;height:1032;visibility:visible;mso-wrap-style:square;v-text-anchor:top" coordsize="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uWMIA&#10;AADcAAAADwAAAGRycy9kb3ducmV2LnhtbERPzWrCQBC+F3yHZYTe6q6CUlJXUVFM8SCNPsA0O01S&#10;s7Mhu2r06V2h0Nt8fL8znXe2FhdqfeVYw3CgQBDnzlRcaDgeNm/vIHxANlg7Jg038jCf9V6mmBh3&#10;5S+6ZKEQMYR9ghrKEJpESp+XZNEPXEMcuR/XWgwRtoU0LV5juK3lSKmJtFhxbCixoVVJ+Sk7Ww3r&#10;T79bqXS/TJVcp7ff7+29oa3Wr/1u8QEiUBf+xX/u1MT5agzPZ+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25YwgAAANwAAAAPAAAAAAAAAAAAAAAAAJgCAABkcnMvZG93&#10;bnJldi54bWxQSwUGAAAAAAQABAD1AAAAhwMAAAAA&#10;" path="m,l,1032e" filled="f" strokecolor="#c0504d" strokeweight="4.42pt">
                    <v:path arrowok="t" o:connecttype="custom" o:connectlocs="0,2476;0,3508" o:connectangles="0,0"/>
                  </v:shape>
                </v:group>
                <v:group id="Group 264" o:spid="_x0000_s1384" style="position:absolute;left:4838;top:2476;width:2;height:1488" coordorigin="4838,2476" coordsize="2,1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65" o:spid="_x0000_s1385" style="position:absolute;left:4838;top:2476;width:2;height:1488;visibility:visible;mso-wrap-style:square;v-text-anchor:top" coordsize="2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tDMIA&#10;AADcAAAADwAAAGRycy9kb3ducmV2LnhtbERPTWvCQBC9F/oflhG8mY2laoiu0rRYPFWaiuchOybB&#10;7GzIbkz6712h0Ns83udsdqNpxI06V1tWMI9iEMSF1TWXCk4/+1kCwnlkjY1lUvBLDnbb56cNptoO&#10;/E233JcihLBLUUHlfZtK6YqKDLrItsSBu9jOoA+wK6XucAjhppEvcbyUBmsODRW29F5Rcc17owAX&#10;r3Wy6rOPr+J8HPIhO5vWfio1nYxvaxCeRv8v/nMfdJgfr+DxTLh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G0MwgAAANwAAAAPAAAAAAAAAAAAAAAAAJgCAABkcnMvZG93&#10;bnJldi54bWxQSwUGAAAAAAQABAD1AAAAhwMAAAAA&#10;" path="m,l,1488e" filled="f" strokecolor="#c0504d" strokeweight="4.42pt">
                    <v:path arrowok="t" o:connecttype="custom" o:connectlocs="0,2476;0,3964" o:connectangles="0,0"/>
                  </v:shape>
                </v:group>
                <v:group id="Group 262" o:spid="_x0000_s1386" style="position:absolute;left:5928;top:2591;width:2;height:1488" coordorigin="5928,2591" coordsize="2,1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63" o:spid="_x0000_s1387" style="position:absolute;left:5928;top:2591;width:2;height:1488;visibility:visible;mso-wrap-style:square;v-text-anchor:top" coordsize="2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c5cAA&#10;AADcAAAADwAAAGRycy9kb3ducmV2LnhtbERPS4vCMBC+C/6HMII3TV18do2yKoonZbvieWhm22Iz&#10;KU203X+/EQRv8/E9Z7luTSkeVLvCsoLRMAJBnFpdcKbg8rMfzEE4j6yxtEwK/sjBetXtLDHWtuFv&#10;eiQ+EyGEXYwKcu+rWEqX5mTQDW1FHLhfWxv0AdaZ1DU2IdyU8iOKptJgwaEhx4q2OaW35G4U4GRc&#10;zGf3ze6UXs9N0myuprIHpfq99usThKfWv8Uv91GH+dECns+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dc5cAAAADcAAAADwAAAAAAAAAAAAAAAACYAgAAZHJzL2Rvd25y&#10;ZXYueG1sUEsFBgAAAAAEAAQA9QAAAIUDAAAAAA==&#10;" path="m,l,1488e" filled="f" strokecolor="#c0504d" strokeweight="4.42pt">
                    <v:path arrowok="t" o:connecttype="custom" o:connectlocs="0,2591;0,4079" o:connectangles="0,0"/>
                  </v:shape>
                </v:group>
                <v:group id="Group 260" o:spid="_x0000_s1388" style="position:absolute;left:5057;top:2591;width:2;height:1030" coordorigin="5057,2591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61" o:spid="_x0000_s1389" style="position:absolute;left:5057;top:2591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vzcMA&#10;AADcAAAADwAAAGRycy9kb3ducmV2LnhtbERPS2vCQBC+C/6HZYTedJOWFomuoq0tvYj4wuuQHZPg&#10;7mzIbk3y77uFgrf5+J4zX3bWiDs1vnKsIJ0kIIhzpysuFJyOn+MpCB+QNRrHpKAnD8vFcDDHTLuW&#10;93Q/hELEEPYZKihDqDMpfV6SRT9xNXHkrq6xGCJsCqkbbGO4NfI5Sd6kxYpjQ4k1vZeU3w4/VkG7&#10;Ob/aaW/aj6/dvt++bNeXjVkr9TTqVjMQgbrwEP+7v3Wcn6b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+vzcMAAADcAAAADwAAAAAAAAAAAAAAAACYAgAAZHJzL2Rv&#10;d25yZXYueG1sUEsFBgAAAAAEAAQA9QAAAIgDAAAAAA==&#10;" path="m,l,1030e" filled="f" strokecolor="#c0504d" strokeweight="4.42pt">
                    <v:path arrowok="t" o:connecttype="custom" o:connectlocs="0,2591;0,3621" o:connectangles="0,0"/>
                  </v:shape>
                </v:group>
                <v:group id="Group 258" o:spid="_x0000_s1390" style="position:absolute;left:8544;top:2704;width:2;height:1949" coordorigin="8544,2704" coordsize="2,1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59" o:spid="_x0000_s1391" style="position:absolute;left:8544;top:2704;width:2;height:1949;visibility:visible;mso-wrap-style:square;v-text-anchor:top" coordsize="2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BgMEA&#10;AADcAAAADwAAAGRycy9kb3ducmV2LnhtbERPTWsCMRC9F/ofwgjealaLsl2NUrSi165S8DYk4+7i&#10;ZrIkUbf/vhGE3ubxPmex6m0rbuRD41jBeJSBINbONFwpOB62bzmIEJENto5JwS8FWC1fXxZYGHfn&#10;b7qVsRIphEOBCuoYu0LKoGuyGEauI07c2XmLMUFfSePxnsJtKydZNpMWG04NNXa0rklfyqtV8HU8&#10;6J98tzcbf9EuP03jzHYfSg0H/eccRKQ+/ouf7r1J88fv8HgmX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BwYDBAAAA3AAAAA8AAAAAAAAAAAAAAAAAmAIAAGRycy9kb3du&#10;cmV2LnhtbFBLBQYAAAAABAAEAPUAAACGAwAAAAA=&#10;" path="m,l,1949e" filled="f" strokecolor="#c0504d" strokeweight="4.42pt">
                    <v:path arrowok="t" o:connecttype="custom" o:connectlocs="0,2704;0,4653" o:connectangles="0,0"/>
                  </v:shape>
                </v:group>
                <v:group id="Group 256" o:spid="_x0000_s1392" style="position:absolute;left:5492;top:2704;width:2;height:1260" coordorigin="5492,2704" coordsize="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57" o:spid="_x0000_s1393" style="position:absolute;left:5492;top:2704;width:2;height:1260;visibility:visible;mso-wrap-style:square;v-text-anchor:top" coordsize="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y9cQA&#10;AADcAAAADwAAAGRycy9kb3ducmV2LnhtbERPTWvCQBC9C/0PyxR6000sWk3diLRaxPag0Yu3ITtN&#10;QrOzaXbV9N+7gtDbPN7nzOadqcWZWldZVhAPIhDEudUVFwoO+1V/AsJ5ZI21ZVLwRw7m6UNvhom2&#10;F97ROfOFCCHsElRQet8kUrq8JINuYBviwH3b1qAPsC2kbvESwk0th1E0lgYrDg0lNvRWUv6TnYyC&#10;/Pi8nXwss8XXqti8v9Cnmf76oVJPj93iFYSnzv+L7+61DvPjEdyeCR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8vXEAAAA3AAAAA8AAAAAAAAAAAAAAAAAmAIAAGRycy9k&#10;b3ducmV2LnhtbFBLBQYAAAAABAAEAPUAAACJAwAAAAA=&#10;" path="m,l,1260e" filled="f" strokecolor="#c0504d" strokeweight="4.54pt">
                    <v:path arrowok="t" o:connecttype="custom" o:connectlocs="0,2704;0,3964" o:connectangles="0,0"/>
                  </v:shape>
                </v:group>
                <v:group id="Group 254" o:spid="_x0000_s1394" style="position:absolute;left:3967;top:2819;width:2;height:1491" coordorigin="3967,2819" coordsize="2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255" o:spid="_x0000_s1395" style="position:absolute;left:3967;top:2819;width:2;height:1491;visibility:visible;mso-wrap-style:square;v-text-anchor:top" coordsize="2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cCsMA&#10;AADcAAAADwAAAGRycy9kb3ducmV2LnhtbERP30vDMBB+F/wfwgm+DJdOVje6pUUEYU+CneDrrbk1&#10;xeZSk7jW/vVGEHy7j+/n7avJ9uJCPnSOFayWGQjixumOWwVvx+e7LYgQkTX2jknBNwWoyuurPRba&#10;jfxKlzq2IoVwKFCBiXEopAyNIYth6QbixJ2dtxgT9K3UHscUbnt5n2UP0mLHqcHgQE+Gmo/6yyrI&#10;X06z8TTmm/W8zheLuXv/PNRK3d5MjzsQkab4L/5zH3Sav9rA7zPpAl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2cCsMAAADcAAAADwAAAAAAAAAAAAAAAACYAgAAZHJzL2Rv&#10;d25yZXYueG1sUEsFBgAAAAAEAAQA9QAAAIgDAAAAAA==&#10;" path="m,l,1491e" filled="f" strokecolor="#c0504d" strokeweight="4.42pt">
                    <v:path arrowok="t" o:connecttype="custom" o:connectlocs="0,2819;0,4310" o:connectangles="0,0"/>
                  </v:shape>
                </v:group>
                <v:group id="Group 252" o:spid="_x0000_s1396" style="position:absolute;left:8981;top:2935;width:2;height:1947" coordorigin="8981,2935" coordsize="2,1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253" o:spid="_x0000_s1397" style="position:absolute;left:8981;top:2935;width:2;height:1947;visibility:visible;mso-wrap-style:square;v-text-anchor:top" coordsize="2,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TAMEA&#10;AADcAAAADwAAAGRycy9kb3ducmV2LnhtbERPS4vCMBC+L/gfwgjeNK3Iol2jqCCILIqPi7fZZvrA&#10;ZlKaqPXfG0HY23x8z5nOW1OJOzWutKwgHkQgiFOrS84VnE/r/hiE88gaK8uk4EkO5rPO1xQTbR98&#10;oPvR5yKEsEtQQeF9nUjp0oIMuoGtiQOX2cagD7DJpW7wEcJNJYdR9C0NlhwaCqxpVVB6Pd6Mgr/h&#10;lmw22i2zaH+Jxzd5/d22Z6V63XbxA8JT6//FH/dGh/nxBN7PhAv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90wDBAAAA3AAAAA8AAAAAAAAAAAAAAAAAmAIAAGRycy9kb3du&#10;cmV2LnhtbFBLBQYAAAAABAAEAPUAAACGAwAAAAA=&#10;" path="m,l,1946e" filled="f" strokecolor="#c0504d" strokeweight="4.42pt">
                    <v:path arrowok="t" o:connecttype="custom" o:connectlocs="0,2935;0,4881" o:connectangles="0,0"/>
                  </v:shape>
                </v:group>
                <v:group id="Group 250" o:spid="_x0000_s1398" style="position:absolute;left:8108;top:2935;width:2;height:1604" coordorigin="8108,2935" coordsize="2,1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251" o:spid="_x0000_s1399" style="position:absolute;left:8108;top:2935;width:2;height:1604;visibility:visible;mso-wrap-style:square;v-text-anchor:top" coordsize="2,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hG78A&#10;AADcAAAADwAAAGRycy9kb3ducmV2LnhtbERPy6rCMBDdC/5DGMGdphUUqUa5VxDUlY9buMuxGdti&#10;MylN1Pr3RhDczeE8Z75sTSXu1LjSsoJ4GIEgzqwuOVfwd1oPpiCcR9ZYWSYFT3KwXHQ7c0y0ffCB&#10;7kefixDCLkEFhfd1IqXLCjLohrYmDtzFNgZ9gE0udYOPEG4qOYqiiTRYcmgosKZVQdn1eDMK0hr/&#10;z7R67n7HktNtFu+dp71S/V77MwPhqfVf8ce90WH+KIb3M+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aOEbvwAAANwAAAAPAAAAAAAAAAAAAAAAAJgCAABkcnMvZG93bnJl&#10;di54bWxQSwUGAAAAAAQABAD1AAAAhAMAAAAA&#10;" path="m,l,1603e" filled="f" strokecolor="#c0504d" strokeweight="4.54pt">
                    <v:path arrowok="t" o:connecttype="custom" o:connectlocs="0,2935;0,4538" o:connectangles="0,0"/>
                  </v:shape>
                </v:group>
                <v:group id="Group 248" o:spid="_x0000_s1400" style="position:absolute;left:7236;top:2935;width:2;height:1488" coordorigin="7236,2935" coordsize="2,1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49" o:spid="_x0000_s1401" style="position:absolute;left:7236;top:2935;width:2;height:1488;visibility:visible;mso-wrap-style:square;v-text-anchor:top" coordsize="2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3b8EA&#10;AADcAAAADwAAAGRycy9kb3ducmV2LnhtbERPS4vCMBC+C/sfwix403R97Eo1yqoonpTtiuehGdti&#10;MylNtPXfG0HwNh/fc2aL1pTiRrUrLCv46kcgiFOrC84UHP83vQkI55E1lpZJwZ0cLOYfnRnG2jb8&#10;R7fEZyKEsItRQe59FUvp0pwMur6tiAN3trVBH2CdSV1jE8JNKQdR9C0NFhwacqxolVN6Sa5GAY5H&#10;xeTnulzv09OhSZrlyVR2q1T3s/2dgvDU+rf45d7pMH8whOcz4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KN2/BAAAA3AAAAA8AAAAAAAAAAAAAAAAAmAIAAGRycy9kb3du&#10;cmV2LnhtbFBLBQYAAAAABAAEAPUAAACGAwAAAAA=&#10;" path="m,l,1488e" filled="f" strokecolor="#c0504d" strokeweight="4.42pt">
                    <v:path arrowok="t" o:connecttype="custom" o:connectlocs="0,2935;0,4423" o:connectangles="0,0"/>
                  </v:shape>
                </v:group>
                <v:group id="Group 246" o:spid="_x0000_s1402" style="position:absolute;left:2878;top:2935;width:2;height:1030" coordorigin="2878,2935" coordsize="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47" o:spid="_x0000_s1403" style="position:absolute;left:2878;top:2935;width:2;height:1030;visibility:visible;mso-wrap-style:square;v-text-anchor:top" coordsize="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jc8MA&#10;AADcAAAADwAAAGRycy9kb3ducmV2LnhtbERPS2vCQBC+F/wPywi91U0tikRXqY+KFxG1xeuQnSah&#10;u7MhuzXJv3cFwdt8fM+ZLVprxJVqXzpW8D5IQBBnTpecK/g+f71NQPiArNE4JgUdeVjMey8zTLVr&#10;+EjXU8hFDGGfooIihCqV0mcFWfQDVxFH7tfVFkOEdS51jU0Mt0YOk2QsLZYcGwqsaFVQ9nf6twqa&#10;zc/ITjrTrLeHY7f/2C8vG7NU6rXffk5BBGrDU/xw73ScPxzB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hjc8MAAADcAAAADwAAAAAAAAAAAAAAAACYAgAAZHJzL2Rv&#10;d25yZXYueG1sUEsFBgAAAAAEAAQA9QAAAIgDAAAAAA==&#10;" path="m,l,1029e" filled="f" strokecolor="#c0504d" strokeweight="4.42pt">
                    <v:path arrowok="t" o:connecttype="custom" o:connectlocs="0,2935;0,3964" o:connectangles="0,0"/>
                  </v:shape>
                </v:group>
                <v:group id="Group 244" o:spid="_x0000_s1404" style="position:absolute;left:8762;top:3163;width:2;height:1719" coordorigin="8762,3163" coordsize="2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45" o:spid="_x0000_s1405" style="position:absolute;left:8762;top:3163;width:2;height:1719;visibility:visible;mso-wrap-style:square;v-text-anchor:top" coordsize="2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oAMMA&#10;AADcAAAADwAAAGRycy9kb3ducmV2LnhtbERPzWoCMRC+F3yHMEIvpWa7B1tWo0hLoT0UUfcBxs2Y&#10;LG4m2yR1t2/fCEJv8/H9znI9uk5cKMTWs4KnWQGCuPG6ZaOgPrw/voCICVlj55kU/FKE9Wpyt8RK&#10;+4F3dNknI3IIxwoV2JT6SsrYWHIYZ74nztzJB4cpw2CkDjjkcNfJsijm0mHLucFiT6+WmvP+xynQ&#10;D188fh/roa7fys+d2R5ta4JS99NxswCRaEz/4pv7Q+f55TNcn8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yoAMMAAADcAAAADwAAAAAAAAAAAAAAAACYAgAAZHJzL2Rv&#10;d25yZXYueG1sUEsFBgAAAAAEAAQA9QAAAIgDAAAAAA==&#10;" path="m,l,1718e" filled="f" strokecolor="#c0504d" strokeweight="4.42pt">
                    <v:path arrowok="t" o:connecttype="custom" o:connectlocs="0,3163;0,4881" o:connectangles="0,0"/>
                  </v:shape>
                </v:group>
                <v:group id="Group 242" o:spid="_x0000_s1406" style="position:absolute;left:3095;top:3163;width:2;height:1148" coordorigin="3095,3163" coordsize="2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43" o:spid="_x0000_s1407" style="position:absolute;left:3095;top:3163;width:2;height:1148;visibility:visible;mso-wrap-style:square;v-text-anchor:top" coordsize="2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XysIA&#10;AADcAAAADwAAAGRycy9kb3ducmV2LnhtbERP32vCMBB+F/wfwgm+zVRhTqtRRHCOMQSrgz0ezdkW&#10;m0ttosb/fhkMfLuP7+fNl8HU4katqywrGA4SEMS51RUXCo6HzcsEhPPIGmvLpOBBDpaLbmeOqbZ3&#10;3tMt84WIIexSVFB636RSurwkg25gG+LInWxr0EfYFlK3eI/hppajJBlLgxXHhhIbWpeUn7OrUdAc&#10;tz+PkH8m4e31/fK9Yze+ui+l+r2wmoHwFPxT/O/+0HH+aAp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1fKwgAAANwAAAAPAAAAAAAAAAAAAAAAAJgCAABkcnMvZG93&#10;bnJldi54bWxQSwUGAAAAAAQABAD1AAAAhwMAAAAA&#10;" path="m,l,1147e" filled="f" strokecolor="#c0504d" strokeweight="4.54pt">
                    <v:path arrowok="t" o:connecttype="custom" o:connectlocs="0,3163;0,4310" o:connectangles="0,0"/>
                  </v:shape>
                </v:group>
                <v:group id="Group 240" o:spid="_x0000_s1408" style="position:absolute;left:6800;top:3393;width:2;height:917" coordorigin="6800,3393" coordsize="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41" o:spid="_x0000_s1409" style="position:absolute;left:6800;top:3393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kRMEA&#10;AADcAAAADwAAAGRycy9kb3ducmV2LnhtbERPyWrDMBC9F/IPYgK91XJaKMGxEkJowfRWJ/Q8tSa2&#10;E2vkSPLSv68Khdzm8dbJd7PpxEjOt5YVrJIUBHFldcu1gtPx/WkNwgdkjZ1lUvBDHnbbxUOOmbYT&#10;f9JYhlrEEPYZKmhC6DMpfdWQQZ/YnjhyZ+sMhghdLbXDKYabTj6n6as02HJsaLCnQ0PVtRyMgtF/&#10;3z5oKOTFTfb6VpamGusvpR6X834DItAc7uJ/d6Hj/JcV/D0TL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EpETBAAAA3AAAAA8AAAAAAAAAAAAAAAAAmAIAAGRycy9kb3du&#10;cmV2LnhtbFBLBQYAAAAABAAEAPUAAACGAwAAAAA=&#10;" path="m,l,917e" filled="f" strokecolor="#c0504d" strokeweight="1.60197mm">
                    <v:path arrowok="t" o:connecttype="custom" o:connectlocs="0,3393;0,4310" o:connectangles="0,0"/>
                  </v:shape>
                </v:group>
                <v:group id="Group 238" o:spid="_x0000_s1410" style="position:absolute;left:3530;top:3393;width:2;height:917" coordorigin="3530,3393" coordsize="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39" o:spid="_x0000_s1411" style="position:absolute;left:3530;top:3393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/9sMA&#10;AADcAAAADwAAAGRycy9kb3ducmV2LnhtbERPzWrCQBC+C77DMkIvopsqVo2uUgpCLyJJfYBhd0zS&#10;Zmdjdmvi27uFgrf5+H5nu+9tLW7U+sqxgtdpAoJYO1NxoeD8dZisQPiAbLB2TAru5GG/Gw62mBrX&#10;cUa3PBQihrBPUUEZQpNK6XVJFv3UNcSRu7jWYoiwLaRpsYvhtpazJHmTFiuODSU29FGS/sl/rQK7&#10;uB6uWV5865ld6lN3P46z5Vqpl1H/vgERqA9P8b/708T58zn8PRMv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S/9sMAAADcAAAADwAAAAAAAAAAAAAAAACYAgAAZHJzL2Rv&#10;d25yZXYueG1sUEsFBgAAAAAEAAQA9QAAAIgDAAAAAA==&#10;" path="m,l,917e" filled="f" strokecolor="#c0504d" strokeweight="4.42pt">
                    <v:path arrowok="t" o:connecttype="custom" o:connectlocs="0,3393;0,4310" o:connectangles="0,0"/>
                  </v:shape>
                </v:group>
                <v:group id="Group 236" o:spid="_x0000_s1412" style="position:absolute;left:3313;top:3508;width:2;height:687" coordorigin="3313,3508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37" o:spid="_x0000_s1413" style="position:absolute;left:3313;top:3508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h2sIA&#10;AADcAAAADwAAAGRycy9kb3ducmV2LnhtbERP32vCMBB+H+x/CCfsbaY6pqU2lSEMBsOJVd/P5myq&#10;zaU0Ubv/fhkM9nYf38/Ll4NtxY163zhWMBknIIgrpxuuFex3788pCB+QNbaOScE3eVgWjw85Ztrd&#10;eUu3MtQihrDPUIEJocuk9JUhi37sOuLInVxvMUTY11L3eI/htpXTJJlJiw3HBoMdrQxVl/JqFXiz&#10;38zW6flAOK/Kzfp6/KLkU6mn0fC2ABFoCP/iP/eHjvNfXuH3mXi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eHawgAAANwAAAAPAAAAAAAAAAAAAAAAAJgCAABkcnMvZG93&#10;bnJldi54bWxQSwUGAAAAAAQABAD1AAAAhwMAAAAA&#10;" path="m,l,687e" filled="f" strokecolor="#c0504d" strokeweight="4.54pt">
                    <v:path arrowok="t" o:connecttype="custom" o:connectlocs="0,3508;0,4195" o:connectangles="0,0"/>
                  </v:shape>
                </v:group>
                <v:group id="Group 234" o:spid="_x0000_s1414" style="position:absolute;left:2659;top:3736;width:2;height:574" coordorigin="2659,3736" coordsize="2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35" o:spid="_x0000_s1415" style="position:absolute;left:2659;top:3736;width:2;height:574;visibility:visible;mso-wrap-style:square;v-text-anchor:top" coordsize="2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A/0MMA&#10;AADcAAAADwAAAGRycy9kb3ducmV2LnhtbERPTWuDQBC9F/Iflgn01qwmkASTTdBAIadCrUKOgztV&#10;qzsr7tbY/vpuodDbPN7nHM+z6cVEo2stK4hXEQjiyuqWawXF2/PTHoTzyBp7y6TgixycT4uHIyba&#10;3vmVptzXIoSwS1BB4/2QSOmqhgy6lR2IA/duR4M+wLGWesR7CDe9XEfRVhpsOTQ0ONCloarLP42C&#10;tNy1H1mWd9/F1kvusvLllsZKPS7n9ADC0+z/xX/uqw7zNzv4fSZc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A/0MMAAADcAAAADwAAAAAAAAAAAAAAAACYAgAAZHJzL2Rv&#10;d25yZXYueG1sUEsFBgAAAAAEAAQA9QAAAIgDAAAAAA==&#10;" path="m,l,574e" filled="f" strokecolor="#c0504d" strokeweight="4.42pt">
                    <v:path arrowok="t" o:connecttype="custom" o:connectlocs="0,3736;0,4310" o:connectangles="0,0"/>
                  </v:shape>
                </v:group>
                <v:group id="Group 232" o:spid="_x0000_s1416" style="position:absolute;left:3749;top:3851;width:2;height:572" coordorigin="3749,3851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33" o:spid="_x0000_s1417" style="position:absolute;left:3749;top:3851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eKMQA&#10;AADcAAAADwAAAGRycy9kb3ducmV2LnhtbERP22rCQBB9L/gPywh9KXVjA7VG1yBCpCAiTfsB0+yY&#10;BLOzIbsmsV/vFgp9m8O5zjodTSN66lxtWcF8FoEgLqyuuVTw9Zk9v4FwHlljY5kU3MhBupk8rDHR&#10;duAP6nNfihDCLkEFlfdtIqUrKjLoZrYlDtzZdgZ9gF0pdYdDCDeNfImiV2mw5tBQYUu7iopLfjUK&#10;YtznvJDH5bEZf07Zd7awT5eDUo/TcbsC4Wn0/+I/97sO8+Ml/D4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4XijEAAAA3AAAAA8AAAAAAAAAAAAAAAAAmAIAAGRycy9k&#10;b3ducmV2LnhtbFBLBQYAAAAABAAEAPUAAACJAwAAAAA=&#10;" path="m,l,572e" filled="f" strokecolor="#c0504d" strokeweight="4.42pt">
                    <v:path arrowok="t" o:connecttype="custom" o:connectlocs="0,3851;0,4423" o:connectangles="0,0"/>
                  </v:shape>
                </v:group>
                <v:group id="Group 230" o:spid="_x0000_s1418" style="position:absolute;left:9198;top:3964;width:2;height:917" coordorigin="9198,3964" coordsize="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31" o:spid="_x0000_s1419" style="position:absolute;left:9198;top:3964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XOcEA&#10;AADcAAAADwAAAGRycy9kb3ducmV2LnhtbERPyWrDMBC9F/IPYgK91XJKKcGxEkJowfRWJ/Q8tSa2&#10;E2vkSPLSv68Khdzm8dbJd7PpxEjOt5YVrJIUBHFldcu1gtPx/WkNwgdkjZ1lUvBDHnbbxUOOmbYT&#10;f9JYhlrEEPYZKmhC6DMpfdWQQZ/YnjhyZ+sMhghdLbXDKYabTj6n6as02HJsaLCnQ0PVtRyMgtF/&#10;3z5oKOTFTfb6VpamGusvpR6X834DItAc7uJ/d6Hj/JcV/D0TL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C1znBAAAA3AAAAA8AAAAAAAAAAAAAAAAAmAIAAGRycy9kb3du&#10;cmV2LnhtbFBLBQYAAAAABAAEAPUAAACGAwAAAAA=&#10;" path="m,l,917e" filled="f" strokecolor="#c0504d" strokeweight="1.60197mm">
                    <v:path arrowok="t" o:connecttype="custom" o:connectlocs="0,3964;0,4881" o:connectangles="0,0"/>
                  </v:shape>
                </v:group>
                <v:group id="Group 228" o:spid="_x0000_s1420" style="position:absolute;left:8327;top:3964;width:2;height:804" coordorigin="8327,3964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29" o:spid="_x0000_s1421" style="position:absolute;left:8327;top:3964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L7cEA&#10;AADcAAAADwAAAGRycy9kb3ducmV2LnhtbERPTWsCMRC9F/wPYQQvRbN1rchqFBGEgqda9Txuxt3F&#10;zSRsUjf++6ZQ6G0e73NWm2ha8aDON5YVvE0yEMSl1Q1XCk5f+/EChA/IGlvLpOBJHjbrwcsKC217&#10;/qTHMVQihbAvUEEdgiuk9GVNBv3EOuLE3WxnMCTYVVJ32Kdw08ppls2lwYZTQ42OdjWV9+O3URD3&#10;8T0/XV/NobeX5ywPbnc4O6VGw7hdgggUw7/4z/2h0/xZDr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yy+3BAAAA3AAAAA8AAAAAAAAAAAAAAAAAmAIAAGRycy9kb3du&#10;cmV2LnhtbFBLBQYAAAAABAAEAPUAAACGAwAAAAA=&#10;" path="m,l,804e" filled="f" strokecolor="#c0504d" strokeweight="1.60197mm">
                    <v:path arrowok="t" o:connecttype="custom" o:connectlocs="0,3964;0,4768" o:connectangles="0,0"/>
                  </v:shape>
                </v:group>
                <v:group id="Group 226" o:spid="_x0000_s1422" style="position:absolute;left:6365;top:3964;width:2;height:689" coordorigin="6365,3964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27" o:spid="_x0000_s1423" style="position:absolute;left:6365;top:396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YH8QA&#10;AADcAAAADwAAAGRycy9kb3ducmV2LnhtbERPTWvCQBC9C/0PyxR6003FSImu0oqFKhVqtHgdstMk&#10;NDubZtck/vuuIHibx/uc+bI3lWipcaVlBc+jCARxZnXJuYLj4X34AsJ5ZI2VZVJwIQfLxcNgjom2&#10;He+pTX0uQgi7BBUU3teJlC4ryKAb2Zo4cD+2MegDbHKpG+xCuKnkOIqm0mDJoaHAmlYFZb/p2Sj4&#10;eluPv3m3OWWb0yTutun2r/pEpZ4e+9cZCE+9v4tv7g8d5k9iuD4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1WB/EAAAA3AAAAA8AAAAAAAAAAAAAAAAAmAIAAGRycy9k&#10;b3ducmV2LnhtbFBLBQYAAAAABAAEAPUAAACJAwAAAAA=&#10;" path="m,l,689e" filled="f" strokecolor="#c0504d" strokeweight="4.42pt">
                    <v:path arrowok="t" o:connecttype="custom" o:connectlocs="0,3964;0,4653" o:connectangles="0,0"/>
                  </v:shape>
                </v:group>
                <v:group id="Group 224" o:spid="_x0000_s1424" style="position:absolute;left:2441;top:4079;width:2;height:574" coordorigin="2441,4079" coordsize="2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25" o:spid="_x0000_s1425" style="position:absolute;left:2441;top:4079;width:2;height:574;visibility:visible;mso-wrap-style:square;v-text-anchor:top" coordsize="2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MrcMA&#10;AADcAAAADwAAAGRycy9kb3ducmV2LnhtbERPTWuDQBC9F/Iflgn01qyGkASTTdBAIadCrUKOgztV&#10;qzsr7tbY/vpuodDbPN7nHM+z6cVEo2stK4hXEQjiyuqWawXF2/PTHoTzyBp7y6TgixycT4uHIyba&#10;3vmVptzXIoSwS1BB4/2QSOmqhgy6lR2IA/duR4M+wLGWesR7CDe9XEfRVhpsOTQ0ONCloarLP42C&#10;tNy1H1mWd9/F1kvusvLllsZKPS7n9ADC0+z/xX/uqw7zNzv4fSZc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ZMrcMAAADcAAAADwAAAAAAAAAAAAAAAACYAgAAZHJzL2Rv&#10;d25yZXYueG1sUEsFBgAAAAAEAAQA9QAAAIgDAAAAAA==&#10;" path="m,l,574e" filled="f" strokecolor="#c0504d" strokeweight="4.42pt">
                    <v:path arrowok="t" o:connecttype="custom" o:connectlocs="0,4079;0,4653" o:connectangles="0,0"/>
                  </v:shape>
                </v:group>
                <v:group id="Group 222" o:spid="_x0000_s1426" style="position:absolute;left:6146;top:4195;width:2;height:459" coordorigin="6146,4195" coordsize="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23" o:spid="_x0000_s1427" style="position:absolute;left:6146;top:4195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gW8MA&#10;AADcAAAADwAAAGRycy9kb3ducmV2LnhtbERP3WrCMBS+H/gO4Qi7m2lLGbMzyjYUhuBEuwc4NMem&#10;rDkpTbTt2y/CYHfn4/s9q81oW3Gj3jeOFaSLBARx5XTDtYLvcvf0AsIHZI2tY1IwkYfNevawwkK7&#10;gU90O4daxBD2BSowIXSFlL4yZNEvXEccuYvrLYYI+1rqHocYbluZJcmztNhwbDDY0Yeh6ud8tQou&#10;/rjfZvvr+5ep9CEty8FNea3U43x8ewURaAz/4j/3p47z8yXcn4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gW8MAAADcAAAADwAAAAAAAAAAAAAAAACYAgAAZHJzL2Rv&#10;d25yZXYueG1sUEsFBgAAAAAEAAQA9QAAAIgDAAAAAA==&#10;" path="m,l,458e" filled="f" strokecolor="#c0504d" strokeweight="4.42pt">
                    <v:path arrowok="t" o:connecttype="custom" o:connectlocs="0,4195;0,4653" o:connectangles="0,0"/>
                  </v:shape>
                </v:group>
                <v:group id="Group 220" o:spid="_x0000_s1428" style="position:absolute;left:7673;top:4310;width:2;height:572" coordorigin="7673,4310" coordsize="2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21" o:spid="_x0000_s1429" style="position:absolute;left:7673;top:4310;width:2;height:572;visibility:visible;mso-wrap-style:square;v-text-anchor:top" coordsize="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3jsMA&#10;AADcAAAADwAAAGRycy9kb3ducmV2LnhtbERP22rCQBB9L/gPyxR8kbpRUWvqKiJEBBFp2g+YZsck&#10;mJ0N2VWjX+8KQt/mcK4zX7amEhdqXGlZwaAfgSDOrC45V/D7k3x8gnAeWWNlmRTcyMFy0XmbY6zt&#10;lb/pkvpchBB2MSoovK9jKV1WkEHXtzVx4I62MegDbHKpG7yGcFPJYRRNpMGSQ0OBNa0Lyk7p2SgY&#10;4SblqdzP9lV7PyR/ydT2Tjuluu/t6guEp9b/i1/urQ7zxw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G3jsMAAADcAAAADwAAAAAAAAAAAAAAAACYAgAAZHJzL2Rv&#10;d25yZXYueG1sUEsFBgAAAAAEAAQA9QAAAIgDAAAAAA==&#10;" path="m,l,571e" filled="f" strokecolor="#c0504d" strokeweight="4.42pt">
                    <v:path arrowok="t" o:connecttype="custom" o:connectlocs="0,4310;0,4881" o:connectangles="0,0"/>
                  </v:shape>
                </v:group>
                <v:group id="Group 218" o:spid="_x0000_s1430" style="position:absolute;left:9416;top:4423;width:2;height:459" coordorigin="9416,4423" coordsize="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19" o:spid="_x0000_s1431" style="position:absolute;left:9416;top:4423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uNsQA&#10;AADcAAAADwAAAGRycy9kb3ducmV2LnhtbERPS2vCQBC+F/wPywheSt1oaSipaxA1UDy1UQRvQ3aa&#10;h9nZkF1j+u+7hUJv8/E9Z5WOphUD9a62rGAxj0AQF1bXXCo4HbOnVxDOI2tsLZOCb3KQricPK0y0&#10;vfMnDbkvRQhhl6CCyvsukdIVFRl0c9sRB+7L9gZ9gH0pdY/3EG5auYyiWBqsOTRU2NG2ouKa34yC&#10;y+3x3OTxYV9nu82+jLtD036gUrPpuHkD4Wn0/+I/97sO81+e4feZc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rjbEAAAA3AAAAA8AAAAAAAAAAAAAAAAAmAIAAGRycy9k&#10;b3ducmV2LnhtbFBLBQYAAAAABAAEAPUAAACJAwAAAAA=&#10;" path="m,l,458e" filled="f" strokecolor="#c0504d" strokeweight="4.54pt">
                    <v:path arrowok="t" o:connecttype="custom" o:connectlocs="0,4423;0,4881" o:connectangles="0,0"/>
                  </v:shape>
                </v:group>
                <v:group id="Group 216" o:spid="_x0000_s1432" style="position:absolute;left:7454;top:4423;width:2;height:116" coordorigin="7454,4423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17" o:spid="_x0000_s1433" style="position:absolute;left:7454;top:4423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328AA&#10;AADcAAAADwAAAGRycy9kb3ducmV2LnhtbERP24rCMBB9X/Afwgi+ramCslajiCCIsIKXDxiaaVNs&#10;JrWJtfr1G0HYtzmc6yxWna1ES40vHSsYDRMQxJnTJRcKLuft9w8IH5A1Vo5JwZM8rJa9rwWm2j34&#10;SO0pFCKGsE9RgQmhTqX0mSGLfuhq4sjlrrEYImwKqRt8xHBbyXGSTKXFkmODwZo2hrLr6W4V3ORs&#10;t1nnycjf2nx62NPvqzMzpQb9bj0HEagL/+KPe6fj/MkE3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K328AAAADcAAAADwAAAAAAAAAAAAAAAACYAgAAZHJzL2Rvd25y&#10;ZXYueG1sUEsFBgAAAAAEAAQA9QAAAIUDAAAAAA==&#10;" path="m,l,115e" filled="f" strokecolor="#c0504d" strokeweight="4.42pt">
                    <v:path arrowok="t" o:connecttype="custom" o:connectlocs="0,4423;0,4538" o:connectangles="0,0"/>
                  </v:shape>
                </v:group>
                <v:group id="Group 214" o:spid="_x0000_s1434" style="position:absolute;left:7019;top:4538;width:2;height:344" coordorigin="7019,4538" coordsize="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15" o:spid="_x0000_s1435" style="position:absolute;left:7019;top:4538;width:2;height:344;visibility:visible;mso-wrap-style:square;v-text-anchor:top" coordsize="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5l88MA&#10;AADcAAAADwAAAGRycy9kb3ducmV2LnhtbERPS2sCMRC+F/wPYYTealahVVejtFKp4EF8oNdhM24W&#10;N5M1ibr9902h0Nt8fM+Zzltbizv5UDlW0O9lIIgLpysuFRz2y5cRiBCRNdaOScE3BZjPOk9TzLV7&#10;8Jbuu1iKFMIhRwUmxiaXMhSGLIaea4gTd3beYkzQl1J7fKRwW8tBlr1JixWnBoMNLQwVl93NKmCz&#10;Oa5Oy6+NX8jRZ7W+ftyO461Sz932fQIiUhv/xX/ulU7zX4fw+0y6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5l88MAAADcAAAADwAAAAAAAAAAAAAAAACYAgAAZHJzL2Rv&#10;d25yZXYueG1sUEsFBgAAAAAEAAQA9QAAAIgDAAAAAA==&#10;" path="m,l,343e" filled="f" strokecolor="#c0504d" strokeweight="4.54pt">
                    <v:path arrowok="t" o:connecttype="custom" o:connectlocs="0,4538;0,4881" o:connectangles="0,0"/>
                  </v:shape>
                </v:group>
                <v:group id="Group 212" o:spid="_x0000_s1436" style="position:absolute;left:6583;top:4538;width:2;height:344" coordorigin="6583,4538" coordsize="2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13" o:spid="_x0000_s1437" style="position:absolute;left:6583;top:4538;width:2;height:344;visibility:visible;mso-wrap-style:square;v-text-anchor:top" coordsize="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/M8QA&#10;AADcAAAADwAAAGRycy9kb3ducmV2LnhtbESPT2/CMAzF75P4DpGRuI0U2PhTCGhCYtphF9gOHK3G&#10;tBWNUyUZtN8eT5q0m5/8fs9+m13nGnWjEGvPBibjDBRx4W3NpYHvr8PzElRMyBYbz2Sgpwi77eBp&#10;g7n1dz7S7ZRKJSEcczRQpdTmWseiIodx7Fti2V18cJhEhlLbgHcJd42eZtlcO6xZLlTY0r6i4nr6&#10;cfLGfiXOY3/Gd57Vi/BSzHv+NGY07N7WoBJ16d/8R39Y4V5X8FtGJt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PzPEAAAA3AAAAA8AAAAAAAAAAAAAAAAAmAIAAGRycy9k&#10;b3ducmV2LnhtbFBLBQYAAAAABAAEAPUAAACJAwAAAAA=&#10;" path="m,l,343e" filled="f" strokecolor="#c0504d" strokeweight="4.42pt">
                    <v:path arrowok="t" o:connecttype="custom" o:connectlocs="0,4538;0,4881" o:connectangles="0,0"/>
                  </v:shape>
                </v:group>
                <v:group id="Group 210" o:spid="_x0000_s1438" style="position:absolute;left:7891;top:4653;width:2;height:116" coordorigin="7891,4653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11" o:spid="_x0000_s1439" style="position:absolute;left:7891;top:4653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7ZcEA&#10;AADcAAAADwAAAGRycy9kb3ducmV2LnhtbERPzYrCMBC+L/gOYQRva1oPZa1GEUEQQWFdH2Bopk2x&#10;mdQm1urTm4WFvc3H9zvL9WAb0VPna8cK0mkCgrhwuuZKweVn9/kFwgdkjY1jUvAkD+vV6GOJuXYP&#10;/qb+HCoRQ9jnqMCE0OZS+sKQRT91LXHkStdZDBF2ldQdPmK4beQsSTJpsebYYLClraHier5bBTc5&#10;3283ZZL6W19mpwMdX4OZKzUZD5sFiEBD+Bf/ufc6zs9S+H0mX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le2XBAAAA3AAAAA8AAAAAAAAAAAAAAAAAmAIAAGRycy9kb3du&#10;cmV2LnhtbFBLBQYAAAAABAAEAPUAAACGAwAAAAA=&#10;" path="m,l,115e" filled="f" strokecolor="#c0504d" strokeweight="4.42pt">
                    <v:path arrowok="t" o:connecttype="custom" o:connectlocs="0,4653;0,4768" o:connectangles="0,0"/>
                  </v:shape>
                </v:group>
                <v:group id="Group 208" o:spid="_x0000_s1440" style="position:absolute;left:2268;top:1675;width:7258;height:2" coordorigin="2268,1675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09" o:spid="_x0000_s1441" style="position:absolute;left:2268;top:1675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q+sQA&#10;AADcAAAADwAAAGRycy9kb3ducmV2LnhtbERPTWvCQBC9C/0PyxS86aYqqaSuIkVR0IuaFnobstMk&#10;mJ1Ns6uJ/vpuQehtHu9zZovOVOJKjSstK3gZRiCIM6tLzhWkp/VgCsJ5ZI2VZVJwIweL+VNvhom2&#10;LR/oevS5CCHsElRQeF8nUrqsIINuaGviwH3bxqAPsMmlbrAN4aaSoyiKpcGSQ0OBNb0XlJ2PF6Ng&#10;mW4+f752VXyftPv4dXReRenHSqn+c7d8A+Gp8//ih3urw/x4DH/Ph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kqvrEAAAA3AAAAA8AAAAAAAAAAAAAAAAAmAIAAGRycy9k&#10;b3ducmV2LnhtbFBLBQYAAAAABAAEAPUAAACJAwAAAAA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06" o:spid="_x0000_s1442" style="position:absolute;left:2268;top:1447;width:7258;height:2" coordorigin="2268,1447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07" o:spid="_x0000_s1443" style="position:absolute;left:2268;top:1447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XFcQA&#10;AADcAAAADwAAAGRycy9kb3ducmV2LnhtbERPTWvCQBC9C/0PyxS86aaiqaSuIkVR0IuaFnobstMk&#10;mJ1Ns6uJ/vpuQehtHu9zZovOVOJKjSstK3gZRiCIM6tLzhWkp/VgCsJ5ZI2VZVJwIweL+VNvhom2&#10;LR/oevS5CCHsElRQeF8nUrqsIINuaGviwH3bxqAPsMmlbrAN4aaSoyiKpcGSQ0OBNb0XlJ2PF6Ng&#10;mW4+f752VXwft/v4dXReRenHSqn+c7d8A+Gp8//ih3urw/x4An/Ph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BlxXEAAAA3AAAAA8AAAAAAAAAAAAAAAAAmAIAAGRycy9k&#10;b3ducmV2LnhtbFBLBQYAAAAABAAEAPUAAACJAwAAAAA=&#10;" path="m,l7258,e" filled="f" strokecolor="#878787" strokeweight=".25403mm">
                    <v:path arrowok="t" o:connecttype="custom" o:connectlocs="0,0;7258,0" o:connectangles="0,0"/>
                  </v:shape>
                </v:group>
                <v:group id="Group 204" o:spid="_x0000_s1444" style="position:absolute;left:2333;top:1447;width:2;height:3500" coordorigin="2333,1447" coordsize="2,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05" o:spid="_x0000_s1445" style="position:absolute;left:2333;top:1447;width:2;height:3500;visibility:visible;mso-wrap-style:square;v-text-anchor:top" coordsize="2,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lVcQA&#10;AADcAAAADwAAAGRycy9kb3ducmV2LnhtbERPTWvCQBC9C/0PyxR6M5sKTUrqKqIVehCKJr0P2WkS&#10;m50N2U2M/fVuQehtHu9zluvJtGKk3jWWFTxHMQji0uqGKwVFvp+/gnAeWWNrmRRcycF69TBbYqbt&#10;hY80nnwlQgi7DBXU3neZlK6syaCLbEccuG/bG/QB9pXUPV5CuGnlIo4TabDh0FBjR9uayp/TYBS8&#10;p4fiZX/eLa5fLv38TYbddnPOlXp6nDZvIDxN/l98d3/oMD9J4e+Zc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JVXEAAAA3AAAAA8AAAAAAAAAAAAAAAAAmAIAAGRycy9k&#10;b3ducmV2LnhtbFBLBQYAAAAABAAEAPUAAACJAwAAAAA=&#10;" path="m,l,3499e" filled="f" strokecolor="#878787" strokeweight=".72pt">
                    <v:path arrowok="t" o:connecttype="custom" o:connectlocs="0,1447;0,4946" o:connectangles="0,0"/>
                  </v:shape>
                </v:group>
                <v:group id="Group 202" o:spid="_x0000_s1446" style="position:absolute;left:2268;top:4881;width:7258;height:2" coordorigin="2268,4881" coordsize="7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03" o:spid="_x0000_s1447" style="position:absolute;left:2268;top:4881;width:7258;height:2;visibility:visible;mso-wrap-style:square;v-text-anchor:top" coordsize="7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YIMAA&#10;AADcAAAADwAAAGRycy9kb3ducmV2LnhtbERPTYvCMBC9C/sfwix409QKYrtGcXdR9GjV+9DMtsVm&#10;0m2irf/eCIK3ebzPWax6U4sbta6yrGAyjkAQ51ZXXCg4HTejOQjnkTXWlknBnRyslh+DBabadnyg&#10;W+YLEULYpaig9L5JpXR5SQbd2DbEgfuzrUEfYFtI3WIXwk0t4yiaSYMVh4YSG/opKb9kV6Pg6tw2&#10;+8/tdHqJq/h7f066X5koNfzs118gPPX+LX65dzrMnyXwfCZc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TYIMAAAADcAAAADwAAAAAAAAAAAAAAAACYAgAAZHJzL2Rvd25y&#10;ZXYueG1sUEsFBgAAAAAEAAQA9QAAAIUDAAAAAA==&#10;" path="m,l7258,e" filled="f" strokecolor="#878787" strokeweight=".72pt">
                    <v:path arrowok="t" o:connecttype="custom" o:connectlocs="0,0;7258,0" o:connectangles="0,0"/>
                  </v:shape>
                </v:group>
                <v:group id="Group 200" o:spid="_x0000_s1448" style="position:absolute;left:2549;top:4881;width:2;height:65" coordorigin="2549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01" o:spid="_x0000_s1449" style="position:absolute;left:2549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TFMQA&#10;AADcAAAADwAAAGRycy9kb3ducmV2LnhtbERPS2vCQBC+F/wPywje6sYirURXsa2i0EPxAXocs2MS&#10;zM7G7Bqjv74rFLzNx/ec0aQxhaipcrllBb1uBII4sTrnVMF2M38dgHAeWWNhmRTcyMFk3HoZYazt&#10;lVdUr30qQgi7GBVk3pexlC7JyKDr2pI4cEdbGfQBVqnUFV5DuCnkWxS9S4M5h4YMS/rKKDmtL0YB&#10;Lr5/j6v9zm1nnz+70/ywv5/rvlKddjMdgvDU+Kf4373UYf5HDx7PhAv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0xTEAAAA3AAAAA8AAAAAAAAAAAAAAAAAmAIAAGRycy9k&#10;b3ducmV2LnhtbFBLBQYAAAAABAAEAPUAAACJ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98" o:spid="_x0000_s1450" style="position:absolute;left:2767;top:4881;width:2;height:65" coordorigin="2767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99" o:spid="_x0000_s1451" style="position:absolute;left:2767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o+MUA&#10;AADcAAAADwAAAGRycy9kb3ducmV2LnhtbERPS2vCQBC+C/6HZYTedFNbaomu4pMWeig+QI/T7JgE&#10;s7Mxu8bUX+8WhN7m43vOaNKYQtRUudyygudeBII4sTrnVMFuu+q+g3AeWWNhmRT8koPJuN0aYazt&#10;lddUb3wqQgi7GBVk3pexlC7JyKDr2ZI4cEdbGfQBVqnUFV5DuClkP4repMGcQ0OGJc0zSk6bi1GA&#10;H4vv4/qwd7vl7Gt/Wv0cbuf6VamnTjMdgvDU+H/xw/2pw/zBC/w9Ey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Oj4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96" o:spid="_x0000_s1452" style="position:absolute;left:2986;top:4881;width:2;height:65" coordorigin="2986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97" o:spid="_x0000_s1453" style="position:absolute;left:2986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VF8UA&#10;AADcAAAADwAAAGRycy9kb3ducmV2LnhtbERPS2vCQBC+C/6HZYTedFNpa4mu4pMWeig+QI/T7JgE&#10;s7Mxu8bUX+8WhN7m43vOaNKYQtRUudyygudeBII4sTrnVMFuu+q+g3AeWWNhmRT8koPJuN0aYazt&#10;lddUb3wqQgi7GBVk3pexlC7JyKDr2ZI4cEdbGfQBVqnUFV5DuClkP4repMGcQ0OGJc0zSk6bi1GA&#10;H4vv4/qwd7vl7Gt/Wv0cbuf6RamnTjMdgvDU+H/xw/2pw/zBK/w9Ey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dUX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94" o:spid="_x0000_s1454" style="position:absolute;left:3204;top:4881;width:2;height:65" coordorigin="3204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95" o:spid="_x0000_s1455" style="position:absolute;left:3204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u+8UA&#10;AADcAAAADwAAAGRycy9kb3ducmV2LnhtbERPS2vCQBC+C/6HZQq96aZFqkTXoK3SgofiA/Q4ZicP&#10;zM6m2W1M/fXdQsHbfHzPmSWdqURLjSstK3gaRiCIU6tLzhUc9uvBBITzyBory6Tghxwk835vhrG2&#10;V95Su/O5CCHsYlRQeF/HUrq0IINuaGviwGW2MegDbHKpG7yGcFPJ5yh6kQZLDg0F1vRaUHrZfRsF&#10;+P72mW1PR3dYLTfHy/p8un21I6UeH7rFFISnzt/F/+4PHeaPx/D3TLh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+77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92" o:spid="_x0000_s1456" style="position:absolute;left:3422;top:4881;width:2;height:65" coordorigin="3422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93" o:spid="_x0000_s1457" style="position:absolute;left:3422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fEsUA&#10;AADcAAAADwAAAGRycy9kb3ducmV2LnhtbERPS2vCQBC+C/6HZYTedFMprY2u4pMWeig+QI/T7JgE&#10;s7Mxu8bUX+8WhN7m43vOaNKYQtRUudyygudeBII4sTrnVMFuu+oOQDiPrLGwTAp+ycFk3G6NMNb2&#10;ymuqNz4VIYRdjAoy78tYSpdkZND1bEkcuKOtDPoAq1TqCq8h3BSyH0Wv0mDOoSHDkuYZJafNxSjA&#10;j8X3cX3Yu91y9rU/rX4Ot3P9otRTp5kOQXhq/L/44f7UYf7bO/w9Ey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N8S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90" o:spid="_x0000_s1458" style="position:absolute;left:3641;top:4881;width:2;height:65" coordorigin="3641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91" o:spid="_x0000_s1459" style="position:absolute;left:3641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+jM8QA&#10;AADcAAAADwAAAGRycy9kb3ducmV2LnhtbERPTWvCQBC9C/0PyxS86UaRImlW0VZR6EG0gjlOs2MS&#10;zM7G7BrT/nq3UOhtHu9zknlnKtFS40rLCkbDCARxZnXJuYLj53owBeE8ssbKMin4Jgfz2VMvwVjb&#10;O++pPfhchBB2MSoovK9jKV1WkEE3tDVx4M62MegDbHKpG7yHcFPJcRS9SIMlh4YCa3orKLscbkYB&#10;bt535316csfV8uN0WX+lP9d2olT/uVu8gvDU+X/xn3urw/zpCH6fCR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fozPEAAAA3AAAAA8AAAAAAAAAAAAAAAAAmAIAAGRycy9k&#10;b3ducmV2LnhtbFBLBQYAAAAABAAEAPUAAACJ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88" o:spid="_x0000_s1460" style="position:absolute;left:3857;top:4881;width:2;height:65" coordorigin="3857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9" o:spid="_x0000_s1461" style="position:absolute;left:3857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Y38UA&#10;AADcAAAADwAAAGRycy9kb3ducmV2LnhtbERPTWvCQBC9F/oflil4q5taEUldxdqGCh5EK+hxzI5J&#10;SHY2za4x+uu7QqG3ebzPmcw6U4mWGldYVvDSj0AQp1YXnCnYfSfPYxDOI2usLJOCKzmYTR8fJhhr&#10;e+ENtVufiRDCLkYFufd1LKVLczLo+rYmDtzJNgZ9gE0mdYOXEG4qOYiikTRYcGjIsaZFTmm5PRsF&#10;+PWxPm0Oe7f7fF/ty+R4uP20Q6V6T938DYSnzv+L/9xLHeaPX+H+TLh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Zjf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86" o:spid="_x0000_s1462" style="position:absolute;left:4075;top:4881;width:2;height:65" coordorigin="4075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7" o:spid="_x0000_s1463" style="position:absolute;left:4075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lMMUA&#10;AADcAAAADwAAAGRycy9kb3ducmV2LnhtbERPTWvCQBC9F/oflil4q5tKFUldxdqGCh5EK+hxzI5J&#10;SHY2za4x+uu7QqG3ebzPmcw6U4mWGldYVvDSj0AQp1YXnCnYfSfPYxDOI2usLJOCKzmYTR8fJhhr&#10;e+ENtVufiRDCLkYFufd1LKVLczLo+rYmDtzJNgZ9gE0mdYOXEG4qOYiikTRYcGjIsaZFTmm5PRsF&#10;+PWxPm0Oe7f7fF/ty+R4uP20r0r1nrr5GwhPnf8X/7mXOswfD+H+TLh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KUw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84" o:spid="_x0000_s1464" style="position:absolute;left:4294;top:4881;width:2;height:65" coordorigin="4294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5" o:spid="_x0000_s1465" style="position:absolute;left:4294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e3MUA&#10;AADcAAAADwAAAGRycy9kb3ducmV2LnhtbERPTWvCQBC9F/oflil4q5tKUUldxdqGCh5EK+hxzI5J&#10;SHY2za4x+uu7QqG3ebzPmcw6U4mWGldYVvDSj0AQp1YXnCnYfSfPYxDOI2usLJOCKzmYTR8fJhhr&#10;e+ENtVufiRDCLkYFufd1LKVLczLo+rYmDtzJNgZ9gE0mdYOXEG4qOYiioTRYcGjIsaZFTmm5PRsF&#10;+PWxPm0Oe7f7fF/ty+R4uP20r0r1nrr5GwhPnf8X/7mXOswfj+D+TLh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p7c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82" o:spid="_x0000_s1466" style="position:absolute;left:4512;top:4881;width:2;height:65" coordorigin="4512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3" o:spid="_x0000_s1467" style="position:absolute;left:4512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vNcUA&#10;AADcAAAADwAAAGRycy9kb3ducmV2LnhtbERPS2vCQBC+C/6HZQq96aZFikbXoK3SgofiA/Q4ZicP&#10;zM6m2W1M/fXdQsHbfHzPmSWdqURLjSstK3gaRiCIU6tLzhUc9uvBGITzyBory6Tghxwk835vhrG2&#10;V95Su/O5CCHsYlRQeF/HUrq0IINuaGviwGW2MegDbHKpG7yGcFPJ5yh6kQZLDg0F1vRaUHrZfRsF&#10;+P72mW1PR3dYLTfHy/p8un21I6UeH7rFFISnzt/F/+4PHeaPJ/D3TLh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a81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80" o:spid="_x0000_s1468" style="position:absolute;left:4730;top:4881;width:2;height:65" coordorigin="4730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1" o:spid="_x0000_s1469" style="position:absolute;left:4730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17sQA&#10;AADcAAAADwAAAGRycy9kb3ducmV2LnhtbERPS2vCQBC+F/wPywje6sYipUZXsa2i0EPxAXocs2MS&#10;zM7G7Bqjv74rFLzNx/ec0aQxhaipcrllBb1uBII4sTrnVMF2M3/9AOE8ssbCMim4kYPJuPUywljb&#10;K6+oXvtUhBB2MSrIvC9jKV2SkUHXtSVx4I62MugDrFKpK7yGcFPItyh6lwZzDg0ZlvSVUXJaX4wC&#10;XHz/Hlf7ndvOPn92p/lhfz/XfaU67WY6BOGp8U/xv3upw/xBDx7PhAv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Ne7EAAAA3AAAAA8AAAAAAAAAAAAAAAAAmAIAAGRycy9k&#10;b3ducmV2LnhtbFBLBQYAAAAABAAEAPUAAACJ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78" o:spid="_x0000_s1470" style="position:absolute;left:4949;top:4881;width:2;height:65" coordorigin="4949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79" o:spid="_x0000_s1471" style="position:absolute;left:4949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OAsUA&#10;AADcAAAADwAAAGRycy9kb3ducmV2LnhtbERPS2vCQBC+C/6HZYTedFNbio2u4pMWeig+QI/T7JgE&#10;s7Mxu8bUX+8WhN7m43vOaNKYQtRUudyygudeBII4sTrnVMFuu+oOQDiPrLGwTAp+ycFk3G6NMNb2&#10;ymuqNz4VIYRdjAoy78tYSpdkZND1bEkcuKOtDPoAq1TqCq8h3BSyH0Vv0mDOoSHDkuYZJafNxSjA&#10;j8X3cX3Yu91y9rU/rX4Ot3P9qtRTp5kOQXhq/L/44f7UYf77C/w9Ey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A4C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76" o:spid="_x0000_s1472" style="position:absolute;left:5165;top:4881;width:2;height:65" coordorigin="5165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7" o:spid="_x0000_s1473" style="position:absolute;left:5165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z7cUA&#10;AADcAAAADwAAAGRycy9kb3ducmV2LnhtbERPS2vCQBC+C/6HZYTedFNpi42u4pMWeig+QI/T7JgE&#10;s7Mxu8bUX+8WhN7m43vOaNKYQtRUudyygudeBII4sTrnVMFuu+oOQDiPrLGwTAp+ycFk3G6NMNb2&#10;ymuqNz4VIYRdjAoy78tYSpdkZND1bEkcuKOtDPoAq1TqCq8h3BSyH0Vv0mDOoSHDkuYZJafNxSjA&#10;j8X3cX3Yu91y9rU/rX4Ot3P9otRTp5kOQXhq/L/44f7UYf77K/w9Ey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TPt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74" o:spid="_x0000_s1474" style="position:absolute;left:5383;top:4881;width:2;height:65" coordorigin="5383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5" o:spid="_x0000_s1475" style="position:absolute;left:5383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IAcUA&#10;AADcAAAADwAAAGRycy9kb3ducmV2LnhtbERPS2vCQBC+C/6HZYTedFMprY2u4pMWeig+QI/T7JgE&#10;s7Mxu8bUX+8WhN7m43vOaNKYQtRUudyygudeBII4sTrnVMFuu+oOQDiPrLGwTAp+ycFk3G6NMNb2&#10;ymuqNz4VIYRdjAoy78tYSpdkZND1bEkcuKOtDPoAq1TqCq8h3BSyH0Wv0mDOoSHDkuYZJafNxSjA&#10;j8X3cX3Yu91y9rU/rX4Ot3P9otRTp5kOQXhq/L/44f7UYf77G/w9Ey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wgB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72" o:spid="_x0000_s1476" style="position:absolute;left:5602;top:4881;width:2;height:65" coordorigin="5602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3" o:spid="_x0000_s1477" style="position:absolute;left:5602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56MUA&#10;AADcAAAADwAAAGRycy9kb3ducmV2LnhtbERPTWvCQBC9F/oflil4q5tKEU1dxdqGCh5EK+hxzI5J&#10;SHY2za4x+uu7QqG3ebzPmcw6U4mWGldYVvDSj0AQp1YXnCnYfSfPIxDOI2usLJOCKzmYTR8fJhhr&#10;e+ENtVufiRDCLkYFufd1LKVLczLo+rYmDtzJNgZ9gE0mdYOXEG4qOYiioTRYcGjIsaZFTmm5PRsF&#10;+PWxPm0Oe7f7fF/ty+R4uP20r0r1nrr5GwhPnf8X/7mXOswfj+H+TLh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DnoxQAAANwAAAAPAAAAAAAAAAAAAAAAAJgCAABkcnMv&#10;ZG93bnJldi54bWxQSwUGAAAAAAQABAD1AAAAigMAAAAA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70" o:spid="_x0000_s1478" style="position:absolute;left:5820;top:4881;width:2;height:65" coordorigin="5820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1" o:spid="_x0000_s1479" style="position:absolute;left:5820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BFcYA&#10;AADcAAAADwAAAGRycy9kb3ducmV2LnhtbESPQWvCQBSE74X+h+UVvNWNIiKpq2irKHgQraDH1+wz&#10;CWbfxuwao7/eFYQeh5n5hhmOG1OImiqXW1bQaUcgiBOrc04V7H7nnwMQziNrLCyTghs5GI/e34YY&#10;a3vlDdVbn4oAYRejgsz7MpbSJRkZdG1bEgfvaCuDPsgqlbrCa4CbQnajqC8N5hwWMizpO6PktL0Y&#10;Bbj4WR83h73bzaar/Wn+d7if655SrY9m8gXCU+P/w6/2UivoRh14nglHQI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nBFcYAAADcAAAADwAAAAAAAAAAAAAAAACYAgAAZHJz&#10;L2Rvd25yZXYueG1sUEsFBgAAAAAEAAQA9QAAAIsDAAAAAA=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68" o:spid="_x0000_s1480" style="position:absolute;left:6038;top:4881;width:2;height:65" coordorigin="6038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69" o:spid="_x0000_s1481" style="position:absolute;left:6038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6+ccA&#10;AADcAAAADwAAAGRycy9kb3ducmV2LnhtbESPT2vCQBTE70K/w/IK3nRTlVJSV7H+QaGHohX0+Mw+&#10;k2D2bcyuMfrpXaHQ4zAzv2GG48YUoqbK5ZYVvHUjEMSJ1TmnCra/i84HCOeRNRaWScGNHIxHL60h&#10;xtpeeU31xqciQNjFqCDzvoyldElGBl3XlsTBO9rKoA+ySqWu8BrgppC9KHqXBnMOCxmWNM0oOW0u&#10;RgEuZz/H9X7ntvOv791pcdjfz/VAqfZrM/kE4anx/+G/9kor6EV9eJ4JR0C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3+vn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66" o:spid="_x0000_s1482" style="position:absolute;left:6257;top:4881;width:2;height:65" coordorigin="6257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7" o:spid="_x0000_s1483" style="position:absolute;left:6257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HFscA&#10;AADcAAAADwAAAGRycy9kb3ducmV2LnhtbESPT2vCQBTE70K/w/IK3nRT0VJSV7H+QaGHohX0+Mw+&#10;k2D2bcyuMfrpXaHQ4zAzv2GG48YUoqbK5ZYVvHUjEMSJ1TmnCra/i84HCOeRNRaWScGNHIxHL60h&#10;xtpeeU31xqciQNjFqCDzvoyldElGBl3XlsTBO9rKoA+ySqWu8BrgppC9KHqXBnMOCxmWNM0oOW0u&#10;RgEuZz/H9X7ntvOv791pcdjfz3VfqfZrM/kE4anx/+G/9kor6EUDeJ4JR0C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Sxxb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64" o:spid="_x0000_s1484" style="position:absolute;left:6473;top:4881;width:2;height:65" coordorigin="6473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65" o:spid="_x0000_s1485" style="position:absolute;left:6473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8+scA&#10;AADcAAAADwAAAGRycy9kb3ducmV2LnhtbESPT2vCQBTE70K/w/IK3nRTEVtSV7H+QaGHohX0+Mw+&#10;k2D2bcyuMfrpXaHQ4zAzv2GG48YUoqbK5ZYVvHUjEMSJ1TmnCra/i84HCOeRNRaWScGNHIxHL60h&#10;xtpeeU31xqciQNjFqCDzvoyldElGBl3XlsTBO9rKoA+ySqWu8BrgppC9KBpIgzmHhQxLmmaUnDYX&#10;owCXs5/jer9z2/nX9+60OOzv57qvVPu1mXyC8NT4//Bfe6UV9KJ3eJ4JR0C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/Pr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62" o:spid="_x0000_s1486" style="position:absolute;left:6691;top:4881;width:2;height:65" coordorigin="6691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63" o:spid="_x0000_s1487" style="position:absolute;left:6691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NE8cA&#10;AADcAAAADwAAAGRycy9kb3ducmV2LnhtbESPT2vCQBTE70K/w/IK3nRTEWlTV7H+QaGHohX0+Mw+&#10;k2D2bcyuMfrpXaHQ4zAzv2GG48YUoqbK5ZYVvHUjEMSJ1TmnCra/i847COeRNRaWScGNHIxHL60h&#10;xtpeeU31xqciQNjFqCDzvoyldElGBl3XlsTBO9rKoA+ySqWu8BrgppC9KBpIgzmHhQxLmmaUnDYX&#10;owCXs5/jer9z2/nX9+60OOzv57qvVPu1mXyC8NT4//Bfe6UV9KIPeJ4JR0C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zRP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60" o:spid="_x0000_s1488" style="position:absolute;left:6910;top:4881;width:2;height:65" coordorigin="6910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61" o:spid="_x0000_s1489" style="position:absolute;left:6910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XyMYA&#10;AADcAAAADwAAAGRycy9kb3ducmV2LnhtbESPQWvCQBSE74L/YXmCN91ERCS6iraVCj2IVtDjM/tM&#10;gtm3aXYb0/76riD0OMzMN8x82ZpSNFS7wrKCeBiBIE6tLjhTcPzcDKYgnEfWWFomBT/kYLnoduaY&#10;aHvnPTUHn4kAYZeggtz7KpHSpTkZdENbEQfvamuDPsg6k7rGe4CbUo6iaCINFhwWcqzoJaf0dvg2&#10;CvD9dXfdn0/u+Lb+ON02l/PvVzNWqt9rVzMQnlr/H362t1rBKI7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BXyMYAAADcAAAADwAAAAAAAAAAAAAAAACYAgAAZHJz&#10;L2Rvd25yZXYueG1sUEsFBgAAAAAEAAQA9QAAAIsDAAAAAA=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58" o:spid="_x0000_s1490" style="position:absolute;left:7128;top:4881;width:2;height:65" coordorigin="7128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59" o:spid="_x0000_s1491" style="position:absolute;left:7128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sJMYA&#10;AADcAAAADwAAAGRycy9kb3ducmV2LnhtbESPQWvCQBSE70L/w/IEb7pRSynRVWyrKPQgWkGPz+wz&#10;CWbfxuwao7++KxR6HGbmG2Y8bUwhaqpcbllBvxeBIE6szjlVsPtZdN9BOI+ssbBMCu7kYDp5aY0x&#10;1vbGG6q3PhUBwi5GBZn3ZSylSzIy6Hq2JA7eyVYGfZBVKnWFtwA3hRxE0Zs0mHNYyLCkz4yS8/Zq&#10;FODya33aHPZuN//43p8Xx8PjUr8q1Wk3sxEIT43/D/+1V1rBoD+E55lw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5sJMYAAADcAAAADwAAAAAAAAAAAAAAAACYAgAAZHJz&#10;L2Rvd25yZXYueG1sUEsFBgAAAAAEAAQA9QAAAIsDAAAAAA=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56" o:spid="_x0000_s1492" style="position:absolute;left:7346;top:4881;width:2;height:65" coordorigin="7346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7" o:spid="_x0000_s1493" style="position:absolute;left:7346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Ry8YA&#10;AADcAAAADwAAAGRycy9kb3ducmV2LnhtbESPQWvCQBSE70L/w/IEb7pRbCnRVWyrKPQgWkGPz+wz&#10;CWbfxuwao7++KxR6HGbmG2Y8bUwhaqpcbllBvxeBIE6szjlVsPtZdN9BOI+ssbBMCu7kYDp5aY0x&#10;1vbGG6q3PhUBwi5GBZn3ZSylSzIy6Hq2JA7eyVYGfZBVKnWFtwA3hRxE0Zs0mHNYyLCkz4yS8/Zq&#10;FODya33aHPZuN//43p8Xx8PjUg+V6rSb2QiEp8b/h//aK61g0H+F55lw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tRy8YAAADcAAAADwAAAAAAAAAAAAAAAACYAgAAZHJz&#10;L2Rvd25yZXYueG1sUEsFBgAAAAAEAAQA9QAAAIsDAAAAAA=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54" o:spid="_x0000_s1494" style="position:absolute;left:7562;top:4881;width:2;height:65" coordorigin="7562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5" o:spid="_x0000_s1495" style="position:absolute;left:7562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qJ8YA&#10;AADcAAAADwAAAGRycy9kb3ducmV2LnhtbESPQWvCQBSE70L/w/IEb7pRpC3RVWyrKPQgWkGPz+wz&#10;CWbfxuwao7++KxR6HGbmG2Y8bUwhaqpcbllBvxeBIE6szjlVsPtZdN9BOI+ssbBMCu7kYDp5aY0x&#10;1vbGG6q3PhUBwi5GBZn3ZSylSzIy6Hq2JA7eyVYGfZBVKnWFtwA3hRxE0as0mHNYyLCkz4yS8/Zq&#10;FODya33aHPZuN//43p8Xx8PjUg+V6rSb2QiEp8b/h//aK61g0H+D55lw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VqJ8YAAADcAAAADwAAAAAAAAAAAAAAAACYAgAAZHJz&#10;L2Rvd25yZXYueG1sUEsFBgAAAAAEAAQA9QAAAIsDAAAAAA=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52" o:spid="_x0000_s1496" style="position:absolute;left:7781;top:4881;width:2;height:65" coordorigin="7781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53" o:spid="_x0000_s1497" style="position:absolute;left:7781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bzsYA&#10;AADcAAAADwAAAGRycy9kb3ducmV2LnhtbESPQWvCQBSE70L/w/IEb7pRpLTRVWyrKPQgWkGPz+wz&#10;CWbfxuwao7++KxR6HGbmG2Y8bUwhaqpcbllBvxeBIE6szjlVsPtZdN9AOI+ssbBMCu7kYDp5aY0x&#10;1vbGG6q3PhUBwi5GBZn3ZSylSzIy6Hq2JA7eyVYGfZBVKnWFtwA3hRxE0as0mHNYyLCkz4yS8/Zq&#10;FODya33aHPZuN//43p8Xx8PjUg+V6rSb2QiEp8b/h//aK61g0H+H55lw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ZbzsYAAADcAAAADwAAAAAAAAAAAAAAAACYAgAAZHJz&#10;L2Rvd25yZXYueG1sUEsFBgAAAAAEAAQA9QAAAIsDAAAAAA=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50" o:spid="_x0000_s1498" style="position:absolute;left:7999;top:4881;width:2;height:65" coordorigin="7999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51" o:spid="_x0000_s1499" style="position:absolute;left:7999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ddccA&#10;AADcAAAADwAAAGRycy9kb3ducmV2LnhtbESPQWvCQBSE74X+h+UVeqsbQykSsxFtKy14EK2gx2f2&#10;mQSzb9PsNkZ/vSsIPQ4z8w2TTnpTi45aV1lWMBxEIIhzqysuFGx+5i8jEM4ja6wtk4IzOZhkjw8p&#10;JtqeeEXd2hciQNglqKD0vkmkdHlJBt3ANsTBO9jWoA+yLaRu8RTgppZxFL1JgxWHhRIbei8pP67/&#10;jAL8+lgeVrut23zOFtvjfL+7/HavSj0/9dMxCE+9/w/f299aQRwP4XY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cnXX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48" o:spid="_x0000_s1500" style="position:absolute;left:8218;top:4881;width:2;height:65" coordorigin="8218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49" o:spid="_x0000_s1501" style="position:absolute;left:8218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mmccA&#10;AADcAAAADwAAAGRycy9kb3ducmV2LnhtbESPT2vCQBTE74LfYXlCb7oxFZHUVeo/WvBQtIIeX7PP&#10;JJh9G7PbmPbTu4WCx2FmfsNM560pRUO1KywrGA4iEMSp1QVnCg6fm/4EhPPIGkvLpOCHHMxn3c4U&#10;E21vvKNm7zMRIOwSVJB7XyVSujQng25gK+LgnW1t0AdZZ1LXeAtwU8o4isbSYMFhIceKljmll/23&#10;UYBvq4/z7nR0h/Vie7xsvk6/12ak1FOvfX0B4an1j/B/+10riONn+Ds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Cppn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46" o:spid="_x0000_s1502" style="position:absolute;left:8436;top:4881;width:2;height:65" coordorigin="8436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47" o:spid="_x0000_s1503" style="position:absolute;left:8436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bdscA&#10;AADcAAAADwAAAGRycy9kb3ducmV2LnhtbESPT2vCQBTE74LfYXlCb7oxVJHUVeo/WvBQtIIeX7PP&#10;JJh9G7PbmPbTu4WCx2FmfsNM560pRUO1KywrGA4iEMSp1QVnCg6fm/4EhPPIGkvLpOCHHMxn3c4U&#10;E21vvKNm7zMRIOwSVJB7XyVSujQng25gK+LgnW1t0AdZZ1LXeAtwU8o4isbSYMFhIceKljmll/23&#10;UYBvq4/z7nR0h/Vie7xsvk6/1+ZZqade+/oCwlPrH+H/9rtWEMcj+Ds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nm3b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44" o:spid="_x0000_s1504" style="position:absolute;left:8654;top:4881;width:2;height:65" coordorigin="8654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45" o:spid="_x0000_s1505" style="position:absolute;left:8654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gmscA&#10;AADcAAAADwAAAGRycy9kb3ducmV2LnhtbESPT2vCQBTE74LfYXlCb7oxFJXUVeo/WvBQtIIeX7PP&#10;JJh9G7PbmPbTu4WCx2FmfsNM560pRUO1KywrGA4iEMSp1QVnCg6fm/4EhPPIGkvLpOCHHMxn3c4U&#10;E21vvKNm7zMRIOwSVJB7XyVSujQng25gK+LgnW1t0AdZZ1LXeAtwU8o4ikbSYMFhIceKljmll/23&#10;UYBvq4/z7nR0h/Vie7xsvk6/1+ZZqade+/oCwlPrH+H/9rtWEMdj+Ds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5oJr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42" o:spid="_x0000_s1506" style="position:absolute;left:8870;top:4881;width:2;height:65" coordorigin="8870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43" o:spid="_x0000_s1507" style="position:absolute;left:8870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Rc8cA&#10;AADcAAAADwAAAGRycy9kb3ducmV2LnhtbESPT2vCQBTE74LfYXlCb7oxFNHUVeo/WvBQtIIeX7PP&#10;JJh9G7PbmPbTu4WCx2FmfsNM560pRUO1KywrGA4iEMSp1QVnCg6fm/4YhPPIGkvLpOCHHMxn3c4U&#10;E21vvKNm7zMRIOwSVJB7XyVSujQng25gK+LgnW1t0AdZZ1LXeAtwU8o4ikbSYMFhIceKljmll/23&#10;UYBvq4/z7nR0h/Vie7xsvk6/1+ZZqade+/oCwlPrH+H/9rtWEMcT+Ds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qkXP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40" o:spid="_x0000_s1508" style="position:absolute;left:9089;top:4881;width:2;height:65" coordorigin="9089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41" o:spid="_x0000_s1509" style="position:absolute;left:9089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LqMYA&#10;AADcAAAADwAAAGRycy9kb3ducmV2LnhtbESPQWvCQBSE70L/w/IEb7pRSynRVWyrKPQgWkGPz+wz&#10;CWbfxuwao7++KxR6HGbmG2Y8bUwhaqpcbllBvxeBIE6szjlVsPtZdN9BOI+ssbBMCu7kYDp5aY0x&#10;1vbGG6q3PhUBwi5GBZn3ZSylSzIy6Hq2JA7eyVYGfZBVKnWFtwA3hRxE0Zs0mHNYyLCkz4yS8/Zq&#10;FODya33aHPZuN//43p8Xx8PjUr8q1Wk3sxEIT43/D/+1V1rBYNiH55lw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ULqMYAAADcAAAADwAAAAAAAAAAAAAAAACYAgAAZHJz&#10;L2Rvd25yZXYueG1sUEsFBgAAAAAEAAQA9QAAAIsDAAAAAA=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38" o:spid="_x0000_s1510" style="position:absolute;left:9307;top:4881;width:2;height:65" coordorigin="9307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39" o:spid="_x0000_s1511" style="position:absolute;left:9307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wRMcA&#10;AADcAAAADwAAAGRycy9kb3ducmV2LnhtbESPQWvCQBSE7wX/w/IEb3VTLUVSV6lWsdCDRAU9vmaf&#10;STD7Ns2uSdpf3y0IHoeZ+YaZzjtTioZqV1hW8DSMQBCnVhecKTjs148TEM4jaywtk4IfcjCf9R6m&#10;GGvbckLNzmciQNjFqCD3voqldGlOBt3QVsTBO9vaoA+yzqSusQ1wU8pRFL1IgwWHhRwrWuaUXnZX&#10;owA379tzcjq6w2rxebysv06/382zUoN+9/YKwlPn7+Fb+0MrGI3H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bMET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36" o:spid="_x0000_s1512" style="position:absolute;left:9526;top:4881;width:2;height:65" coordorigin="9526,488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37" o:spid="_x0000_s1513" style="position:absolute;left:9526;top:488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Nq8cA&#10;AADcAAAADwAAAGRycy9kb3ducmV2LnhtbESPQWvCQBSE70L/w/IK3nRTtVJSV2mrYsGDmAp6fM0+&#10;k2D2bcxuY/TXd4VCj8PMfMNMZq0pRUO1KywreOpHIIhTqwvOFOy+lr0XEM4jaywtk4IrOZhNHzoT&#10;jLW98JaaxGciQNjFqCD3voqldGlOBl3fVsTBO9raoA+yzqSu8RLgppSDKBpLgwWHhRwr+sgpPSU/&#10;RgGu5pvj9rB3u8X7en9afh9u52akVPexfXsF4an1/+G/9qdWMBg+w/1MO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+DavHAAAA3AAAAA8AAAAAAAAAAAAAAAAAmAIAAGRy&#10;cy9kb3ducmV2LnhtbFBLBQYAAAAABAAEAPUAAACMAwAAAAA=&#10;" path="m,l,65e" filled="f" strokecolor="#878787" strokeweight=".72pt">
                    <v:path arrowok="t" o:connecttype="custom" o:connectlocs="0,4881;0,4946" o:connectangles="0,0"/>
                  </v:shape>
                </v:group>
                <v:group id="Group 132" o:spid="_x0000_s1514" style="position:absolute;left:2345;top:5076;width:134;height:127" coordorigin="2345,5076" coordsize="134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35" o:spid="_x0000_s1515" style="position:absolute;left:2345;top:5076;width:134;height:127;visibility:visible;mso-wrap-style:square;v-text-anchor:top" coordsize="13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/v74A&#10;AADcAAAADwAAAGRycy9kb3ducmV2LnhtbESPzQrCMBCE74LvEFbwpqkVVKpRRLB69ecBlmZta5tN&#10;aaLWtzeC4HGYmW+Y1aYztXhS60rLCibjCARxZnXJuYLrZT9agHAeWWNtmRS8ycFm3e+tMNH2xSd6&#10;nn0uAoRdggoK75tESpcVZNCNbUMcvJttDfog21zqFl8BbmoZR9FMGiw5LBTY0K6grDo/jIK08gcT&#10;z+gwr9LSaLT3RZpdlBoOuu0ShKfO/8O/9lEriKdz+J4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cP7++AAAA3AAAAA8AAAAAAAAAAAAAAAAAmAIAAGRycy9kb3ducmV2&#10;LnhtbFBLBQYAAAAABAAEAPUAAACDAwAAAAA=&#10;" path="m70,18r-33,l42,18r3,1l69,76r,38l70,116r9,11l81,127r1,-1l83,126r21,-21l84,105,83,76,74,23,70,18xe" fillcolor="black" stroked="f">
                    <v:path arrowok="t" o:connecttype="custom" o:connectlocs="70,5094;37,5094;42,5094;45,5095;69,5152;69,5190;70,5192;79,5203;81,5203;82,5202;83,5202;104,5181;84,5181;83,5152;74,5099;70,5094" o:connectangles="0,0,0,0,0,0,0,0,0,0,0,0,0,0,0,0"/>
                  </v:shape>
                  <v:shape id="Freeform 134" o:spid="_x0000_s1516" style="position:absolute;left:2345;top:5076;width:134;height:127;visibility:visible;mso-wrap-style:square;v-text-anchor:top" coordsize="13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rzbsA&#10;AADcAAAADwAAAGRycy9kb3ducmV2LnhtbERPSwrCMBDdC94hjOBOUytoqUYRwerWzwGGZmxrm0lp&#10;otbbm4Xg8vH+621vGvGizlWWFcymEQji3OqKCwW362GSgHAeWWNjmRR8yMF2MxysMdX2zWd6XXwh&#10;Qgi7FBWU3replC4vyaCb2pY4cHfbGfQBdoXUHb5DuGlkHEULabDi0FBiS/uS8vryNAqy2h9NvKDj&#10;ss4qo9E+kiy/KjUe9bsVCE+9/4t/7pNWEM/D2nAmHAG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CDq827AAAA3AAAAA8AAAAAAAAAAAAAAAAAmAIAAGRycy9kb3ducmV2Lnht&#10;bFBLBQYAAAAABAAEAPUAAACAAwAAAAA=&#10;" path="m124,65r-1,l123,66,84,105r20,l133,76r,-1l133,73r,-1l124,65xe" fillcolor="black" stroked="f">
                    <v:path arrowok="t" o:connecttype="custom" o:connectlocs="124,5141;123,5141;123,5142;84,5181;104,5181;133,5152;133,5151;133,5149;133,5148;124,5141" o:connectangles="0,0,0,0,0,0,0,0,0,0"/>
                  </v:shape>
                  <v:shape id="Freeform 133" o:spid="_x0000_s1517" style="position:absolute;left:2345;top:5076;width:134;height:127;visibility:visible;mso-wrap-style:square;v-text-anchor:top" coordsize="13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OVsIA&#10;AADcAAAADwAAAGRycy9kb3ducmV2LnhtbESP0WqDQBRE3wP5h+UG+hbXWrDGZBNKoSav1XzAxb1R&#10;q3tX3G1i/j4bKPRxmJkzzO4wm0FcaXKdZQWvUQyCuLa640bBufpaZyCcR9Y4WCYFd3Jw2C8XO8y1&#10;vfE3XUvfiABhl6OC1vsxl9LVLRl0kR2Jg3exk0Ef5NRIPeEtwM0gkzhOpcGOw0KLI322VPflr1FQ&#10;9P5okpSO733RGY32JyvqSqmX1fyxBeFp9v/hv/ZJK0jeNvA8E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w5WwgAAANwAAAAPAAAAAAAAAAAAAAAAAJgCAABkcnMvZG93&#10;bnJldi54bWxQSwUGAAAAAAQABAD1AAAAhwMAAAAA&#10;" path="m45,l,40r,2l,45r8,9l10,54r,-1l11,52r1,-1l12,47r1,-2l37,18r33,l69,16,67,13,61,7,57,5,49,1,45,xe" fillcolor="black" stroked="f">
                    <v:path arrowok="t" o:connecttype="custom" o:connectlocs="45,5076;0,5116;0,5118;0,5121;8,5130;10,5130;10,5129;11,5128;12,5127;12,5123;13,5121;37,5094;70,5094;69,5092;67,5089;61,5083;57,5081;49,5077;45,5076" o:connectangles="0,0,0,0,0,0,0,0,0,0,0,0,0,0,0,0,0,0,0"/>
                  </v:shape>
                </v:group>
                <v:group id="Group 127" o:spid="_x0000_s1518" style="position:absolute;left:2802;top:5071;width:105;height:117" coordorigin="2802,5071" coordsize="105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31" o:spid="_x0000_s1519" style="position:absolute;left:2802;top:5071;width:105;height:117;visibility:visible;mso-wrap-style:square;v-text-anchor:top" coordsize="10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VnccA&#10;AADcAAAADwAAAGRycy9kb3ducmV2LnhtbESPQWvCQBSE74X+h+UVvJS6UYKUNBtpC4oWEWJ66e2R&#10;fU1Ss29Ddo3x33cFweMwM98w6XI0rRiod41lBbNpBIK4tLrhSsF3sXp5BeE8ssbWMim4kINl9viQ&#10;YqLtmXMaDr4SAcIuQQW1910ipStrMuimtiMO3q/tDfog+0rqHs8Bblo5j6KFNNhwWKixo8+ayuPh&#10;ZBRsC/mV62P3U+yGeP33Ee+3z81eqcnT+P4GwtPo7+Fbe6MVzOMZ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ClZ3HAAAA3AAAAA8AAAAAAAAAAAAAAAAAmAIAAGRy&#10;cy9kb3ducmV2LnhtbFBLBQYAAAAABAAEAPUAAACMAwAAAAA=&#10;" path="m18,l16,,15,,,18r22,86l34,116r1,l36,116,54,98r-20,l14,20r24,l18,xe" fillcolor="black" stroked="f">
                    <v:path arrowok="t" o:connecttype="custom" o:connectlocs="18,5071;16,5071;15,5071;0,5089;22,5175;34,5187;35,5187;36,5187;54,5169;34,5169;14,5091;38,5091;18,5071" o:connectangles="0,0,0,0,0,0,0,0,0,0,0,0,0"/>
                  </v:shape>
                  <v:shape id="Freeform 130" o:spid="_x0000_s1520" style="position:absolute;left:2802;top:5071;width:105;height:117;visibility:visible;mso-wrap-style:square;v-text-anchor:top" coordsize="10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L6sYA&#10;AADcAAAADwAAAGRycy9kb3ducmV2LnhtbESPQWvCQBSE70L/w/IKvYhuDEEkukortFQRQePF2yP7&#10;mqRm34bsNqb/3hUEj8PMfMMsVr2pRUetqywrmIwjEMS51RUXCk7Z52gGwnlkjbVlUvBPDlbLl8EC&#10;U22vfKDu6AsRIOxSVFB636RSurwkg25sG+Lg/djWoA+yLaRu8RrgppZxFE2lwYrDQokNrUvKL8c/&#10;o2CTye1BX5pztuuSr9+PZL8ZVnul3l779zkIT71/hh/tb60gTmK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AL6sYAAADcAAAADwAAAAAAAAAAAAAAAACYAgAAZHJz&#10;L2Rvd25yZXYueG1sUEsFBgAAAAAEAAQA9QAAAIsDAAAAAA==&#10;" path="m96,79r-23,l92,98r2,l95,98r9,-10l104,86,96,79xe" fillcolor="black" stroked="f">
                    <v:path arrowok="t" o:connecttype="custom" o:connectlocs="96,5150;73,5150;92,5169;92,5169;94,5169;95,5169;104,5159;104,5157;104,5157;96,5150" o:connectangles="0,0,0,0,0,0,0,0,0,0"/>
                  </v:shape>
                  <v:shape id="Freeform 129" o:spid="_x0000_s1521" style="position:absolute;left:2802;top:5071;width:105;height:117;visibility:visible;mso-wrap-style:square;v-text-anchor:top" coordsize="10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uccYA&#10;AADcAAAADwAAAGRycy9kb3ducmV2LnhtbESPQWvCQBSE74X+h+UVvBTdVEOR1FVaQVERQePF2yP7&#10;mqRm34bsGuO/dwWhx2FmvmEms85UoqXGlZYVfAwiEMSZ1SXnCo7poj8G4TyyxsoyKbiRg9n09WWC&#10;ibZX3lN78LkIEHYJKii8rxMpXVaQQTewNXHwfm1j0AfZ5FI3eA1wU8lhFH1KgyWHhQJrmheUnQ8X&#10;o2Cdys1en+tTum3j5d9PvFu/lzulem/d9xcIT53/Dz/bK61gGI/g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uccYAAADcAAAADwAAAAAAAAAAAAAAAACYAgAAZHJz&#10;L2Rvd25yZXYueG1sUEsFBgAAAAAEAAQA9QAAAIsDAAAAAA==&#10;" path="m38,20r-24,l63,69,34,98r20,l73,79r23,l85,67,94,57r-19,l38,20xe" fillcolor="black" stroked="f">
                    <v:path arrowok="t" o:connecttype="custom" o:connectlocs="38,5091;14,5091;63,5140;34,5169;54,5169;73,5150;96,5150;85,5138;94,5128;75,5128;38,5091" o:connectangles="0,0,0,0,0,0,0,0,0,0,0"/>
                  </v:shape>
                  <v:shape id="Freeform 128" o:spid="_x0000_s1522" style="position:absolute;left:2802;top:5071;width:105;height:117;visibility:visible;mso-wrap-style:square;v-text-anchor:top" coordsize="10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2BccA&#10;AADcAAAADwAAAGRycy9kb3ducmV2LnhtbESPQWvCQBSE74X+h+UVvJS6qQQpMRtpC4oWEWJ68fbI&#10;viap2bchu8b477uC0OMwM98w6XI0rRiod41lBa/TCARxaXXDlYLvYvXyBsJ5ZI2tZVJwJQfL7PEh&#10;xUTbC+c0HHwlAoRdggpq77tESlfWZNBNbUccvB/bG/RB9pXUPV4C3LRyFkVzabDhsFBjR581lafD&#10;2SjYFvIr16fuWOyGeP37Ee+3z81eqcnT+L4A4Wn0/+F7e6MVzOIY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1NgXHAAAA3AAAAA8AAAAAAAAAAAAAAAAAmAIAAGRy&#10;cy9kb3ducmV2LnhtbFBLBQYAAAAABAAEAPUAAACMAwAAAAA=&#10;" path="m87,46r-1,l75,57r19,l96,56r,-1l95,52,94,51,91,48,89,47,87,46xe" fillcolor="black" stroked="f">
                    <v:path arrowok="t" o:connecttype="custom" o:connectlocs="87,5117;86,5117;75,5128;94,5128;96,5127;96,5126;95,5123;94,5122;91,5119;89,5118;87,5117" o:connectangles="0,0,0,0,0,0,0,0,0,0,0"/>
                  </v:shape>
                </v:group>
                <v:group id="Group 123" o:spid="_x0000_s1523" style="position:absolute;left:3227;top:5066;width:113;height:125" coordorigin="3227,5066" coordsize="113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26" o:spid="_x0000_s1524" style="position:absolute;left:3227;top:5066;width:113;height:125;visibility:visible;mso-wrap-style:square;v-text-anchor:top" coordsize="11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iLcMA&#10;AADcAAAADwAAAGRycy9kb3ducmV2LnhtbESP3YrCMBSE7xd8h3AE79ZUEVm6RlHxD9wLf/YBzjZn&#10;22JzUpJY69sbQfBymJlvmMmsNZVoyPnSsoJBPwFBnFldcq7g97z+/ALhA7LGyjIpuJOH2bTzMcFU&#10;2xsfqTmFXEQI+xQVFCHUqZQ+K8ig79uaOHr/1hkMUbpcaoe3CDeVHCbJWBosOS4UWNOyoOxyuhoF&#10;enu0zZ4WYUM/pctXdv63rQ5K9brt/BtEoDa8w6/2TisYjsbw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WiLcMAAADcAAAADwAAAAAAAAAAAAAAAACYAgAAZHJzL2Rv&#10;d25yZXYueG1sUEsFBgAAAAAEAAQA9QAAAIgDAAAAAA==&#10;" path="m34,l,49r,4l36,107r36,18l80,124r3,-1l91,119r4,-3l102,109r-28,l66,107r-4,-2l53,99,47,94,41,88r1,-2l42,84r2,-4l44,79r-12,l14,46r,-5l42,11r1,-1l44,9r,-1l43,6,36,,34,xe" fillcolor="black" stroked="f">
                    <v:path arrowok="t" o:connecttype="custom" o:connectlocs="34,5066;0,5115;0,5119;36,5173;72,5191;80,5190;83,5189;91,5185;95,5182;102,5175;74,5175;66,5173;62,5171;53,5165;47,5160;41,5154;42,5152;42,5150;44,5146;44,5145;32,5145;14,5112;14,5107;42,5077;43,5076;44,5075;44,5075;44,5074;43,5072;36,5066;34,5066" o:connectangles="0,0,0,0,0,0,0,0,0,0,0,0,0,0,0,0,0,0,0,0,0,0,0,0,0,0,0,0,0,0,0"/>
                  </v:shape>
                  <v:shape id="Freeform 125" o:spid="_x0000_s1525" style="position:absolute;left:3227;top:5066;width:113;height:125;visibility:visible;mso-wrap-style:square;v-text-anchor:top" coordsize="11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HtsQA&#10;AADcAAAADwAAAGRycy9kb3ducmV2LnhtbESP3WrCQBSE7wu+w3KE3ulGKW2JriGWtgr1ov48wDF7&#10;TILZs2F3G+Pbu4LQy2FmvmHmWW8a0ZHztWUFk3ECgriwuuZSwWH/NXoH4QOyxsYyKbiSh2wxeJpj&#10;qu2Ft9TtQikihH2KCqoQ2lRKX1Rk0I9tSxy9k3UGQ5SulNrhJcJNI6dJ8ioN1hwXKmzpo6LivPsz&#10;CvRqa7sfWoZv2tSu/LT5cdX8KvU87PMZiEB9+A8/2mutYPry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B7bEAAAA3AAAAA8AAAAAAAAAAAAAAAAAmAIAAGRycy9k&#10;b3ducmV2LnhtbFBLBQYAAAAABAAEAPUAAACJAwAAAAA=&#10;" path="m102,56r-33,l74,56r3,1l97,86r,3l74,109r28,l104,107r3,-5l111,91r1,-5l112,82,102,56xe" fillcolor="black" stroked="f">
                    <v:path arrowok="t" o:connecttype="custom" o:connectlocs="102,5122;69,5122;74,5122;77,5123;97,5152;97,5155;74,5175;102,5175;104,5173;107,5168;111,5157;112,5152;112,5148;102,5122;102,5122" o:connectangles="0,0,0,0,0,0,0,0,0,0,0,0,0,0,0"/>
                  </v:shape>
                  <v:shape id="Freeform 124" o:spid="_x0000_s1526" style="position:absolute;left:3227;top:5066;width:113;height:125;visibility:visible;mso-wrap-style:square;v-text-anchor:top" coordsize="11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TxMEA&#10;AADcAAAADwAAAGRycy9kb3ducmV2LnhtbERP3WrCMBS+F3yHcITd2XRlDOmM4sTNwbywnQ9wbM7a&#10;suakJFnbvf1yIXj58f2vt5PpxEDOt5YVPCYpCOLK6pZrBZevt+UKhA/IGjvLpOCPPGw389kac21H&#10;LmgoQy1iCPscFTQh9LmUvmrIoE9sTxy5b+sMhghdLbXDMYabTmZp+iwNthwbGuxp31D1U/4aBfpY&#10;2OGTXsM7nVpXH+zueuzOSj0spt0LiEBTuItv7g+tIHuKa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2k8TBAAAA3AAAAA8AAAAAAAAAAAAAAAAAmAIAAGRycy9kb3du&#10;cmV2LnhtbFBLBQYAAAAABAAEAPUAAACGAwAAAAA=&#10;" path="m70,39l32,79r12,l45,77r2,-4l69,56r33,l95,49,91,46,83,41,79,40,70,39xe" fillcolor="black" stroked="f">
                    <v:path arrowok="t" o:connecttype="custom" o:connectlocs="70,5105;32,5145;44,5145;45,5143;47,5139;69,5122;102,5122;95,5115;91,5112;83,5107;79,5106;70,5105" o:connectangles="0,0,0,0,0,0,0,0,0,0,0,0"/>
                  </v:shape>
                </v:group>
                <v:group id="Group 119" o:spid="_x0000_s1527" style="position:absolute;left:3655;top:5075;width:113;height:127" coordorigin="3655,5075" coordsize="11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22" o:spid="_x0000_s1528" style="position:absolute;left:3655;top:5075;width:113;height:127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J0cIA&#10;AADcAAAADwAAAGRycy9kb3ducmV2LnhtbERPz2vCMBS+D/wfwhO8zXSiop1RRChsHgp1U/D2aN7a&#10;sualJFnb/ffLYeDx4/u9O4ymFT0531hW8DJPQBCXVjdcKfj8yJ43IHxA1thaJgW/5OGwnzztMNV2&#10;4IL6S6hEDGGfooI6hC6V0pc1GfRz2xFH7ss6gyFCV0ntcIjhppWLJFlLgw3Hhho7OtVUfl9+jILy&#10;vNxe77fcbfOsyWx3p/dNQUrNpuPxFUSgMTzE/+43rWCxivPjmX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InRwgAAANwAAAAPAAAAAAAAAAAAAAAAAJgCAABkcnMvZG93&#10;bnJldi54bWxQSwUGAAAAAAQABAD1AAAAhwMAAAAA&#10;" path="m102,46r-20,l86,50r4,5l95,64r2,5l99,78r,2l98,83,69,115r-1,1l68,117r-1,l67,118r,1l76,126r1,l113,75r,-3l110,61r-2,-4l103,47r-1,-1xe" fillcolor="black" stroked="f">
                    <v:path arrowok="t" o:connecttype="custom" o:connectlocs="102,5121;82,5121;86,5125;90,5130;95,5139;97,5144;99,5153;99,5155;98,5158;69,5190;68,5191;68,5192;67,5192;67,5193;67,5194;76,5201;77,5201;113,5150;113,5147;110,5136;108,5132;103,5122;102,5121" o:connectangles="0,0,0,0,0,0,0,0,0,0,0,0,0,0,0,0,0,0,0,0,0,0,0"/>
                  </v:shape>
                  <v:shape id="Freeform 121" o:spid="_x0000_s1529" style="position:absolute;left:3655;top:5075;width:113;height:127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sSsYA&#10;AADcAAAADwAAAGRycy9kb3ducmV2LnhtbESPQWvCQBSE70L/w/IKvelGaUWjq5RCoPYQSNoK3h7Z&#10;1yQ0+zbsbk38964g9DjMzDfMdj+aTpzJ+daygvksAUFcWd1yreDrM5uuQPiArLGzTAou5GG/e5hs&#10;MdV24ILOZahFhLBPUUETQp9K6auGDPqZ7Ymj92OdwRClq6V2OES46eQiSZbSYMtxocGe3hqqfss/&#10;o6D6eF5/n465W+dZm9n+RIdVQUo9PY6vGxCBxvAfvrfftYLFyxxuZ+IR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sSsYAAADcAAAADwAAAAAAAAAAAAAAAACYAgAAZHJz&#10;L2Rvd25yZXYueG1sUEsFBgAAAAAEAAQA9QAAAIsDAAAAAA==&#10;" path="m41,l,38r,2l43,85r5,-1l57,80r5,-3l70,68r-25,l39,68,16,39r,-3l39,16r35,l69,11,65,8,57,4,53,2,45,,41,xe" fillcolor="black" stroked="f">
                    <v:path arrowok="t" o:connecttype="custom" o:connectlocs="41,5075;0,5113;0,5115;43,5160;48,5159;57,5155;62,5152;70,5143;45,5143;39,5143;16,5114;16,5111;39,5091;74,5091;69,5086;65,5083;57,5079;53,5077;45,5075;41,5075" o:connectangles="0,0,0,0,0,0,0,0,0,0,0,0,0,0,0,0,0,0,0,0"/>
                  </v:shape>
                  <v:shape id="Freeform 120" o:spid="_x0000_s1530" style="position:absolute;left:3655;top:5075;width:113;height:127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yPcQA&#10;AADcAAAADwAAAGRycy9kb3ducmV2LnhtbESPQWvCQBSE70L/w/IK3nTTYEWjq5RCQHsQtFXw9sg+&#10;k9Ds27C7avz3riB4HGbmG2a+7EwjLuR8bVnBxzABQVxYXXOp4O83H0xA+ICssbFMCm7kYbl4680x&#10;0/bKW7rsQikihH2GCqoQ2kxKX1Rk0A9tSxy9k3UGQ5SulNrhNcJNI9MkGUuDNceFClv6rqj4352N&#10;guJnNN0fDxs33eR1btsjrSdbUqr/3n3NQATqwiv8bK+0gvQz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sj3EAAAA3AAAAA8AAAAAAAAAAAAAAAAAmAIAAGRycy9k&#10;b3ducmV2LnhtbFBLBQYAAAAABAAEAPUAAACJAwAAAAA=&#10;" path="m74,16r-35,l47,17r4,3l61,26r5,5l72,36r,4l45,68r25,l82,46r20,l77,18,74,16xe" fillcolor="black" stroked="f">
                    <v:path arrowok="t" o:connecttype="custom" o:connectlocs="74,5091;39,5091;47,5092;51,5095;61,5101;66,5106;72,5111;72,5115;45,5143;70,5143;82,5121;102,5121;77,5093;74,5091" o:connectangles="0,0,0,0,0,0,0,0,0,0,0,0,0,0"/>
                  </v:shape>
                </v:group>
                <v:group id="Group 112" o:spid="_x0000_s1531" style="position:absolute;left:4027;top:5068;width:181;height:203" coordorigin="4027,5068" coordsize="181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18" o:spid="_x0000_s1532" style="position:absolute;left:4027;top:5068;width:181;height:203;visibility:visible;mso-wrap-style:square;v-text-anchor:top" coordsize="181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FUcMA&#10;AADcAAAADwAAAGRycy9kb3ducmV2LnhtbESPQYvCMBSE78L+h/AW9qapoiJdo4iieLV60NujedsU&#10;m5fSpLX66zcLCx6HmfmGWa57W4mOGl86VjAeJSCIc6dLLhRczvvhAoQPyBorx6TgSR7Wq4/BElPt&#10;HnyiLguFiBD2KSowIdSplD43ZNGPXE0cvR/XWAxRNoXUDT4i3FZykiRzabHkuGCwpq2h/J61VkG3&#10;L18veTu310uLx90z2xzYFEp9ffabbxCB+vAO/7ePWsFkNoW/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ZFUcMAAADcAAAADwAAAAAAAAAAAAAAAACYAgAAZHJzL2Rv&#10;d25yZXYueG1sUEsFBgAAAAAEAAQA9QAAAIgDAAAAAA==&#10;" path="m41,106r-23,l85,174,67,193r-1,l66,195r1,1l75,203r1,-1l116,162r-19,l41,106xe" fillcolor="black" stroked="f">
                    <v:path arrowok="t" o:connecttype="custom" o:connectlocs="41,5174;18,5174;85,5242;67,5261;66,5261;66,5263;67,5264;75,5271;76,5270;76,5270;116,5230;97,5230;41,5174" o:connectangles="0,0,0,0,0,0,0,0,0,0,0,0,0"/>
                  </v:shape>
                  <v:shape id="Freeform 117" o:spid="_x0000_s1533" style="position:absolute;left:4027;top:5068;width:181;height:203;visibility:visible;mso-wrap-style:square;v-text-anchor:top" coordsize="181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gysIA&#10;AADcAAAADwAAAGRycy9kb3ducmV2LnhtbESPQYvCMBSE7wv+h/CEva2pgotUo4iieLV60NujeTbF&#10;5qU0aa3++o2w4HGYmW+Yxaq3leio8aVjBeNRAoI4d7rkQsH5tPuZgfABWWPlmBQ8ycNqOfhaYKrd&#10;g4/UZaEQEcI+RQUmhDqV0ueGLPqRq4mjd3ONxRBlU0jd4CPCbSUnSfIrLZYcFwzWtDGU37PWKuh2&#10;5eslr6f2cm7xsH1m6z2bQqnvYb+egwjUh0/4v33QCibTKbz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uDKwgAAANwAAAAPAAAAAAAAAAAAAAAAAJgCAABkcnMvZG93&#10;bnJldi54bWxQSwUGAAAAAAQABAD1AAAAhwMAAAAA&#10;" path="m115,145r-1,l114,146,97,162r19,l123,155r1,-2l123,152r-8,-7xe" fillcolor="black" stroked="f">
                    <v:path arrowok="t" o:connecttype="custom" o:connectlocs="115,5213;114,5213;114,5214;97,5230;116,5230;123,5223;123,5223;124,5221;123,5220;115,5213" o:connectangles="0,0,0,0,0,0,0,0,0,0"/>
                  </v:shape>
                  <v:shape id="Freeform 116" o:spid="_x0000_s1534" style="position:absolute;left:4027;top:5068;width:181;height:203;visibility:visible;mso-wrap-style:square;v-text-anchor:top" coordsize="181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+vcIA&#10;AADcAAAADwAAAGRycy9kb3ducmV2LnhtbESPQYvCMBSE7wv+h/AEb2uqoCzVKKIoXq0e9PZonk2x&#10;eSlNWqu/3iws7HGYmW+Y5bq3leio8aVjBZNxAoI4d7rkQsHlvP/+AeEDssbKMSl4kYf1avC1xFS7&#10;J5+oy0IhIoR9igpMCHUqpc8NWfRjVxNH7+4aiyHKppC6wWeE20pOk2QuLZYcFwzWtDWUP7LWKuj2&#10;5fstb+f2emnxuHtlmwObQqnRsN8sQATqw3/4r33UCqazOfyeiUd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H69wgAAANwAAAAPAAAAAAAAAAAAAAAAAJgCAABkcnMvZG93&#10;bnJldi54bWxQSwUGAAAAAAQABAD1AAAAhwMAAAAA&#10;" path="m17,83l,130r,1l7,137r2,l18,106r23,l19,83r-1,l17,83xe" fillcolor="black" stroked="f">
                    <v:path arrowok="t" o:connecttype="custom" o:connectlocs="17,5151;0,5198;0,5199;7,5205;9,5205;18,5174;41,5174;19,5151;18,5151;17,5151" o:connectangles="0,0,0,0,0,0,0,0,0,0"/>
                  </v:shape>
                  <v:shape id="Freeform 115" o:spid="_x0000_s1535" style="position:absolute;left:4027;top:5068;width:181;height:203;visibility:visible;mso-wrap-style:square;v-text-anchor:top" coordsize="181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bJsMA&#10;AADcAAAADwAAAGRycy9kb3ducmV2LnhtbESPT4vCMBTE78J+h/AW9qapgn/oGkUUxavVg94ezdum&#10;2LyUJq3VT79ZWPA4zMxvmOW6t5XoqPGlYwXjUQKCOHe65ELB5bwfLkD4gKyxckwKnuRhvfoYLDHV&#10;7sEn6rJQiAhhn6ICE0KdSulzQxb9yNXE0ftxjcUQZVNI3eAjwm0lJ0kykxZLjgsGa9oayu9ZaxV0&#10;+/L1krdze720eNw9s82BTaHU12e/+QYRqA/v8H/7qBVMpn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bJsMAAADcAAAADwAAAAAAAAAAAAAAAACYAgAAZHJzL2Rv&#10;d25yZXYueG1sUEsFBgAAAAAEAAQA9QAAAIgDAAAAAA==&#10;" path="m173,59r-32,l144,60r6,2l165,86r-1,5l129,122r-1,l128,123r-1,l127,125r1,1l138,133r1,l181,79r-1,-5l176,63r-3,-4xe" fillcolor="black" stroked="f">
                    <v:path arrowok="t" o:connecttype="custom" o:connectlocs="173,5127;141,5127;144,5128;150,5130;165,5154;164,5159;129,5190;128,5190;128,5191;127,5191;127,5193;128,5194;138,5201;139,5201;181,5147;180,5142;176,5131;173,5127" o:connectangles="0,0,0,0,0,0,0,0,0,0,0,0,0,0,0,0,0,0"/>
                  </v:shape>
                  <v:shape id="Freeform 114" o:spid="_x0000_s1536" style="position:absolute;left:4027;top:5068;width:181;height:203;visibility:visible;mso-wrap-style:square;v-text-anchor:top" coordsize="181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EA&#10;AADcAAAADwAAAGRycy9kb3ducmV2LnhtbERPz2vCMBS+D/wfwhO8rekEx6iNIhPF61oPens0b01Z&#10;81KatNb+9cthsOPH9zvfT7YVI/W+cazgLUlBEFdON1wruJan1w8QPiBrbB2Tgid52O8WLzlm2j34&#10;i8Yi1CKGsM9QgQmhy6T0lSGLPnEdceS+XW8xRNjXUvf4iOG2les0fZcWG44NBjv6NFT9FINVMJ6a&#10;eZb3crhdB7wcn8XhzKZWarWcDlsQgabwL/5zX7SC9SaujWfi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LT1TBAAAA3AAAAA8AAAAAAAAAAAAAAAAAmAIAAGRycy9kb3du&#10;cmV2LnhtbFBLBQYAAAAABAAEAPUAAACGAwAAAAA=&#10;" path="m101,l58,43r,3l58,48,98,87r1,1l101,88r2,l106,85r1,-2l111,78r2,-3l120,69r,-1l102,68,78,43,110,11r,-1l103,1,101,xe" fillcolor="black" stroked="f">
                    <v:path arrowok="t" o:connecttype="custom" o:connectlocs="101,5068;58,5111;58,5114;58,5116;98,5155;99,5156;101,5156;103,5156;106,5153;107,5151;111,5146;113,5143;120,5137;120,5136;102,5136;78,5111;110,5079;110,5078;103,5069;101,5068" o:connectangles="0,0,0,0,0,0,0,0,0,0,0,0,0,0,0,0,0,0,0,0"/>
                  </v:shape>
                  <v:shape id="Freeform 113" o:spid="_x0000_s1537" style="position:absolute;left:4027;top:5068;width:181;height:203;visibility:visible;mso-wrap-style:square;v-text-anchor:top" coordsize="181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qz8MA&#10;AADcAAAADwAAAGRycy9kb3ducmV2LnhtbESPQYvCMBSE78L+h/AW9qapgqJdo4iieLV60NujedsU&#10;m5fSpLX66zcLCx6HmfmGWa57W4mOGl86VjAeJSCIc6dLLhRczvvhHIQPyBorx6TgSR7Wq4/BElPt&#10;HnyiLguFiBD2KSowIdSplD43ZNGPXE0cvR/XWAxRNoXUDT4i3FZykiQzabHkuGCwpq2h/J61VkG3&#10;L18veTu310uLx90z2xzYFEp9ffabbxCB+vAO/7ePWsFkuoC/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fqz8MAAADcAAAADwAAAAAAAAAAAAAAAACYAgAAZHJzL2Rv&#10;d25yZXYueG1sUEsFBgAAAAAEAAQA9QAAAIgDAAAAAA==&#10;" path="m146,42l102,68r18,l124,66r7,-5l134,60r7,-1l173,59r-1,-1l164,50r-5,-3l151,43r-5,-1xe" fillcolor="black" stroked="f">
                    <v:path arrowok="t" o:connecttype="custom" o:connectlocs="146,5110;102,5136;120,5136;124,5134;131,5129;134,5128;141,5127;173,5127;172,5126;164,5118;159,5115;151,5111;146,5110" o:connectangles="0,0,0,0,0,0,0,0,0,0,0,0,0"/>
                  </v:shape>
                </v:group>
                <v:group id="Group 106" o:spid="_x0000_s1538" style="position:absolute;left:4453;top:5073;width:193;height:202" coordorigin="4453,5073" coordsize="19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11" o:spid="_x0000_s1539" style="position:absolute;left:4453;top:5073;width:193;height:202;visibility:visible;mso-wrap-style:square;v-text-anchor:top" coordsize="19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aR8QA&#10;AADcAAAADwAAAGRycy9kb3ducmV2LnhtbESPT2sCMRTE74LfIbxCb5pVqMrWKCpYtCf/odfH5nWz&#10;dPOyTaJuv31TEDwOM/MbZjpvbS1u5EPlWMGgn4EgLpyuuFRwOq57ExAhImusHZOCXwown3U7U8y1&#10;u/OebodYigThkKMCE2OTSxkKQxZD3zXEyfty3mJM0pdSe7wnuK3lMMtG0mLFacFgQytDxffhahX4&#10;9c9u2dbnt3FcXHbbT9p/mOtSqdeXdvEOIlIbn+FHe6MVDEcD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WkfEAAAA3AAAAA8AAAAAAAAAAAAAAAAAmAIAAGRycy9k&#10;b3ducmV2LnhtbFBLBQYAAAAABAAEAPUAAACJAwAAAAA=&#10;" path="m70,93r-33,l42,93r3,l69,151r1,37l70,191r9,11l81,202r1,-1l83,200r21,-21l84,179,83,151,74,98,70,93xe" fillcolor="black" stroked="f">
                    <v:path arrowok="t" o:connecttype="custom" o:connectlocs="70,5166;37,5166;42,5166;45,5166;69,5224;70,5261;70,5264;79,5275;81,5275;82,5274;83,5273;104,5252;84,5252;83,5224;74,5171;70,5166" o:connectangles="0,0,0,0,0,0,0,0,0,0,0,0,0,0,0,0"/>
                  </v:shape>
                  <v:shape id="Freeform 110" o:spid="_x0000_s1540" style="position:absolute;left:4453;top:5073;width:193;height:202;visibility:visible;mso-wrap-style:square;v-text-anchor:top" coordsize="19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EMMQA&#10;AADcAAAADwAAAGRycy9kb3ducmV2LnhtbESPQWsCMRSE7wX/Q3hCbzXrQm1ZjaKCRXtSK3p9bF43&#10;Szcv2yTq+u9NoeBxmJlvmMmss424kA+1YwXDQQaCuHS65krB4Wv18g4iRGSNjWNScKMAs2nvaYKF&#10;dlfe0WUfK5EgHApUYGJsCylDachiGLiWOHnfzluMSfpKao/XBLeNzLNsJC3WnBYMtrQ0VP7sz1aB&#10;X/1uF11zfH2L89N280m7D3NeKPXc7+ZjEJG6+Aj/t9daQT7K4e9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xDDEAAAA3AAAAA8AAAAAAAAAAAAAAAAAmAIAAGRycy9k&#10;b3ducmV2LnhtbFBLBQYAAAAABAAEAPUAAACJAwAAAAA=&#10;" path="m124,140r-1,l84,179r20,l133,150r,-2l133,147r-9,-7xe" fillcolor="black" stroked="f">
                    <v:path arrowok="t" o:connecttype="custom" o:connectlocs="124,5213;123,5213;123,5213;84,5252;104,5252;133,5223;133,5223;133,5221;133,5220;124,5213" o:connectangles="0,0,0,0,0,0,0,0,0,0"/>
                  </v:shape>
                  <v:shape id="Freeform 109" o:spid="_x0000_s1541" style="position:absolute;left:4453;top:5073;width:193;height:202;visibility:visible;mso-wrap-style:square;v-text-anchor:top" coordsize="19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hq8UA&#10;AADcAAAADwAAAGRycy9kb3ducmV2LnhtbESPT2sCMRTE74LfITyhN83WUpXVKFpQbE/+Q6+PzXOz&#10;dPOyTaJuv31TKPQ4zMxvmNmitbW4kw+VYwXPgwwEceF0xaWC03Hdn4AIEVlj7ZgUfFOAxbzbmWGu&#10;3YP3dD/EUiQIhxwVmBibXMpQGLIYBq4hTt7VeYsxSV9K7fGR4LaWwywbSYsVpwWDDb0ZKj4PN6vA&#10;r792q7Y+v47j8rJ7/6D9xtxWSj312uUURKQ2/of/2lutYDh6gd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mGrxQAAANwAAAAPAAAAAAAAAAAAAAAAAJgCAABkcnMv&#10;ZG93bnJldi54bWxQSwUGAAAAAAQABAD1AAAAigMAAAAA&#10;" path="m45,75l,115r,1l,120r9,8l10,128r1,-1l12,126r,-4l13,120,37,93r33,l69,91,67,88,61,82,57,79,49,76,45,75xe" fillcolor="black" stroked="f">
                    <v:path arrowok="t" o:connecttype="custom" o:connectlocs="45,5148;0,5188;0,5189;0,5193;9,5201;10,5201;10,5201;11,5200;12,5199;12,5195;13,5193;37,5166;70,5166;69,5164;67,5161;61,5155;57,5152;49,5149;45,5148" o:connectangles="0,0,0,0,0,0,0,0,0,0,0,0,0,0,0,0,0,0,0"/>
                  </v:shape>
                  <v:shape id="Freeform 108" o:spid="_x0000_s1542" style="position:absolute;left:4453;top:5073;width:193;height:202;visibility:visible;mso-wrap-style:square;v-text-anchor:top" coordsize="19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538UA&#10;AADcAAAADwAAAGRycy9kb3ducmV2LnhtbESPT2sCMRTE74LfITyhN81WWpXVKFpQbE/+Q6+PzXOz&#10;dPOyTaJuv31TKPQ4zMxvmNmitbW4kw+VYwXPgwwEceF0xaWC03Hdn4AIEVlj7ZgUfFOAxbzbmWGu&#10;3YP3dD/EUiQIhxwVmBibXMpQGLIYBq4hTt7VeYsxSV9K7fGR4LaWwywbSYsVpwWDDb0ZKj4PN6vA&#10;r792q7Y+v47j8rJ7/6D9xtxWSj312uUURKQ2/of/2lutYDh6gd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/nfxQAAANwAAAAPAAAAAAAAAAAAAAAAAJgCAABkcnMv&#10;ZG93bnJldi54bWxQSwUGAAAAAAQABAD1AAAAigMAAAAA&#10;" path="m118,l76,45r3,12l118,104r32,16l156,120r12,-4l173,112r9,-8l156,104r-4,l98,59,91,40r1,-8l115,17r36,l150,16,137,6,131,3,118,xe" fillcolor="black" stroked="f">
                    <v:path arrowok="t" o:connecttype="custom" o:connectlocs="118,5073;76,5118;79,5130;118,5177;150,5193;156,5193;168,5189;173,5185;182,5177;156,5177;152,5177;98,5132;91,5113;92,5105;115,5090;151,5090;150,5089;137,5079;131,5076;118,5073" o:connectangles="0,0,0,0,0,0,0,0,0,0,0,0,0,0,0,0,0,0,0,0"/>
                  </v:shape>
                  <v:shape id="Freeform 107" o:spid="_x0000_s1543" style="position:absolute;left:4453;top:5073;width:193;height:202;visibility:visible;mso-wrap-style:square;v-text-anchor:top" coordsize="19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cRMQA&#10;AADcAAAADwAAAGRycy9kb3ducmV2LnhtbESPT2sCMRTE7wW/Q3hCbzWroJXVKFqwtD35D70+Ns/N&#10;4uZlm0Rdv70pFDwOM/MbZjpvbS2u5EPlWEG/l4EgLpyuuFSw363exiBCRNZYOyYFdwown3Vepphr&#10;d+MNXbexFAnCIUcFJsYmlzIUhiyGnmuIk3dy3mJM0pdSe7wluK3lIMtG0mLFacFgQx+GivP2YhX4&#10;1e962daH4XtcHNffP7T5NJelUq/ddjEBEamNz/B/+0srGIyG8HcmHQ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XETEAAAA3AAAAA8AAAAAAAAAAAAAAAAAmAIAAGRycy9k&#10;b3ducmV2LnhtbFBLBQYAAAAABAAEAPUAAACJAwAAAAA=&#10;" path="m151,17r-36,l118,17r6,2l172,65r5,18l177,86r-21,18l182,104r3,-3l189,95r3,-12l192,79r,-4l157,22r-6,-5xe" fillcolor="black" stroked="f">
                    <v:path arrowok="t" o:connecttype="custom" o:connectlocs="151,5090;115,5090;118,5090;124,5092;172,5138;177,5156;177,5159;156,5177;182,5177;185,5174;189,5168;192,5156;192,5152;192,5148;157,5095;151,5090" o:connectangles="0,0,0,0,0,0,0,0,0,0,0,0,0,0,0,0"/>
                  </v:shape>
                </v:group>
                <v:group id="Group 99" o:spid="_x0000_s1544" style="position:absolute;left:4889;top:5073;width:193;height:198" coordorigin="4889,5073" coordsize="19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05" o:spid="_x0000_s1545" style="position:absolute;left:4889;top:5073;width:193;height:198;visibility:visible;mso-wrap-style:square;v-text-anchor:top" coordsize="19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5ssYA&#10;AADcAAAADwAAAGRycy9kb3ducmV2LnhtbESPT2vCQBTE74V+h+UVvNVNxapEV5FSS0UPNvXP9ZF9&#10;TYLZt2F3a+K37xYEj8PM/IaZLTpTiws5X1lW8NJPQBDnVldcKNh/r54nIHxA1lhbJgVX8rCYPz7M&#10;MNW25S+6ZKEQEcI+RQVlCE0qpc9LMuj7tiGO3o91BkOUrpDaYRvhppaDJBlJgxXHhRIbeispP2e/&#10;RsEx2+Yfh927nWzGsl2d1u51eHJK9Z665RREoC7cw7f2p1YwGI3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H5ssYAAADcAAAADwAAAAAAAAAAAAAAAACYAgAAZHJz&#10;L2Rvd25yZXYueG1sUEsFBgAAAAAEAAQA9QAAAIsDAAAAAA==&#10;" path="m115,130r-32,l87,130r6,2l105,153r-1,3l67,186r-1,1l64,188r,1l65,191r11,7l78,198r42,-52l120,141r-4,-9l115,130xe" fillcolor="black" stroked="f">
                    <v:path arrowok="t" o:connecttype="custom" o:connectlocs="115,5203;83,5203;87,5203;93,5205;105,5226;104,5229;67,5259;66,5260;64,5261;64,5262;65,5264;76,5271;78,5271;120,5219;120,5214;116,5205;115,5203" o:connectangles="0,0,0,0,0,0,0,0,0,0,0,0,0,0,0,0,0"/>
                  </v:shape>
                  <v:shape id="Freeform 104" o:spid="_x0000_s1546" style="position:absolute;left:4889;top:5073;width:193;height:198;visibility:visible;mso-wrap-style:square;v-text-anchor:top" coordsize="19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twMMA&#10;AADcAAAADwAAAGRycy9kb3ducmV2LnhtbERPy2rCQBTdF/yH4Qrd1YnSWomOIqWWii5qfG0vmWsS&#10;zNwJM1MT/95ZFLo8nPds0Zla3Mj5yrKC4SABQZxbXXGh4LBfvUxA+ICssbZMCu7kYTHvPc0w1bbl&#10;Hd2yUIgYwj5FBWUITSqlz0sy6Ae2IY7cxTqDIUJXSO2wjeGmlqMkGUuDFceGEhv6KCm/Zr9GwSnb&#10;5l/Hn0872bzLdnVeu7fXs1Pqud8tpyACdeFf/Of+1gpG47g2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5twMMAAADcAAAADwAAAAAAAAAAAAAAAACYAgAAZHJzL2Rv&#10;d25yZXYueG1sUEsFBgAAAAAEAAQA9QAAAIgDAAAAAA==&#10;" path="m68,93r-33,l40,93r2,l58,114r,3l40,143r-1,l48,153r1,-1l62,139r4,-3l73,132r3,-1l83,130r32,l113,127r-4,-4l67,123r2,-3l70,116r2,-6l72,104r-1,-4l70,97,68,93xe" fillcolor="black" stroked="f">
                    <v:path arrowok="t" o:connecttype="custom" o:connectlocs="68,5166;35,5166;40,5166;42,5166;58,5187;58,5190;40,5216;39,5216;48,5226;49,5225;49,5225;62,5212;66,5209;73,5205;76,5204;83,5203;115,5203;113,5200;109,5196;67,5196;69,5193;70,5189;72,5183;72,5177;71,5173;70,5170;68,5166" o:connectangles="0,0,0,0,0,0,0,0,0,0,0,0,0,0,0,0,0,0,0,0,0,0,0,0,0,0,0"/>
                  </v:shape>
                  <v:shape id="Freeform 103" o:spid="_x0000_s1547" style="position:absolute;left:4889;top:5073;width:193;height:198;visibility:visible;mso-wrap-style:square;v-text-anchor:top" coordsize="19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IW8cA&#10;AADcAAAADwAAAGRycy9kb3ducmV2LnhtbESPT2vCQBTE74V+h+UJvdWNUq1GVymlFos9aPx3fWSf&#10;SWj2bdjdmvTbdwsFj8PM/IaZLztTiys5X1lWMOgnIIhzqysuFBz2q8cJCB+QNdaWScEPeVgu7u/m&#10;mGrb8o6uWShEhLBPUUEZQpNK6fOSDPq+bYijd7HOYIjSFVI7bCPc1HKYJGNpsOK4UGJDryXlX9m3&#10;UXDKPvP34/bNTjbPsl2dP9zo6eyUeuh1LzMQgbpwC/+311rBcDy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iyFvHAAAA3AAAAA8AAAAAAAAAAAAAAAAAmAIAAGRy&#10;cy9kb3ducmV2LnhtbFBLBQYAAAAABAAEAPUAAACMAwAAAAA=&#10;" path="m44,75l,119r,1l9,128r1,l10,127r1,-1l12,121r,-2l35,93r33,l67,90,65,87,59,81,55,79,48,75r-4,xe" fillcolor="black" stroked="f">
                    <v:path arrowok="t" o:connecttype="custom" o:connectlocs="44,5148;0,5192;0,5193;9,5201;9,5201;10,5201;10,5200;11,5199;12,5194;12,5192;35,5166;68,5166;67,5163;65,5160;59,5154;55,5152;48,5148;44,5148" o:connectangles="0,0,0,0,0,0,0,0,0,0,0,0,0,0,0,0,0,0"/>
                  </v:shape>
                  <v:shape id="Freeform 102" o:spid="_x0000_s1548" style="position:absolute;left:4889;top:5073;width:193;height:198;visibility:visible;mso-wrap-style:square;v-text-anchor:top" coordsize="19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3G8MA&#10;AADcAAAADwAAAGRycy9kb3ducmV2LnhtbERPz2vCMBS+C/4P4Qm7aapMLdUoMuZwzMPWbXp9NM+2&#10;2LyUJLPdf78chB0/vt/rbW8acSPna8sKppMEBHFhdc2lgq/P/TgF4QOyxsYyKfglD9vNcLDGTNuO&#10;P+iWh1LEEPYZKqhCaDMpfVGRQT+xLXHkLtYZDBG6UmqHXQw3jZwlyUIarDk2VNjSU0XFNf8xCk75&#10;sXj5fn+26dtSdvvzq5s/np1SD6N+twIRqA//4rv7oBXMlnF+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H3G8MAAADcAAAADwAAAAAAAAAAAAAAAACYAgAAZHJzL2Rv&#10;d25yZXYueG1sUEsFBgAAAAAEAAQA9QAAAIgDAAAAAA==&#10;" path="m92,115r-7,l81,116r-7,2l70,120r-3,3l109,123r-3,-2l103,118r-7,-2l92,115xe" fillcolor="black" stroked="f">
                    <v:path arrowok="t" o:connecttype="custom" o:connectlocs="92,5188;85,5188;81,5189;74,5191;70,5193;67,5196;109,5196;106,5194;103,5191;96,5189;92,5188" o:connectangles="0,0,0,0,0,0,0,0,0,0,0"/>
                  </v:shape>
                  <v:shape id="Freeform 101" o:spid="_x0000_s1549" style="position:absolute;left:4889;top:5073;width:193;height:198;visibility:visible;mso-wrap-style:square;v-text-anchor:top" coordsize="19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SgMYA&#10;AADcAAAADwAAAGRycy9kb3ducmV2LnhtbESPT2vCQBTE7wW/w/IKvdWNolWiq5SiRamHNvXP9ZF9&#10;TYLZt2F3NfHbu4VCj8PM/IaZLztTiys5X1lWMOgnIIhzqysuFOy/189TED4ga6wtk4IbeVgueg9z&#10;TLVt+YuuWShEhLBPUUEZQpNK6fOSDPq+bYij92OdwRClK6R22Ea4qeUwSV6kwYrjQokNvZWUn7OL&#10;UXDMdvn74XNlpx8T2a5PWzcenZxST4/d6wxEoC78h//aG61gOBnA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1SgMYAAADcAAAADwAAAAAAAAAAAAAAAACYAgAAZHJz&#10;L2Rvd25yZXYueG1sUEsFBgAAAAAEAAQA9QAAAIsDAAAAAA==&#10;" path="m118,l76,45r3,12l118,104r32,16l156,120r12,-4l173,112r9,-8l156,104r-4,l98,59,91,40r1,-8l115,17r36,l150,16,137,6,131,3,118,xe" fillcolor="black" stroked="f">
                    <v:path arrowok="t" o:connecttype="custom" o:connectlocs="118,5073;76,5118;79,5130;118,5177;150,5193;156,5193;168,5189;173,5185;182,5177;156,5177;152,5177;98,5132;91,5113;92,5105;115,5090;151,5090;150,5089;137,5079;131,5076;118,5073" o:connectangles="0,0,0,0,0,0,0,0,0,0,0,0,0,0,0,0,0,0,0,0"/>
                  </v:shape>
                  <v:shape id="Freeform 100" o:spid="_x0000_s1550" style="position:absolute;left:4889;top:5073;width:193;height:198;visibility:visible;mso-wrap-style:square;v-text-anchor:top" coordsize="19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M98YA&#10;AADcAAAADwAAAGRycy9kb3ducmV2LnhtbESPQWvCQBSE7wX/w/IK3uqmQaukrlKKitIe2rTq9ZF9&#10;TYLZt2F3NfHfu4VCj8PMfMPMl71pxIWcry0reBwlIIgLq2suFXx/rR9mIHxA1thYJgVX8rBcDO7m&#10;mGnb8Sdd8lCKCGGfoYIqhDaT0hcVGfQj2xJH78c6gyFKV0rtsItw08g0SZ6kwZrjQoUtvVZUnPKz&#10;UXDI34vN/mNlZ29T2a2POzcZH51Sw/v+5RlEoD78h//aW60gnabwe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/M98YAAADcAAAADwAAAAAAAAAAAAAAAACYAgAAZHJz&#10;L2Rvd25yZXYueG1sUEsFBgAAAAAEAAQA9QAAAIsDAAAAAA==&#10;" path="m151,17r-36,l118,17r6,2l172,65r5,18l177,86r-21,18l182,104r3,-3l189,95r3,-12l192,80r,-5l157,22r-6,-5xe" fillcolor="black" stroked="f">
                    <v:path arrowok="t" o:connecttype="custom" o:connectlocs="151,5090;115,5090;118,5090;124,5092;172,5138;177,5156;177,5159;156,5177;182,5177;185,5174;189,5168;192,5156;192,5153;192,5148;157,5095;151,5090" o:connectangles="0,0,0,0,0,0,0,0,0,0,0,0,0,0,0,0"/>
                  </v:shape>
                </v:group>
                <v:group id="Group 93" o:spid="_x0000_s1551" style="position:absolute;left:5321;top:5073;width:197;height:200" coordorigin="5321,5073" coordsize="19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98" o:spid="_x0000_s1552" style="position:absolute;left:5321;top:5073;width:197;height:200;visibility:visible;mso-wrap-style:square;v-text-anchor:top" coordsize="19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C0cUA&#10;AADcAAAADwAAAGRycy9kb3ducmV2LnhtbESPQWvCQBSE7wX/w/KE3uqmUtsSXUVE0Xoz5tDeHtln&#10;kib7NmRXs/77bqHQ4zAz3zCLVTCtuFHvassKnicJCOLC6ppLBfl59/QOwnlkja1lUnAnB6vl6GGB&#10;qbYDn+iW+VJECLsUFVTed6mUrqjIoJvYjjh6F9sb9FH2pdQ9DhFuWjlNkldpsOa4UGFHm4qKJrsa&#10;BZ8WZ5i3H3nztT9vv4fmGMLsqNTjOKznIDwF/x/+ax+0gunbC/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kLRxQAAANwAAAAPAAAAAAAAAAAAAAAAAJgCAABkcnMv&#10;ZG93bnJldi54bWxQSwUGAAAAAAQABAD1AAAAigMAAAAA&#10;" path="m115,126r-32,l87,126r6,3l107,151r,6l72,188r-1,l70,189r,2l70,192r11,8l82,199r41,-53l122,140r-4,-10l115,126xe" fillcolor="black" stroked="f">
                    <v:path arrowok="t" o:connecttype="custom" o:connectlocs="115,5199;83,5199;87,5199;93,5202;107,5224;107,5230;72,5261;71,5261;70,5262;70,5262;70,5264;70,5265;81,5273;82,5272;123,5219;122,5213;118,5203;115,5199" o:connectangles="0,0,0,0,0,0,0,0,0,0,0,0,0,0,0,0,0,0"/>
                  </v:shape>
                  <v:shape id="Freeform 97" o:spid="_x0000_s1553" style="position:absolute;left:5321;top:5073;width:197;height:200;visibility:visible;mso-wrap-style:square;v-text-anchor:top" coordsize="19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nSsQA&#10;AADcAAAADwAAAGRycy9kb3ducmV2LnhtbESPQWvCQBSE74L/YXlCb7pRSFuiq4i02Hqr5qC3R/aZ&#10;xGTfhuxqtv++Wyj0OMzMN8xqE0wrHtS72rKC+SwBQVxYXXOpID+9T19BOI+ssbVMCr7JwWY9Hq0w&#10;03bgL3ocfSkihF2GCirvu0xKV1Rk0M1sRxy9q+0N+ij7Uuoehwg3rVwkybM0WHNcqLCjXUVFc7wb&#10;BWeLKebtZ95c9qe329AcQkgPSj1NwnYJwlPw/+G/9odWsHhJ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50rEAAAA3AAAAA8AAAAAAAAAAAAAAAAAmAIAAGRycy9k&#10;b3ducmV2LnhtbFBLBQYAAAAABAAEAPUAAACJAwAAAAA=&#10;" path="m43,67l,109r,4l1,114r39,40l42,154r2,1l45,154r3,-3l50,149r4,-5l56,142r7,-7l45,135,20,110,53,77r,-1l45,67r-2,xe" fillcolor="black" stroked="f">
                    <v:path arrowok="t" o:connecttype="custom" o:connectlocs="43,5140;0,5182;0,5186;1,5187;40,5227;42,5227;44,5228;45,5227;48,5224;50,5222;54,5217;56,5215;63,5208;63,5208;45,5208;20,5183;53,5150;53,5149;45,5140;43,5140" o:connectangles="0,0,0,0,0,0,0,0,0,0,0,0,0,0,0,0,0,0,0,0"/>
                  </v:shape>
                  <v:shape id="Freeform 96" o:spid="_x0000_s1554" style="position:absolute;left:5321;top:5073;width:197;height:200;visibility:visible;mso-wrap-style:square;v-text-anchor:top" coordsize="19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B5PcQA&#10;AADcAAAADwAAAGRycy9kb3ducmV2LnhtbESPQWvCQBSE7wX/w/KE3upGQSvRVUQsbb1Vc9DbI/tM&#10;YrJvQ3Zrtv++Kwgeh5n5hlmug2nEjTpXWVYwHiUgiHOrKy4UZMePtzkI55E1NpZJwR85WK8GL0tM&#10;te35h24HX4gIYZeigtL7NpXS5SUZdCPbEkfvYjuDPsqukLrDPsJNIydJMpMGK44LJba0LSmvD79G&#10;wcniFLPmO6vPn8fdta/3IUz3Sr0Ow2YBwlPwz/Cj/aUVTN5n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eT3EAAAA3AAAAA8AAAAAAAAAAAAAAAAAmAIAAGRycy9k&#10;b3ducmV2LnhtbFBLBQYAAAAABAAEAPUAAACJAwAAAAA=&#10;" path="m89,109l45,135r18,l66,132r7,-4l77,126r6,l115,126r,-1l106,116r-4,-3l93,109r-4,xe" fillcolor="black" stroked="f">
                    <v:path arrowok="t" o:connecttype="custom" o:connectlocs="89,5182;45,5208;63,5208;66,5205;73,5201;77,5199;83,5199;115,5199;115,5198;106,5189;102,5186;93,5182;89,5182" o:connectangles="0,0,0,0,0,0,0,0,0,0,0,0,0"/>
                  </v:shape>
                  <v:shape id="Freeform 95" o:spid="_x0000_s1555" style="position:absolute;left:5321;top:5073;width:197;height:200;visibility:visible;mso-wrap-style:square;v-text-anchor:top" coordsize="19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cpsQA&#10;AADcAAAADwAAAGRycy9kb3ducmV2LnhtbESPQWvCQBSE7wX/w/KE3uqmglpSVymitHpTc2hvj+wz&#10;icm+DdnVbP+9Kwgeh5n5hpkvg2nElTpXWVbwPkpAEOdWV1woyI6btw8QziNrbCyTgn9ysFwMXuaY&#10;atvznq4HX4gIYZeigtL7NpXS5SUZdCPbEkfvZDuDPsqukLrDPsJNI8dJMpUGK44LJba0KimvDxej&#10;4NfiBLNmm9V/38f1ua93IUx2Sr0Ow9cnCE/BP8OP9o9WMJ7N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3KbEAAAA3AAAAA8AAAAAAAAAAAAAAAAAmAIAAGRycy9k&#10;b3ducmV2LnhtbFBLBQYAAAAABAAEAPUAAACJAwAAAAA=&#10;" path="m122,l80,45r3,12l122,104r32,16l160,120r12,-4l177,112r9,-8l160,104r-4,l102,59,95,40r1,-8l119,17r36,l154,16,141,6,134,3,122,xe" fillcolor="black" stroked="f">
                    <v:path arrowok="t" o:connecttype="custom" o:connectlocs="122,5073;80,5118;83,5130;122,5177;154,5193;160,5193;172,5189;177,5185;186,5177;160,5177;156,5177;102,5132;95,5113;96,5105;119,5090;155,5090;154,5089;141,5079;134,5076;122,5073" o:connectangles="0,0,0,0,0,0,0,0,0,0,0,0,0,0,0,0,0,0,0,0"/>
                  </v:shape>
                  <v:shape id="Freeform 94" o:spid="_x0000_s1556" style="position:absolute;left:5321;top:5073;width:197;height:200;visibility:visible;mso-wrap-style:square;v-text-anchor:top" coordsize="19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I1MEA&#10;AADcAAAADwAAAGRycy9kb3ducmV2LnhtbERPu27CMBTdK/EP1kViKw5IUJRiUIVa8dgKGWC7im+T&#10;NPF1FBti/h4PSIxH571cB9OIG3WusqxgMk5AEOdWV1woyE4/7wsQziNrbCyTgjs5WK8Gb0tMte35&#10;l25HX4gYwi5FBaX3bSqly0sy6Ma2JY7cn+0M+gi7QuoO+xhuGjlNkrk0WHFsKLGlTUl5fbwaBWeL&#10;M8yafVZftqfv/74+hDA7KDUahq9PEJ6Cf4mf7p1WMP2Ia+O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SNTBAAAA3AAAAA8AAAAAAAAAAAAAAAAAmAIAAGRycy9kb3du&#10;cmV2LnhtbFBLBQYAAAAABAAEAPUAAACGAwAAAAA=&#10;" path="m155,17r-36,l122,17r6,2l176,65r5,18l180,86r-20,18l186,104r3,-3l193,95r3,-13l196,76,193,63r-3,-7l181,43r-6,-7l161,22r-6,-5xe" fillcolor="black" stroked="f">
                    <v:path arrowok="t" o:connecttype="custom" o:connectlocs="155,5090;119,5090;122,5090;128,5092;176,5138;181,5156;180,5159;160,5177;186,5177;189,5174;193,5168;196,5155;196,5149;193,5136;190,5129;181,5116;175,5109;161,5095;155,5090" o:connectangles="0,0,0,0,0,0,0,0,0,0,0,0,0,0,0,0,0,0,0"/>
                  </v:shape>
                </v:group>
                <v:group id="Group 87" o:spid="_x0000_s1557" style="position:absolute;left:5771;top:5073;width:183;height:190" coordorigin="5771,5073" coordsize="18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92" o:spid="_x0000_s1558" style="position:absolute;left:5771;top:5073;width:183;height:190;visibility:visible;mso-wrap-style:square;v-text-anchor:top" coordsize="18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bCcQA&#10;AADcAAAADwAAAGRycy9kb3ducmV2LnhtbERPTWvCQBC9C/6HZYTedGMCNaSuItVCQVC07aG3MTsm&#10;sdnZkF01+uvdg9Dj431P552pxYVaV1lWMB5FIIhzqysuFHx/fQxTEM4ja6wtk4IbOZjP+r0pZtpe&#10;eUeXvS9ECGGXoYLS+yaT0uUlGXQj2xAH7mhbgz7AtpC6xWsIN7WMo+hVGqw4NJTY0HtJ+d/+bBRM&#10;DsvVNknWv4uNxdNPvN7ck/Ss1MugW7yB8NT5f/HT/akVxGmYH86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2wnEAAAA3AAAAA8AAAAAAAAAAAAAAAAAmAIAAGRycy9k&#10;b3ducmV2LnhtbFBLBQYAAAAABAAEAPUAAACJAwAAAAA=&#10;" path="m34,65l,114r,4l36,171r36,19l80,189r3,-1l91,184r4,-3l102,174r-28,l66,172r-4,-2l53,163r-6,-4l41,153r1,-2l42,149r2,-5l32,144,14,111r,-5l42,75r1,l44,74r,-2l44,71,37,65r-3,xe" fillcolor="black" stroked="f">
                    <v:path arrowok="t" o:connecttype="custom" o:connectlocs="34,5138;0,5187;0,5191;36,5244;72,5263;80,5262;83,5261;91,5257;95,5254;102,5247;74,5247;66,5245;62,5243;53,5236;47,5232;41,5226;42,5224;42,5222;44,5217;44,5217;32,5217;14,5184;14,5179;42,5148;43,5148;44,5147;44,5147;44,5145;44,5144;37,5138;34,5138" o:connectangles="0,0,0,0,0,0,0,0,0,0,0,0,0,0,0,0,0,0,0,0,0,0,0,0,0,0,0,0,0,0,0"/>
                  </v:shape>
                  <v:shape id="Freeform 91" o:spid="_x0000_s1559" style="position:absolute;left:5771;top:5073;width:183;height:190;visibility:visible;mso-wrap-style:square;v-text-anchor:top" coordsize="18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+kscA&#10;AADcAAAADwAAAGRycy9kb3ducmV2LnhtbESPT2vCQBTE74V+h+UVeqsbE2hDdBWpFgqCxX8Hb8/s&#10;M4nNvg3ZVaOf3hUKPQ4z8xtmOO5MLc7Uusqygn4vAkGcW11xoWCz/npLQTiPrLG2TAqu5GA8en4a&#10;YqbthZd0XvlCBAi7DBWU3jeZlC4vyaDr2YY4eAfbGvRBtoXULV4C3NQyjqJ3abDisFBiQ58l5b+r&#10;k1HwsZ/OfpJkvpssLB638XxxS9KTUq8v3WQAwlPn/8N/7W+tIE778DgTjoA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KfpLHAAAA3AAAAA8AAAAAAAAAAAAAAAAAmAIAAGRy&#10;cy9kb3ducmV2LnhtbFBLBQYAAAAABAAEAPUAAACMAwAAAAA=&#10;" path="m102,120r-33,l74,121r3,1l97,153r,1l74,174r28,l104,172r3,-5l111,156r1,-5l112,147,102,121r,-1xe" fillcolor="black" stroked="f">
                    <v:path arrowok="t" o:connecttype="custom" o:connectlocs="102,5193;69,5193;74,5194;77,5195;97,5226;97,5227;74,5247;102,5247;104,5245;107,5240;111,5229;112,5224;112,5220;102,5194;102,5193" o:connectangles="0,0,0,0,0,0,0,0,0,0,0,0,0,0,0"/>
                  </v:shape>
                  <v:shape id="Freeform 90" o:spid="_x0000_s1560" style="position:absolute;left:5771;top:5073;width:183;height:190;visibility:visible;mso-wrap-style:square;v-text-anchor:top" coordsize="18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g5ccA&#10;AADcAAAADwAAAGRycy9kb3ducmV2LnhtbESPQWvCQBSE74X+h+UVems2TUBDdBWpFgRB0erB22v2&#10;NUmbfRuyq0Z/fbcg9DjMzDfMeNqbRpypc7VlBa9RDIK4sLrmUsH+4/0lA+E8ssbGMim4koPp5PFh&#10;jLm2F97SeedLESDsclRQed/mUrqiIoMusi1x8L5sZ9AH2ZVSd3gJcNPIJI4H0mDNYaHClt4qKn52&#10;J6Ng+DlfbNJ0dZytLX4fktX6lmYnpZ6f+tkIhKfe/4fv7aVWkGQJ/J0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Y4OXHAAAA3AAAAA8AAAAAAAAAAAAAAAAAmAIAAGRy&#10;cy9kb3ducmV2LnhtbFBLBQYAAAAABAAEAPUAAACMAwAAAAA=&#10;" path="m70,104l32,144r12,l45,142r2,-4l69,120r33,l95,113r-4,-3l83,106r-4,-1l70,104xe" fillcolor="black" stroked="f">
                    <v:path arrowok="t" o:connecttype="custom" o:connectlocs="70,5177;32,5217;44,5217;45,5215;47,5211;69,5193;102,5193;95,5186;91,5183;83,5179;79,5178;70,5177" o:connectangles="0,0,0,0,0,0,0,0,0,0,0,0"/>
                  </v:shape>
                  <v:shape id="Freeform 89" o:spid="_x0000_s1561" style="position:absolute;left:5771;top:5073;width:183;height:190;visibility:visible;mso-wrap-style:square;v-text-anchor:top" coordsize="18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FfscA&#10;AADcAAAADwAAAGRycy9kb3ducmV2LnhtbESPQWvCQBSE74L/YXmCN92YQBtSVxFboSBYqu2ht2f2&#10;mUSzb0N21bS/3hUKHoeZ+YaZzjtTiwu1rrKsYDKOQBDnVldcKPjarUYpCOeRNdaWScEvOZjP+r0p&#10;Ztpe+ZMuW1+IAGGXoYLS+yaT0uUlGXRj2xAH72Bbgz7ItpC6xWuAm1rGUfQkDVYcFkpsaFlSftqe&#10;jYLn/evbR5KsfxYbi8fveL35S9KzUsNBt3gB4anzj/B/+10riNM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RX7HAAAA3AAAAA8AAAAAAAAAAAAAAAAAmAIAAGRy&#10;cy9kb3ducmV2LnhtbFBLBQYAAAAABAAEAPUAAACMAwAAAAA=&#10;" path="m108,l66,45r3,12l108,105r32,15l146,120r12,-4l163,112r9,-8l146,104r-4,l88,59,81,40r1,-8l105,17r36,l140,16,127,6,120,3,108,xe" fillcolor="black" stroked="f">
                    <v:path arrowok="t" o:connecttype="custom" o:connectlocs="108,5073;66,5118;69,5130;108,5178;140,5193;146,5193;158,5189;163,5185;172,5177;146,5177;142,5177;88,5132;81,5113;82,5105;105,5090;141,5090;140,5089;127,5079;120,5076;108,5073" o:connectangles="0,0,0,0,0,0,0,0,0,0,0,0,0,0,0,0,0,0,0,0"/>
                  </v:shape>
                  <v:shape id="Freeform 88" o:spid="_x0000_s1562" style="position:absolute;left:5771;top:5073;width:183;height:190;visibility:visible;mso-wrap-style:square;v-text-anchor:top" coordsize="18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dCsgA&#10;AADcAAAADwAAAGRycy9kb3ducmV2LnhtbESPW2vCQBSE3wv9D8sp9K1umogN0VWkFygISr08+HbM&#10;HpO02bMhu2r013cFwcdhZr5hRpPO1OJIrassK3jtRSCIc6srLhSsV18vKQjnkTXWlknBmRxMxo8P&#10;I8y0PfEPHZe+EAHCLkMFpfdNJqXLSzLoerYhDt7etgZ9kG0hdYunADe1jKNoIA1WHBZKbOi9pPxv&#10;eTAK3nYfn4skmW2nc4u/m3g2vyTpQannp246BOGp8/fwrf2tFcRpH65nwhGQ4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d0KyAAAANwAAAAPAAAAAAAAAAAAAAAAAJgCAABk&#10;cnMvZG93bnJldi54bWxQSwUGAAAAAAQABAD1AAAAjQMAAAAA&#10;" path="m141,17r-36,l108,17r6,2l162,65r5,18l166,86r-20,18l172,104r3,-3l179,95r3,-12l182,82r,-7l147,22r-6,-5xe" fillcolor="black" stroked="f">
                    <v:path arrowok="t" o:connecttype="custom" o:connectlocs="141,5090;105,5090;108,5090;114,5092;162,5138;167,5156;166,5159;146,5177;172,5177;175,5174;179,5168;182,5156;182,5155;182,5148;147,5095;141,5090" o:connectangles="0,0,0,0,0,0,0,0,0,0,0,0,0,0,0,0"/>
                  </v:shape>
                </v:group>
                <v:group id="Group 81" o:spid="_x0000_s1563" style="position:absolute;left:6188;top:5068;width:200;height:198" coordorigin="6188,5068" coordsize="200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86" o:spid="_x0000_s1564" style="position:absolute;left:6188;top:5068;width:200;height:198;visibility:visible;mso-wrap-style:square;v-text-anchor:top" coordsize="20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3XecUA&#10;AADcAAAADwAAAGRycy9kb3ducmV2LnhtbESPQWvCQBSE74X+h+UVeqsbA5UYXcUWpL1IMUrPr9ln&#10;Esy+DbtrEv+9WxA8DjPzDbNcj6YVPTnfWFYwnSQgiEurG64UHA/btwyED8gaW8uk4Eoe1qvnpyXm&#10;2g68p74IlYgQ9jkqqEPocil9WZNBP7EdcfRO1hkMUbpKaodDhJtWpkkykwYbjgs1dvRZU3kuLkbB&#10;ftf/fgx/P9l7mH+1xeEyTXduq9Try7hZgAg0hkf43v7WCtJsBv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dd5xQAAANwAAAAPAAAAAAAAAAAAAAAAAJgCAABkcnMv&#10;ZG93bnJldi54bWxQSwUGAAAAAAQABAD1AAAAigMAAAAA&#10;" path="m71,86r-17,l96,196r,1l97,198r2,l110,187r,-3l71,86xe" fillcolor="black" stroked="f">
                    <v:path arrowok="t" o:connecttype="custom" o:connectlocs="71,5154;54,5154;96,5264;96,5265;97,5266;99,5266;110,5255;110,5252;71,5154" o:connectangles="0,0,0,0,0,0,0,0,0"/>
                  </v:shape>
                  <v:shape id="Freeform 85" o:spid="_x0000_s1565" style="position:absolute;left:6188;top:5068;width:200;height:198;visibility:visible;mso-wrap-style:square;v-text-anchor:top" coordsize="20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y4sUA&#10;AADcAAAADwAAAGRycy9kb3ducmV2LnhtbESPQWvCQBSE74X+h+UVvNWNgdo0ukpbEL1IMZaen9nX&#10;JDT7NuyuSfz3riD0OMzMN8xyPZpW9OR8Y1nBbJqAIC6tbrhS8H3cPGcgfEDW2FomBRfysF49Piwx&#10;13bgA/VFqESEsM9RQR1Cl0vpy5oM+qntiKP3a53BEKWrpHY4RLhpZZokc2mw4bhQY0efNZV/xdko&#10;OOz7n4/h9JW9hLdtWxzPs3TvNkpNnsb3BYhAY/gP39s7rSDNX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XLixQAAANwAAAAPAAAAAAAAAAAAAAAAAJgCAABkcnMv&#10;ZG93bnJldi54bWxQSwUGAAAAAAQABAD1AAAAigMAAAAA&#10;" path="m192,59r-32,l163,60r6,2l183,86r,5l148,122r-1,l146,123r,2l146,126r11,7l158,133,199,79r,-5l194,63r-2,-4xe" fillcolor="black" stroked="f">
                    <v:path arrowok="t" o:connecttype="custom" o:connectlocs="192,5127;160,5127;163,5128;169,5130;183,5154;183,5159;148,5190;147,5190;146,5191;146,5193;146,5194;157,5201;158,5201;199,5147;199,5142;194,5131;192,5127" o:connectangles="0,0,0,0,0,0,0,0,0,0,0,0,0,0,0,0,0"/>
                  </v:shape>
                  <v:shape id="Freeform 84" o:spid="_x0000_s1566" style="position:absolute;left:6188;top:5068;width:200;height:198;visibility:visible;mso-wrap-style:square;v-text-anchor:top" coordsize="20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mkMEA&#10;AADcAAAADwAAAGRycy9kb3ducmV2LnhtbERPz2vCMBS+C/4P4QneNLUw6TqjTEHmRYZ1eH42b21Z&#10;81KS2Hb//XIQdvz4fm92o2lFT843lhWslgkI4tLqhisFX9fjIgPhA7LG1jIp+CUPu+10ssFc24Ev&#10;1BehEjGEfY4K6hC6XEpf1mTQL21HHLlv6wyGCF0ltcMhhptWpkmylgYbjg01dnSoqfwpHkbB5dzf&#10;9sP9M3sJrx9tcX2s0rM7KjWfje9vIAKN4V/8dJ+0gjSLa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O5pDBAAAA3AAAAA8AAAAAAAAAAAAAAAAAmAIAAGRycy9kb3du&#10;cmV2LnhtbFBLBQYAAAAABAAEAPUAAACGAwAAAAA=&#10;" path="m55,65l,119r,2l,122r9,8l10,129,54,86r17,l57,65r-2,xe" fillcolor="black" stroked="f">
                    <v:path arrowok="t" o:connecttype="custom" o:connectlocs="55,5133;0,5187;0,5189;0,5190;9,5198;10,5197;54,5154;71,5154;57,5133;55,5133" o:connectangles="0,0,0,0,0,0,0,0,0,0"/>
                  </v:shape>
                  <v:shape id="Freeform 83" o:spid="_x0000_s1567" style="position:absolute;left:6188;top:5068;width:200;height:198;visibility:visible;mso-wrap-style:square;v-text-anchor:top" coordsize="20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DC8UA&#10;AADcAAAADwAAAGRycy9kb3ducmV2LnhtbESPQWvCQBSE7wX/w/IEb3VjwBKjq2hB2osUY+n5mX0m&#10;wezbsLsm6b/vFgo9DjPzDbPZjaYVPTnfWFawmCcgiEurG64UfF6OzxkIH5A1tpZJwTd52G0nTxvM&#10;tR34TH0RKhEh7HNUUIfQ5VL6siaDfm474ujdrDMYonSV1A6HCDetTJPkRRpsOC7U2NFrTeW9eBgF&#10;51P/dRiuH9kyrN7a4vJYpCd3VGo2HfdrEIHG8B/+a79rBWm2g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kMLxQAAANwAAAAPAAAAAAAAAAAAAAAAAJgCAABkcnMv&#10;ZG93bnJldi54bWxQSwUGAAAAAAQABAD1AAAAigMAAAAA&#10;" path="m120,l76,43r,3l77,48r40,39l118,88r2,l121,88r4,-3l126,83r4,-5l132,75r7,-6l139,68r-18,l96,43,129,11r,-1l121,1,120,xe" fillcolor="black" stroked="f">
                    <v:path arrowok="t" o:connecttype="custom" o:connectlocs="120,5068;76,5111;76,5114;77,5116;117,5155;118,5156;120,5156;121,5156;125,5153;126,5151;130,5146;132,5143;139,5137;139,5136;121,5136;96,5111;129,5079;129,5078;121,5069;120,5068" o:connectangles="0,0,0,0,0,0,0,0,0,0,0,0,0,0,0,0,0,0,0,0"/>
                  </v:shape>
                  <v:shape id="Freeform 82" o:spid="_x0000_s1568" style="position:absolute;left:6188;top:5068;width:200;height:198;visibility:visible;mso-wrap-style:square;v-text-anchor:top" coordsize="20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8S8EA&#10;AADcAAAADwAAAGRycy9kb3ducmV2LnhtbERPz2vCMBS+D/wfwhO8zdTCRDujTEHmRcQqnp/NW1vW&#10;vJQktt1/vxwEjx/f79VmMI3oyPnasoLZNAFBXFhdc6ngetm/L0D4gKyxsUwK/sjDZj16W2Gmbc9n&#10;6vJQihjCPkMFVQhtJqUvKjLop7YljtyPdQZDhK6U2mEfw00j0ySZS4M1x4YKW9pVVPzmD6PgfOxu&#10;2/5+WnyE5XeTXx6z9Oj2Sk3Gw9cniEBDeImf7oNWkC7j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fEvBAAAA3AAAAA8AAAAAAAAAAAAAAAAAmAIAAGRycy9kb3du&#10;cmV2LnhtbFBLBQYAAAAABAAEAPUAAACGAwAAAAA=&#10;" path="m165,42l121,68r18,l142,66r8,-5l153,60r7,-1l192,59r-1,-1l182,50r-4,-3l169,43r-4,-1xe" fillcolor="black" stroked="f">
                    <v:path arrowok="t" o:connecttype="custom" o:connectlocs="165,5110;121,5136;139,5136;142,5134;150,5129;153,5128;160,5127;192,5127;191,5126;182,5118;178,5115;169,5111;165,5110" o:connectangles="0,0,0,0,0,0,0,0,0,0,0,0,0"/>
                  </v:shape>
                </v:group>
                <v:group id="Group 75" o:spid="_x0000_s1569" style="position:absolute;left:6635;top:5073;width:190;height:200" coordorigin="6635,5073" coordsize="19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80" o:spid="_x0000_s1570" style="position:absolute;left:6635;top:5073;width:190;height:200;visibility:visible;mso-wrap-style:square;v-text-anchor:top" coordsize="1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NjMQA&#10;AADcAAAADwAAAGRycy9kb3ducmV2LnhtbESPX2vCQBDE3wv9DscW+lYvjSAx9RQtCAVf6h/6vM1t&#10;k2BuN9ydGr99TxB8HGbmN8xsMbhOncmHVtjA+ygDRVyJbbk2cNiv3wpQISJb7ITJwJUCLObPTzMs&#10;rVx4S+ddrFWCcCjRQBNjX2odqoYchpH0xMn7E+8wJulrbT1eEtx1Os+yiXbYclposKfPhqrj7uQM&#10;bIZ+ui9+efU9/ikO44lIvvJizOvLsPwAFWmIj/C9/WUN5NMcbmfSEd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TYzEAAAA3AAAAA8AAAAAAAAAAAAAAAAAmAIAAGRycy9k&#10;b3ducmV2LnhtbFBLBQYAAAAABAAEAPUAAACJAwAAAAA=&#10;" path="m102,119r-20,l86,124r4,4l95,138r2,5l99,152r,2l98,157,69,189r-1,l68,190r-1,1l67,192r,1l76,200r1,l113,149r,-4l110,135r-2,-5l103,121r-1,-2xe" fillcolor="black" stroked="f">
                    <v:path arrowok="t" o:connecttype="custom" o:connectlocs="102,5192;82,5192;86,5197;90,5201;95,5211;97,5216;99,5225;99,5227;98,5230;69,5262;68,5262;68,5263;67,5264;67,5265;67,5266;76,5273;77,5273;113,5222;113,5218;110,5208;108,5203;103,5194;102,5192" o:connectangles="0,0,0,0,0,0,0,0,0,0,0,0,0,0,0,0,0,0,0,0,0,0,0"/>
                  </v:shape>
                  <v:shape id="Freeform 79" o:spid="_x0000_s1571" style="position:absolute;left:6635;top:5073;width:190;height:200;visibility:visible;mso-wrap-style:square;v-text-anchor:top" coordsize="1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oF8QA&#10;AADcAAAADwAAAGRycy9kb3ducmV2LnhtbESPQWvCQBSE70L/w/IKvemmCUhMXaUWhEIvVsXzM/ua&#10;hGbfC7urpv/eLRR6HGbmG2a5Hl2vruRDJ2zgeZaBIq7FdtwYOB620xJUiMgWe2Ey8EMB1quHyRIr&#10;Kzf+pOs+NipBOFRooI1xqLQOdUsOw0wG4uR9iXcYk/SNth5vCe56nWfZXDvsOC20ONBbS/X3/uIM&#10;fIzD4lCeebMrTuWxmIvkGy/GPD2Ory+gIo3xP/zXfrcG8kUBv2fSEd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6BfEAAAA3AAAAA8AAAAAAAAAAAAAAAAAmAIAAGRycy9k&#10;b3ducmV2LnhtbFBLBQYAAAAABAAEAPUAAACJAwAAAAA=&#10;" path="m41,74l,112r,2l43,159r5,-1l57,154r5,-4l70,142r-25,l39,142,16,112r,-2l39,89r35,l69,85,65,82,57,78,53,76,45,74r-4,xe" fillcolor="black" stroked="f">
                    <v:path arrowok="t" o:connecttype="custom" o:connectlocs="41,5147;0,5185;0,5187;43,5232;48,5231;57,5227;62,5223;70,5215;45,5215;39,5215;16,5185;16,5183;39,5162;74,5162;69,5158;65,5155;57,5151;53,5149;45,5147;41,5147" o:connectangles="0,0,0,0,0,0,0,0,0,0,0,0,0,0,0,0,0,0,0,0"/>
                  </v:shape>
                  <v:shape id="Freeform 78" o:spid="_x0000_s1572" style="position:absolute;left:6635;top:5073;width:190;height:200;visibility:visible;mso-wrap-style:square;v-text-anchor:top" coordsize="1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wY8QA&#10;AADcAAAADwAAAGRycy9kb3ducmV2LnhtbESPX2vCQBDE34V+h2MLfdNLY5GYekoVCgVf6h983ua2&#10;SWhuN9ydmn57r1DwcZiZ3zCL1eA6dSEfWmEDz5MMFHEltuXawPHwPi5AhYhssRMmA78UYLV8GC2w&#10;tHLlHV32sVYJwqFEA02Mfal1qBpyGCbSEyfvW7zDmKSvtfV4TXDX6TzLZtphy2mhwZ42DVU/+7Mz&#10;sB36+aH44vXn9FQcpzORfO3FmKfH4e0VVKQh3sP/7Q9rIJ+/wN+Zd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cGPEAAAA3AAAAA8AAAAAAAAAAAAAAAAAmAIAAGRycy9k&#10;b3ducmV2LnhtbFBLBQYAAAAABAAEAPUAAACJAwAAAAA=&#10;" path="m74,89r-35,l47,91r4,2l61,100r5,4l72,110r,4l45,142r25,l82,119r20,l77,91,74,89xe" fillcolor="black" stroked="f">
                    <v:path arrowok="t" o:connecttype="custom" o:connectlocs="74,5162;39,5162;47,5164;51,5166;61,5173;66,5177;72,5183;72,5187;45,5215;70,5215;82,5192;102,5192;77,5164;74,5162" o:connectangles="0,0,0,0,0,0,0,0,0,0,0,0,0,0"/>
                  </v:shape>
                  <v:shape id="Freeform 77" o:spid="_x0000_s1573" style="position:absolute;left:6635;top:5073;width:190;height:200;visibility:visible;mso-wrap-style:square;v-text-anchor:top" coordsize="1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V+MQA&#10;AADcAAAADwAAAGRycy9kb3ducmV2LnhtbESPX2vCQBDE34V+h2MLfdNLI5WYekoVCgVf6h983ua2&#10;SWhuN9ydmn57r1DwcZiZ3zCL1eA6dSEfWmEDz5MMFHEltuXawPHwPi5AhYhssRMmA78UYLV8GC2w&#10;tHLlHV32sVYJwqFEA02Mfal1qBpyGCbSEyfvW7zDmKSvtfV4TXDX6TzLZtphy2mhwZ42DVU/+7Mz&#10;sB36+aH44vXn9FQcpzORfO3FmKfH4e0VVKQh3sP/7Q9rIJ+/wN+Zd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1fjEAAAA3AAAAA8AAAAAAAAAAAAAAAAAmAIAAGRycy9k&#10;b3ducmV2LnhtbFBLBQYAAAAABAAEAPUAAACJAwAAAAA=&#10;" path="m116,l74,45r3,12l116,104r32,16l154,120r11,-4l171,112r9,-8l154,104r-4,l96,59,89,40r1,-8l113,17r36,l148,16,135,6,128,3,116,xe" fillcolor="black" stroked="f">
                    <v:path arrowok="t" o:connecttype="custom" o:connectlocs="116,5073;74,5118;77,5130;116,5177;148,5193;154,5193;165,5189;171,5185;180,5177;154,5177;150,5177;96,5132;89,5113;90,5105;113,5090;149,5090;148,5089;135,5079;128,5076;116,5073" o:connectangles="0,0,0,0,0,0,0,0,0,0,0,0,0,0,0,0,0,0,0,0"/>
                  </v:shape>
                  <v:shape id="Freeform 76" o:spid="_x0000_s1574" style="position:absolute;left:6635;top:5073;width:190;height:200;visibility:visible;mso-wrap-style:square;v-text-anchor:top" coordsize="1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Lj8QA&#10;AADcAAAADwAAAGRycy9kb3ducmV2LnhtbESPzWrDMBCE74G+g9hCb4lcB4zjRglNoVDopfkh5421&#10;tU2tXSOpifv2VSCQ4zAz3zDL9eh6dSYfOmEDz7MMFHEttuPGwGH/Pi1BhYhssRcmA38UYL16mCyx&#10;snLhLZ13sVEJwqFCA22MQ6V1qFtyGGYyECfvW7zDmKRvtPV4SXDX6zzLCu2w47TQ4kBvLdU/u19n&#10;4HMcFvvyxJuv+bE8zAuRfOPFmKfH8fUFVKQx3sO39oc1kC8KuJ5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S4/EAAAA3AAAAA8AAAAAAAAAAAAAAAAAmAIAAGRycy9k&#10;b3ducmV2LnhtbFBLBQYAAAAABAAEAPUAAACJAwAAAAA=&#10;" path="m149,17r-36,l116,17r5,2l170,65r5,18l174,86r-20,18l180,104r3,-3l187,95r3,-12l190,79r,-4l155,22r-6,-5xe" fillcolor="black" stroked="f">
                    <v:path arrowok="t" o:connecttype="custom" o:connectlocs="149,5090;113,5090;116,5090;121,5092;170,5138;175,5156;174,5159;154,5177;180,5177;183,5174;187,5168;190,5156;190,5152;190,5148;155,5095;149,5090" o:connectangles="0,0,0,0,0,0,0,0,0,0,0,0,0,0,0,0"/>
                  </v:shape>
                </v:group>
                <v:group id="Group 65" o:spid="_x0000_s1575" style="position:absolute;left:7007;top:5067;width:254;height:276" coordorigin="7007,5067" coordsize="25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74" o:spid="_x0000_s1576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f9cIA&#10;AADcAAAADwAAAGRycy9kb3ducmV2LnhtbERPTUsDMRC9C/0PYQRvNmsPpa5NiwgFL2Jbt6C3cTNm&#10;FzeTJUm72/76zkHw+Hjfy/XoO3WimNrABh6mBSjiOtiWnYHqY3O/AJUyssUuMBk4U4L1anKzxNKG&#10;gXd02menJIRTiQaanPtS61Q35DFNQ08s3E+IHrPA6LSNOEi47/SsKObaY8vS0GBPLw3Vv/ujl96j&#10;u8yLr8vBcRXetgv7/T58RmPubsfnJ1CZxvwv/nO/WgOzR1krZ+QI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V/1wgAAANwAAAAPAAAAAAAAAAAAAAAAAJgCAABkcnMvZG93&#10;bnJldi54bWxQSwUGAAAAAAQABAD1AAAAhwMAAAAA&#10;" path="m41,179r-23,l85,246,67,265r-1,1l66,267r1,2l75,275r1,l116,235r-19,l41,179xe" fillcolor="black" stroked="f">
                    <v:path arrowok="t" o:connecttype="custom" o:connectlocs="41,5246;18,5246;85,5313;67,5332;66,5333;66,5334;67,5336;75,5342;76,5342;76,5342;116,5302;97,5302;41,5246" o:connectangles="0,0,0,0,0,0,0,0,0,0,0,0,0"/>
                  </v:shape>
                  <v:shape id="Freeform 73" o:spid="_x0000_s1577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6bsQA&#10;AADcAAAADwAAAGRycy9kb3ducmV2LnhtbESPzWoCMRSF90LfIdyCO83UhehoFCkUuhGtWqi76+Sa&#10;GZzcDEl0pj59UxBcHs7Px5kvO1uLG/lQOVbwNsxAEBdOV2wUHPYfgwmIEJE11o5JwS8FWC5eenPM&#10;tWv5i267aEQa4ZCjgjLGJpcyFCVZDEPXECfv7LzFmKQ3Unts07it5SjLxtJixYlQYkPvJRWX3dUm&#10;7tXcx9nx/m344NbbiT5t2h+vVP+1W81AROriM/xof2oFo+kU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J+m7EAAAA3AAAAA8AAAAAAAAAAAAAAAAAmAIAAGRycy9k&#10;b3ducmV2LnhtbFBLBQYAAAAABAAEAPUAAACJAwAAAAA=&#10;" path="m115,218r-1,l97,235r19,l123,228r,-1l124,226r-1,-1l115,218xe" fillcolor="black" stroked="f">
                    <v:path arrowok="t" o:connecttype="custom" o:connectlocs="115,5285;114,5285;114,5285;97,5302;116,5302;123,5295;123,5294;124,5293;123,5292;115,5285" o:connectangles="0,0,0,0,0,0,0,0,0,0"/>
                  </v:shape>
                  <v:shape id="Freeform 72" o:spid="_x0000_s1578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J6cIA&#10;AADcAAAADwAAAGRycy9kb3ducmV2LnhtbERPTUsDMRC9C/6HMII3m1ShlLVpkYLgRbS1gt6mm2l2&#10;cTNZkrS77a93DoLHx/terMbQqROl3Ea2MJ0YUMR1dC17C7uP57s5qFyQHXaRycKZMqyW11cLrFwc&#10;eEOnbfFKQjhXaKEppa+0znVDAfMk9sTCHWIKWAQmr13CQcJDp++NmemALUtDgz2tG6p/tscgvUd/&#10;mZnvy6fnXXx9n7v92/CVrL29GZ8eQRUay7/4z/3iLDwYmS9n5A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MnpwgAAANwAAAAPAAAAAAAAAAAAAAAAAJgCAABkcnMvZG93&#10;bnJldi54bWxQSwUGAAAAAAQABAD1AAAAhwMAAAAA&#10;" path="m17,156l,203r,1l7,210r2,l18,179r23,l19,156r-1,l17,156xe" fillcolor="black" stroked="f">
                    <v:path arrowok="t" o:connecttype="custom" o:connectlocs="17,5223;0,5270;0,5271;7,5277;9,5277;18,5246;41,5246;19,5223;18,5223;17,5223" o:connectangles="0,0,0,0,0,0,0,0,0,0"/>
                  </v:shape>
                  <v:shape id="Freeform 71" o:spid="_x0000_s1579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scsQA&#10;AADcAAAADwAAAGRycy9kb3ducmV2LnhtbESPS2sCMRSF94X+h3AL3dVEBZGpUUpBcCPWF7S728lt&#10;ZujkZkiiM/rrm4Lg8nAeH2e26F0jzhRi7VnDcKBAEJfe1Gw1HPbLlymImJANNp5Jw4UiLOaPDzMs&#10;jO94S+ddsiKPcCxQQ5VSW0gZy4ocxoFvibP344PDlGWw0gTs8rhr5EipiXRYcyZU2NJ7ReXv7uQy&#10;92SvE/V1PVo++PXH1Hxvus+g9fNT//YKIlGf7uFbe2U0jNUQ/s/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bHLEAAAA3AAAAA8AAAAAAAAAAAAAAAAAmAIAAGRycy9k&#10;b3ducmV2LnhtbFBLBQYAAAAABAAEAPUAAACJAwAAAAA=&#10;" path="m113,108r-24,l157,175r-19,19l138,195r-1,1l138,197r8,7l147,204r41,-41l169,163,113,108xe" fillcolor="black" stroked="f">
                    <v:path arrowok="t" o:connecttype="custom" o:connectlocs="113,5175;89,5175;157,5242;138,5261;138,5262;137,5263;138,5264;146,5271;147,5271;147,5271;188,5230;169,5230;113,5175" o:connectangles="0,0,0,0,0,0,0,0,0,0,0,0,0"/>
                  </v:shape>
                  <v:shape id="Freeform 70" o:spid="_x0000_s1580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yBcQA&#10;AADcAAAADwAAAGRycy9kb3ducmV2LnhtbESPzWoCMRSF9wXfIVyhu5poQWRqFBEEN9JqFdrd7eQ2&#10;M3RyMyTRGX36plBweTg/H2e+7F0jLhRi7VnDeKRAEJfe1Gw1HN83TzMQMSEbbDyThitFWC4GD3Ms&#10;jO94T5dDsiKPcCxQQ5VSW0gZy4ocxpFvibP37YPDlGWw0gTs8rhr5ESpqXRYcyZU2NK6ovLncHaZ&#10;e7a3qfq8nSwf/e5tZr5eu4+g9eOwX72ASNSne/i/vTUantUE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8gXEAAAA3AAAAA8AAAAAAAAAAAAAAAAAmAIAAGRycy9k&#10;b3ducmV2LnhtbFBLBQYAAAAABAAEAPUAAACJAwAAAAA=&#10;" path="m187,146r-2,1l169,163r19,l194,156r1,l195,155r,-2l187,146xe" fillcolor="black" stroked="f">
                    <v:path arrowok="t" o:connecttype="custom" o:connectlocs="187,5213;185,5214;185,5214;169,5230;188,5230;194,5223;195,5223;195,5223;195,5222;195,5220;187,5213" o:connectangles="0,0,0,0,0,0,0,0,0,0,0"/>
                  </v:shape>
                  <v:shape id="Freeform 69" o:spid="_x0000_s1581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XnsQA&#10;AADcAAAADwAAAGRycy9kb3ducmV2LnhtbESPzWoCMRSF94LvEK7QnSYqiEyNIoLgprS1Cu3udnKb&#10;GTq5GZLoTH36plBweTg/H2e16V0jrhRi7VnDdKJAEJfe1Gw1nN724yWImJANNp5Jww9F2KyHgxUW&#10;xnf8StdjsiKPcCxQQ5VSW0gZy4ocxolvibP35YPDlGWw0gTs8rhr5EyphXRYcyZU2NKuovL7eHGZ&#10;e7G3hfq4nS2f/NPL0nw+d+9B64dRv30EkahP9/B/+2A0zNUc/s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KV57EAAAA3AAAAA8AAAAAAAAAAAAAAAAAmAIAAGRycy9k&#10;b3ducmV2LnhtbFBLBQYAAAAABAAEAPUAAACJAwAAAAA=&#10;" path="m88,85l71,132r1,l79,139r1,l89,108r24,l90,85r-2,xe" fillcolor="black" stroked="f">
                    <v:path arrowok="t" o:connecttype="custom" o:connectlocs="88,5152;71,5199;72,5199;79,5206;80,5206;89,5175;113,5175;90,5152;90,5152;88,5152" o:connectangles="0,0,0,0,0,0,0,0,0,0"/>
                  </v:shape>
                  <v:shape id="Freeform 68" o:spid="_x0000_s1582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P6sQA&#10;AADcAAAADwAAAGRycy9kb3ducmV2LnhtbESPzWoCMRSF94LvEK7QnSa2RWRqlCIU3IjVWmh3t5Pb&#10;zNDJzZBEZ/TpTaHQ5eH8fJzFqneNOFOItWcN04kCQVx6U7PVcHx7Gc9BxIRssPFMGi4UYbUcDhZY&#10;GN/xns6HZEUe4VighiqltpAylhU5jBPfEmfv2weHKctgpQnY5XHXyHulZtJhzZlQYUvrisqfw8ll&#10;7sleZ+rz+m756Levc/O16z6C1nej/vkJRKI+/Yf/2huj4UE9wu+Zf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jz+rEAAAA3AAAAA8AAAAAAAAAAAAAAAAAmAIAAGRycy9k&#10;b3ducmV2LnhtbFBLBQYAAAAABAAEAPUAAACJAwAAAAA=&#10;" path="m246,59r-32,l217,59r6,3l238,86r-1,5l202,121r-1,1l200,123r,1l201,125r10,8l212,133,254,79r-1,-5l249,63r-3,-4xe" fillcolor="black" stroked="f">
                    <v:path arrowok="t" o:connecttype="custom" o:connectlocs="246,5126;214,5126;217,5126;223,5129;238,5153;237,5158;202,5188;201,5189;200,5190;200,5191;201,5192;211,5200;212,5200;254,5146;253,5141;249,5130;246,5126" o:connectangles="0,0,0,0,0,0,0,0,0,0,0,0,0,0,0,0,0"/>
                  </v:shape>
                  <v:shape id="Freeform 67" o:spid="_x0000_s1583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qccQA&#10;AADcAAAADwAAAGRycy9kb3ducmV2LnhtbESPzWoCMRSF94LvEK7QnSa2VGRqlCIU3IjVWmh3t5Pb&#10;zNDJzZBEZ/TpTaHQ5eH8fJzFqneNOFOItWcN04kCQVx6U7PVcHx7Gc9BxIRssPFMGi4UYbUcDhZY&#10;GN/xns6HZEUe4VighiqltpAylhU5jBPfEmfv2weHKctgpQnY5XHXyHulZtJhzZlQYUvrisqfw8ll&#10;7sleZ+rz+m756Levc/O16z6C1nej/vkJRKI+/Yf/2huj4UE9wu+Zf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anHEAAAA3AAAAA8AAAAAAAAAAAAAAAAAmAIAAGRycy9k&#10;b3ducmV2LnhtbFBLBQYAAAAABAAEAPUAAACJAwAAAAA=&#10;" path="m174,l131,43r,3l131,48r40,39l172,88r2,l176,87r3,-3l180,82r4,-4l186,75r7,-7l175,68,150,43,183,10r,-1l175,r-1,xe" fillcolor="black" stroked="f">
                    <v:path arrowok="t" o:connecttype="custom" o:connectlocs="174,5067;131,5110;131,5113;131,5115;171,5154;172,5155;174,5155;176,5154;179,5151;180,5149;184,5145;186,5142;193,5135;193,5135;175,5135;150,5110;183,5077;183,5076;175,5067;174,5067" o:connectangles="0,0,0,0,0,0,0,0,0,0,0,0,0,0,0,0,0,0,0,0"/>
                  </v:shape>
                  <v:shape id="Freeform 66" o:spid="_x0000_s1584" style="position:absolute;left:7007;top:5067;width:254;height:276;visibility:visible;mso-wrap-style:square;v-text-anchor:top" coordsize="2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0BsQA&#10;AADcAAAADwAAAGRycy9kb3ducmV2LnhtbESPzWoCMRSF94W+Q7gFdzWxhUGmRimC4KZUrYV2d51c&#10;M0MnN0MSndGnbwoFl4fz83Fmi8G14kwhNp41TMYKBHHlTcNWw/5j9TgFEROywdYzabhQhMX8/m6G&#10;pfE9b+m8S1bkEY4laqhT6kopY1WTwzj2HXH2jj44TFkGK03APo+7Vj4pVUiHDWdCjR0ta6p+dieX&#10;uSd7LdT39dPy3r9tpubw3n8FrUcPw+sLiERDuoX/22uj4VkV8HcmHw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99AbEAAAA3AAAAA8AAAAAAAAAAAAAAAAAmAIAAGRycy9k&#10;b3ducmV2LnhtbFBLBQYAAAAABAAEAPUAAACJAwAAAAA=&#10;" path="m219,42l175,68r18,l197,65r7,-4l207,60r7,-1l246,59r-1,-1l237,49r-5,-2l224,43r-5,-1xe" fillcolor="black" stroked="f">
                    <v:path arrowok="t" o:connecttype="custom" o:connectlocs="219,5109;175,5135;193,5135;197,5132;204,5128;207,5127;214,5126;246,5126;245,5125;237,5116;232,5114;224,5110;219,5109" o:connectangles="0,0,0,0,0,0,0,0,0,0,0,0,0"/>
                  </v:shape>
                </v:group>
                <v:group id="Group 51" o:spid="_x0000_s1585" style="position:absolute;left:7443;top:5068;width:254;height:274" coordorigin="7443,5068" coordsize="254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64" o:spid="_x0000_s1586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IgMEA&#10;AADcAAAADwAAAGRycy9kb3ducmV2LnhtbERPTU8CMRC9m/gfmjHhJi2QEF0oxBg0HiRR0Puwnd2u&#10;ttNNW2D59/Rg4vHlfS/Xg3fiRDF1gTVMxgoEcR1Mx62Gr/3L/QOIlJENusCk4UIJ1qvbmyVWJpz5&#10;k0673IoSwqlCDTbnvpIy1ZY8pnHoiQvXhOgxFxhbaSKeS7h3cqrUXHrsuDRY7OnZUv27O3oNx/3j&#10;5B2b7Wu0G/XRDN/uEH+c1qO74WkBItOQ/8V/7jejYabK2nKmHAG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yiIDBAAAA3AAAAA8AAAAAAAAAAAAAAAAAmAIAAGRycy9kb3du&#10;cmV2LnhtbFBLBQYAAAAABAAEAPUAAACGAwAAAAA=&#10;" path="m41,178r-23,l85,246,66,266r,2l67,268r1,2l68,272r2,l71,274r5,l117,234r-20,l41,178xe" fillcolor="black" stroked="f">
                    <v:path arrowok="t" o:connecttype="custom" o:connectlocs="41,5246;18,5246;85,5314;66,5334;66,5334;66,5336;67,5336;68,5338;68,5340;70,5340;71,5342;76,5342;117,5302;97,5302;41,5246" o:connectangles="0,0,0,0,0,0,0,0,0,0,0,0,0,0,0"/>
                  </v:shape>
                  <v:shape id="Freeform 63" o:spid="_x0000_s1587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tG8QA&#10;AADcAAAADwAAAGRycy9kb3ducmV2LnhtbESPQUsDMRSE74L/ITyhN5vUgtht0yJiiwcFbfX+unm7&#10;2TZ5WZK0Xf+9EQSPw8x8wyxWg3fiTDF1gTVMxgoEcR1Mx62Gz9369gFEysgGXWDS8E0JVsvrqwVW&#10;Jlz4g87b3IoC4VShBptzX0mZakse0zj0xMVrQvSYi4ytNBEvBe6dvFPqXnrsuCxY7OnJUn3cnryG&#10;0242ecXmbRPts3pvhi+3jwen9ehmeJyDyDTk//Bf+8VomKoZ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LRvEAAAA3AAAAA8AAAAAAAAAAAAAAAAAmAIAAGRycy9k&#10;b3ducmV2LnhtbFBLBQYAAAAABAAEAPUAAACJAwAAAAA=&#10;" path="m118,218r-4,l97,234r20,l123,228r1,-2l123,224r-1,-2l121,220r-2,l118,218xe" fillcolor="black" stroked="f">
                    <v:path arrowok="t" o:connecttype="custom" o:connectlocs="118,5286;114,5286;97,5302;117,5302;123,5296;123,5296;124,5294;123,5292;123,5292;122,5290;122,5290;121,5288;119,5288;118,5286" o:connectangles="0,0,0,0,0,0,0,0,0,0,0,0,0,0"/>
                  </v:shape>
                  <v:shape id="Freeform 62" o:spid="_x0000_s1588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0SW8EA&#10;AADcAAAADwAAAGRycy9kb3ducmV2LnhtbERPz0vDMBS+C/4P4Q28ubQKol3TMUTFgwPd9P7WvDbd&#10;kpeSZFv975eD4PHj+10vJ2fFiUIcPCso5wUI4tbrgXsF39vX20cQMSFrtJ5JwS9FWDbXVzVW2p/5&#10;i06b1IscwrFCBSalsZIytoYcxrkfiTPX+eAwZRh6qQOec7iz8q4oHqTDgXODwZGeDbWHzdEpOG6f&#10;yg/s1m/BvBSf3fRjd2FvlbqZTasFiERT+hf/ud+1gvsyz89n8hGQz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dElvBAAAA3AAAAA8AAAAAAAAAAAAAAAAAmAIAAGRycy9kb3du&#10;cmV2LnhtbFBLBQYAAAAABAAEAPUAAACGAwAAAAA=&#10;" path="m10,208r-5,l7,210r2,l10,208xe" fillcolor="black" stroked="f">
                    <v:path arrowok="t" o:connecttype="custom" o:connectlocs="10,5276;5,5276;7,5278;9,5278;10,5276" o:connectangles="0,0,0,0,0"/>
                  </v:shape>
                  <v:shape id="Freeform 61" o:spid="_x0000_s1589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3wMUA&#10;AADcAAAADwAAAGRycy9kb3ducmV2LnhtbESPT0sDMRTE7wW/Q3iCN5vdClLXpkXEigeF/tH76+bt&#10;ZmvysiRpu/32jSD0OMzMb5jZYnBWHCnEzrOCclyAIK697rhV8L1d3k9BxISs0XomBWeKsJjfjGZY&#10;aX/iNR03qRUZwrFCBSalvpIy1oYcxrHvibPX+OAwZRlaqQOeMtxZOSmKR+mw47xgsKdXQ/Xv5uAU&#10;HLZP5Sc2X+/BvBWrZvixu7C3St3dDi/PIBIN6Rr+b39oBQ9lCX9n8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bfAxQAAANwAAAAPAAAAAAAAAAAAAAAAAJgCAABkcnMv&#10;ZG93bnJldi54bWxQSwUGAAAAAAQABAD1AAAAigMAAAAA&#10;" path="m19,156r-4,l14,158r-1,l10,162r-1,l8,164r-1,2l,200r,2l,204r1,l2,206r2,2l10,208r1,-2l18,178r23,l19,156xe" fillcolor="black" stroked="f">
                    <v:path arrowok="t" o:connecttype="custom" o:connectlocs="19,5224;15,5224;14,5226;13,5226;10,5230;9,5230;8,5232;8,5232;7,5234;0,5268;0,5270;0,5272;1,5272;2,5274;4,5276;10,5276;11,5274;18,5246;41,5246;19,5224" o:connectangles="0,0,0,0,0,0,0,0,0,0,0,0,0,0,0,0,0,0,0,0"/>
                  </v:shape>
                  <v:shape id="Freeform 60" o:spid="_x0000_s1590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pt8UA&#10;AADcAAAADwAAAGRycy9kb3ducmV2LnhtbESPT0sDMRTE74LfITyhN5vdCqLbpkWklR4UtH/ur5u3&#10;m22TlyVJ2/XbG0HwOMzMb5jZYnBWXCjEzrOCclyAIK697rhVsNuu7p9AxISs0XomBd8UYTG/vZlh&#10;pf2Vv+iySa3IEI4VKjAp9ZWUsTbkMI59T5y9xgeHKcvQSh3wmuHOyklRPEqHHecFgz29GqpPm7NT&#10;cN4+l+/YfLwFsyw+m2FvD+FolRrdDS9TEImG9B/+a6+1godyAr9n8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ym3xQAAANwAAAAPAAAAAAAAAAAAAAAAAJgCAABkcnMv&#10;ZG93bnJldi54bWxQSwUGAAAAAAQABAD1AAAAigMAAAAA&#10;" path="m143,202r-11,l133,204r6,l143,202xe" fillcolor="black" stroked="f">
                    <v:path arrowok="t" o:connecttype="custom" o:connectlocs="143,5270;132,5270;133,5272;139,5272;143,5270" o:connectangles="0,0,0,0,0"/>
                  </v:shape>
                  <v:shape id="Freeform 59" o:spid="_x0000_s1591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MLMUA&#10;AADcAAAADwAAAGRycy9kb3ducmV2LnhtbESPT0sDMRTE74LfITzBW5vdFkS3TYtIFQ8K2j/3183b&#10;zbbJy5Kk7frtjVDwOMzMb5j5cnBWnCnEzrOCclyAIK697rhVsN28jh5BxISs0XomBT8UYbm4vZlj&#10;pf2Fv+m8Tq3IEI4VKjAp9ZWUsTbkMI59T5y9xgeHKcvQSh3wkuHOyklRPEiHHecFgz29GKqP65NT&#10;cNo8lR/YfL4Fsyq+mmFn9+Fglbq/G55nIBIN6T98bb9rBdNyC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4wsxQAAANwAAAAPAAAAAAAAAAAAAAAAAJgCAABkcnMv&#10;ZG93bnJldi54bWxQSwUGAAAAAAQABAD1AAAAigMAAAAA&#10;" path="m176,136r-28,l154,138r3,2l162,144r1,4l166,152r,2l166,158r,4l165,164r-3,8l159,174r-6,6l150,184r-7,2l140,188r-6,2l132,192r-5,l126,194r,2l127,198r3,2l131,202r14,l151,198r3,l160,192r3,-2l171,182r3,-4l180,168r1,-6l182,152r-1,-4l177,138r-1,-2xe" fillcolor="black" stroked="f">
                    <v:path arrowok="t" o:connecttype="custom" o:connectlocs="176,5204;148,5204;154,5206;157,5208;162,5212;163,5216;166,5220;166,5222;166,5226;166,5230;165,5232;162,5240;159,5242;153,5248;150,5252;143,5254;140,5256;134,5258;132,5260;127,5260;126,5262;126,5264;127,5266;130,5268;131,5270;145,5270;151,5266;154,5266;160,5260;163,5258;171,5250;174,5246;180,5236;181,5230;182,5220;181,5216;177,5206;176,5204" o:connectangles="0,0,0,0,0,0,0,0,0,0,0,0,0,0,0,0,0,0,0,0,0,0,0,0,0,0,0,0,0,0,0,0,0,0,0,0,0,0"/>
                  </v:shape>
                  <v:shape id="Freeform 58" o:spid="_x0000_s1592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UWMUA&#10;AADcAAAADwAAAGRycy9kb3ducmV2LnhtbESPT0sDMRTE74LfITzBW5tdFWm3TUspKh4UtH/ur5u3&#10;m9XkZUnSdv32Rih4HGbmN8x8OTgrThRi51lBOS5AENded9wq2G2fRxMQMSFrtJ5JwQ9FWC6ur+ZY&#10;aX/mTzptUisyhGOFCkxKfSVlrA05jGPfE2ev8cFhyjK0Ugc8Z7iz8q4oHqXDjvOCwZ7WhurvzdEp&#10;OG6n5Rs27y/BPBUfzbC3h/Bllbq9GVYzEImG9B++tF+1gvvyAf7O5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hRYxQAAANwAAAAPAAAAAAAAAAAAAAAAAJgCAABkcnMv&#10;ZG93bnJldi54bWxQSwUGAAAAAAQABAD1AAAAigMAAAAA&#10;" path="m129,98r-28,l104,100r4,2l110,102r5,6l116,110r3,6l119,118r,8l118,128r-3,6l112,138r-11,12l101,152r1,2l102,156r2,l105,158r6,l123,146r4,-4l134,138r4,l145,136r31,l174,134r-4,-4l128,130r,-2l130,126r2,-4l133,116r,-4l133,106r-1,-4l129,98xe" fillcolor="black" stroked="f">
                    <v:path arrowok="t" o:connecttype="custom" o:connectlocs="129,5166;101,5166;104,5168;108,5170;110,5170;115,5176;116,5178;119,5184;119,5186;119,5194;118,5196;115,5202;112,5206;101,5218;101,5218;101,5220;101,5220;102,5222;102,5224;104,5224;105,5226;111,5226;123,5214;127,5210;134,5206;138,5206;145,5204;176,5204;174,5202;170,5198;128,5198;128,5196;130,5194;132,5190;133,5184;133,5180;133,5174;132,5170;129,5166" o:connectangles="0,0,0,0,0,0,0,0,0,0,0,0,0,0,0,0,0,0,0,0,0,0,0,0,0,0,0,0,0,0,0,0,0,0,0,0,0,0,0"/>
                  </v:shape>
                  <v:shape id="Freeform 57" o:spid="_x0000_s1593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xw8UA&#10;AADcAAAADwAAAGRycy9kb3ducmV2LnhtbESPT0sDMRTE74LfITzBW5tdRWm3TUspKh4UtH/ur5u3&#10;m9XkZUnSdv32Rih4HGbmN8x8OTgrThRi51lBOS5AENded9wq2G2fRxMQMSFrtJ5JwQ9FWC6ur+ZY&#10;aX/mTzptUisyhGOFCkxKfSVlrA05jGPfE2ev8cFhyjK0Ugc8Z7iz8q4oHqXDjvOCwZ7WhurvzdEp&#10;OG6n5Rs27y/BPBUfzbC3h/Bllbq9GVYzEImG9B++tF+1gvvyAf7O5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rHDxQAAANwAAAAPAAAAAAAAAAAAAAAAAJgCAABkcnMv&#10;ZG93bnJldi54bWxQSwUGAAAAAAQABAD1AAAAigMAAAAA&#10;" path="m72,132r-5,l68,134r3,l72,132xe" fillcolor="black" stroked="f">
                    <v:path arrowok="t" o:connecttype="custom" o:connectlocs="72,5200;67,5200;68,5202;71,5202;72,5200" o:connectangles="0,0,0,0,0"/>
                  </v:shape>
                  <v:shape id="Freeform 56" o:spid="_x0000_s1594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vtMUA&#10;AADcAAAADwAAAGRycy9kb3ducmV2LnhtbESPQUsDMRSE74L/IbyCtza7CkW3TUsRlR5a0Fbvr5u3&#10;m9XkZUnSdv33plDwOMzMN8x8OTgrThRi51lBOSlAENded9wq+Ny/jh9BxISs0XomBb8UYbm4vZlj&#10;pf2ZP+i0S63IEI4VKjAp9ZWUsTbkME58T5y9xgeHKcvQSh3wnOHOyvuimEqHHecFgz09G6p/dken&#10;4Lh/KjfYbN+CeSnem+HLHsK3VepuNKxmIBIN6T98ba+1godyCpcz+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C+0xQAAANwAAAAPAAAAAAAAAAAAAAAAAJgCAABkcnMv&#10;ZG93bnJldi54bWxQSwUGAAAAAAQABAD1AAAAigMAAAAA&#10;" path="m105,80r-8,2l93,82r-8,4l80,90r-7,6l71,100r-4,6l65,108r-2,6l62,116r-1,4l61,124r,2l62,126r,2l63,130r1,l66,132r6,l73,128r2,-8l76,118r3,-6l81,108r8,-6l94,100r2,-2l129,98r-1,-2l126,94r-6,-6l116,84r-7,-2l105,80xe" fillcolor="black" stroked="f">
                    <v:path arrowok="t" o:connecttype="custom" o:connectlocs="105,5148;97,5150;93,5150;85,5154;80,5158;73,5164;71,5168;67,5174;65,5176;63,5182;62,5184;61,5188;61,5192;61,5194;62,5194;62,5196;62,5196;63,5198;64,5198;66,5200;72,5200;73,5196;75,5188;76,5186;79,5180;81,5176;89,5170;94,5168;96,5166;129,5166;128,5164;126,5162;120,5156;116,5152;109,5150;105,5148" o:connectangles="0,0,0,0,0,0,0,0,0,0,0,0,0,0,0,0,0,0,0,0,0,0,0,0,0,0,0,0,0,0,0,0,0,0,0,0"/>
                  </v:shape>
                  <v:shape id="Freeform 55" o:spid="_x0000_s1595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KL8UA&#10;AADcAAAADwAAAGRycy9kb3ducmV2LnhtbESPT0sDMRTE74LfITzBW5tdBW23TUspKh4UtH/ur5u3&#10;m9XkZUnSdv32Rih4HGbmN8x8OTgrThRi51lBOS5AENded9wq2G2fRxMQMSFrtJ5JwQ9FWC6ur+ZY&#10;aX/mTzptUisyhGOFCkxKfSVlrA05jGPfE2ev8cFhyjK0Ugc8Z7iz8q4oHqTDjvOCwZ7WhurvzdEp&#10;OG6n5Rs27y/BPBUfzbC3h/Bllbq9GVYzEImG9B++tF+1gvvyEf7O5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IovxQAAANwAAAAPAAAAAAAAAAAAAAAAAJgCAABkcnMv&#10;ZG93bnJldi54bWxQSwUGAAAAAAQABAD1AAAAigMAAAAA&#10;" path="m245,58r-31,l217,60r6,2l226,64r6,6l235,74r2,6l238,84r-1,6l236,94r-6,10l224,110r-4,2l214,116r-2,2l207,120r-5,l201,122r-1,l200,124r1,2l202,126r1,2l205,130r1,2l212,132r4,-2l218,130r5,-2l226,126r5,-4l234,118,254,78r-1,-4l249,62r-4,-4xe" fillcolor="black" stroked="f">
                    <v:path arrowok="t" o:connecttype="custom" o:connectlocs="245,5126;214,5126;217,5128;223,5130;226,5132;232,5138;235,5142;237,5148;238,5152;237,5158;236,5162;230,5172;224,5178;220,5180;214,5184;212,5186;207,5188;202,5188;201,5190;200,5190;200,5192;201,5194;202,5194;203,5196;205,5198;206,5200;212,5200;216,5198;218,5198;223,5196;226,5194;231,5190;234,5186;254,5146;253,5142;249,5130;245,5126" o:connectangles="0,0,0,0,0,0,0,0,0,0,0,0,0,0,0,0,0,0,0,0,0,0,0,0,0,0,0,0,0,0,0,0,0,0,0,0,0"/>
                  </v:shape>
                  <v:shape id="Freeform 54" o:spid="_x0000_s1596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eXcEA&#10;AADcAAAADwAAAGRycy9kb3ducmV2LnhtbERPz0vDMBS+C/4P4Q28ubQKol3TMUTFgwPd9P7WvDbd&#10;kpeSZFv975eD4PHj+10vJ2fFiUIcPCso5wUI4tbrgXsF39vX20cQMSFrtJ5JwS9FWDbXVzVW2p/5&#10;i06b1IscwrFCBSalsZIytoYcxrkfiTPX+eAwZRh6qQOec7iz8q4oHqTDgXODwZGeDbWHzdEpOG6f&#10;yg/s1m/BvBSf3fRjd2FvlbqZTasFiERT+hf/ud+1gvsyr81n8hGQz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rHl3BAAAA3AAAAA8AAAAAAAAAAAAAAAAAmAIAAGRycy9kb3du&#10;cmV2LnhtbFBLBQYAAAAABAAEAPUAAACGAwAAAAA=&#10;" path="m154,120r-8,l143,122r-8,2l132,126r-4,4l170,130r-3,-4l164,124r-7,-2l154,120xe" fillcolor="black" stroked="f">
                    <v:path arrowok="t" o:connecttype="custom" o:connectlocs="154,5188;146,5188;143,5190;135,5192;132,5194;128,5198;170,5198;167,5194;164,5192;157,5190;154,5188" o:connectangles="0,0,0,0,0,0,0,0,0,0,0"/>
                  </v:shape>
                  <v:shape id="Freeform 53" o:spid="_x0000_s1597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7xsUA&#10;AADcAAAADwAAAGRycy9kb3ducmV2LnhtbESPQUsDMRSE74L/IbxCbza7FqTdNi1FVDxY0Fbvr5u3&#10;m9XkZUnSdv33jVDwOMzMN8xyPTgrThRi51lBOSlAENded9wq+Nw/381AxISs0XomBb8UYb26vVli&#10;pf2ZP+i0S63IEI4VKjAp9ZWUsTbkME58T5y9xgeHKcvQSh3wnOHOyvuieJAOO84LBnt6NFT/7I5O&#10;wXE/L9+w2b4E81S8N8OXPYRvq9R4NGwWIBIN6T98bb9qBdNyDn9n8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7vGxQAAANwAAAAPAAAAAAAAAAAAAAAAAJgCAABkcnMv&#10;ZG93bnJldi54bWxQSwUGAAAAAAQABAD1AAAAigMAAAAA&#10;" path="m176,r-4,l131,42r-1,l130,46r1,2l171,86r1,2l176,88r3,-4l184,78r2,-4l193,68r-18,l150,42,183,10,182,6,181,4,179,2r-1,l176,xe" fillcolor="black" stroked="f">
                    <v:path arrowok="t" o:connecttype="custom" o:connectlocs="176,5068;172,5068;131,5110;130,5110;130,5114;131,5116;171,5154;172,5156;176,5156;179,5152;184,5146;186,5142;193,5136;175,5136;150,5110;183,5078;182,5074;181,5072;179,5070;178,5070;176,5068" o:connectangles="0,0,0,0,0,0,0,0,0,0,0,0,0,0,0,0,0,0,0,0,0"/>
                  </v:shape>
                  <v:shape id="Freeform 52" o:spid="_x0000_s1598" style="position:absolute;left:7443;top:5068;width:254;height:274;visibility:visible;mso-wrap-style:square;v-text-anchor:top" coordsize="25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Y5sEA&#10;AADcAAAADwAAAGRycy9kb3ducmV2LnhtbERPy2oCMRTdF/yHcIXuNKMF0alRSqniwkJ9dH87uTOZ&#10;NrkZkqjj3zeLQpeH816ue2fFlUJsPSuYjAsQxJXXLTcKzqfNaA4iJmSN1jMpuFOE9WrwsMRS+xsf&#10;6HpMjcghHEtUYFLqSiljZchhHPuOOHO1Dw5ThqGROuAthzsrp0Uxkw5bzg0GO3o1VP0cL07B5bSY&#10;7LF+3wbzVnzU/af9Ct9Wqcdh//IMIlGf/sV/7p1W8DTN8/O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x2ObBAAAA3AAAAA8AAAAAAAAAAAAAAAAAmAIAAGRycy9kb3du&#10;cmV2LnhtbFBLBQYAAAAABAAEAPUAAACGAwAAAAA=&#10;" path="m223,42r-13,l195,48,175,68r18,l197,66r7,-6l207,60r7,-2l245,58r-5,-4l236,50r-4,-4l223,42xe" fillcolor="black" stroked="f">
                    <v:path arrowok="t" o:connecttype="custom" o:connectlocs="223,5110;210,5110;195,5116;175,5136;193,5136;197,5134;204,5128;207,5128;214,5126;245,5126;240,5122;236,5118;232,5114;223,5110" o:connectangles="0,0,0,0,0,0,0,0,0,0,0,0,0,0"/>
                  </v:shape>
                </v:group>
                <v:group id="Group 42" o:spid="_x0000_s1599" style="position:absolute;left:7879;top:5072;width:256;height:271" coordorigin="7879,5072" coordsize="25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50" o:spid="_x0000_s1600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NAMQA&#10;AADcAAAADwAAAGRycy9kb3ducmV2LnhtbESPQWvCQBSE7wX/w/IEL0U3piA2uooRhVwbBentkX1m&#10;g9m3Ibtq/PfdQqHHYWa+YdbbwbbiQb1vHCuYzxIQxJXTDdcKzqfjdAnCB2SNrWNS8CIP283obY2Z&#10;dk/+okcZahEh7DNUYELoMil9Zciin7mOOHpX11sMUfa11D0+I9y2Mk2ShbTYcFww2NHeUHUr71bB&#10;96fZ5eWtuORDfl3w/f1cHPcHpSbjYbcCEWgI/+G/dqEVfKQ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zQDEAAAA3AAAAA8AAAAAAAAAAAAAAAAAmAIAAGRycy9k&#10;b3ducmV2LnhtbFBLBQYAAAAABAAEAPUAAACJAwAAAAA=&#10;" path="m41,174r-23,l85,241,66,260r,1l66,262r,2l75,270r1,l116,230r-19,l41,174xe" fillcolor="black" stroked="f">
                    <v:path arrowok="t" o:connecttype="custom" o:connectlocs="41,5246;18,5246;85,5313;66,5332;66,5333;66,5334;66,5336;75,5342;76,5342;76,5342;116,5302;97,5302;41,5246" o:connectangles="0,0,0,0,0,0,0,0,0,0,0,0,0"/>
                  </v:shape>
                  <v:shape id="Freeform 49" o:spid="_x0000_s1601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om8MA&#10;AADcAAAADwAAAGRycy9kb3ducmV2LnhtbESPQYvCMBSE78L+h/AWvMiaroK4XaNYUejVKix7ezTP&#10;pti8lCZq/fdGEDwOM/MNs1j1thFX6nztWMH3OAFBXDpdc6XgeNh9zUH4gKyxcUwK7uRhtfwYLDDV&#10;7sZ7uhahEhHCPkUFJoQ2ldKXhiz6sWuJo3dyncUQZVdJ3eEtwm0jJ0kykxZrjgsGW9oYKs/FxSr4&#10;/zHrrDjnf1mfnWZ8GR3z3War1PCzX/+CCNSHd/jVzrWC6WQ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dom8MAAADcAAAADwAAAAAAAAAAAAAAAACYAgAAZHJzL2Rv&#10;d25yZXYueG1sUEsFBgAAAAAEAAQA9QAAAIgDAAAAAA==&#10;" path="m115,213r-1,l97,230r19,l123,223r,-1l124,221r-1,-1l115,213xe" fillcolor="black" stroked="f">
                    <v:path arrowok="t" o:connecttype="custom" o:connectlocs="115,5285;114,5285;114,5285;97,5302;116,5302;123,5295;123,5294;124,5293;123,5292;115,5285" o:connectangles="0,0,0,0,0,0,0,0,0,0"/>
                  </v:shape>
                  <v:shape id="Freeform 48" o:spid="_x0000_s1602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w78UA&#10;AADcAAAADwAAAGRycy9kb3ducmV2LnhtbESPQWvCQBSE74X+h+UVvJS6qZbQpq5iRCHXRkF6e2Sf&#10;2WD2bciuGv+9Kwgeh5n5hpktBtuKM/W+cazgc5yAIK6cbrhWsNtuPr5B+ICssXVMCq7kYTF/fZlh&#10;pt2F/+hchlpECPsMFZgQukxKXxmy6MeuI47ewfUWQ5R9LXWPlwi3rZwkSSotNhwXDHa0MlQdy5NV&#10;8P9jlnl5LPb5kB9SPr3vis1qrdTobVj+ggg0hGf40S60gunkC+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vDvxQAAANwAAAAPAAAAAAAAAAAAAAAAAJgCAABkcnMv&#10;ZG93bnJldi54bWxQSwUGAAAAAAQABAD1AAAAigMAAAAA&#10;" path="m17,151l,198r,1l7,205r2,l18,174r23,l19,151r-1,l17,151xe" fillcolor="black" stroked="f">
                    <v:path arrowok="t" o:connecttype="custom" o:connectlocs="17,5223;0,5270;0,5271;7,5277;9,5277;18,5246;41,5246;19,5223;18,5223;17,5223" o:connectangles="0,0,0,0,0,0,0,0,0,0"/>
                  </v:shape>
                  <v:shape id="Freeform 47" o:spid="_x0000_s1603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VdMUA&#10;AADcAAAADwAAAGRycy9kb3ducmV2LnhtbESPQWvCQBSE74X+h+UVvJS6qdLQpq5iRCHXRkF6e2Sf&#10;2WD2bciuGv+9Kwgeh5n5hpktBtuKM/W+cazgc5yAIK6cbrhWsNtuPr5B+ICssXVMCq7kYTF/fZlh&#10;pt2F/+hchlpECPsMFZgQukxKXxmy6MeuI47ewfUWQ5R9LXWPlwi3rZwkSSotNhwXDHa0MlQdy5NV&#10;8P9jlnl5LPb5kB9SPr3vis1qrdTobVj+ggg0hGf40S60gunkC+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lV0xQAAANwAAAAPAAAAAAAAAAAAAAAAAJgCAABkcnMv&#10;ZG93bnJldi54bWxQSwUGAAAAAAQABAD1AAAAigMAAAAA&#10;" path="m173,127r-32,l144,127r6,3l165,154r-1,4l129,189r-1,1l127,190r,1l127,192r1,1l138,201r1,l181,147r-1,-5l176,131r-3,-4xe" fillcolor="black" stroked="f">
                    <v:path arrowok="t" o:connecttype="custom" o:connectlocs="173,5199;141,5199;144,5199;150,5202;165,5226;164,5230;129,5261;128,5262;127,5262;127,5263;127,5264;128,5265;138,5273;139,5273;181,5219;180,5214;176,5203;173,5199" o:connectangles="0,0,0,0,0,0,0,0,0,0,0,0,0,0,0,0,0,0"/>
                  </v:shape>
                  <v:shape id="Freeform 46" o:spid="_x0000_s1604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LA8QA&#10;AADcAAAADwAAAGRycy9kb3ducmV2LnhtbESPQWvCQBSE74X+h+UVvBTd1EKo0VWMVMjVKBRvj+wz&#10;G8y+DdlV47/vCoLHYWa+YRarwbbiSr1vHCv4miQgiCunG64VHPbb8Q8IH5A1to5JwZ08rJbvbwvM&#10;tLvxjq5lqEWEsM9QgQmhy6T0lSGLfuI64uidXG8xRNnXUvd4i3DbymmSpNJiw3HBYEcbQ9W5vFgF&#10;x5lZ5+W5+MuH/JTy5fNQbDe/So0+hvUcRKAhvMLPdqEVfE9TeJy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ywPEAAAA3AAAAA8AAAAAAAAAAAAAAAAAmAIAAGRycy9k&#10;b3ducmV2LnhtbFBLBQYAAAAABAAEAPUAAACJAwAAAAA=&#10;" path="m101,68l58,111r-1,3l58,116r40,39l99,156r2,l103,155r3,-3l107,150r4,-4l113,143r7,-7l102,136,77,111,110,78r,-1l103,69r-2,-1xe" fillcolor="black" stroked="f">
                    <v:path arrowok="t" o:connecttype="custom" o:connectlocs="101,5140;58,5183;57,5186;58,5188;98,5227;99,5228;101,5228;103,5227;106,5224;107,5222;111,5218;113,5215;120,5208;120,5208;102,5208;77,5183;110,5150;110,5149;103,5141;101,5140" o:connectangles="0,0,0,0,0,0,0,0,0,0,0,0,0,0,0,0,0,0,0,0"/>
                  </v:shape>
                  <v:shape id="Freeform 45" o:spid="_x0000_s1605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umMQA&#10;AADcAAAADwAAAGRycy9kb3ducmV2LnhtbESPQWvCQBSE7wX/w/IEL6VutGA1uoqRCrmaCtLbI/vM&#10;BrNvQ3bV9N93BcHjMDPfMKtNbxtxo87XjhVMxgkI4tLpmisFx5/9xxyED8gaG8ek4I88bNaDtxWm&#10;2t35QLciVCJC2KeowITQplL60pBFP3YtcfTOrrMYouwqqTu8R7ht5DRJZtJizXHBYEs7Q+WluFoF&#10;vwuzzYpLfsr67Dzj6/sx3+++lRoN++0SRKA+vMLPdq4VfE6/4HE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bpjEAAAA3AAAAA8AAAAAAAAAAAAAAAAAmAIAAGRycy9k&#10;b3ducmV2LnhtbFBLBQYAAAAABAAEAPUAAACJAwAAAAA=&#10;" path="m146,110r-44,26l120,136r4,-3l131,129r3,-1l141,127r32,l172,126r-9,-9l159,115r-9,-4l146,110xe" fillcolor="black" stroked="f">
                    <v:path arrowok="t" o:connecttype="custom" o:connectlocs="146,5182;102,5208;120,5208;124,5205;131,5201;134,5200;141,5199;173,5199;172,5198;163,5189;159,5187;150,5183;146,5182" o:connectangles="0,0,0,0,0,0,0,0,0,0,0,0,0"/>
                  </v:shape>
                  <v:shape id="Freeform 44" o:spid="_x0000_s1606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66sAA&#10;AADcAAAADwAAAGRycy9kb3ducmV2LnhtbERPTYvCMBC9C/sfwix4EU1XQdauUawo9GpXEG9DMzbF&#10;ZlKaqPXfm4Pg8fG+l+veNuJOna8dK/iZJCCIS6drrhQc//fjXxA+IGtsHJOCJ3lYr74GS0y1e/CB&#10;7kWoRAxhn6ICE0KbSulLQxb9xLXEkbu4zmKIsKuk7vARw20jp0kylxZrjg0GW9oaKq/FzSo4L8wm&#10;K675Keuzy5xvo2O+3+6UGn73mz8QgfrwEb/duVYwm8a18Uw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P66sAAAADcAAAADwAAAAAAAAAAAAAAAACYAgAAZHJzL2Rvd25y&#10;ZXYueG1sUEsFBgAAAAAEAAQA9QAAAIUDAAAAAA==&#10;" path="m181,l139,45r3,12l181,104r32,16l219,120r12,-4l236,112r9,-8l219,104r-4,-1l161,58,154,40r1,-8l178,16r36,l213,16,200,6,194,3,181,xe" fillcolor="black" stroked="f">
                    <v:path arrowok="t" o:connecttype="custom" o:connectlocs="181,5072;139,5117;142,5129;181,5176;213,5192;219,5192;231,5188;236,5184;245,5176;219,5176;215,5175;161,5130;154,5112;155,5104;178,5088;214,5088;213,5088;200,5078;194,5075;181,5072" o:connectangles="0,0,0,0,0,0,0,0,0,0,0,0,0,0,0,0,0,0,0,0"/>
                  </v:shape>
                  <v:shape id="Freeform 43" o:spid="_x0000_s1607" style="position:absolute;left:7879;top:5072;width:256;height:271;visibility:visible;mso-wrap-style:square;v-text-anchor:top" coordsize="2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fccMA&#10;AADcAAAADwAAAGRycy9kb3ducmV2LnhtbESPQYvCMBSE78L+h/AW9iKaqiBajWJFodetgnh7NM+m&#10;2LyUJmr335uFhT0OM/MNs972thFP6nztWMFknIAgLp2uuVJwPh1HCxA+IGtsHJOCH/Kw3XwM1phq&#10;9+JvehahEhHCPkUFJoQ2ldKXhiz6sWuJo3dzncUQZVdJ3eErwm0jp0kylxZrjgsGW9obKu/Fwyq4&#10;Ls0uK+75Jeuz25wfw3N+3B+U+vrsdysQgfrwH/5r51rBbLqE3zPx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9fccMAAADcAAAADwAAAAAAAAAAAAAAAACYAgAAZHJzL2Rv&#10;d25yZXYueG1sUEsFBgAAAAAEAAQA9QAAAIgDAAAAAA==&#10;" path="m214,16r-36,l181,17r6,2l235,64r5,19l240,85r-21,19l245,104r3,-3l252,95r3,-13l255,76,252,63r-3,-7l240,42r-6,-6l220,21r-6,-5xe" fillcolor="black" stroked="f">
                    <v:path arrowok="t" o:connecttype="custom" o:connectlocs="214,5088;178,5088;181,5089;187,5091;235,5136;240,5155;240,5157;219,5176;245,5176;248,5173;252,5167;255,5154;255,5148;252,5135;249,5128;240,5114;234,5108;220,5093;214,5088" o:connectangles="0,0,0,0,0,0,0,0,0,0,0,0,0,0,0,0,0,0,0"/>
                  </v:shape>
                </v:group>
                <v:group id="Group 34" o:spid="_x0000_s1608" style="position:absolute;left:8305;top:5072;width:266;height:275" coordorigin="8305,5072" coordsize="266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1" o:spid="_x0000_s1609" style="position:absolute;left:8305;top:5072;width:266;height:275;visibility:visible;mso-wrap-style:square;v-text-anchor:top" coordsize="26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E6MQA&#10;AADcAAAADwAAAGRycy9kb3ducmV2LnhtbESP0YrCMBRE34X9h3AXfNNUKyJdo4jrguiDqPsBl+ba&#10;VpubbpNt698bQfBxmJkzzHzZmVI0VLvCsoLRMAJBnFpdcKbg9/wzmIFwHlljaZkU3MnBcvHRm2Oi&#10;bctHak4+EwHCLkEFufdVIqVLczLohrYiDt7F1gZ9kHUmdY1tgJtSjqNoKg0WHBZyrGidU3o7/RsF&#10;l82u2V+bb4OH+PwX28l91l7XSvU/u9UXCE+df4df7a1WEM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BOjEAAAA3AAAAA8AAAAAAAAAAAAAAAAAmAIAAGRycy9k&#10;b3ducmV2LnhtbFBLBQYAAAAABAAEAPUAAACJAwAAAAA=&#10;" path="m70,165r-33,l42,165r3,1l69,223r,38l70,263r9,11l81,274r1,l83,273r21,-21l84,252,83,223,74,170r-4,-5xe" fillcolor="black" stroked="f">
                    <v:path arrowok="t" o:connecttype="custom" o:connectlocs="70,5237;37,5237;42,5237;45,5238;69,5295;69,5333;70,5335;79,5346;81,5346;82,5346;83,5345;104,5324;84,5324;83,5295;74,5242;70,5237" o:connectangles="0,0,0,0,0,0,0,0,0,0,0,0,0,0,0,0"/>
                  </v:shape>
                  <v:shape id="Freeform 40" o:spid="_x0000_s1610" style="position:absolute;left:8305;top:5072;width:266;height:275;visibility:visible;mso-wrap-style:square;v-text-anchor:top" coordsize="26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an8UA&#10;AADcAAAADwAAAGRycy9kb3ducmV2LnhtbESP3WrCQBSE7wu+w3KE3tWNSSkhuoqkFUp7Uao+wCF7&#10;TKLZszG75uftu4VCL4eZ+YZZb0fTiJ46V1tWsFxEIIgLq2suFZyO+6cUhPPIGhvLpGAiB9vN7GGN&#10;mbYDf1N/8KUIEHYZKqi8bzMpXVGRQbewLXHwzrYz6IPsSqk7HALcNDKOohdpsOawUGFLeUXF9XA3&#10;Cs5vH/3npX81+JUcb4l9ntLhkiv1OB93KxCeRv8f/mu/awVJEs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ZqfxQAAANwAAAAPAAAAAAAAAAAAAAAAAJgCAABkcnMv&#10;ZG93bnJldi54bWxQSwUGAAAAAAQABAD1AAAAigMAAAAA&#10;" path="m124,213r-1,l84,252r20,l133,223r,-2l133,220r-9,-7xe" fillcolor="black" stroked="f">
                    <v:path arrowok="t" o:connecttype="custom" o:connectlocs="124,5285;123,5285;123,5285;84,5324;104,5324;133,5295;133,5295;133,5293;133,5292;124,5285" o:connectangles="0,0,0,0,0,0,0,0,0,0"/>
                  </v:shape>
                  <v:shape id="Freeform 39" o:spid="_x0000_s1611" style="position:absolute;left:8305;top:5072;width:266;height:275;visibility:visible;mso-wrap-style:square;v-text-anchor:top" coordsize="26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/BMUA&#10;AADcAAAADwAAAGRycy9kb3ducmV2LnhtbESP3WrCQBSE7wu+w3KE3tWNbikSXUX8gdJeFH8e4JA9&#10;JtHs2Zhdk/j23ULBy2FmvmHmy95WoqXGl441jEcJCOLMmZJzDafj7m0Kwgdkg5Vj0vAgD8vF4GWO&#10;qXEd76k9hFxECPsUNRQh1KmUPivIoh+5mjh6Z9dYDFE2uTQNdhFuKzlJkg9pseS4UGBN64Ky6+Fu&#10;NZy3X+33pd1Y/FHHm3Lvj2l3WWv9OuxXMxCB+vAM/7c/jQalFP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T8ExQAAANwAAAAPAAAAAAAAAAAAAAAAAJgCAABkcnMv&#10;ZG93bnJldi54bWxQSwUGAAAAAAQABAD1AAAAigMAAAAA&#10;" path="m45,148l,187r,2l,192r8,9l10,201r1,-1l12,199r,-4l13,192,37,165r33,l69,164r-2,-3l61,154r-4,-2l49,149r-4,-1xe" fillcolor="black" stroked="f">
                    <v:path arrowok="t" o:connecttype="custom" o:connectlocs="45,5220;0,5259;0,5261;0,5264;8,5273;10,5273;10,5273;11,5272;12,5271;12,5267;13,5264;37,5237;70,5237;69,5236;67,5233;61,5226;57,5224;49,5221;45,5220" o:connectangles="0,0,0,0,0,0,0,0,0,0,0,0,0,0,0,0,0,0,0"/>
                  </v:shape>
                  <v:shape id="Freeform 38" o:spid="_x0000_s1612" style="position:absolute;left:8305;top:5072;width:266;height:275;visibility:visible;mso-wrap-style:square;v-text-anchor:top" coordsize="26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ncMUA&#10;AADcAAAADwAAAGRycy9kb3ducmV2LnhtbESP3WrCQBSE7wu+w3KE3tWNjRSJrkFSC6W9KFUf4JA9&#10;5sfs2Zhd8/P23UKhl8PMfMNs09E0oqfOVZYVLBcRCOLc6ooLBefT29MahPPIGhvLpGAiB+lu9rDF&#10;RNuBv6k/+kIECLsEFZTet4mULi/JoFvYljh4F9sZ9EF2hdQdDgFuGvkcRS/SYMVhocSWspLy6/Fu&#10;FFwOH/1n3b8a/IpPt9iupvVQZ0o9zsf9BoSn0f+H/9rvWkEcr+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KdwxQAAANwAAAAPAAAAAAAAAAAAAAAAAJgCAABkcnMv&#10;ZG93bnJldi54bWxQSwUGAAAAAAQABAD1AAAAigMAAAAA&#10;" path="m118,73l76,118r3,12l118,177r32,16l156,193r12,-4l173,185r9,-8l156,177r-4,-1l98,131,91,114r,-2l115,89r36,l150,89,137,79r-7,-3l118,73xe" fillcolor="black" stroked="f">
                    <v:path arrowok="t" o:connecttype="custom" o:connectlocs="118,5145;76,5190;79,5202;118,5249;150,5265;156,5265;168,5261;173,5257;182,5249;156,5249;152,5248;98,5203;91,5186;91,5184;115,5161;151,5161;150,5161;137,5151;130,5148;118,5145" o:connectangles="0,0,0,0,0,0,0,0,0,0,0,0,0,0,0,0,0,0,0,0"/>
                  </v:shape>
                  <v:shape id="Freeform 37" o:spid="_x0000_s1613" style="position:absolute;left:8305;top:5072;width:266;height:275;visibility:visible;mso-wrap-style:square;v-text-anchor:top" coordsize="26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C68YA&#10;AADcAAAADwAAAGRycy9kb3ducmV2LnhtbESP3WrCQBSE74W+w3IKvTObGi0Ss0qxLZR6Uap9gEP2&#10;mB+zZ2N2m8S3dwuCl8PMfMNkm9E0oqfOVZYVPEcxCOLc6ooLBb+Hj+kShPPIGhvLpOBCDjbrh0mG&#10;qbYD/1C/94UIEHYpKii9b1MpXV6SQRfZljh4R9sZ9EF2hdQdDgFuGjmL4xdpsOKwUGJL25Ly0/7P&#10;KDi+f/W7un8z+J0czomdX5ZDvVXq6XF8XYHwNPp7+Nb+1AqSZAH/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wC68YAAADcAAAADwAAAAAAAAAAAAAAAACYAgAAZHJz&#10;L2Rvd25yZXYueG1sUEsFBgAAAAAEAAQA9QAAAIsDAAAAAA==&#10;" path="m151,89r-36,l118,90r6,2l172,137r5,19l177,158r-21,19l182,177r3,-3l189,168r3,-12l192,153r,-5l157,94r-6,-5xe" fillcolor="black" stroked="f">
                    <v:path arrowok="t" o:connecttype="custom" o:connectlocs="151,5161;115,5161;118,5162;124,5164;172,5209;177,5228;177,5230;156,5249;182,5249;185,5246;189,5240;192,5228;192,5225;192,5220;157,5166;151,5161" o:connectangles="0,0,0,0,0,0,0,0,0,0,0,0,0,0,0,0"/>
                  </v:shape>
                  <v:shape id="Freeform 36" o:spid="_x0000_s1614" style="position:absolute;left:8305;top:5072;width:266;height:275;visibility:visible;mso-wrap-style:square;v-text-anchor:top" coordsize="26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cnMQA&#10;AADcAAAADwAAAGRycy9kb3ducmV2LnhtbESP3YrCMBSE7xd8h3AE79ZUu4hUo4g/IO6FrPoAh+bY&#10;VpuT2sS2vv1mQdjLYWa+YebLzpSiodoVlhWMhhEI4tTqgjMFl/PucwrCeWSNpWVS8CIHy0XvY46J&#10;ti3/UHPymQgQdgkqyL2vEildmpNBN7QVcfCutjbog6wzqWtsA9yUchxFE2mw4LCQY0XrnNL76WkU&#10;XLeH5vvWbAwe4/Mjtl+vaXtbKzXod6sZCE+d/w+/23utII4n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nJzEAAAA3AAAAA8AAAAAAAAAAAAAAAAAmAIAAGRycy9k&#10;b3ducmV2LnhtbFBLBQYAAAAABAAEAPUAAACJAwAAAAA=&#10;" path="m191,l149,45r3,12l191,104r32,16l229,120r12,-4l246,112r9,-8l229,104r-4,-1l171,58,164,40r1,-8l188,16r36,l223,16,210,6,203,3,191,xe" fillcolor="black" stroked="f">
                    <v:path arrowok="t" o:connecttype="custom" o:connectlocs="191,5072;149,5117;152,5129;191,5176;223,5192;229,5192;241,5188;246,5184;255,5176;229,5176;225,5175;171,5130;164,5112;165,5104;188,5088;224,5088;223,5088;210,5078;203,5075;191,5072" o:connectangles="0,0,0,0,0,0,0,0,0,0,0,0,0,0,0,0,0,0,0,0"/>
                  </v:shape>
                  <v:shape id="Freeform 35" o:spid="_x0000_s1615" style="position:absolute;left:8305;top:5072;width:266;height:275;visibility:visible;mso-wrap-style:square;v-text-anchor:top" coordsize="26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5B8YA&#10;AADcAAAADwAAAGRycy9kb3ducmV2LnhtbESP3WrCQBSE74W+w3IKvTObGrESs0qxLZR6Uap9gEP2&#10;mB+zZ2N2m8S3dwuCl8PMfMNkm9E0oqfOVZYVPEcxCOLc6ooLBb+Hj+kShPPIGhvLpOBCDjbrh0mG&#10;qbYD/1C/94UIEHYpKii9b1MpXV6SQRfZljh4R9sZ9EF2hdQdDgFuGjmL44U0WHFYKLGlbUn5af9n&#10;FBzfv/pd3b8Z/E4O58TOL8uh3ir19Di+rkB4Gv09fGt/agVJ8gL/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5B8YAAADcAAAADwAAAAAAAAAAAAAAAACYAgAAZHJz&#10;L2Rvd25yZXYueG1sUEsFBgAAAAAEAAQA9QAAAIsDAAAAAA==&#10;" path="m224,16r-36,l191,17r6,2l245,64r5,19l249,85r-20,19l255,104,265,76,262,63r-3,-7l250,42r-6,-6l230,21r-6,-5xe" fillcolor="black" stroked="f">
                    <v:path arrowok="t" o:connecttype="custom" o:connectlocs="224,5088;188,5088;191,5089;197,5091;245,5136;250,5155;249,5157;229,5176;255,5176;265,5148;262,5135;259,5128;250,5114;244,5108;230,5093;224,5088" o:connectangles="0,0,0,0,0,0,0,0,0,0,0,0,0,0,0,0"/>
                  </v:shape>
                </v:group>
                <v:group id="Group 24" o:spid="_x0000_s1616" style="position:absolute;left:8741;top:5072;width:266;height:274" coordorigin="8741,5072" coordsize="26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" o:spid="_x0000_s1617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qi8YA&#10;AADcAAAADwAAAGRycy9kb3ducmV2LnhtbESPS2vDMBCE74H+B7GF3BI5D0LqRgl5kEcvhqYt7XGx&#10;traJtTKS4jj/vioUehxm5htmsepMLVpyvrKsYDRMQBDnVldcKHh/2w/mIHxA1lhbJgV38rBaPvQW&#10;mGp741dqz6EQEcI+RQVlCE0qpc9LMuiHtiGO3rd1BkOUrpDa4S3CTS3HSTKTBiuOCyU2tC0pv5yv&#10;RsEx66afm9HcGd4fPnbtV8YvSaZU/7FbP4MI1IX/8F/7pBVMJk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qi8YAAADcAAAADwAAAAAAAAAAAAAAAACYAgAAZHJz&#10;L2Rvd25yZXYueG1sUEsFBgAAAAAEAAQA9QAAAIsDAAAAAA==&#10;" path="m71,166r-26,l49,168r3,2l69,262r1,2l70,266r1,2l72,270r1,l75,272r1,2l83,274r22,-22l84,252,83,224,74,170r-3,-4xe" fillcolor="black" stroked="f">
                    <v:path arrowok="t" o:connecttype="custom" o:connectlocs="71,5238;45,5238;49,5240;52,5242;69,5334;70,5336;70,5338;70,5338;71,5340;71,5340;72,5342;73,5342;75,5344;76,5346;83,5346;105,5324;84,5324;83,5296;74,5242;71,5238" o:connectangles="0,0,0,0,0,0,0,0,0,0,0,0,0,0,0,0,0,0,0,0"/>
                  </v:shape>
                  <v:shape id="Freeform 32" o:spid="_x0000_s1618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wa8IA&#10;AADcAAAADwAAAGRycy9kb3ducmV2LnhtbERPy2rCQBTdF/yH4Qrd1YkPikRH8YFt3QTqA11eMtck&#10;mLkTZqYx/XtnUejycN7zZWdq0ZLzlWUFw0ECgji3uuJCwem4e5uC8AFZY22ZFPySh+Wi9zLHVNsH&#10;f1N7CIWIIexTVFCG0KRS+rwkg35gG+LI3awzGCJ0hdQOHzHc1HKUJO/SYMWxocSGNiXl98OPUfCZ&#10;dZPLejh1hncf5217zXifZEq99rvVDESgLvyL/9xfWsF4Eu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zBrwgAAANwAAAAPAAAAAAAAAAAAAAAAAJgCAABkcnMvZG93&#10;bnJldi54bWxQSwUGAAAAAAQABAD1AAAAhwMAAAAA&#10;" path="m128,214r-5,l84,252r21,l133,224r,-2l133,220r-1,l131,218r-1,-2l129,216r-1,-2xe" fillcolor="black" stroked="f">
                    <v:path arrowok="t" o:connecttype="custom" o:connectlocs="128,5286;123,5286;84,5324;105,5324;133,5296;133,5296;133,5294;133,5292;132,5292;131,5290;131,5290;130,5288;129,5288;128,5286" o:connectangles="0,0,0,0,0,0,0,0,0,0,0,0,0,0"/>
                  </v:shape>
                  <v:shape id="Freeform 31" o:spid="_x0000_s1619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V8MUA&#10;AADcAAAADwAAAGRycy9kb3ducmV2LnhtbESPW2vCQBSE3wv9D8sp9K1uYqVIdBVrsZeXgDf08ZA9&#10;JqHZs2F3G9N/7wqCj8PMfMNM571pREfO15YVpIMEBHFhdc2lgt129TIG4QOyxsYyKfgnD/PZ48MU&#10;M23PvKZuE0oRIewzVFCF0GZS+qIig35gW+LonawzGKJ0pdQOzxFuGjlMkjdpsOa4UGFLy4qK382f&#10;UfCV96PDezp2hlef+4/umPNPkiv1/NQvJiAC9eEevrW/tYLXUQr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5XwxQAAANwAAAAPAAAAAAAAAAAAAAAAAJgCAABkcnMv&#10;ZG93bnJldi54bWxQSwUGAAAAAAQABAD1AAAAigMAAAAA&#10;" path="m11,200r-4,l7,202r3,l11,200xe" fillcolor="black" stroked="f">
                    <v:path arrowok="t" o:connecttype="custom" o:connectlocs="11,5272;7,5272;7,5274;10,5274;11,5272" o:connectangles="0,0,0,0,0"/>
                  </v:shape>
                  <v:shape id="Freeform 30" o:spid="_x0000_s1620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Lh8UA&#10;AADcAAAADwAAAGRycy9kb3ducmV2LnhtbESPW2vCQBSE3wX/w3KEvulGK0Wiq9gWe3kJeEMfD9lj&#10;EsyeDbvbmP77bkHwcZiZb5jFqjO1aMn5yrKC8SgBQZxbXXGh4LDfDGcgfEDWWFsmBb/kYbXs9xaY&#10;anvjLbW7UIgIYZ+igjKEJpXS5yUZ9CPbEEfvYp3BEKUrpHZ4i3BTy0mSvEiDFceFEht6Kym/7n6M&#10;gs+sm55exzNnePNxfG/PGX8nmVJPg249BxGoC4/wvf2lFTxPJ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QuHxQAAANwAAAAPAAAAAAAAAAAAAAAAAJgCAABkcnMv&#10;ZG93bnJldi54bWxQSwUGAAAAAAQABAD1AAAAigMAAAAA&#10;" path="m183,128r-29,l160,130r3,2l169,138r3,4l174,150r1,2l174,160r-1,2l169,170r-2,2l161,178r-4,4l151,186r-2,l144,188r-2,2l138,190r-1,2l138,194r1,2l140,196r2,2l143,200r1,l145,202r4,l153,200r2,-2l160,196r3,-2l168,190r3,-2l191,148r-1,-6l185,132r-2,-4xe" fillcolor="black" stroked="f">
                    <v:path arrowok="t" o:connecttype="custom" o:connectlocs="183,5200;154,5200;160,5202;163,5204;169,5210;172,5214;174,5222;175,5224;174,5232;173,5234;169,5242;167,5244;161,5250;157,5254;151,5258;149,5258;144,5260;142,5262;138,5262;137,5264;137,5264;138,5266;138,5266;139,5268;140,5268;142,5270;143,5272;144,5272;145,5274;149,5274;153,5272;155,5270;160,5268;163,5266;168,5262;171,5260;191,5220;190,5214;185,5204;183,5200" o:connectangles="0,0,0,0,0,0,0,0,0,0,0,0,0,0,0,0,0,0,0,0,0,0,0,0,0,0,0,0,0,0,0,0,0,0,0,0,0,0,0,0"/>
                  </v:shape>
                  <v:shape id="Freeform 29" o:spid="_x0000_s1621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uHMYA&#10;AADcAAAADwAAAGRycy9kb3ducmV2LnhtbESPW2vCQBSE34X+h+UU+qYbq4hEV+kFby+Bpop9PGRP&#10;k9Ds2bC7jfHfdwuCj8PMfMMs171pREfO15YVjEcJCOLC6ppLBcfPzXAOwgdkjY1lUnAlD+vVw2CJ&#10;qbYX/qAuD6WIEPYpKqhCaFMpfVGRQT+yLXH0vq0zGKJ0pdQOLxFuGvmcJDNpsOa4UGFLbxUVP/mv&#10;UbDL+un5dTx3hjfb03v3lfEhyZR6euxfFiAC9eEevrX3WsFkOoH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GuHMYAAADcAAAADwAAAAAAAAAAAAAAAACYAgAAZHJz&#10;L2Rvd25yZXYueG1sUEsFBgAAAAAEAAQA9QAAAIsDAAAAAA==&#10;" path="m45,148r-8,l19,156r-7,8l10,166r-4,6l5,176r-3,4l1,184,,188r,2l,192r,2l1,194r,2l3,196r1,2l5,200r7,l12,196r1,-4l15,188r1,-4l19,178r2,-2l26,170r3,-2l34,166r37,l69,164r-2,-2l61,156r-4,-4l49,150r-4,-2xe" fillcolor="black" stroked="f">
                    <v:path arrowok="t" o:connecttype="custom" o:connectlocs="45,5220;37,5220;19,5228;12,5236;10,5238;6,5244;5,5248;2,5252;1,5256;0,5260;0,5262;0,5264;0,5266;1,5266;1,5268;3,5268;4,5270;5,5272;12,5272;12,5268;13,5264;15,5260;16,5256;19,5250;21,5248;26,5242;29,5240;34,5238;71,5238;69,5236;67,5234;61,5228;57,5224;49,5222;45,5220" o:connectangles="0,0,0,0,0,0,0,0,0,0,0,0,0,0,0,0,0,0,0,0,0,0,0,0,0,0,0,0,0,0,0,0,0,0,0"/>
                  </v:shape>
                  <v:shape id="Freeform 28" o:spid="_x0000_s1622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2aMYA&#10;AADcAAAADwAAAGRycy9kb3ducmV2LnhtbESPT2vCQBTE74V+h+UVeqsb21Akuoq22NpLoP5Bj4/s&#10;Mwlm34bdbYzf3hWEHoeZ+Q0zmfWmER05X1tWMBwkIIgLq2suFWw3y5cRCB+QNTaWScGFPMymjw8T&#10;zLQ98y9161CKCGGfoYIqhDaT0hcVGfQD2xJH72idwRClK6V2eI5w08jXJHmXBmuOCxW29FFRcVr/&#10;GQXfeZ/uF8ORM7z82n12h5x/klyp56d+PgYRqA//4Xt7pRW8pS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g2aMYAAADcAAAADwAAAAAAAAAAAAAAAACYAgAAZHJz&#10;L2Rvd25yZXYueG1sUEsFBgAAAAAEAAQA9QAAAIsDAAAAAA==&#10;" path="m112,68r-2,l109,70,68,110r-1,2l67,114r1,2l108,156r5,l116,152r5,-6l123,144r7,-8l112,136,87,112,120,80r,-2l119,76r-1,-2l116,72r-1,-2l113,70r-1,-2xe" fillcolor="black" stroked="f">
                    <v:path arrowok="t" o:connecttype="custom" o:connectlocs="112,5140;110,5140;109,5142;68,5182;67,5184;67,5186;68,5188;108,5228;113,5228;116,5224;121,5218;123,5216;130,5208;112,5208;87,5184;120,5152;120,5150;119,5148;118,5146;116,5144;115,5142;113,5142;112,5140" o:connectangles="0,0,0,0,0,0,0,0,0,0,0,0,0,0,0,0,0,0,0,0,0,0,0"/>
                  </v:shape>
                  <v:shape id="Freeform 27" o:spid="_x0000_s1623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88YA&#10;AADcAAAADwAAAGRycy9kb3ducmV2LnhtbESPS2vDMBCE74H+B7GF3BI5rxLcKCEP8ujF0LSlPS7W&#10;1ja1VkZSHPffV4FAj8PMfMMsVp2pRUvOV5YVjIYJCOLc6ooLBe9v+8EchA/IGmvLpOCXPKyWD70F&#10;ptpe+ZXacyhEhLBPUUEZQpNK6fOSDPqhbYij922dwRClK6R2eI1wU8txkjxJgxXHhRIb2paU/5wv&#10;RsEx66afm9HcGd4fPnbtV8YvSaZU/7FbP4MI1IX/8L190gom0x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ST88YAAADcAAAADwAAAAAAAAAAAAAAAACYAgAAZHJz&#10;L2Rvd25yZXYueG1sUEsFBgAAAAAEAAQA9QAAAIsDAAAAAA==&#10;" path="m156,110r-10,l142,112r-10,6l127,120r-9,10l115,134r-1,l112,136r18,l134,134r7,-4l144,128r39,l182,126r-5,-4l173,118r-4,-2l160,112r-4,-2xe" fillcolor="black" stroked="f">
                    <v:path arrowok="t" o:connecttype="custom" o:connectlocs="156,5182;146,5182;142,5184;132,5190;127,5192;118,5202;115,5206;114,5206;112,5208;130,5208;134,5206;141,5202;144,5200;183,5200;182,5198;177,5194;173,5190;169,5188;160,5184;156,5182" o:connectangles="0,0,0,0,0,0,0,0,0,0,0,0,0,0,0,0,0,0,0,0"/>
                  </v:shape>
                  <v:shape id="Freeform 26" o:spid="_x0000_s1624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NhMYA&#10;AADcAAAADwAAAGRycy9kb3ducmV2LnhtbESPT2vCQBTE70K/w/KE3nSjFZHUVfyDbb0EjC31+Mg+&#10;k9Ds27C7jem3dwuFHoeZ+Q2zXPemER05X1tWMBknIIgLq2suFbyfD6MFCB+QNTaWScEPeVivHgZL&#10;TLW98Ym6PJQiQtinqKAKoU2l9EVFBv3YtsTRu1pnMETpSqkd3iLcNHKaJHNpsOa4UGFLu4qKr/zb&#10;KHjN+tnndrJwhg8vH/vukvExyZR6HPabZxCB+vAf/mu/aQVPszn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NhMYAAADcAAAADwAAAAAAAAAAAAAAAACYAgAAZHJz&#10;L2Rvd25yZXYueG1sUEsFBgAAAAAEAAQA9QAAAIsDAAAAAA==&#10;" path="m191,r-6,l173,4,149,44r3,14l191,104r32,16l229,120r11,-4l246,112r9,-8l225,104r-9,-2l211,98,200,90r-6,-4l183,74r-5,-6l171,60r-3,-6l164,46r,-6l165,32r2,-4l173,22r2,-2l180,18r3,l188,16r35,l210,6,203,4,191,xe" fillcolor="black" stroked="f">
                    <v:path arrowok="t" o:connecttype="custom" o:connectlocs="191,5072;185,5072;173,5076;149,5116;152,5130;191,5176;223,5192;229,5192;240,5188;246,5184;255,5176;225,5176;216,5174;211,5170;200,5162;194,5158;183,5146;178,5140;171,5132;168,5126;164,5118;164,5112;165,5104;167,5100;173,5094;175,5092;180,5090;183,5090;188,5088;223,5088;210,5078;203,5076;191,5072" o:connectangles="0,0,0,0,0,0,0,0,0,0,0,0,0,0,0,0,0,0,0,0,0,0,0,0,0,0,0,0,0,0,0,0,0"/>
                  </v:shape>
                  <v:shape id="Freeform 25" o:spid="_x0000_s1625" style="position:absolute;left:8741;top:5072;width:266;height:274;visibility:visible;mso-wrap-style:square;v-text-anchor:top" coordsize="26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oH8YA&#10;AADcAAAADwAAAGRycy9kb3ducmV2LnhtbESPS2vDMBCE74H+B7GF3BI5D9LgRgl5kEcvhqYt7XGx&#10;traptTKS4rj/vgoEehxm5htmsepMLVpyvrKsYDRMQBDnVldcKHh/2w/mIHxA1lhbJgW/5GG1fOgt&#10;MNX2yq/UnkMhIoR9igrKEJpUSp+XZNAPbUMcvW/rDIYoXSG1w2uEm1qOk2QmDVYcF0psaFtS/nO+&#10;GAXHrJt+bkZzZ3h/+Ni1Xxm/JJlS/cdu/QwiUBf+w/f2SSuYTJ/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qoH8YAAADcAAAADwAAAAAAAAAAAAAAAACYAgAAZHJz&#10;L2Rvd25yZXYueG1sUEsFBgAAAAAEAAQA9QAAAIsDAAAAAA==&#10;" path="m223,16r-35,l191,18r6,2l200,20r6,6l210,28r8,6l222,38r4,4l230,46r3,2l238,56r12,28l249,86r-20,18l255,104r3,-2l262,96r3,-14l265,76,262,64r-3,-8l250,44r-6,-8l237,30r-7,-8l223,16xe" fillcolor="black" stroked="f">
                    <v:path arrowok="t" o:connecttype="custom" o:connectlocs="223,5088;188,5088;191,5090;197,5092;200,5092;206,5098;210,5100;218,5106;222,5110;226,5114;230,5118;233,5120;238,5128;250,5156;249,5158;229,5176;255,5176;258,5174;262,5168;265,5154;265,5148;262,5136;259,5128;250,5116;244,5108;237,5102;230,5094;223,5088" o:connectangles="0,0,0,0,0,0,0,0,0,0,0,0,0,0,0,0,0,0,0,0,0,0,0,0,0,0,0,0"/>
                  </v:shape>
                </v:group>
                <v:group id="Group 13" o:spid="_x0000_s1626" style="position:absolute;left:9177;top:5073;width:266;height:270" coordorigin="9177,5073" coordsize="26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3" o:spid="_x0000_s1627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BicUA&#10;AADcAAAADwAAAGRycy9kb3ducmV2LnhtbESPT2sCMRTE7wW/Q3hCbzW72hZdjSKC0B4K9c/F22Pz&#10;zC67eVk3UeO3bwqFHoeZ+Q2zWEXbihv1vnasIB9lIIhLp2s2Co6H7csUhA/IGlvHpOBBHlbLwdMC&#10;C+3uvKPbPhiRIOwLVFCF0BVS+rIii37kOuLknV1vMSTZG6l7vCe4beU4y96lxZrTQoUdbSoqm/3V&#10;KmjeWrMLeYyf+aX5Mt+bx6kc10o9D+N6DiJQDP/hv/aHVjB5ncH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gGJxQAAANwAAAAPAAAAAAAAAAAAAAAAAJgCAABkcnMv&#10;ZG93bnJldi54bWxQSwUGAAAAAAQABAD1AAAAigMAAAAA&#10;" path="m114,202r-31,l86,204r6,2l95,206r5,6l102,214r2,6l105,222r-1,6l82,254r-3,2l73,258r-2,l67,260r-3,l64,262r1,2l66,264r2,4l69,268r2,2l81,270r3,-2l89,266r3,-2l120,218r,-4l116,204r-2,-2xe" fillcolor="black" stroked="f">
                    <v:path arrowok="t" o:connecttype="custom" o:connectlocs="114,5275;83,5275;86,5277;92,5279;95,5279;100,5285;102,5287;104,5293;105,5295;104,5301;82,5327;79,5329;73,5331;71,5331;67,5333;64,5333;64,5335;65,5337;66,5337;68,5341;69,5341;71,5343;81,5343;84,5341;89,5339;92,5337;120,5291;120,5287;116,5277;114,5275" o:connectangles="0,0,0,0,0,0,0,0,0,0,0,0,0,0,0,0,0,0,0,0,0,0,0,0,0,0,0,0,0,0"/>
                  </v:shape>
                  <v:shape id="Freeform 22" o:spid="_x0000_s1628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+ycIA&#10;AADcAAAADwAAAGRycy9kb3ducmV2LnhtbERPPWvDMBDdC/kP4grdGtkpLsGNEkqgkAyBJu2S7bCu&#10;srF1cizVlv99NBQ6Pt73ZhdtJ0YafONYQb7MQBBXTjdsFHx/fTyvQfiArLFzTApm8rDbLh42WGo3&#10;8ZnGSzAihbAvUUEdQl9K6auaLPql64kT9+MGiyHBwUg94JTCbSdXWfYqLTacGmrsaV9T1V5+rYK2&#10;6Mw55DEe81t7Mp/7+VqtGqWeHuP7G4hAMfyL/9wHreClSPPTmXQ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T7JwgAAANwAAAAPAAAAAAAAAAAAAAAAAJgCAABkcnMvZG93&#10;bnJldi54bWxQSwUGAAAAAAQABAD1AAAAhwMAAAAA&#10;" path="m68,166r-26,l47,168r2,2l58,188r-1,4l56,196r-3,6l51,204,40,216r-1,l39,218r,2l40,222r1,l43,224r1,l45,226r4,l49,224,62,212r11,-6l76,204r7,-2l114,202r-1,-2l109,196r-42,l69,192r1,-2l72,182r,-2l71,172r-1,-2l68,166xe" fillcolor="black" stroked="f">
                    <v:path arrowok="t" o:connecttype="custom" o:connectlocs="68,5239;42,5239;47,5241;49,5243;58,5261;57,5265;56,5269;53,5275;51,5277;40,5289;39,5289;39,5291;39,5293;40,5295;41,5295;43,5297;44,5297;45,5299;49,5299;49,5297;62,5285;73,5279;76,5277;83,5275;114,5275;113,5273;109,5269;67,5269;69,5265;70,5263;72,5255;72,5253;71,5245;70,5243;68,5239" o:connectangles="0,0,0,0,0,0,0,0,0,0,0,0,0,0,0,0,0,0,0,0,0,0,0,0,0,0,0,0,0,0,0,0,0,0,0"/>
                  </v:shape>
                  <v:shape id="Freeform 21" o:spid="_x0000_s1629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bUsQA&#10;AADcAAAADwAAAGRycy9kb3ducmV2LnhtbESPT2sCMRTE70K/Q3gFb5pdi6VsjSKCYA+Cf3rp7bF5&#10;ZpfdvKybqPHbG0HocZiZ3zCzRbStuFLva8cK8nEGgrh0umaj4Pe4Hn2B8AFZY+uYFNzJw2L+Nphh&#10;od2N93Q9BCMShH2BCqoQukJKX1Zk0Y9dR5y8k+sthiR7I3WPtwS3rZxk2ae0WHNaqLCjVUVlc7hY&#10;Bc20NfuQx/iTn5ut2a3uf+WkVmr4HpffIALF8B9+tTdawcc0h+e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1m1LEAAAA3AAAAA8AAAAAAAAAAAAAAAAAmAIAAGRycy9k&#10;b3ducmV2LnhtbFBLBQYAAAAABAAEAPUAAACJAwAAAAA=&#10;" path="m149,200r-4,l148,202r1,-2xe" fillcolor="black" stroked="f">
                    <v:path arrowok="t" o:connecttype="custom" o:connectlocs="149,5273;145,5273;148,5275;149,5273" o:connectangles="0,0,0,0"/>
                  </v:shape>
                  <v:shape id="Freeform 20" o:spid="_x0000_s1630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FJcUA&#10;AADcAAAADwAAAGRycy9kb3ducmV2LnhtbESPT2sCMRTE74V+h/AKvdXsblFkaxQRBHso1D+X3h6b&#10;Z3bZzcu6iRq/fSMIHoeZ+Q0zW0TbiQsNvnGsIB9lIIgrpxs2Cg779ccUhA/IGjvHpOBGHhbz15cZ&#10;ltpdeUuXXTAiQdiXqKAOoS+l9FVNFv3I9cTJO7rBYkhyMFIPeE1w28kiyybSYsNpocaeVjVV7e5s&#10;FbTjzmxDHuN3fmp/zO/q9lcVjVLvb3H5BSJQDM/wo73RCj7HBd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wUlxQAAANwAAAAPAAAAAAAAAAAAAAAAAJgCAABkcnMv&#10;ZG93bnJldi54bWxQSwUGAAAAAAQABAD1AAAAigMAAAAA&#10;" path="m48,148r-12,l19,156r-7,8l10,166r-4,6l4,176r-2,4l1,184,,188r,2l,192r,2l1,194r1,2l3,198r2,2l10,200r1,-2l11,194r1,-2l14,186r1,-2l18,178r2,-2l25,170r2,-2l32,166r36,l64,160r-6,-6l55,152r-7,-4xe" fillcolor="black" stroked="f">
                    <v:path arrowok="t" o:connecttype="custom" o:connectlocs="48,5221;36,5221;19,5229;12,5237;10,5239;6,5245;4,5249;2,5253;1,5257;0,5261;0,5263;0,5265;0,5267;1,5267;2,5269;3,5271;5,5273;10,5273;11,5271;11,5267;12,5265;14,5259;15,5257;18,5251;20,5249;25,5243;27,5241;32,5239;68,5239;64,5233;58,5227;55,5225;48,5221" o:connectangles="0,0,0,0,0,0,0,0,0,0,0,0,0,0,0,0,0,0,0,0,0,0,0,0,0,0,0,0,0,0,0,0,0"/>
                  </v:shape>
                  <v:shape id="Freeform 19" o:spid="_x0000_s1631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gvsQA&#10;AADcAAAADwAAAGRycy9kb3ducmV2LnhtbESPT2sCMRTE74LfIbxCb5pdRSlboxShoIeC/y69PTav&#10;2WU3L+sm1fjtjSB4HGbmN8xiFW0rLtT72rGCfJyBIC6drtkoOB2/Rx8gfEDW2DomBTfysFoOBwss&#10;tLvyni6HYESCsC9QQRVCV0jpy4os+rHriJP353qLIcneSN3jNcFtKydZNpcWa04LFXa0rqhsDv9W&#10;QTNrzT7kMW7zc/NjduvbbzmplXp/i1+fIALF8Ao/2xutYDqb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roL7EAAAA3AAAAA8AAAAAAAAAAAAAAAAAmAIAAGRycy9k&#10;b3ducmV2LnhtbFBLBQYAAAAABAAEAPUAAACJAwAAAAA=&#10;" path="m183,128r-29,l160,130r3,2l169,138r3,4l174,148r1,4l174,158r-1,4l167,172r-7,6l157,182r-6,2l149,186r-5,2l142,188r-3,2l137,190r,2l137,194r1,l139,196r1,l141,198r1,l143,200r10,l155,198r5,-2l163,194r8,-6l179,180r4,-6l188,164r2,-6l190,148r,-6l185,132r-2,-4xe" fillcolor="black" stroked="f">
                    <v:path arrowok="t" o:connecttype="custom" o:connectlocs="183,5201;154,5201;160,5203;163,5205;169,5211;172,5215;174,5221;175,5225;174,5231;173,5235;167,5245;160,5251;157,5255;151,5257;149,5259;144,5261;142,5261;139,5263;137,5263;137,5265;137,5267;138,5267;139,5269;140,5269;141,5271;142,5271;143,5273;153,5273;155,5271;160,5269;163,5267;171,5261;179,5253;183,5247;188,5237;190,5231;190,5221;190,5215;185,5205;183,5201" o:connectangles="0,0,0,0,0,0,0,0,0,0,0,0,0,0,0,0,0,0,0,0,0,0,0,0,0,0,0,0,0,0,0,0,0,0,0,0,0,0,0,0"/>
                  </v:shape>
                  <v:shape id="Freeform 18" o:spid="_x0000_s1632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4ysQA&#10;AADcAAAADwAAAGRycy9kb3ducmV2LnhtbESPQWsCMRSE7wX/Q3iCt5pdrUVWo4hQqIeCWi/eHptn&#10;dtnNy3aTavz3Rij0OMzMN8xyHW0rrtT72rGCfJyBIC6drtkoOH1/vM5B+ICssXVMCu7kYb0avCyx&#10;0O7GB7oegxEJwr5ABVUIXSGlLyuy6MeuI07exfUWQ5K9kbrHW4LbVk6y7F1arDktVNjRtqKyOf5a&#10;Bc2sNYeQx7jLf5ovs9/ez+WkVmo0jJsFiEAx/If/2p9awXT2Bs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OMrEAAAA3AAAAA8AAAAAAAAAAAAAAAAAmAIAAGRycy9k&#10;b3ducmV2LnhtbFBLBQYAAAAABAAEAPUAAACJAwAAAAA=&#10;" path="m96,188r-15,l74,192r-4,2l67,196r42,l106,194r-3,-2l96,188xe" fillcolor="black" stroked="f">
                    <v:path arrowok="t" o:connecttype="custom" o:connectlocs="96,5261;81,5261;74,5265;70,5267;67,5269;109,5269;106,5267;103,5265;96,5261" o:connectangles="0,0,0,0,0,0,0,0,0"/>
                  </v:shape>
                  <v:shape id="Freeform 17" o:spid="_x0000_s1633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dUcQA&#10;AADcAAAADwAAAGRycy9kb3ducmV2LnhtbESPQWsCMRSE74X+h/AK3mp2LStlNYoIQnsQqvbi7bF5&#10;ZpfdvKybVOO/bwTB4zAz3zDzZbSduNDgG8cK8nEGgrhyumGj4Pewef8E4QOyxs4xKbiRh+Xi9WWO&#10;pXZX3tFlH4xIEPYlKqhD6EspfVWTRT92PXHyTm6wGJIcjNQDXhPcdnKSZVNpseG0UGNP65qqdv9n&#10;FbRFZ3Yhj/E7P7db87O+HatJo9ToLa5mIALF8Aw/2l9awUdRwP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OnVHEAAAA3AAAAA8AAAAAAAAAAAAAAAAAmAIAAGRycy9k&#10;b3ducmV2LnhtbFBLBQYAAAAABAAEAPUAAACJAwAAAAA=&#10;" path="m112,68r-3,l68,110r-1,2l67,114r1,2l108,156r4,l116,152r5,-6l123,144r7,-8l112,136,87,112,120,78r-1,-4l118,74r-2,-4l113,70r-1,-2xe" fillcolor="black" stroked="f">
                    <v:path arrowok="t" o:connecttype="custom" o:connectlocs="112,5141;109,5141;68,5183;67,5185;67,5187;68,5189;108,5229;112,5229;116,5225;121,5219;123,5217;130,5209;112,5209;87,5185;120,5151;119,5147;118,5147;116,5143;113,5143;112,5141" o:connectangles="0,0,0,0,0,0,0,0,0,0,0,0,0,0,0,0,0,0,0,0"/>
                  </v:shape>
                  <v:shape id="Freeform 16" o:spid="_x0000_s1634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DJsQA&#10;AADcAAAADwAAAGRycy9kb3ducmV2LnhtbESPT2sCMRTE7wW/Q3hCbzW7FkVWo4hQ0EPBfxdvj80z&#10;u+zmZd2kGr99IxR6HGbmN8xiFW0r7tT72rGCfJSBIC6drtkoOJ++PmYgfEDW2DomBU/ysFoO3hZY&#10;aPfgA92PwYgEYV+ggiqErpDSlxVZ9CPXESfv6nqLIcneSN3jI8FtK8dZNpUWa04LFXa0qahsjj9W&#10;QTNpzSHkMe7yW/Nt9pvnpRzXSr0P43oOIlAM/+G/9lYr+JxM4XU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AybEAAAA3AAAAA8AAAAAAAAAAAAAAAAAmAIAAGRycy9k&#10;b3ducmV2LnhtbFBLBQYAAAAABAAEAPUAAACJAwAAAAA=&#10;" path="m160,110r-14,l132,116r-5,4l120,128r-5,4l114,134r-2,2l130,136r3,-2l141,130r3,-2l183,128r-1,-2l177,122r-4,-4l169,114r-9,-4xe" fillcolor="black" stroked="f">
                    <v:path arrowok="t" o:connecttype="custom" o:connectlocs="160,5183;146,5183;132,5189;127,5193;120,5201;115,5205;114,5207;112,5209;130,5209;133,5207;141,5203;144,5201;183,5201;182,5199;177,5195;173,5191;169,5187;160,5183" o:connectangles="0,0,0,0,0,0,0,0,0,0,0,0,0,0,0,0,0,0"/>
                  </v:shape>
                  <v:shape id="Freeform 15" o:spid="_x0000_s1635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mvcQA&#10;AADcAAAADwAAAGRycy9kb3ducmV2LnhtbESPQWsCMRSE7wX/Q3iCt5pdxVZWo4hQqIeCWi/eHptn&#10;dtnNy3aTavz3piD0OMzMN8xyHW0rrtT72rGCfJyBIC6drtkoOH1/vM5B+ICssXVMCu7kYb0avCyx&#10;0O7GB7oegxEJwr5ABVUIXSGlLyuy6MeuI07exfUWQ5K9kbrHW4LbVk6y7E1arDktVNjRtqKyOf5a&#10;Bc2sNYeQx7jLf5ovs9/ez+WkVmo0jJsFiEAx/Ief7U+tYDp7h7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pr3EAAAA3AAAAA8AAAAAAAAAAAAAAAAAmAIAAGRycy9k&#10;b3ducmV2LnhtbFBLBQYAAAAABAAEAPUAAACJAwAAAAA=&#10;" path="m191,r-6,l173,4,148,44r4,14l191,104r19,12l223,120r6,l240,116r6,-4l254,104r-29,l216,100r-5,-2l200,90r-6,-6l183,74r-5,-6l171,58r-3,-4l164,44r,-4l165,32r2,-4l173,22r2,-2l180,18r3,-2l223,16,210,6,203,4,191,xe" fillcolor="black" stroked="f">
                    <v:path arrowok="t" o:connecttype="custom" o:connectlocs="191,5073;185,5073;173,5077;148,5117;152,5131;191,5177;210,5189;223,5193;229,5193;240,5189;246,5185;254,5177;225,5177;216,5173;211,5171;200,5163;194,5157;183,5147;178,5141;171,5131;168,5127;164,5117;164,5113;165,5105;167,5101;173,5095;175,5093;180,5091;183,5089;223,5089;210,5079;203,5077;191,5073" o:connectangles="0,0,0,0,0,0,0,0,0,0,0,0,0,0,0,0,0,0,0,0,0,0,0,0,0,0,0,0,0,0,0,0,0"/>
                  </v:shape>
                  <v:shape id="Freeform 14" o:spid="_x0000_s1636" style="position:absolute;left:9177;top:5073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yz8IA&#10;AADcAAAADwAAAGRycy9kb3ducmV2LnhtbERPPWvDMBDdC/kP4grdGtkpLsGNEkqgkAyBJu2S7bCu&#10;srF1cizVlv99NBQ6Pt73ZhdtJ0YafONYQb7MQBBXTjdsFHx/fTyvQfiArLFzTApm8rDbLh42WGo3&#10;8ZnGSzAihbAvUUEdQl9K6auaLPql64kT9+MGiyHBwUg94JTCbSdXWfYqLTacGmrsaV9T1V5+rYK2&#10;6Mw55DEe81t7Mp/7+VqtGqWeHuP7G4hAMfyL/9wHreClSGvTmXQ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zLPwgAAANwAAAAPAAAAAAAAAAAAAAAAAJgCAABkcnMvZG93&#10;bnJldi54bWxQSwUGAAAAAAQABAD1AAAAhwMAAAAA&#10;" path="m223,16r-35,l191,18r5,l200,20r6,4l210,28r8,6l222,38r4,4l229,46r4,2l238,56r3,2l245,64r4,10l250,76r,6l249,86r-20,18l254,104r4,-4l262,94r3,-12l265,76,262,62r-3,-6l250,42r-6,-6l237,30r-7,-8l223,16xe" fillcolor="black" stroked="f">
                    <v:path arrowok="t" o:connecttype="custom" o:connectlocs="223,5089;188,5089;191,5091;196,5091;200,5093;206,5097;210,5101;218,5107;222,5111;226,5115;229,5119;233,5121;238,5129;241,5131;245,5137;249,5147;250,5149;250,5155;249,5159;229,5177;254,5177;258,5173;262,5167;265,5155;265,5149;262,5135;259,5129;250,5115;244,5109;237,5103;230,5095;223,5089" o:connectangles="0,0,0,0,0,0,0,0,0,0,0,0,0,0,0,0,0,0,0,0,0,0,0,0,0,0,0,0,0,0,0,0"/>
                  </v:shape>
                </v:group>
                <v:group id="Group 11" o:spid="_x0000_s1637" style="position:absolute;left:9893;top:3352;width:111;height:108" coordorigin="9893,3352" coordsize="11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2" o:spid="_x0000_s1638" style="position:absolute;left:9893;top:3352;width:111;height:108;visibility:visible;mso-wrap-style:square;v-text-anchor:top" coordsize="11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RB8MA&#10;AADcAAAADwAAAGRycy9kb3ducmV2LnhtbERPy2oCMRTdF/oP4RbcFE2qKDI1I6UiFKwLp4ouL5Pb&#10;eXRyM0zScfz7ZiF0eTjv1Xqwjeip85VjDS8TBYI4d6biQsPxaztegvAB2WDjmDTcyMM6fXxYYWLc&#10;lQ/UZ6EQMYR9ghrKENpESp+XZNFPXEscuW/XWQwRdoU0HV5juG3kVKmFtFhxbCixpfeS8p/s12o4&#10;qJ3tZ/XlfFL7kA1VTZvP+bPWo6fh7RVEoCH8i+/uD6Nhtojz45l4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BRB8MAAADcAAAADwAAAAAAAAAAAAAAAACYAgAAZHJzL2Rv&#10;d25yZXYueG1sUEsFBgAAAAAEAAQA9QAAAIgDAAAAAA==&#10;" path="m,l110,r,108l,108,,xe" fillcolor="#c0504d" stroked="f">
                    <v:path arrowok="t" o:connecttype="custom" o:connectlocs="0,3352;110,3352;110,3460;0,3460;0,3352" o:connectangles="0,0,0,0,0"/>
                  </v:shape>
                </v:group>
                <v:group id="Group 9" o:spid="_x0000_s1639" style="position:absolute;left:9893;top:3712;width:111;height:111" coordorigin="9893,3712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0" o:spid="_x0000_s1640" style="position:absolute;left:9893;top:3712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YWcYA&#10;AADcAAAADwAAAGRycy9kb3ducmV2LnhtbESPT2vCQBTE74V+h+UVvNVN4x8kukpbEFTqoVEQb4/s&#10;axKafRuyaxL99G5B6HGYmd8wi1VvKtFS40rLCt6GEQjizOqScwXHw/p1BsJ5ZI2VZVJwJQer5fPT&#10;AhNtO/6mNvW5CBB2CSoovK8TKV1WkEE3tDVx8H5sY9AH2eRSN9gFuKlkHEVTabDksFBgTZ8FZb/p&#10;xSjYU3X6mHQxp6X5umHbj3fb81ipwUv/Pgfhqff/4Ud7oxWMpjH8nQ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PYWcYAAADcAAAADwAAAAAAAAAAAAAAAACYAgAAZHJz&#10;L2Rvd25yZXYueG1sUEsFBgAAAAAEAAQA9QAAAIsDAAAAAA==&#10;" path="m,l110,r,111l,111,,xe" fillcolor="#4f81bd" stroked="f">
                    <v:path arrowok="t" o:connecttype="custom" o:connectlocs="0,3712;110,3712;110,3823;0,3823;0,3712" o:connectangles="0,0,0,0,0"/>
                  </v:shape>
                </v:group>
                <v:group id="Group 4" o:spid="_x0000_s1641" style="position:absolute;left:1389;top:1222;width:9217;height:4727" coordorigin="1389,1222" coordsize="9217,4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8" o:spid="_x0000_s1642" style="position:absolute;left:1389;top:1222;width:9217;height:4727;visibility:visible;mso-wrap-style:square;v-text-anchor:top" coordsize="9217,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71cQA&#10;AADcAAAADwAAAGRycy9kb3ducmV2LnhtbESPT2vCQBTE74LfYXmFXqRu/F+iq4il4NVoxd4e2WcS&#10;mn0bs9uYfPtuQfA4zMxvmNWmNaVoqHaFZQWjYQSCOLW64EzB6fj59g7CeWSNpWVS0JGDzbrfW2Gs&#10;7Z0P1CQ+EwHCLkYFufdVLKVLczLohrYiDt7V1gZ9kHUmdY33ADelHEfRXBosOCzkWNEup/Qn+TUK&#10;Zufvj8Sex7dm5kYDxEX3hZdOqdeXdrsE4an1z/CjvdcKJvMp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e9XEAAAA3AAAAA8AAAAAAAAAAAAAAAAAmAIAAGRycy9k&#10;b3ducmV2LnhtbFBLBQYAAAAABAAEAPUAAACJAwAAAAA=&#10;" path="m,l9217,r,4727l,4727,,xe" filled="f" strokecolor="#878787">
                    <v:path arrowok="t" o:connecttype="custom" o:connectlocs="0,1222;9217,1222;9217,5949;0,5949;0,1222" o:connectangles="0,0,0,0,0"/>
                  </v:shape>
                  <v:shape id="_x0000_s1643" type="#_x0000_t202" style="position:absolute;left:1943;top:1351;width:203;height:3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  <v:textbox inset="0,0,0,0">
                      <w:txbxContent>
                        <w:p w14:paraId="5F65E697" w14:textId="77777777" w:rsidR="009328F2" w:rsidRDefault="009328F2">
                          <w:pPr>
                            <w:spacing w:line="196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30</w:t>
                          </w:r>
                        </w:p>
                        <w:p w14:paraId="5F65E698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28</w:t>
                          </w:r>
                        </w:p>
                        <w:p w14:paraId="5F65E699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26</w:t>
                          </w:r>
                        </w:p>
                        <w:p w14:paraId="5F65E69A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24</w:t>
                          </w:r>
                        </w:p>
                        <w:p w14:paraId="5F65E69B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22</w:t>
                          </w:r>
                        </w:p>
                        <w:p w14:paraId="5F65E69C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20</w:t>
                          </w:r>
                        </w:p>
                        <w:p w14:paraId="5F65E69D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18</w:t>
                          </w:r>
                        </w:p>
                        <w:p w14:paraId="5F65E69E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16</w:t>
                          </w:r>
                        </w:p>
                        <w:p w14:paraId="5F65E69F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14</w:t>
                          </w:r>
                        </w:p>
                        <w:p w14:paraId="5F65E6A0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12</w:t>
                          </w:r>
                        </w:p>
                        <w:p w14:paraId="5F65E6A1" w14:textId="77777777" w:rsidR="009328F2" w:rsidRDefault="009328F2">
                          <w:pPr>
                            <w:spacing w:line="22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0"/>
                            </w:rPr>
                            <w:t>10</w:t>
                          </w:r>
                        </w:p>
                        <w:p w14:paraId="5F65E6A2" w14:textId="77777777" w:rsidR="009328F2" w:rsidRDefault="009328F2">
                          <w:pPr>
                            <w:spacing w:line="229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8</w:t>
                          </w:r>
                        </w:p>
                        <w:p w14:paraId="5F65E6A3" w14:textId="77777777" w:rsidR="009328F2" w:rsidRDefault="009328F2">
                          <w:pPr>
                            <w:spacing w:line="229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6</w:t>
                          </w:r>
                        </w:p>
                        <w:p w14:paraId="5F65E6A4" w14:textId="77777777" w:rsidR="009328F2" w:rsidRDefault="009328F2">
                          <w:pPr>
                            <w:spacing w:line="229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4</w:t>
                          </w:r>
                        </w:p>
                        <w:p w14:paraId="5F65E6A5" w14:textId="77777777" w:rsidR="009328F2" w:rsidRDefault="009328F2">
                          <w:pPr>
                            <w:spacing w:line="229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2</w:t>
                          </w:r>
                        </w:p>
                        <w:p w14:paraId="5F65E6A6" w14:textId="77777777" w:rsidR="009328F2" w:rsidRDefault="009328F2">
                          <w:pPr>
                            <w:spacing w:line="233" w:lineRule="exact"/>
                            <w:ind w:left="1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644" type="#_x0000_t202" style="position:absolute;left:10050;top:3312;width:351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  <v:textbox inset="0,0,0,0">
                      <w:txbxContent>
                        <w:p w14:paraId="5F65E6A7" w14:textId="77777777" w:rsidR="009328F2" w:rsidRDefault="009328F2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Rest</w:t>
                          </w:r>
                        </w:p>
                        <w:p w14:paraId="5F65E6A8" w14:textId="77777777" w:rsidR="009328F2" w:rsidRDefault="009328F2">
                          <w:pPr>
                            <w:spacing w:before="117"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2C</w:t>
                          </w:r>
                        </w:p>
                      </w:txbxContent>
                    </v:textbox>
                  </v:shape>
                  <v:shape id="Text Box 5" o:spid="_x0000_s1645" type="#_x0000_t202" style="position:absolute;left:5417;top:5495;width:102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  <v:textbox inset="0,0,0,0">
                      <w:txbxContent>
                        <w:p w14:paraId="5F65E6A9" w14:textId="77777777" w:rsidR="009328F2" w:rsidRDefault="009328F2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0"/>
                            </w:rPr>
                            <w:t>Horsepower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 wp14:anchorId="5F65E562" wp14:editId="126E945B">
                <wp:simplePos x="0" y="0"/>
                <wp:positionH relativeFrom="page">
                  <wp:posOffset>1053465</wp:posOffset>
                </wp:positionH>
                <wp:positionV relativeFrom="page">
                  <wp:posOffset>2425065</wp:posOffset>
                </wp:positionV>
                <wp:extent cx="152400" cy="892810"/>
                <wp:effectExtent l="0" t="0" r="381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5E6AA" w14:textId="77777777" w:rsidR="009328F2" w:rsidRDefault="009328F2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99"/>
                                <w:sz w:val="20"/>
                              </w:rPr>
                              <w:t>Count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0"/>
                              </w:rPr>
                              <w:t>models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E562" id="Text Box 2" o:spid="_x0000_s1646" type="#_x0000_t202" style="position:absolute;left:0;text-align:left;margin-left:82.95pt;margin-top:190.95pt;width:12pt;height:70.3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GiZsQIAALQ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14:paraId="5F65E6AA" w14:textId="77777777" w:rsidR="009328F2" w:rsidRDefault="009328F2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99"/>
                          <w:sz w:val="20"/>
                        </w:rPr>
                        <w:t>Count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20"/>
                        </w:rPr>
                        <w:t>models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16" w:name="Figure_A.3.3_Australian_Outboard_market_"/>
      <w:bookmarkEnd w:id="216"/>
      <w:r w:rsidR="009328F2">
        <w:rPr>
          <w:rFonts w:ascii="Arial"/>
          <w:i/>
          <w:spacing w:val="-1"/>
        </w:rPr>
        <w:t>Figure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A.3.3</w:t>
      </w:r>
      <w:r w:rsidR="009328F2">
        <w:rPr>
          <w:rFonts w:ascii="Arial"/>
          <w:i/>
        </w:rPr>
        <w:t xml:space="preserve"> </w:t>
      </w:r>
      <w:r w:rsidR="009328F2">
        <w:rPr>
          <w:rFonts w:ascii="Arial"/>
          <w:i/>
          <w:spacing w:val="-1"/>
        </w:rPr>
        <w:t>Australian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Outboard</w:t>
      </w:r>
      <w:r w:rsidR="009328F2">
        <w:rPr>
          <w:rFonts w:ascii="Arial"/>
          <w:i/>
          <w:spacing w:val="-2"/>
        </w:rPr>
        <w:t xml:space="preserve"> </w:t>
      </w:r>
      <w:r w:rsidR="009328F2">
        <w:rPr>
          <w:rFonts w:ascii="Arial"/>
          <w:i/>
          <w:spacing w:val="-1"/>
        </w:rPr>
        <w:t>market 2013</w:t>
      </w:r>
    </w:p>
    <w:sectPr w:rsidR="004863D4">
      <w:pgSz w:w="11910" w:h="16840"/>
      <w:pgMar w:top="1340" w:right="0" w:bottom="640" w:left="1280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5E56D" w14:textId="77777777" w:rsidR="009328F2" w:rsidRDefault="009328F2">
      <w:r>
        <w:separator/>
      </w:r>
    </w:p>
  </w:endnote>
  <w:endnote w:type="continuationSeparator" w:id="0">
    <w:p w14:paraId="5F65E56F" w14:textId="77777777" w:rsidR="009328F2" w:rsidRDefault="0093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669C2" w14:textId="77777777" w:rsidR="001F3843" w:rsidRDefault="001F38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F53D1" w14:textId="77777777" w:rsidR="001F3843" w:rsidRDefault="001F38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BAACF" w14:textId="77777777" w:rsidR="001F3843" w:rsidRDefault="001F384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5E563" w14:textId="19C57B4A" w:rsidR="009328F2" w:rsidRDefault="00B0032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3496" behindDoc="1" locked="0" layoutInCell="1" allowOverlap="1" wp14:anchorId="5F65E569" wp14:editId="6FEE0868">
              <wp:simplePos x="0" y="0"/>
              <wp:positionH relativeFrom="page">
                <wp:posOffset>3762375</wp:posOffset>
              </wp:positionH>
              <wp:positionV relativeFrom="page">
                <wp:posOffset>10250805</wp:posOffset>
              </wp:positionV>
              <wp:extent cx="127000" cy="177800"/>
              <wp:effectExtent l="0" t="1905" r="0" b="127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5E6AB" w14:textId="77777777" w:rsidR="009328F2" w:rsidRDefault="009328F2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3843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5E56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647" type="#_x0000_t202" style="position:absolute;margin-left:296.25pt;margin-top:807.15pt;width:10pt;height:14pt;z-index:-14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" filled="f" stroked="f">
              <v:textbox inset="0,0,0,0">
                <w:txbxContent>
                  <w:p w14:paraId="5F65E6AB" w14:textId="77777777" w:rsidR="009328F2" w:rsidRDefault="009328F2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3843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5E564" w14:textId="6A1C98F6" w:rsidR="009328F2" w:rsidRDefault="00B0032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3520" behindDoc="1" locked="0" layoutInCell="1" allowOverlap="1" wp14:anchorId="5F65E56A" wp14:editId="71B5E4EF">
              <wp:simplePos x="0" y="0"/>
              <wp:positionH relativeFrom="page">
                <wp:posOffset>3724275</wp:posOffset>
              </wp:positionH>
              <wp:positionV relativeFrom="page">
                <wp:posOffset>10250805</wp:posOffset>
              </wp:positionV>
              <wp:extent cx="203200" cy="177800"/>
              <wp:effectExtent l="0" t="1905" r="0" b="127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5E6AC" w14:textId="77777777" w:rsidR="009328F2" w:rsidRDefault="009328F2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3843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5E56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648" type="#_x0000_t202" style="position:absolute;margin-left:293.25pt;margin-top:807.15pt;width:16pt;height:14pt;z-index:-14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FC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" filled="f" stroked="f">
              <v:textbox inset="0,0,0,0">
                <w:txbxContent>
                  <w:p w14:paraId="5F65E6AC" w14:textId="77777777" w:rsidR="009328F2" w:rsidRDefault="009328F2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3843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5E565" w14:textId="1FFA367C" w:rsidR="009328F2" w:rsidRDefault="00B0032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3544" behindDoc="1" locked="0" layoutInCell="1" allowOverlap="1" wp14:anchorId="5F65E56B" wp14:editId="192E4AD9">
              <wp:simplePos x="0" y="0"/>
              <wp:positionH relativeFrom="page">
                <wp:posOffset>3722370</wp:posOffset>
              </wp:positionH>
              <wp:positionV relativeFrom="page">
                <wp:posOffset>10250805</wp:posOffset>
              </wp:positionV>
              <wp:extent cx="206375" cy="179705"/>
              <wp:effectExtent l="0" t="1905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5E6AD" w14:textId="77777777" w:rsidR="009328F2" w:rsidRDefault="009328F2">
                          <w:pPr>
                            <w:spacing w:before="14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3843">
                            <w:rPr>
                              <w:rFonts w:ascii="Arial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5E56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649" type="#_x0000_t202" style="position:absolute;margin-left:293.1pt;margin-top:807.15pt;width:16.25pt;height:14.15pt;z-index:-14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G3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" filled="f" stroked="f">
              <v:textbox inset="0,0,0,0">
                <w:txbxContent>
                  <w:p w14:paraId="5F65E6AD" w14:textId="77777777" w:rsidR="009328F2" w:rsidRDefault="009328F2">
                    <w:pPr>
                      <w:spacing w:before="14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3843">
                      <w:rPr>
                        <w:rFonts w:ascii="Arial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5E566" w14:textId="77777777" w:rsidR="009328F2" w:rsidRDefault="009328F2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5E567" w14:textId="61288D14" w:rsidR="009328F2" w:rsidRDefault="00B0032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73568" behindDoc="1" locked="0" layoutInCell="1" allowOverlap="1" wp14:anchorId="5F65E56C" wp14:editId="59CE79EE">
              <wp:simplePos x="0" y="0"/>
              <wp:positionH relativeFrom="page">
                <wp:posOffset>900430</wp:posOffset>
              </wp:positionH>
              <wp:positionV relativeFrom="page">
                <wp:posOffset>9672320</wp:posOffset>
              </wp:positionV>
              <wp:extent cx="1828800" cy="1270"/>
              <wp:effectExtent l="5080" t="13970" r="13970" b="381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270"/>
                        <a:chOff x="1418" y="15232"/>
                        <a:chExt cx="2880" cy="2"/>
                      </a:xfrm>
                    </wpg:grpSpPr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1418" y="15232"/>
                          <a:ext cx="2880" cy="2"/>
                        </a:xfrm>
                        <a:custGeom>
                          <a:avLst/>
                          <a:gdLst>
                            <a:gd name="T0" fmla="+- 0 1418 1418"/>
                            <a:gd name="T1" fmla="*/ T0 w 2880"/>
                            <a:gd name="T2" fmla="+- 0 4298 1418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DDA676" id="Group 4" o:spid="_x0000_s1026" style="position:absolute;margin-left:70.9pt;margin-top:761.6pt;width:2in;height:.1pt;z-index:-142912;mso-position-horizontal-relative:page;mso-position-vertical-relative:page" coordorigin="1418,1523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">
              <v:shape id="Freeform 5" o:spid="_x0000_s1027" style="position:absolute;left:1418;top:1523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qd8IA&#10;AADbAAAADwAAAGRycy9kb3ducmV2LnhtbESPwWrDQAxE74X+w6JCb826hobgZhNKoTSQHpK0HyC8&#10;qu3GqzW7iuP8fXQo5CYxo5mn5XoKvRkp5S6yg+dZAYa4jr7jxsHP98fTAkwWZI99ZHJwoQzr1f3d&#10;Eisfz7yn8SCN0RDOFTpoRYbK2ly3FDDP4kCs2m9MAUXX1Fif8KzhobdlUcxtwI61ocWB3luqj4dT&#10;cLDblcVRShw/t2H8S1v0Xy8kzj0+TG+vYIQmuZn/rzde8ZVef9EB7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qp3wgAAANsAAAAPAAAAAAAAAAAAAAAAAJgCAABkcnMvZG93&#10;bnJldi54bWxQSwUGAAAAAAQABAD1AAAAhwMAAAAA&#10;" path="m,l2880,e" filled="f" strokeweight=".7pt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3592" behindDoc="1" locked="0" layoutInCell="1" allowOverlap="1" wp14:anchorId="5F65E56D" wp14:editId="44E2214D">
              <wp:simplePos x="0" y="0"/>
              <wp:positionH relativeFrom="page">
                <wp:posOffset>887730</wp:posOffset>
              </wp:positionH>
              <wp:positionV relativeFrom="page">
                <wp:posOffset>10090150</wp:posOffset>
              </wp:positionV>
              <wp:extent cx="2061845" cy="177800"/>
              <wp:effectExtent l="1905" t="3175" r="317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8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5E6AE" w14:textId="77777777" w:rsidR="009328F2" w:rsidRDefault="009328F2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Retrieved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November 24,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5E56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650" type="#_x0000_t202" style="position:absolute;margin-left:69.9pt;margin-top:794.5pt;width:162.35pt;height:14pt;z-index:-14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cQtAIAALA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" filled="f" stroked="f">
              <v:textbox inset="0,0,0,0">
                <w:txbxContent>
                  <w:p w14:paraId="5F65E6AE" w14:textId="77777777" w:rsidR="009328F2" w:rsidRDefault="009328F2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>Retrieved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November 24,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3616" behindDoc="1" locked="0" layoutInCell="1" allowOverlap="1" wp14:anchorId="5F65E56E" wp14:editId="0468E92A">
              <wp:simplePos x="0" y="0"/>
              <wp:positionH relativeFrom="page">
                <wp:posOffset>3722370</wp:posOffset>
              </wp:positionH>
              <wp:positionV relativeFrom="page">
                <wp:posOffset>10264140</wp:posOffset>
              </wp:positionV>
              <wp:extent cx="2063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5E6AF" w14:textId="77777777" w:rsidR="009328F2" w:rsidRDefault="009328F2">
                          <w:pPr>
                            <w:spacing w:line="246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3843">
                            <w:rPr>
                              <w:rFonts w:ascii="Arial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5E56E" id="_x0000_t202" coordsize="21600,21600" o:spt="202" path="m,l,21600r21600,l21600,xe">
              <v:stroke joinstyle="miter"/>
              <v:path gradientshapeok="t" o:connecttype="rect"/>
            </v:shapetype>
            <v:shape id="_x0000_s1651" type="#_x0000_t202" style="position:absolute;margin-left:293.1pt;margin-top:808.2pt;width:16.25pt;height:13.05pt;z-index:-14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st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" filled="f" stroked="f">
              <v:textbox inset="0,0,0,0">
                <w:txbxContent>
                  <w:p w14:paraId="5F65E6AF" w14:textId="77777777" w:rsidR="009328F2" w:rsidRDefault="009328F2">
                    <w:pPr>
                      <w:spacing w:line="246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3843">
                      <w:rPr>
                        <w:rFonts w:ascii="Arial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5E568" w14:textId="2E1BBDE9" w:rsidR="009328F2" w:rsidRDefault="00B0032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3640" behindDoc="1" locked="0" layoutInCell="1" allowOverlap="1" wp14:anchorId="5F65E56F" wp14:editId="390273A8">
              <wp:simplePos x="0" y="0"/>
              <wp:positionH relativeFrom="page">
                <wp:posOffset>3722370</wp:posOffset>
              </wp:positionH>
              <wp:positionV relativeFrom="page">
                <wp:posOffset>10264140</wp:posOffset>
              </wp:positionV>
              <wp:extent cx="20637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5E6B0" w14:textId="77777777" w:rsidR="009328F2" w:rsidRDefault="009328F2">
                          <w:pPr>
                            <w:spacing w:line="246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3843">
                            <w:rPr>
                              <w:rFonts w:ascii="Arial"/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5E5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52" type="#_x0000_t202" style="position:absolute;margin-left:293.1pt;margin-top:808.2pt;width:16.25pt;height:13.05pt;z-index:-14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xorwIAAK8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" filled="f" stroked="f">
              <v:textbox inset="0,0,0,0">
                <w:txbxContent>
                  <w:p w14:paraId="5F65E6B0" w14:textId="77777777" w:rsidR="009328F2" w:rsidRDefault="009328F2">
                    <w:pPr>
                      <w:spacing w:line="246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3843">
                      <w:rPr>
                        <w:rFonts w:ascii="Arial"/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5E569" w14:textId="77777777" w:rsidR="009328F2" w:rsidRDefault="009328F2">
      <w:r>
        <w:separator/>
      </w:r>
    </w:p>
  </w:footnote>
  <w:footnote w:type="continuationSeparator" w:id="0">
    <w:p w14:paraId="5F65E56B" w14:textId="77777777" w:rsidR="009328F2" w:rsidRDefault="00932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E1B99" w14:textId="77777777" w:rsidR="001F3843" w:rsidRDefault="001F38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BC032" w14:textId="77777777" w:rsidR="001F3843" w:rsidRDefault="001F38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4EE67" w14:textId="77777777" w:rsidR="001F3843" w:rsidRDefault="001F38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96DDE"/>
    <w:multiLevelType w:val="hybridMultilevel"/>
    <w:tmpl w:val="3F1ED0A2"/>
    <w:lvl w:ilvl="0" w:tplc="8E0CCF98">
      <w:start w:val="1"/>
      <w:numFmt w:val="bullet"/>
      <w:lvlText w:val="•"/>
      <w:lvlJc w:val="left"/>
      <w:pPr>
        <w:ind w:left="118" w:hanging="720"/>
      </w:pPr>
      <w:rPr>
        <w:rFonts w:ascii="Arial" w:eastAsia="Arial" w:hAnsi="Arial" w:hint="default"/>
        <w:sz w:val="24"/>
        <w:szCs w:val="24"/>
      </w:rPr>
    </w:lvl>
    <w:lvl w:ilvl="1" w:tplc="9BCA31C4">
      <w:start w:val="1"/>
      <w:numFmt w:val="bullet"/>
      <w:lvlText w:val="•"/>
      <w:lvlJc w:val="left"/>
      <w:pPr>
        <w:ind w:left="1049" w:hanging="720"/>
      </w:pPr>
      <w:rPr>
        <w:rFonts w:hint="default"/>
      </w:rPr>
    </w:lvl>
    <w:lvl w:ilvl="2" w:tplc="9216E2C4">
      <w:start w:val="1"/>
      <w:numFmt w:val="bullet"/>
      <w:lvlText w:val="•"/>
      <w:lvlJc w:val="left"/>
      <w:pPr>
        <w:ind w:left="1980" w:hanging="720"/>
      </w:pPr>
      <w:rPr>
        <w:rFonts w:hint="default"/>
      </w:rPr>
    </w:lvl>
    <w:lvl w:ilvl="3" w:tplc="16EEE570">
      <w:start w:val="1"/>
      <w:numFmt w:val="bullet"/>
      <w:lvlText w:val="•"/>
      <w:lvlJc w:val="left"/>
      <w:pPr>
        <w:ind w:left="2910" w:hanging="720"/>
      </w:pPr>
      <w:rPr>
        <w:rFonts w:hint="default"/>
      </w:rPr>
    </w:lvl>
    <w:lvl w:ilvl="4" w:tplc="A178E2D4">
      <w:start w:val="1"/>
      <w:numFmt w:val="bullet"/>
      <w:lvlText w:val="•"/>
      <w:lvlJc w:val="left"/>
      <w:pPr>
        <w:ind w:left="3841" w:hanging="720"/>
      </w:pPr>
      <w:rPr>
        <w:rFonts w:hint="default"/>
      </w:rPr>
    </w:lvl>
    <w:lvl w:ilvl="5" w:tplc="907449CA">
      <w:start w:val="1"/>
      <w:numFmt w:val="bullet"/>
      <w:lvlText w:val="•"/>
      <w:lvlJc w:val="left"/>
      <w:pPr>
        <w:ind w:left="4772" w:hanging="720"/>
      </w:pPr>
      <w:rPr>
        <w:rFonts w:hint="default"/>
      </w:rPr>
    </w:lvl>
    <w:lvl w:ilvl="6" w:tplc="3A7ADF7E">
      <w:start w:val="1"/>
      <w:numFmt w:val="bullet"/>
      <w:lvlText w:val="•"/>
      <w:lvlJc w:val="left"/>
      <w:pPr>
        <w:ind w:left="5703" w:hanging="720"/>
      </w:pPr>
      <w:rPr>
        <w:rFonts w:hint="default"/>
      </w:rPr>
    </w:lvl>
    <w:lvl w:ilvl="7" w:tplc="5F9AF4CC">
      <w:start w:val="1"/>
      <w:numFmt w:val="bullet"/>
      <w:lvlText w:val="•"/>
      <w:lvlJc w:val="left"/>
      <w:pPr>
        <w:ind w:left="6634" w:hanging="720"/>
      </w:pPr>
      <w:rPr>
        <w:rFonts w:hint="default"/>
      </w:rPr>
    </w:lvl>
    <w:lvl w:ilvl="8" w:tplc="B9E87C2A">
      <w:start w:val="1"/>
      <w:numFmt w:val="bullet"/>
      <w:lvlText w:val="•"/>
      <w:lvlJc w:val="left"/>
      <w:pPr>
        <w:ind w:left="7564" w:hanging="720"/>
      </w:pPr>
      <w:rPr>
        <w:rFonts w:hint="default"/>
      </w:rPr>
    </w:lvl>
  </w:abstractNum>
  <w:abstractNum w:abstractNumId="1" w15:restartNumberingAfterBreak="0">
    <w:nsid w:val="04AA14BB"/>
    <w:multiLevelType w:val="hybridMultilevel"/>
    <w:tmpl w:val="DCB23E4C"/>
    <w:lvl w:ilvl="0" w:tplc="4774BC38">
      <w:start w:val="1"/>
      <w:numFmt w:val="decimal"/>
      <w:lvlText w:val="%1."/>
      <w:lvlJc w:val="left"/>
      <w:pPr>
        <w:ind w:left="118" w:hanging="720"/>
        <w:jc w:val="left"/>
      </w:pPr>
      <w:rPr>
        <w:rFonts w:ascii="Arial" w:eastAsia="Arial" w:hAnsi="Arial" w:hint="default"/>
        <w:sz w:val="24"/>
        <w:szCs w:val="24"/>
      </w:rPr>
    </w:lvl>
    <w:lvl w:ilvl="1" w:tplc="6AA00ABC">
      <w:start w:val="1"/>
      <w:numFmt w:val="bullet"/>
      <w:lvlText w:val="•"/>
      <w:lvlJc w:val="left"/>
      <w:pPr>
        <w:ind w:left="1049" w:hanging="720"/>
      </w:pPr>
      <w:rPr>
        <w:rFonts w:hint="default"/>
      </w:rPr>
    </w:lvl>
    <w:lvl w:ilvl="2" w:tplc="2B4C63D0">
      <w:start w:val="1"/>
      <w:numFmt w:val="bullet"/>
      <w:lvlText w:val="•"/>
      <w:lvlJc w:val="left"/>
      <w:pPr>
        <w:ind w:left="1980" w:hanging="720"/>
      </w:pPr>
      <w:rPr>
        <w:rFonts w:hint="default"/>
      </w:rPr>
    </w:lvl>
    <w:lvl w:ilvl="3" w:tplc="8B7CBF66">
      <w:start w:val="1"/>
      <w:numFmt w:val="bullet"/>
      <w:lvlText w:val="•"/>
      <w:lvlJc w:val="left"/>
      <w:pPr>
        <w:ind w:left="2910" w:hanging="720"/>
      </w:pPr>
      <w:rPr>
        <w:rFonts w:hint="default"/>
      </w:rPr>
    </w:lvl>
    <w:lvl w:ilvl="4" w:tplc="2556AFD8">
      <w:start w:val="1"/>
      <w:numFmt w:val="bullet"/>
      <w:lvlText w:val="•"/>
      <w:lvlJc w:val="left"/>
      <w:pPr>
        <w:ind w:left="3841" w:hanging="720"/>
      </w:pPr>
      <w:rPr>
        <w:rFonts w:hint="default"/>
      </w:rPr>
    </w:lvl>
    <w:lvl w:ilvl="5" w:tplc="82846B06">
      <w:start w:val="1"/>
      <w:numFmt w:val="bullet"/>
      <w:lvlText w:val="•"/>
      <w:lvlJc w:val="left"/>
      <w:pPr>
        <w:ind w:left="4772" w:hanging="720"/>
      </w:pPr>
      <w:rPr>
        <w:rFonts w:hint="default"/>
      </w:rPr>
    </w:lvl>
    <w:lvl w:ilvl="6" w:tplc="53DEE312">
      <w:start w:val="1"/>
      <w:numFmt w:val="bullet"/>
      <w:lvlText w:val="•"/>
      <w:lvlJc w:val="left"/>
      <w:pPr>
        <w:ind w:left="5703" w:hanging="720"/>
      </w:pPr>
      <w:rPr>
        <w:rFonts w:hint="default"/>
      </w:rPr>
    </w:lvl>
    <w:lvl w:ilvl="7" w:tplc="EC36922C">
      <w:start w:val="1"/>
      <w:numFmt w:val="bullet"/>
      <w:lvlText w:val="•"/>
      <w:lvlJc w:val="left"/>
      <w:pPr>
        <w:ind w:left="6634" w:hanging="720"/>
      </w:pPr>
      <w:rPr>
        <w:rFonts w:hint="default"/>
      </w:rPr>
    </w:lvl>
    <w:lvl w:ilvl="8" w:tplc="34E6A7FC">
      <w:start w:val="1"/>
      <w:numFmt w:val="bullet"/>
      <w:lvlText w:val="•"/>
      <w:lvlJc w:val="left"/>
      <w:pPr>
        <w:ind w:left="7564" w:hanging="720"/>
      </w:pPr>
      <w:rPr>
        <w:rFonts w:hint="default"/>
      </w:rPr>
    </w:lvl>
  </w:abstractNum>
  <w:abstractNum w:abstractNumId="2" w15:restartNumberingAfterBreak="0">
    <w:nsid w:val="08537DBD"/>
    <w:multiLevelType w:val="hybridMultilevel"/>
    <w:tmpl w:val="2C60E180"/>
    <w:lvl w:ilvl="0" w:tplc="88967280">
      <w:start w:val="1"/>
      <w:numFmt w:val="decimal"/>
      <w:lvlText w:val="%1"/>
      <w:lvlJc w:val="left"/>
      <w:pPr>
        <w:ind w:left="777" w:hanging="440"/>
        <w:jc w:val="left"/>
      </w:pPr>
      <w:rPr>
        <w:rFonts w:ascii="Arial" w:eastAsia="Arial" w:hAnsi="Arial" w:hint="default"/>
        <w:sz w:val="22"/>
        <w:szCs w:val="22"/>
      </w:rPr>
    </w:lvl>
    <w:lvl w:ilvl="1" w:tplc="267E0326">
      <w:start w:val="1"/>
      <w:numFmt w:val="bullet"/>
      <w:lvlText w:val="•"/>
      <w:lvlJc w:val="left"/>
      <w:pPr>
        <w:ind w:left="1642" w:hanging="440"/>
      </w:pPr>
      <w:rPr>
        <w:rFonts w:hint="default"/>
      </w:rPr>
    </w:lvl>
    <w:lvl w:ilvl="2" w:tplc="2F64694E">
      <w:start w:val="1"/>
      <w:numFmt w:val="bullet"/>
      <w:lvlText w:val="•"/>
      <w:lvlJc w:val="left"/>
      <w:pPr>
        <w:ind w:left="2507" w:hanging="440"/>
      </w:pPr>
      <w:rPr>
        <w:rFonts w:hint="default"/>
      </w:rPr>
    </w:lvl>
    <w:lvl w:ilvl="3" w:tplc="63F4027C">
      <w:start w:val="1"/>
      <w:numFmt w:val="bullet"/>
      <w:lvlText w:val="•"/>
      <w:lvlJc w:val="left"/>
      <w:pPr>
        <w:ind w:left="3372" w:hanging="440"/>
      </w:pPr>
      <w:rPr>
        <w:rFonts w:hint="default"/>
      </w:rPr>
    </w:lvl>
    <w:lvl w:ilvl="4" w:tplc="A9BC3FCE">
      <w:start w:val="1"/>
      <w:numFmt w:val="bullet"/>
      <w:lvlText w:val="•"/>
      <w:lvlJc w:val="left"/>
      <w:pPr>
        <w:ind w:left="4237" w:hanging="440"/>
      </w:pPr>
      <w:rPr>
        <w:rFonts w:hint="default"/>
      </w:rPr>
    </w:lvl>
    <w:lvl w:ilvl="5" w:tplc="0B8E8F08">
      <w:start w:val="1"/>
      <w:numFmt w:val="bullet"/>
      <w:lvlText w:val="•"/>
      <w:lvlJc w:val="left"/>
      <w:pPr>
        <w:ind w:left="5102" w:hanging="440"/>
      </w:pPr>
      <w:rPr>
        <w:rFonts w:hint="default"/>
      </w:rPr>
    </w:lvl>
    <w:lvl w:ilvl="6" w:tplc="A6E0489E">
      <w:start w:val="1"/>
      <w:numFmt w:val="bullet"/>
      <w:lvlText w:val="•"/>
      <w:lvlJc w:val="left"/>
      <w:pPr>
        <w:ind w:left="5967" w:hanging="440"/>
      </w:pPr>
      <w:rPr>
        <w:rFonts w:hint="default"/>
      </w:rPr>
    </w:lvl>
    <w:lvl w:ilvl="7" w:tplc="44FAB3BC">
      <w:start w:val="1"/>
      <w:numFmt w:val="bullet"/>
      <w:lvlText w:val="•"/>
      <w:lvlJc w:val="left"/>
      <w:pPr>
        <w:ind w:left="6831" w:hanging="440"/>
      </w:pPr>
      <w:rPr>
        <w:rFonts w:hint="default"/>
      </w:rPr>
    </w:lvl>
    <w:lvl w:ilvl="8" w:tplc="AAC86144">
      <w:start w:val="1"/>
      <w:numFmt w:val="bullet"/>
      <w:lvlText w:val="•"/>
      <w:lvlJc w:val="left"/>
      <w:pPr>
        <w:ind w:left="7696" w:hanging="440"/>
      </w:pPr>
      <w:rPr>
        <w:rFonts w:hint="default"/>
      </w:rPr>
    </w:lvl>
  </w:abstractNum>
  <w:abstractNum w:abstractNumId="3" w15:restartNumberingAfterBreak="0">
    <w:nsid w:val="0D5A6094"/>
    <w:multiLevelType w:val="hybridMultilevel"/>
    <w:tmpl w:val="A95A68C4"/>
    <w:lvl w:ilvl="0" w:tplc="C240CDB6">
      <w:start w:val="107"/>
      <w:numFmt w:val="decimal"/>
      <w:lvlText w:val="%1."/>
      <w:lvlJc w:val="left"/>
      <w:pPr>
        <w:ind w:left="685" w:hanging="567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7BD659F6">
      <w:start w:val="1"/>
      <w:numFmt w:val="bullet"/>
      <w:lvlText w:val="•"/>
      <w:lvlJc w:val="left"/>
      <w:pPr>
        <w:ind w:left="1559" w:hanging="567"/>
      </w:pPr>
      <w:rPr>
        <w:rFonts w:hint="default"/>
      </w:rPr>
    </w:lvl>
    <w:lvl w:ilvl="2" w:tplc="C8F6FDCA">
      <w:start w:val="1"/>
      <w:numFmt w:val="bullet"/>
      <w:lvlText w:val="•"/>
      <w:lvlJc w:val="left"/>
      <w:pPr>
        <w:ind w:left="2433" w:hanging="567"/>
      </w:pPr>
      <w:rPr>
        <w:rFonts w:hint="default"/>
      </w:rPr>
    </w:lvl>
    <w:lvl w:ilvl="3" w:tplc="DF6E3B26">
      <w:start w:val="1"/>
      <w:numFmt w:val="bullet"/>
      <w:lvlText w:val="•"/>
      <w:lvlJc w:val="left"/>
      <w:pPr>
        <w:ind w:left="3307" w:hanging="567"/>
      </w:pPr>
      <w:rPr>
        <w:rFonts w:hint="default"/>
      </w:rPr>
    </w:lvl>
    <w:lvl w:ilvl="4" w:tplc="85963F62">
      <w:start w:val="1"/>
      <w:numFmt w:val="bullet"/>
      <w:lvlText w:val="•"/>
      <w:lvlJc w:val="left"/>
      <w:pPr>
        <w:ind w:left="4181" w:hanging="567"/>
      </w:pPr>
      <w:rPr>
        <w:rFonts w:hint="default"/>
      </w:rPr>
    </w:lvl>
    <w:lvl w:ilvl="5" w:tplc="E772B50A">
      <w:start w:val="1"/>
      <w:numFmt w:val="bullet"/>
      <w:lvlText w:val="•"/>
      <w:lvlJc w:val="left"/>
      <w:pPr>
        <w:ind w:left="5055" w:hanging="567"/>
      </w:pPr>
      <w:rPr>
        <w:rFonts w:hint="default"/>
      </w:rPr>
    </w:lvl>
    <w:lvl w:ilvl="6" w:tplc="AE5A481E">
      <w:start w:val="1"/>
      <w:numFmt w:val="bullet"/>
      <w:lvlText w:val="•"/>
      <w:lvlJc w:val="left"/>
      <w:pPr>
        <w:ind w:left="5929" w:hanging="567"/>
      </w:pPr>
      <w:rPr>
        <w:rFonts w:hint="default"/>
      </w:rPr>
    </w:lvl>
    <w:lvl w:ilvl="7" w:tplc="0BA2BADA">
      <w:start w:val="1"/>
      <w:numFmt w:val="bullet"/>
      <w:lvlText w:val="•"/>
      <w:lvlJc w:val="left"/>
      <w:pPr>
        <w:ind w:left="6804" w:hanging="567"/>
      </w:pPr>
      <w:rPr>
        <w:rFonts w:hint="default"/>
      </w:rPr>
    </w:lvl>
    <w:lvl w:ilvl="8" w:tplc="BE9E2744">
      <w:start w:val="1"/>
      <w:numFmt w:val="bullet"/>
      <w:lvlText w:val="•"/>
      <w:lvlJc w:val="left"/>
      <w:pPr>
        <w:ind w:left="7678" w:hanging="567"/>
      </w:pPr>
      <w:rPr>
        <w:rFonts w:hint="default"/>
      </w:rPr>
    </w:lvl>
  </w:abstractNum>
  <w:abstractNum w:abstractNumId="4" w15:restartNumberingAfterBreak="0">
    <w:nsid w:val="114B141E"/>
    <w:multiLevelType w:val="multilevel"/>
    <w:tmpl w:val="3F422F6E"/>
    <w:lvl w:ilvl="0">
      <w:start w:val="6"/>
      <w:numFmt w:val="decimal"/>
      <w:lvlText w:val="%1"/>
      <w:lvlJc w:val="left"/>
      <w:pPr>
        <w:ind w:left="838"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8" w:hanging="720"/>
        <w:jc w:val="right"/>
      </w:pPr>
      <w:rPr>
        <w:rFonts w:ascii="Arial" w:eastAsia="Arial" w:hAnsi="Arial" w:hint="default"/>
        <w:b/>
        <w:bCs/>
        <w:i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left="838" w:hanging="720"/>
        <w:jc w:val="right"/>
      </w:pPr>
      <w:rPr>
        <w:rFonts w:ascii="Arial" w:eastAsia="Arial" w:hAnsi="Arial" w:hint="default"/>
        <w:i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275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7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3" w:hanging="720"/>
      </w:pPr>
      <w:rPr>
        <w:rFonts w:hint="default"/>
      </w:rPr>
    </w:lvl>
  </w:abstractNum>
  <w:abstractNum w:abstractNumId="5" w15:restartNumberingAfterBreak="0">
    <w:nsid w:val="11EE0AD2"/>
    <w:multiLevelType w:val="hybridMultilevel"/>
    <w:tmpl w:val="774AB4E2"/>
    <w:lvl w:ilvl="0" w:tplc="CC4E663A">
      <w:start w:val="1"/>
      <w:numFmt w:val="decimal"/>
      <w:lvlText w:val="%1."/>
      <w:lvlJc w:val="left"/>
      <w:pPr>
        <w:ind w:left="838" w:hanging="720"/>
        <w:jc w:val="left"/>
      </w:pPr>
      <w:rPr>
        <w:rFonts w:ascii="Arial" w:eastAsia="Arial" w:hAnsi="Arial" w:hint="default"/>
        <w:sz w:val="24"/>
        <w:szCs w:val="24"/>
      </w:rPr>
    </w:lvl>
    <w:lvl w:ilvl="1" w:tplc="4412B58E">
      <w:start w:val="1"/>
      <w:numFmt w:val="lowerLetter"/>
      <w:lvlText w:val="%2."/>
      <w:lvlJc w:val="left"/>
      <w:pPr>
        <w:ind w:left="1558" w:hanging="720"/>
        <w:jc w:val="left"/>
      </w:pPr>
      <w:rPr>
        <w:rFonts w:ascii="Arial" w:eastAsia="Arial" w:hAnsi="Arial" w:hint="default"/>
        <w:sz w:val="24"/>
        <w:szCs w:val="24"/>
      </w:rPr>
    </w:lvl>
    <w:lvl w:ilvl="2" w:tplc="8988B148">
      <w:start w:val="1"/>
      <w:numFmt w:val="bullet"/>
      <w:lvlText w:val="•"/>
      <w:lvlJc w:val="left"/>
      <w:pPr>
        <w:ind w:left="2414" w:hanging="720"/>
      </w:pPr>
      <w:rPr>
        <w:rFonts w:hint="default"/>
      </w:rPr>
    </w:lvl>
    <w:lvl w:ilvl="3" w:tplc="A7108F36">
      <w:start w:val="1"/>
      <w:numFmt w:val="bullet"/>
      <w:lvlText w:val="•"/>
      <w:lvlJc w:val="left"/>
      <w:pPr>
        <w:ind w:left="3271" w:hanging="720"/>
      </w:pPr>
      <w:rPr>
        <w:rFonts w:hint="default"/>
      </w:rPr>
    </w:lvl>
    <w:lvl w:ilvl="4" w:tplc="8752B43C">
      <w:start w:val="1"/>
      <w:numFmt w:val="bullet"/>
      <w:lvlText w:val="•"/>
      <w:lvlJc w:val="left"/>
      <w:pPr>
        <w:ind w:left="4127" w:hanging="720"/>
      </w:pPr>
      <w:rPr>
        <w:rFonts w:hint="default"/>
      </w:rPr>
    </w:lvl>
    <w:lvl w:ilvl="5" w:tplc="DA1AD632">
      <w:start w:val="1"/>
      <w:numFmt w:val="bullet"/>
      <w:lvlText w:val="•"/>
      <w:lvlJc w:val="left"/>
      <w:pPr>
        <w:ind w:left="4984" w:hanging="720"/>
      </w:pPr>
      <w:rPr>
        <w:rFonts w:hint="default"/>
      </w:rPr>
    </w:lvl>
    <w:lvl w:ilvl="6" w:tplc="CEAAFADC">
      <w:start w:val="1"/>
      <w:numFmt w:val="bullet"/>
      <w:lvlText w:val="•"/>
      <w:lvlJc w:val="left"/>
      <w:pPr>
        <w:ind w:left="5840" w:hanging="720"/>
      </w:pPr>
      <w:rPr>
        <w:rFonts w:hint="default"/>
      </w:rPr>
    </w:lvl>
    <w:lvl w:ilvl="7" w:tplc="570E4258">
      <w:start w:val="1"/>
      <w:numFmt w:val="bullet"/>
      <w:lvlText w:val="•"/>
      <w:lvlJc w:val="left"/>
      <w:pPr>
        <w:ind w:left="6697" w:hanging="720"/>
      </w:pPr>
      <w:rPr>
        <w:rFonts w:hint="default"/>
      </w:rPr>
    </w:lvl>
    <w:lvl w:ilvl="8" w:tplc="93465A30">
      <w:start w:val="1"/>
      <w:numFmt w:val="bullet"/>
      <w:lvlText w:val="•"/>
      <w:lvlJc w:val="left"/>
      <w:pPr>
        <w:ind w:left="7553" w:hanging="720"/>
      </w:pPr>
      <w:rPr>
        <w:rFonts w:hint="default"/>
      </w:rPr>
    </w:lvl>
  </w:abstractNum>
  <w:abstractNum w:abstractNumId="6" w15:restartNumberingAfterBreak="0">
    <w:nsid w:val="12D248EB"/>
    <w:multiLevelType w:val="hybridMultilevel"/>
    <w:tmpl w:val="4E6CFFE8"/>
    <w:lvl w:ilvl="0" w:tplc="31ACED56">
      <w:start w:val="1"/>
      <w:numFmt w:val="lowerLetter"/>
      <w:lvlText w:val="(%1)"/>
      <w:lvlJc w:val="left"/>
      <w:pPr>
        <w:ind w:left="47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A84F9F6">
      <w:start w:val="1"/>
      <w:numFmt w:val="bullet"/>
      <w:lvlText w:val="•"/>
      <w:lvlJc w:val="left"/>
      <w:pPr>
        <w:ind w:left="1373" w:hanging="360"/>
      </w:pPr>
      <w:rPr>
        <w:rFonts w:hint="default"/>
      </w:rPr>
    </w:lvl>
    <w:lvl w:ilvl="2" w:tplc="0908B902">
      <w:start w:val="1"/>
      <w:numFmt w:val="bullet"/>
      <w:lvlText w:val="•"/>
      <w:lvlJc w:val="left"/>
      <w:pPr>
        <w:ind w:left="2268" w:hanging="360"/>
      </w:pPr>
      <w:rPr>
        <w:rFonts w:hint="default"/>
      </w:rPr>
    </w:lvl>
    <w:lvl w:ilvl="3" w:tplc="2BD28AEC">
      <w:start w:val="1"/>
      <w:numFmt w:val="bullet"/>
      <w:lvlText w:val="•"/>
      <w:lvlJc w:val="left"/>
      <w:pPr>
        <w:ind w:left="3163" w:hanging="360"/>
      </w:pPr>
      <w:rPr>
        <w:rFonts w:hint="default"/>
      </w:rPr>
    </w:lvl>
    <w:lvl w:ilvl="4" w:tplc="02A4B910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5" w:tplc="460EF6D8">
      <w:start w:val="1"/>
      <w:numFmt w:val="bullet"/>
      <w:lvlText w:val="•"/>
      <w:lvlJc w:val="left"/>
      <w:pPr>
        <w:ind w:left="4952" w:hanging="360"/>
      </w:pPr>
      <w:rPr>
        <w:rFonts w:hint="default"/>
      </w:rPr>
    </w:lvl>
    <w:lvl w:ilvl="6" w:tplc="853CB266">
      <w:start w:val="1"/>
      <w:numFmt w:val="bullet"/>
      <w:lvlText w:val="•"/>
      <w:lvlJc w:val="left"/>
      <w:pPr>
        <w:ind w:left="5847" w:hanging="360"/>
      </w:pPr>
      <w:rPr>
        <w:rFonts w:hint="default"/>
      </w:rPr>
    </w:lvl>
    <w:lvl w:ilvl="7" w:tplc="611E3798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4E128CB2">
      <w:start w:val="1"/>
      <w:numFmt w:val="bullet"/>
      <w:lvlText w:val="•"/>
      <w:lvlJc w:val="left"/>
      <w:pPr>
        <w:ind w:left="7636" w:hanging="360"/>
      </w:pPr>
      <w:rPr>
        <w:rFonts w:hint="default"/>
      </w:rPr>
    </w:lvl>
  </w:abstractNum>
  <w:abstractNum w:abstractNumId="7" w15:restartNumberingAfterBreak="0">
    <w:nsid w:val="130715D4"/>
    <w:multiLevelType w:val="hybridMultilevel"/>
    <w:tmpl w:val="39362F40"/>
    <w:lvl w:ilvl="0" w:tplc="17848EA4">
      <w:start w:val="1"/>
      <w:numFmt w:val="bullet"/>
      <w:lvlText w:val="-"/>
      <w:lvlJc w:val="left"/>
      <w:pPr>
        <w:ind w:left="118" w:hanging="720"/>
      </w:pPr>
      <w:rPr>
        <w:rFonts w:ascii="Arial" w:eastAsia="Arial" w:hAnsi="Arial" w:hint="default"/>
        <w:sz w:val="24"/>
        <w:szCs w:val="24"/>
      </w:rPr>
    </w:lvl>
    <w:lvl w:ilvl="1" w:tplc="C1D468E6">
      <w:start w:val="1"/>
      <w:numFmt w:val="bullet"/>
      <w:lvlText w:val="•"/>
      <w:lvlJc w:val="left"/>
      <w:pPr>
        <w:ind w:left="1047" w:hanging="720"/>
      </w:pPr>
      <w:rPr>
        <w:rFonts w:hint="default"/>
      </w:rPr>
    </w:lvl>
    <w:lvl w:ilvl="2" w:tplc="C1B6EE64">
      <w:start w:val="1"/>
      <w:numFmt w:val="bullet"/>
      <w:lvlText w:val="•"/>
      <w:lvlJc w:val="left"/>
      <w:pPr>
        <w:ind w:left="1976" w:hanging="720"/>
      </w:pPr>
      <w:rPr>
        <w:rFonts w:hint="default"/>
      </w:rPr>
    </w:lvl>
    <w:lvl w:ilvl="3" w:tplc="2F4008F0">
      <w:start w:val="1"/>
      <w:numFmt w:val="bullet"/>
      <w:lvlText w:val="•"/>
      <w:lvlJc w:val="left"/>
      <w:pPr>
        <w:ind w:left="2904" w:hanging="720"/>
      </w:pPr>
      <w:rPr>
        <w:rFonts w:hint="default"/>
      </w:rPr>
    </w:lvl>
    <w:lvl w:ilvl="4" w:tplc="414C62FC">
      <w:start w:val="1"/>
      <w:numFmt w:val="bullet"/>
      <w:lvlText w:val="•"/>
      <w:lvlJc w:val="left"/>
      <w:pPr>
        <w:ind w:left="3833" w:hanging="720"/>
      </w:pPr>
      <w:rPr>
        <w:rFonts w:hint="default"/>
      </w:rPr>
    </w:lvl>
    <w:lvl w:ilvl="5" w:tplc="F07C72BE">
      <w:start w:val="1"/>
      <w:numFmt w:val="bullet"/>
      <w:lvlText w:val="•"/>
      <w:lvlJc w:val="left"/>
      <w:pPr>
        <w:ind w:left="4762" w:hanging="720"/>
      </w:pPr>
      <w:rPr>
        <w:rFonts w:hint="default"/>
      </w:rPr>
    </w:lvl>
    <w:lvl w:ilvl="6" w:tplc="562075C6">
      <w:start w:val="1"/>
      <w:numFmt w:val="bullet"/>
      <w:lvlText w:val="•"/>
      <w:lvlJc w:val="left"/>
      <w:pPr>
        <w:ind w:left="5691" w:hanging="720"/>
      </w:pPr>
      <w:rPr>
        <w:rFonts w:hint="default"/>
      </w:rPr>
    </w:lvl>
    <w:lvl w:ilvl="7" w:tplc="C8B8BEC8">
      <w:start w:val="1"/>
      <w:numFmt w:val="bullet"/>
      <w:lvlText w:val="•"/>
      <w:lvlJc w:val="left"/>
      <w:pPr>
        <w:ind w:left="6620" w:hanging="720"/>
      </w:pPr>
      <w:rPr>
        <w:rFonts w:hint="default"/>
      </w:rPr>
    </w:lvl>
    <w:lvl w:ilvl="8" w:tplc="AC3019FE">
      <w:start w:val="1"/>
      <w:numFmt w:val="bullet"/>
      <w:lvlText w:val="•"/>
      <w:lvlJc w:val="left"/>
      <w:pPr>
        <w:ind w:left="7548" w:hanging="720"/>
      </w:pPr>
      <w:rPr>
        <w:rFonts w:hint="default"/>
      </w:rPr>
    </w:lvl>
  </w:abstractNum>
  <w:abstractNum w:abstractNumId="8" w15:restartNumberingAfterBreak="0">
    <w:nsid w:val="19B02302"/>
    <w:multiLevelType w:val="multilevel"/>
    <w:tmpl w:val="DBFE267A"/>
    <w:lvl w:ilvl="0">
      <w:start w:val="6"/>
      <w:numFmt w:val="decimal"/>
      <w:lvlText w:val="%1"/>
      <w:lvlJc w:val="left"/>
      <w:pPr>
        <w:ind w:left="838"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8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8" w:hanging="720"/>
        <w:jc w:val="right"/>
      </w:pPr>
      <w:rPr>
        <w:rFonts w:ascii="Arial" w:eastAsia="Arial" w:hAnsi="Arial" w:hint="default"/>
        <w:i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342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3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4" w:hanging="720"/>
      </w:pPr>
      <w:rPr>
        <w:rFonts w:hint="default"/>
      </w:rPr>
    </w:lvl>
  </w:abstractNum>
  <w:abstractNum w:abstractNumId="9" w15:restartNumberingAfterBreak="0">
    <w:nsid w:val="225005E0"/>
    <w:multiLevelType w:val="hybridMultilevel"/>
    <w:tmpl w:val="0302DC7E"/>
    <w:lvl w:ilvl="0" w:tplc="545A7AA4">
      <w:start w:val="1"/>
      <w:numFmt w:val="bullet"/>
      <w:lvlText w:val=""/>
      <w:lvlJc w:val="left"/>
      <w:pPr>
        <w:ind w:left="515" w:hanging="370"/>
      </w:pPr>
      <w:rPr>
        <w:rFonts w:ascii="Symbol" w:eastAsia="Symbol" w:hAnsi="Symbol" w:hint="default"/>
        <w:sz w:val="22"/>
        <w:szCs w:val="22"/>
      </w:rPr>
    </w:lvl>
    <w:lvl w:ilvl="1" w:tplc="7DCA4D02">
      <w:start w:val="1"/>
      <w:numFmt w:val="bullet"/>
      <w:lvlText w:val="•"/>
      <w:lvlJc w:val="left"/>
      <w:pPr>
        <w:ind w:left="781" w:hanging="370"/>
      </w:pPr>
      <w:rPr>
        <w:rFonts w:hint="default"/>
      </w:rPr>
    </w:lvl>
    <w:lvl w:ilvl="2" w:tplc="95B4ABBC">
      <w:start w:val="1"/>
      <w:numFmt w:val="bullet"/>
      <w:lvlText w:val="•"/>
      <w:lvlJc w:val="left"/>
      <w:pPr>
        <w:ind w:left="1046" w:hanging="370"/>
      </w:pPr>
      <w:rPr>
        <w:rFonts w:hint="default"/>
      </w:rPr>
    </w:lvl>
    <w:lvl w:ilvl="3" w:tplc="C96A717E">
      <w:start w:val="1"/>
      <w:numFmt w:val="bullet"/>
      <w:lvlText w:val="•"/>
      <w:lvlJc w:val="left"/>
      <w:pPr>
        <w:ind w:left="1312" w:hanging="370"/>
      </w:pPr>
      <w:rPr>
        <w:rFonts w:hint="default"/>
      </w:rPr>
    </w:lvl>
    <w:lvl w:ilvl="4" w:tplc="7B40E85E">
      <w:start w:val="1"/>
      <w:numFmt w:val="bullet"/>
      <w:lvlText w:val="•"/>
      <w:lvlJc w:val="left"/>
      <w:pPr>
        <w:ind w:left="1577" w:hanging="370"/>
      </w:pPr>
      <w:rPr>
        <w:rFonts w:hint="default"/>
      </w:rPr>
    </w:lvl>
    <w:lvl w:ilvl="5" w:tplc="DD68A340">
      <w:start w:val="1"/>
      <w:numFmt w:val="bullet"/>
      <w:lvlText w:val="•"/>
      <w:lvlJc w:val="left"/>
      <w:pPr>
        <w:ind w:left="1842" w:hanging="370"/>
      </w:pPr>
      <w:rPr>
        <w:rFonts w:hint="default"/>
      </w:rPr>
    </w:lvl>
    <w:lvl w:ilvl="6" w:tplc="69484DEA">
      <w:start w:val="1"/>
      <w:numFmt w:val="bullet"/>
      <w:lvlText w:val="•"/>
      <w:lvlJc w:val="left"/>
      <w:pPr>
        <w:ind w:left="2108" w:hanging="370"/>
      </w:pPr>
      <w:rPr>
        <w:rFonts w:hint="default"/>
      </w:rPr>
    </w:lvl>
    <w:lvl w:ilvl="7" w:tplc="91CA6772">
      <w:start w:val="1"/>
      <w:numFmt w:val="bullet"/>
      <w:lvlText w:val="•"/>
      <w:lvlJc w:val="left"/>
      <w:pPr>
        <w:ind w:left="2373" w:hanging="370"/>
      </w:pPr>
      <w:rPr>
        <w:rFonts w:hint="default"/>
      </w:rPr>
    </w:lvl>
    <w:lvl w:ilvl="8" w:tplc="0FEC3B06">
      <w:start w:val="1"/>
      <w:numFmt w:val="bullet"/>
      <w:lvlText w:val="•"/>
      <w:lvlJc w:val="left"/>
      <w:pPr>
        <w:ind w:left="2639" w:hanging="370"/>
      </w:pPr>
      <w:rPr>
        <w:rFonts w:hint="default"/>
      </w:rPr>
    </w:lvl>
  </w:abstractNum>
  <w:abstractNum w:abstractNumId="10" w15:restartNumberingAfterBreak="0">
    <w:nsid w:val="25D647A4"/>
    <w:multiLevelType w:val="multilevel"/>
    <w:tmpl w:val="7BC47D20"/>
    <w:lvl w:ilvl="0">
      <w:start w:val="1"/>
      <w:numFmt w:val="decimal"/>
      <w:lvlText w:val="%1"/>
      <w:lvlJc w:val="left"/>
      <w:pPr>
        <w:ind w:left="838"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18" w:hanging="720"/>
        <w:jc w:val="left"/>
      </w:pPr>
      <w:rPr>
        <w:rFonts w:ascii="Arial" w:eastAsia="Arial" w:hAnsi="Arial" w:hint="default"/>
        <w:b/>
        <w:bCs/>
        <w:i/>
        <w:sz w:val="24"/>
        <w:szCs w:val="24"/>
      </w:rPr>
    </w:lvl>
    <w:lvl w:ilvl="2">
      <w:start w:val="1"/>
      <w:numFmt w:val="decimal"/>
      <w:lvlText w:val="%1.%2.%3"/>
      <w:lvlJc w:val="left"/>
      <w:pPr>
        <w:ind w:left="838" w:hanging="720"/>
        <w:jc w:val="left"/>
      </w:pPr>
      <w:rPr>
        <w:rFonts w:ascii="Arial" w:eastAsia="Arial" w:hAnsi="Arial" w:hint="default"/>
        <w:i/>
        <w:sz w:val="24"/>
        <w:szCs w:val="24"/>
      </w:rPr>
    </w:lvl>
    <w:lvl w:ilvl="3">
      <w:start w:val="1"/>
      <w:numFmt w:val="decimal"/>
      <w:lvlText w:val="%1.%2.%3.%4"/>
      <w:lvlJc w:val="left"/>
      <w:pPr>
        <w:ind w:left="1558" w:hanging="1440"/>
        <w:jc w:val="left"/>
      </w:pPr>
      <w:rPr>
        <w:rFonts w:ascii="Arial" w:eastAsia="Arial" w:hAnsi="Arial" w:hint="default"/>
        <w:i/>
        <w:sz w:val="24"/>
        <w:szCs w:val="24"/>
      </w:rPr>
    </w:lvl>
    <w:lvl w:ilvl="4">
      <w:start w:val="1"/>
      <w:numFmt w:val="bullet"/>
      <w:lvlText w:val="•"/>
      <w:lvlJc w:val="left"/>
      <w:pPr>
        <w:ind w:left="1558" w:hanging="1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6" w:hanging="1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54" w:hanging="1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52" w:hanging="1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50" w:hanging="1440"/>
      </w:pPr>
      <w:rPr>
        <w:rFonts w:hint="default"/>
      </w:rPr>
    </w:lvl>
  </w:abstractNum>
  <w:abstractNum w:abstractNumId="11" w15:restartNumberingAfterBreak="0">
    <w:nsid w:val="38361DCA"/>
    <w:multiLevelType w:val="multilevel"/>
    <w:tmpl w:val="BB80C732"/>
    <w:lvl w:ilvl="0">
      <w:start w:val="7"/>
      <w:numFmt w:val="decimal"/>
      <w:lvlText w:val="%1"/>
      <w:lvlJc w:val="left"/>
      <w:pPr>
        <w:ind w:left="838" w:hanging="72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838" w:hanging="720"/>
        <w:jc w:val="left"/>
      </w:pPr>
      <w:rPr>
        <w:rFonts w:ascii="Arial" w:eastAsia="Arial" w:hAnsi="Arial" w:hint="default"/>
        <w:b/>
        <w:bCs/>
        <w:i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918" w:hanging="720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91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8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1" w:hanging="720"/>
      </w:pPr>
      <w:rPr>
        <w:rFonts w:hint="default"/>
      </w:rPr>
    </w:lvl>
  </w:abstractNum>
  <w:abstractNum w:abstractNumId="12" w15:restartNumberingAfterBreak="0">
    <w:nsid w:val="3A6041F9"/>
    <w:multiLevelType w:val="hybridMultilevel"/>
    <w:tmpl w:val="4C468F08"/>
    <w:lvl w:ilvl="0" w:tplc="B310171A">
      <w:start w:val="1"/>
      <w:numFmt w:val="lowerLetter"/>
      <w:lvlText w:val="(%1)"/>
      <w:lvlJc w:val="left"/>
      <w:pPr>
        <w:ind w:left="47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5369016">
      <w:start w:val="1"/>
      <w:numFmt w:val="bullet"/>
      <w:lvlText w:val="•"/>
      <w:lvlJc w:val="left"/>
      <w:pPr>
        <w:ind w:left="1373" w:hanging="360"/>
      </w:pPr>
      <w:rPr>
        <w:rFonts w:hint="default"/>
      </w:rPr>
    </w:lvl>
    <w:lvl w:ilvl="2" w:tplc="4808DB4E">
      <w:start w:val="1"/>
      <w:numFmt w:val="bullet"/>
      <w:lvlText w:val="•"/>
      <w:lvlJc w:val="left"/>
      <w:pPr>
        <w:ind w:left="2268" w:hanging="360"/>
      </w:pPr>
      <w:rPr>
        <w:rFonts w:hint="default"/>
      </w:rPr>
    </w:lvl>
    <w:lvl w:ilvl="3" w:tplc="D0D0589A">
      <w:start w:val="1"/>
      <w:numFmt w:val="bullet"/>
      <w:lvlText w:val="•"/>
      <w:lvlJc w:val="left"/>
      <w:pPr>
        <w:ind w:left="3163" w:hanging="360"/>
      </w:pPr>
      <w:rPr>
        <w:rFonts w:hint="default"/>
      </w:rPr>
    </w:lvl>
    <w:lvl w:ilvl="4" w:tplc="76540866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5" w:tplc="7BAE22C4">
      <w:start w:val="1"/>
      <w:numFmt w:val="bullet"/>
      <w:lvlText w:val="•"/>
      <w:lvlJc w:val="left"/>
      <w:pPr>
        <w:ind w:left="4952" w:hanging="360"/>
      </w:pPr>
      <w:rPr>
        <w:rFonts w:hint="default"/>
      </w:rPr>
    </w:lvl>
    <w:lvl w:ilvl="6" w:tplc="09A0BF08">
      <w:start w:val="1"/>
      <w:numFmt w:val="bullet"/>
      <w:lvlText w:val="•"/>
      <w:lvlJc w:val="left"/>
      <w:pPr>
        <w:ind w:left="5847" w:hanging="360"/>
      </w:pPr>
      <w:rPr>
        <w:rFonts w:hint="default"/>
      </w:rPr>
    </w:lvl>
    <w:lvl w:ilvl="7" w:tplc="4E5EEB52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493CDE34">
      <w:start w:val="1"/>
      <w:numFmt w:val="bullet"/>
      <w:lvlText w:val="•"/>
      <w:lvlJc w:val="left"/>
      <w:pPr>
        <w:ind w:left="7636" w:hanging="360"/>
      </w:pPr>
      <w:rPr>
        <w:rFonts w:hint="default"/>
      </w:rPr>
    </w:lvl>
  </w:abstractNum>
  <w:abstractNum w:abstractNumId="13" w15:restartNumberingAfterBreak="0">
    <w:nsid w:val="3C8B6B31"/>
    <w:multiLevelType w:val="hybridMultilevel"/>
    <w:tmpl w:val="29AE7222"/>
    <w:lvl w:ilvl="0" w:tplc="FB129DCE">
      <w:start w:val="1"/>
      <w:numFmt w:val="bullet"/>
      <w:lvlText w:val="•"/>
      <w:lvlJc w:val="left"/>
      <w:pPr>
        <w:ind w:left="798" w:hanging="360"/>
      </w:pPr>
      <w:rPr>
        <w:rFonts w:ascii="Arial" w:eastAsia="Arial" w:hAnsi="Arial" w:hint="default"/>
        <w:sz w:val="22"/>
        <w:szCs w:val="22"/>
      </w:rPr>
    </w:lvl>
    <w:lvl w:ilvl="1" w:tplc="506478F0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2" w:tplc="1E32AB06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3" w:tplc="A760BA98">
      <w:start w:val="1"/>
      <w:numFmt w:val="bullet"/>
      <w:lvlText w:val="•"/>
      <w:lvlJc w:val="left"/>
      <w:pPr>
        <w:ind w:left="2332" w:hanging="360"/>
      </w:pPr>
      <w:rPr>
        <w:rFonts w:hint="default"/>
      </w:rPr>
    </w:lvl>
    <w:lvl w:ilvl="4" w:tplc="CE789046">
      <w:start w:val="1"/>
      <w:numFmt w:val="bullet"/>
      <w:lvlText w:val="•"/>
      <w:lvlJc w:val="left"/>
      <w:pPr>
        <w:ind w:left="2843" w:hanging="360"/>
      </w:pPr>
      <w:rPr>
        <w:rFonts w:hint="default"/>
      </w:rPr>
    </w:lvl>
    <w:lvl w:ilvl="5" w:tplc="42760330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  <w:lvl w:ilvl="6" w:tplc="8A7C6096">
      <w:start w:val="1"/>
      <w:numFmt w:val="bullet"/>
      <w:lvlText w:val="•"/>
      <w:lvlJc w:val="left"/>
      <w:pPr>
        <w:ind w:left="3866" w:hanging="360"/>
      </w:pPr>
      <w:rPr>
        <w:rFonts w:hint="default"/>
      </w:rPr>
    </w:lvl>
    <w:lvl w:ilvl="7" w:tplc="DAF0C346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8" w:tplc="F73EB8A2">
      <w:start w:val="1"/>
      <w:numFmt w:val="bullet"/>
      <w:lvlText w:val="•"/>
      <w:lvlJc w:val="left"/>
      <w:pPr>
        <w:ind w:left="4889" w:hanging="360"/>
      </w:pPr>
      <w:rPr>
        <w:rFonts w:hint="default"/>
      </w:rPr>
    </w:lvl>
  </w:abstractNum>
  <w:abstractNum w:abstractNumId="14" w15:restartNumberingAfterBreak="0">
    <w:nsid w:val="4A270B5D"/>
    <w:multiLevelType w:val="hybridMultilevel"/>
    <w:tmpl w:val="6694D98E"/>
    <w:lvl w:ilvl="0" w:tplc="DA50DA4E">
      <w:start w:val="1"/>
      <w:numFmt w:val="bullet"/>
      <w:lvlText w:val="•"/>
      <w:lvlJc w:val="left"/>
      <w:pPr>
        <w:ind w:left="798" w:hanging="360"/>
      </w:pPr>
      <w:rPr>
        <w:rFonts w:ascii="Arial" w:eastAsia="Arial" w:hAnsi="Arial" w:hint="default"/>
        <w:sz w:val="22"/>
        <w:szCs w:val="22"/>
      </w:rPr>
    </w:lvl>
    <w:lvl w:ilvl="1" w:tplc="74706D2E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2" w:tplc="09A44892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3" w:tplc="9770136C">
      <w:start w:val="1"/>
      <w:numFmt w:val="bullet"/>
      <w:lvlText w:val="•"/>
      <w:lvlJc w:val="left"/>
      <w:pPr>
        <w:ind w:left="2332" w:hanging="360"/>
      </w:pPr>
      <w:rPr>
        <w:rFonts w:hint="default"/>
      </w:rPr>
    </w:lvl>
    <w:lvl w:ilvl="4" w:tplc="721AB340">
      <w:start w:val="1"/>
      <w:numFmt w:val="bullet"/>
      <w:lvlText w:val="•"/>
      <w:lvlJc w:val="left"/>
      <w:pPr>
        <w:ind w:left="2843" w:hanging="360"/>
      </w:pPr>
      <w:rPr>
        <w:rFonts w:hint="default"/>
      </w:rPr>
    </w:lvl>
    <w:lvl w:ilvl="5" w:tplc="341EC9C8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  <w:lvl w:ilvl="6" w:tplc="8B32A8B8">
      <w:start w:val="1"/>
      <w:numFmt w:val="bullet"/>
      <w:lvlText w:val="•"/>
      <w:lvlJc w:val="left"/>
      <w:pPr>
        <w:ind w:left="3866" w:hanging="360"/>
      </w:pPr>
      <w:rPr>
        <w:rFonts w:hint="default"/>
      </w:rPr>
    </w:lvl>
    <w:lvl w:ilvl="7" w:tplc="314EE00C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8" w:tplc="D9FC1AA8">
      <w:start w:val="1"/>
      <w:numFmt w:val="bullet"/>
      <w:lvlText w:val="•"/>
      <w:lvlJc w:val="left"/>
      <w:pPr>
        <w:ind w:left="4889" w:hanging="360"/>
      </w:pPr>
      <w:rPr>
        <w:rFonts w:hint="default"/>
      </w:rPr>
    </w:lvl>
  </w:abstractNum>
  <w:abstractNum w:abstractNumId="15" w15:restartNumberingAfterBreak="0">
    <w:nsid w:val="4B484BCA"/>
    <w:multiLevelType w:val="multilevel"/>
    <w:tmpl w:val="47E800FE"/>
    <w:lvl w:ilvl="0">
      <w:start w:val="1"/>
      <w:numFmt w:val="upperLetter"/>
      <w:lvlText w:val="%1"/>
      <w:lvlJc w:val="left"/>
      <w:pPr>
        <w:ind w:left="1217" w:hanging="6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60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858" w:hanging="6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9" w:hanging="6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0" w:hanging="6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1" w:hanging="6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2" w:hanging="6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3" w:hanging="6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4" w:hanging="660"/>
      </w:pPr>
      <w:rPr>
        <w:rFonts w:hint="default"/>
      </w:rPr>
    </w:lvl>
  </w:abstractNum>
  <w:abstractNum w:abstractNumId="16" w15:restartNumberingAfterBreak="0">
    <w:nsid w:val="57C85B12"/>
    <w:multiLevelType w:val="hybridMultilevel"/>
    <w:tmpl w:val="09123262"/>
    <w:lvl w:ilvl="0" w:tplc="5ABC30D8">
      <w:start w:val="1"/>
      <w:numFmt w:val="bullet"/>
      <w:lvlText w:val=""/>
      <w:lvlJc w:val="left"/>
      <w:pPr>
        <w:ind w:left="488" w:hanging="370"/>
      </w:pPr>
      <w:rPr>
        <w:rFonts w:ascii="Symbol" w:eastAsia="Symbol" w:hAnsi="Symbol" w:hint="default"/>
        <w:sz w:val="24"/>
        <w:szCs w:val="24"/>
      </w:rPr>
    </w:lvl>
    <w:lvl w:ilvl="1" w:tplc="3F2CF008">
      <w:start w:val="1"/>
      <w:numFmt w:val="bullet"/>
      <w:lvlText w:val="•"/>
      <w:lvlJc w:val="left"/>
      <w:pPr>
        <w:ind w:left="1349" w:hanging="370"/>
      </w:pPr>
      <w:rPr>
        <w:rFonts w:hint="default"/>
      </w:rPr>
    </w:lvl>
    <w:lvl w:ilvl="2" w:tplc="0C8A56D6">
      <w:start w:val="1"/>
      <w:numFmt w:val="bullet"/>
      <w:lvlText w:val="•"/>
      <w:lvlJc w:val="left"/>
      <w:pPr>
        <w:ind w:left="2211" w:hanging="370"/>
      </w:pPr>
      <w:rPr>
        <w:rFonts w:hint="default"/>
      </w:rPr>
    </w:lvl>
    <w:lvl w:ilvl="3" w:tplc="C5F846CC">
      <w:start w:val="1"/>
      <w:numFmt w:val="bullet"/>
      <w:lvlText w:val="•"/>
      <w:lvlJc w:val="left"/>
      <w:pPr>
        <w:ind w:left="3073" w:hanging="370"/>
      </w:pPr>
      <w:rPr>
        <w:rFonts w:hint="default"/>
      </w:rPr>
    </w:lvl>
    <w:lvl w:ilvl="4" w:tplc="63AC3584">
      <w:start w:val="1"/>
      <w:numFmt w:val="bullet"/>
      <w:lvlText w:val="•"/>
      <w:lvlJc w:val="left"/>
      <w:pPr>
        <w:ind w:left="3935" w:hanging="370"/>
      </w:pPr>
      <w:rPr>
        <w:rFonts w:hint="default"/>
      </w:rPr>
    </w:lvl>
    <w:lvl w:ilvl="5" w:tplc="9A308A80">
      <w:start w:val="1"/>
      <w:numFmt w:val="bullet"/>
      <w:lvlText w:val="•"/>
      <w:lvlJc w:val="left"/>
      <w:pPr>
        <w:ind w:left="4797" w:hanging="370"/>
      </w:pPr>
      <w:rPr>
        <w:rFonts w:hint="default"/>
      </w:rPr>
    </w:lvl>
    <w:lvl w:ilvl="6" w:tplc="DEE6B872">
      <w:start w:val="1"/>
      <w:numFmt w:val="bullet"/>
      <w:lvlText w:val="•"/>
      <w:lvlJc w:val="left"/>
      <w:pPr>
        <w:ind w:left="5659" w:hanging="370"/>
      </w:pPr>
      <w:rPr>
        <w:rFonts w:hint="default"/>
      </w:rPr>
    </w:lvl>
    <w:lvl w:ilvl="7" w:tplc="850ECE78">
      <w:start w:val="1"/>
      <w:numFmt w:val="bullet"/>
      <w:lvlText w:val="•"/>
      <w:lvlJc w:val="left"/>
      <w:pPr>
        <w:ind w:left="6520" w:hanging="370"/>
      </w:pPr>
      <w:rPr>
        <w:rFonts w:hint="default"/>
      </w:rPr>
    </w:lvl>
    <w:lvl w:ilvl="8" w:tplc="6922C024">
      <w:start w:val="1"/>
      <w:numFmt w:val="bullet"/>
      <w:lvlText w:val="•"/>
      <w:lvlJc w:val="left"/>
      <w:pPr>
        <w:ind w:left="7382" w:hanging="370"/>
      </w:pPr>
      <w:rPr>
        <w:rFonts w:hint="default"/>
      </w:rPr>
    </w:lvl>
  </w:abstractNum>
  <w:abstractNum w:abstractNumId="17" w15:restartNumberingAfterBreak="0">
    <w:nsid w:val="596373A0"/>
    <w:multiLevelType w:val="hybridMultilevel"/>
    <w:tmpl w:val="49AA77CE"/>
    <w:lvl w:ilvl="0" w:tplc="73EA479E">
      <w:start w:val="109"/>
      <w:numFmt w:val="decimal"/>
      <w:lvlText w:val="%1."/>
      <w:lvlJc w:val="left"/>
      <w:pPr>
        <w:ind w:left="685" w:hanging="56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6F00B34">
      <w:start w:val="1"/>
      <w:numFmt w:val="lowerLetter"/>
      <w:lvlText w:val="(%2)"/>
      <w:lvlJc w:val="left"/>
      <w:pPr>
        <w:ind w:left="1112"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2E04C86C">
      <w:start w:val="1"/>
      <w:numFmt w:val="bullet"/>
      <w:lvlText w:val="•"/>
      <w:lvlJc w:val="left"/>
      <w:pPr>
        <w:ind w:left="2033" w:hanging="428"/>
      </w:pPr>
      <w:rPr>
        <w:rFonts w:hint="default"/>
      </w:rPr>
    </w:lvl>
    <w:lvl w:ilvl="3" w:tplc="6EC63814">
      <w:start w:val="1"/>
      <w:numFmt w:val="bullet"/>
      <w:lvlText w:val="•"/>
      <w:lvlJc w:val="left"/>
      <w:pPr>
        <w:ind w:left="2955" w:hanging="428"/>
      </w:pPr>
      <w:rPr>
        <w:rFonts w:hint="default"/>
      </w:rPr>
    </w:lvl>
    <w:lvl w:ilvl="4" w:tplc="BA8409B4">
      <w:start w:val="1"/>
      <w:numFmt w:val="bullet"/>
      <w:lvlText w:val="•"/>
      <w:lvlJc w:val="left"/>
      <w:pPr>
        <w:ind w:left="3877" w:hanging="428"/>
      </w:pPr>
      <w:rPr>
        <w:rFonts w:hint="default"/>
      </w:rPr>
    </w:lvl>
    <w:lvl w:ilvl="5" w:tplc="B5A614B4">
      <w:start w:val="1"/>
      <w:numFmt w:val="bullet"/>
      <w:lvlText w:val="•"/>
      <w:lvlJc w:val="left"/>
      <w:pPr>
        <w:ind w:left="4798" w:hanging="428"/>
      </w:pPr>
      <w:rPr>
        <w:rFonts w:hint="default"/>
      </w:rPr>
    </w:lvl>
    <w:lvl w:ilvl="6" w:tplc="A7E2176E">
      <w:start w:val="1"/>
      <w:numFmt w:val="bullet"/>
      <w:lvlText w:val="•"/>
      <w:lvlJc w:val="left"/>
      <w:pPr>
        <w:ind w:left="5720" w:hanging="428"/>
      </w:pPr>
      <w:rPr>
        <w:rFonts w:hint="default"/>
      </w:rPr>
    </w:lvl>
    <w:lvl w:ilvl="7" w:tplc="1502420E">
      <w:start w:val="1"/>
      <w:numFmt w:val="bullet"/>
      <w:lvlText w:val="•"/>
      <w:lvlJc w:val="left"/>
      <w:pPr>
        <w:ind w:left="6641" w:hanging="428"/>
      </w:pPr>
      <w:rPr>
        <w:rFonts w:hint="default"/>
      </w:rPr>
    </w:lvl>
    <w:lvl w:ilvl="8" w:tplc="63B44E08">
      <w:start w:val="1"/>
      <w:numFmt w:val="bullet"/>
      <w:lvlText w:val="•"/>
      <w:lvlJc w:val="left"/>
      <w:pPr>
        <w:ind w:left="7563" w:hanging="428"/>
      </w:pPr>
      <w:rPr>
        <w:rFonts w:hint="default"/>
      </w:rPr>
    </w:lvl>
  </w:abstractNum>
  <w:abstractNum w:abstractNumId="18" w15:restartNumberingAfterBreak="0">
    <w:nsid w:val="61473070"/>
    <w:multiLevelType w:val="multilevel"/>
    <w:tmpl w:val="7D68A0B6"/>
    <w:lvl w:ilvl="0">
      <w:start w:val="1"/>
      <w:numFmt w:val="upperLetter"/>
      <w:lvlText w:val="%1"/>
      <w:lvlJc w:val="left"/>
      <w:pPr>
        <w:ind w:left="838"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8" w:hanging="721"/>
        <w:jc w:val="left"/>
      </w:pPr>
      <w:rPr>
        <w:rFonts w:ascii="Arial" w:eastAsia="Arial" w:hAnsi="Arial" w:hint="default"/>
        <w:b/>
        <w:bCs/>
        <w:spacing w:val="-6"/>
        <w:sz w:val="22"/>
        <w:szCs w:val="22"/>
      </w:rPr>
    </w:lvl>
    <w:lvl w:ilvl="2">
      <w:start w:val="1"/>
      <w:numFmt w:val="decimal"/>
      <w:lvlText w:val="%1.%2.%3"/>
      <w:lvlJc w:val="left"/>
      <w:pPr>
        <w:ind w:left="838" w:hanging="720"/>
        <w:jc w:val="left"/>
      </w:pPr>
      <w:rPr>
        <w:rFonts w:ascii="Arial" w:eastAsia="Arial" w:hAnsi="Arial" w:hint="default"/>
        <w:b/>
        <w:bCs/>
        <w:i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190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4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9" w:hanging="720"/>
      </w:pPr>
      <w:rPr>
        <w:rFonts w:hint="default"/>
      </w:rPr>
    </w:lvl>
  </w:abstractNum>
  <w:abstractNum w:abstractNumId="19" w15:restartNumberingAfterBreak="0">
    <w:nsid w:val="6AD5489A"/>
    <w:multiLevelType w:val="hybridMultilevel"/>
    <w:tmpl w:val="21485312"/>
    <w:lvl w:ilvl="0" w:tplc="2FD42F32">
      <w:start w:val="1"/>
      <w:numFmt w:val="decimal"/>
      <w:lvlText w:val="%1."/>
      <w:lvlJc w:val="left"/>
      <w:pPr>
        <w:ind w:left="118" w:hanging="720"/>
        <w:jc w:val="left"/>
      </w:pPr>
      <w:rPr>
        <w:rFonts w:ascii="Arial" w:eastAsia="Arial" w:hAnsi="Arial" w:hint="default"/>
        <w:sz w:val="24"/>
        <w:szCs w:val="24"/>
      </w:rPr>
    </w:lvl>
    <w:lvl w:ilvl="1" w:tplc="0230253C">
      <w:start w:val="1"/>
      <w:numFmt w:val="bullet"/>
      <w:lvlText w:val="•"/>
      <w:lvlJc w:val="left"/>
      <w:pPr>
        <w:ind w:left="1049" w:hanging="720"/>
      </w:pPr>
      <w:rPr>
        <w:rFonts w:hint="default"/>
      </w:rPr>
    </w:lvl>
    <w:lvl w:ilvl="2" w:tplc="E40896E6">
      <w:start w:val="1"/>
      <w:numFmt w:val="bullet"/>
      <w:lvlText w:val="•"/>
      <w:lvlJc w:val="left"/>
      <w:pPr>
        <w:ind w:left="1980" w:hanging="720"/>
      </w:pPr>
      <w:rPr>
        <w:rFonts w:hint="default"/>
      </w:rPr>
    </w:lvl>
    <w:lvl w:ilvl="3" w:tplc="948EAC36">
      <w:start w:val="1"/>
      <w:numFmt w:val="bullet"/>
      <w:lvlText w:val="•"/>
      <w:lvlJc w:val="left"/>
      <w:pPr>
        <w:ind w:left="2910" w:hanging="720"/>
      </w:pPr>
      <w:rPr>
        <w:rFonts w:hint="default"/>
      </w:rPr>
    </w:lvl>
    <w:lvl w:ilvl="4" w:tplc="188AB0D6">
      <w:start w:val="1"/>
      <w:numFmt w:val="bullet"/>
      <w:lvlText w:val="•"/>
      <w:lvlJc w:val="left"/>
      <w:pPr>
        <w:ind w:left="3841" w:hanging="720"/>
      </w:pPr>
      <w:rPr>
        <w:rFonts w:hint="default"/>
      </w:rPr>
    </w:lvl>
    <w:lvl w:ilvl="5" w:tplc="8AE4EFDC">
      <w:start w:val="1"/>
      <w:numFmt w:val="bullet"/>
      <w:lvlText w:val="•"/>
      <w:lvlJc w:val="left"/>
      <w:pPr>
        <w:ind w:left="4772" w:hanging="720"/>
      </w:pPr>
      <w:rPr>
        <w:rFonts w:hint="default"/>
      </w:rPr>
    </w:lvl>
    <w:lvl w:ilvl="6" w:tplc="540A8BA2">
      <w:start w:val="1"/>
      <w:numFmt w:val="bullet"/>
      <w:lvlText w:val="•"/>
      <w:lvlJc w:val="left"/>
      <w:pPr>
        <w:ind w:left="5703" w:hanging="720"/>
      </w:pPr>
      <w:rPr>
        <w:rFonts w:hint="default"/>
      </w:rPr>
    </w:lvl>
    <w:lvl w:ilvl="7" w:tplc="631820A0">
      <w:start w:val="1"/>
      <w:numFmt w:val="bullet"/>
      <w:lvlText w:val="•"/>
      <w:lvlJc w:val="left"/>
      <w:pPr>
        <w:ind w:left="6634" w:hanging="720"/>
      </w:pPr>
      <w:rPr>
        <w:rFonts w:hint="default"/>
      </w:rPr>
    </w:lvl>
    <w:lvl w:ilvl="8" w:tplc="24FE9106">
      <w:start w:val="1"/>
      <w:numFmt w:val="bullet"/>
      <w:lvlText w:val="•"/>
      <w:lvlJc w:val="left"/>
      <w:pPr>
        <w:ind w:left="7564" w:hanging="720"/>
      </w:pPr>
      <w:rPr>
        <w:rFonts w:hint="default"/>
      </w:rPr>
    </w:lvl>
  </w:abstractNum>
  <w:abstractNum w:abstractNumId="20" w15:restartNumberingAfterBreak="0">
    <w:nsid w:val="6B850D3E"/>
    <w:multiLevelType w:val="hybridMultilevel"/>
    <w:tmpl w:val="84BEEE6A"/>
    <w:lvl w:ilvl="0" w:tplc="F9DAE8B2">
      <w:start w:val="1"/>
      <w:numFmt w:val="decimal"/>
      <w:lvlText w:val="%1."/>
      <w:lvlJc w:val="left"/>
      <w:pPr>
        <w:ind w:left="488" w:hanging="37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750E9A0">
      <w:start w:val="1"/>
      <w:numFmt w:val="lowerLetter"/>
      <w:lvlText w:val="(%2)"/>
      <w:lvlJc w:val="left"/>
      <w:pPr>
        <w:ind w:left="1112"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64AA30CC">
      <w:start w:val="1"/>
      <w:numFmt w:val="bullet"/>
      <w:lvlText w:val="•"/>
      <w:lvlJc w:val="left"/>
      <w:pPr>
        <w:ind w:left="2033" w:hanging="428"/>
      </w:pPr>
      <w:rPr>
        <w:rFonts w:hint="default"/>
      </w:rPr>
    </w:lvl>
    <w:lvl w:ilvl="3" w:tplc="6E228F3A">
      <w:start w:val="1"/>
      <w:numFmt w:val="bullet"/>
      <w:lvlText w:val="•"/>
      <w:lvlJc w:val="left"/>
      <w:pPr>
        <w:ind w:left="2955" w:hanging="428"/>
      </w:pPr>
      <w:rPr>
        <w:rFonts w:hint="default"/>
      </w:rPr>
    </w:lvl>
    <w:lvl w:ilvl="4" w:tplc="3900FC9E">
      <w:start w:val="1"/>
      <w:numFmt w:val="bullet"/>
      <w:lvlText w:val="•"/>
      <w:lvlJc w:val="left"/>
      <w:pPr>
        <w:ind w:left="3877" w:hanging="428"/>
      </w:pPr>
      <w:rPr>
        <w:rFonts w:hint="default"/>
      </w:rPr>
    </w:lvl>
    <w:lvl w:ilvl="5" w:tplc="0610F3AA">
      <w:start w:val="1"/>
      <w:numFmt w:val="bullet"/>
      <w:lvlText w:val="•"/>
      <w:lvlJc w:val="left"/>
      <w:pPr>
        <w:ind w:left="4798" w:hanging="428"/>
      </w:pPr>
      <w:rPr>
        <w:rFonts w:hint="default"/>
      </w:rPr>
    </w:lvl>
    <w:lvl w:ilvl="6" w:tplc="89F4DEF8">
      <w:start w:val="1"/>
      <w:numFmt w:val="bullet"/>
      <w:lvlText w:val="•"/>
      <w:lvlJc w:val="left"/>
      <w:pPr>
        <w:ind w:left="5720" w:hanging="428"/>
      </w:pPr>
      <w:rPr>
        <w:rFonts w:hint="default"/>
      </w:rPr>
    </w:lvl>
    <w:lvl w:ilvl="7" w:tplc="4C76BAD0">
      <w:start w:val="1"/>
      <w:numFmt w:val="bullet"/>
      <w:lvlText w:val="•"/>
      <w:lvlJc w:val="left"/>
      <w:pPr>
        <w:ind w:left="6641" w:hanging="428"/>
      </w:pPr>
      <w:rPr>
        <w:rFonts w:hint="default"/>
      </w:rPr>
    </w:lvl>
    <w:lvl w:ilvl="8" w:tplc="46E08002">
      <w:start w:val="1"/>
      <w:numFmt w:val="bullet"/>
      <w:lvlText w:val="•"/>
      <w:lvlJc w:val="left"/>
      <w:pPr>
        <w:ind w:left="7563" w:hanging="428"/>
      </w:pPr>
      <w:rPr>
        <w:rFonts w:hint="default"/>
      </w:rPr>
    </w:lvl>
  </w:abstractNum>
  <w:abstractNum w:abstractNumId="21" w15:restartNumberingAfterBreak="0">
    <w:nsid w:val="707A4C64"/>
    <w:multiLevelType w:val="multilevel"/>
    <w:tmpl w:val="D7C2C3EA"/>
    <w:lvl w:ilvl="0">
      <w:start w:val="3"/>
      <w:numFmt w:val="decimal"/>
      <w:lvlText w:val="%1"/>
      <w:lvlJc w:val="left"/>
      <w:pPr>
        <w:ind w:left="838" w:hanging="721"/>
        <w:jc w:val="left"/>
      </w:pPr>
      <w:rPr>
        <w:rFonts w:ascii="Arial" w:eastAsia="Arial" w:hAnsi="Arial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838" w:hanging="720"/>
        <w:jc w:val="left"/>
      </w:pPr>
      <w:rPr>
        <w:rFonts w:ascii="Arial" w:eastAsia="Arial" w:hAnsi="Arial" w:hint="default"/>
        <w:b/>
        <w:bCs/>
        <w:i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left="838" w:hanging="720"/>
        <w:jc w:val="left"/>
      </w:pPr>
      <w:rPr>
        <w:rFonts w:ascii="Arial" w:eastAsia="Arial" w:hAnsi="Arial" w:hint="default"/>
        <w:i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83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7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9" w:hanging="720"/>
      </w:pPr>
      <w:rPr>
        <w:rFonts w:hint="default"/>
      </w:rPr>
    </w:lvl>
  </w:abstractNum>
  <w:abstractNum w:abstractNumId="22" w15:restartNumberingAfterBreak="0">
    <w:nsid w:val="71B045A4"/>
    <w:multiLevelType w:val="hybridMultilevel"/>
    <w:tmpl w:val="E05CCC68"/>
    <w:lvl w:ilvl="0" w:tplc="4922EE9A">
      <w:start w:val="1"/>
      <w:numFmt w:val="bullet"/>
      <w:lvlText w:val=""/>
      <w:lvlJc w:val="left"/>
      <w:pPr>
        <w:ind w:left="447" w:hanging="370"/>
      </w:pPr>
      <w:rPr>
        <w:rFonts w:ascii="Symbol" w:eastAsia="Symbol" w:hAnsi="Symbol" w:hint="default"/>
        <w:sz w:val="22"/>
        <w:szCs w:val="22"/>
      </w:rPr>
    </w:lvl>
    <w:lvl w:ilvl="1" w:tplc="4B14D64A">
      <w:start w:val="1"/>
      <w:numFmt w:val="bullet"/>
      <w:lvlText w:val="•"/>
      <w:lvlJc w:val="left"/>
      <w:pPr>
        <w:ind w:left="710" w:hanging="370"/>
      </w:pPr>
      <w:rPr>
        <w:rFonts w:hint="default"/>
      </w:rPr>
    </w:lvl>
    <w:lvl w:ilvl="2" w:tplc="725EFC32">
      <w:start w:val="1"/>
      <w:numFmt w:val="bullet"/>
      <w:lvlText w:val="•"/>
      <w:lvlJc w:val="left"/>
      <w:pPr>
        <w:ind w:left="973" w:hanging="370"/>
      </w:pPr>
      <w:rPr>
        <w:rFonts w:hint="default"/>
      </w:rPr>
    </w:lvl>
    <w:lvl w:ilvl="3" w:tplc="CBC03896">
      <w:start w:val="1"/>
      <w:numFmt w:val="bullet"/>
      <w:lvlText w:val="•"/>
      <w:lvlJc w:val="left"/>
      <w:pPr>
        <w:ind w:left="1236" w:hanging="370"/>
      </w:pPr>
      <w:rPr>
        <w:rFonts w:hint="default"/>
      </w:rPr>
    </w:lvl>
    <w:lvl w:ilvl="4" w:tplc="2E26F23E">
      <w:start w:val="1"/>
      <w:numFmt w:val="bullet"/>
      <w:lvlText w:val="•"/>
      <w:lvlJc w:val="left"/>
      <w:pPr>
        <w:ind w:left="1499" w:hanging="370"/>
      </w:pPr>
      <w:rPr>
        <w:rFonts w:hint="default"/>
      </w:rPr>
    </w:lvl>
    <w:lvl w:ilvl="5" w:tplc="B5E4727E">
      <w:start w:val="1"/>
      <w:numFmt w:val="bullet"/>
      <w:lvlText w:val="•"/>
      <w:lvlJc w:val="left"/>
      <w:pPr>
        <w:ind w:left="1761" w:hanging="370"/>
      </w:pPr>
      <w:rPr>
        <w:rFonts w:hint="default"/>
      </w:rPr>
    </w:lvl>
    <w:lvl w:ilvl="6" w:tplc="F014E57A">
      <w:start w:val="1"/>
      <w:numFmt w:val="bullet"/>
      <w:lvlText w:val="•"/>
      <w:lvlJc w:val="left"/>
      <w:pPr>
        <w:ind w:left="2024" w:hanging="370"/>
      </w:pPr>
      <w:rPr>
        <w:rFonts w:hint="default"/>
      </w:rPr>
    </w:lvl>
    <w:lvl w:ilvl="7" w:tplc="1FE2A100">
      <w:start w:val="1"/>
      <w:numFmt w:val="bullet"/>
      <w:lvlText w:val="•"/>
      <w:lvlJc w:val="left"/>
      <w:pPr>
        <w:ind w:left="2287" w:hanging="370"/>
      </w:pPr>
      <w:rPr>
        <w:rFonts w:hint="default"/>
      </w:rPr>
    </w:lvl>
    <w:lvl w:ilvl="8" w:tplc="26341D62">
      <w:start w:val="1"/>
      <w:numFmt w:val="bullet"/>
      <w:lvlText w:val="•"/>
      <w:lvlJc w:val="left"/>
      <w:pPr>
        <w:ind w:left="2550" w:hanging="370"/>
      </w:pPr>
      <w:rPr>
        <w:rFonts w:hint="default"/>
      </w:rPr>
    </w:lvl>
  </w:abstractNum>
  <w:abstractNum w:abstractNumId="23" w15:restartNumberingAfterBreak="0">
    <w:nsid w:val="77251F05"/>
    <w:multiLevelType w:val="hybridMultilevel"/>
    <w:tmpl w:val="5CAA531A"/>
    <w:lvl w:ilvl="0" w:tplc="7FE85E2E">
      <w:start w:val="1"/>
      <w:numFmt w:val="bullet"/>
      <w:lvlText w:val="•"/>
      <w:lvlJc w:val="left"/>
      <w:pPr>
        <w:ind w:left="938" w:hanging="720"/>
      </w:pPr>
      <w:rPr>
        <w:rFonts w:ascii="Arial" w:eastAsia="Arial" w:hAnsi="Arial" w:hint="default"/>
        <w:sz w:val="24"/>
        <w:szCs w:val="24"/>
      </w:rPr>
    </w:lvl>
    <w:lvl w:ilvl="1" w:tplc="6268CBAC">
      <w:start w:val="1"/>
      <w:numFmt w:val="bullet"/>
      <w:lvlText w:val="•"/>
      <w:lvlJc w:val="left"/>
      <w:pPr>
        <w:ind w:left="1799" w:hanging="720"/>
      </w:pPr>
      <w:rPr>
        <w:rFonts w:hint="default"/>
      </w:rPr>
    </w:lvl>
    <w:lvl w:ilvl="2" w:tplc="31F859D4">
      <w:start w:val="1"/>
      <w:numFmt w:val="bullet"/>
      <w:lvlText w:val="•"/>
      <w:lvlJc w:val="left"/>
      <w:pPr>
        <w:ind w:left="2660" w:hanging="720"/>
      </w:pPr>
      <w:rPr>
        <w:rFonts w:hint="default"/>
      </w:rPr>
    </w:lvl>
    <w:lvl w:ilvl="3" w:tplc="6B1A3594">
      <w:start w:val="1"/>
      <w:numFmt w:val="bullet"/>
      <w:lvlText w:val="•"/>
      <w:lvlJc w:val="left"/>
      <w:pPr>
        <w:ind w:left="3520" w:hanging="720"/>
      </w:pPr>
      <w:rPr>
        <w:rFonts w:hint="default"/>
      </w:rPr>
    </w:lvl>
    <w:lvl w:ilvl="4" w:tplc="00B4336E">
      <w:start w:val="1"/>
      <w:numFmt w:val="bullet"/>
      <w:lvlText w:val="•"/>
      <w:lvlJc w:val="left"/>
      <w:pPr>
        <w:ind w:left="4381" w:hanging="720"/>
      </w:pPr>
      <w:rPr>
        <w:rFonts w:hint="default"/>
      </w:rPr>
    </w:lvl>
    <w:lvl w:ilvl="5" w:tplc="6EB48F52">
      <w:start w:val="1"/>
      <w:numFmt w:val="bullet"/>
      <w:lvlText w:val="•"/>
      <w:lvlJc w:val="left"/>
      <w:pPr>
        <w:ind w:left="5242" w:hanging="720"/>
      </w:pPr>
      <w:rPr>
        <w:rFonts w:hint="default"/>
      </w:rPr>
    </w:lvl>
    <w:lvl w:ilvl="6" w:tplc="A142EECC">
      <w:start w:val="1"/>
      <w:numFmt w:val="bullet"/>
      <w:lvlText w:val="•"/>
      <w:lvlJc w:val="left"/>
      <w:pPr>
        <w:ind w:left="6103" w:hanging="720"/>
      </w:pPr>
      <w:rPr>
        <w:rFonts w:hint="default"/>
      </w:rPr>
    </w:lvl>
    <w:lvl w:ilvl="7" w:tplc="AFEC8CD2">
      <w:start w:val="1"/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CA328BFE">
      <w:start w:val="1"/>
      <w:numFmt w:val="bullet"/>
      <w:lvlText w:val="•"/>
      <w:lvlJc w:val="left"/>
      <w:pPr>
        <w:ind w:left="7824" w:hanging="720"/>
      </w:pPr>
      <w:rPr>
        <w:rFonts w:hint="default"/>
      </w:rPr>
    </w:lvl>
  </w:abstractNum>
  <w:num w:numId="1">
    <w:abstractNumId w:val="18"/>
  </w:num>
  <w:num w:numId="2">
    <w:abstractNumId w:val="9"/>
  </w:num>
  <w:num w:numId="3">
    <w:abstractNumId w:val="22"/>
  </w:num>
  <w:num w:numId="4">
    <w:abstractNumId w:val="13"/>
  </w:num>
  <w:num w:numId="5">
    <w:abstractNumId w:val="14"/>
  </w:num>
  <w:num w:numId="6">
    <w:abstractNumId w:val="5"/>
  </w:num>
  <w:num w:numId="7">
    <w:abstractNumId w:val="11"/>
  </w:num>
  <w:num w:numId="8">
    <w:abstractNumId w:val="4"/>
  </w:num>
  <w:num w:numId="9">
    <w:abstractNumId w:val="8"/>
  </w:num>
  <w:num w:numId="10">
    <w:abstractNumId w:val="23"/>
  </w:num>
  <w:num w:numId="11">
    <w:abstractNumId w:val="1"/>
  </w:num>
  <w:num w:numId="12">
    <w:abstractNumId w:val="21"/>
  </w:num>
  <w:num w:numId="13">
    <w:abstractNumId w:val="10"/>
  </w:num>
  <w:num w:numId="14">
    <w:abstractNumId w:val="19"/>
  </w:num>
  <w:num w:numId="15">
    <w:abstractNumId w:val="7"/>
  </w:num>
  <w:num w:numId="16">
    <w:abstractNumId w:val="16"/>
  </w:num>
  <w:num w:numId="17">
    <w:abstractNumId w:val="15"/>
  </w:num>
  <w:num w:numId="18">
    <w:abstractNumId w:val="2"/>
  </w:num>
  <w:num w:numId="19">
    <w:abstractNumId w:val="0"/>
  </w:num>
  <w:num w:numId="20">
    <w:abstractNumId w:val="17"/>
  </w:num>
  <w:num w:numId="21">
    <w:abstractNumId w:val="3"/>
  </w:num>
  <w:num w:numId="22">
    <w:abstractNumId w:val="20"/>
  </w:num>
  <w:num w:numId="23">
    <w:abstractNumId w:val="1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D4"/>
    <w:rsid w:val="001F3843"/>
    <w:rsid w:val="004863D4"/>
    <w:rsid w:val="005B3F0D"/>
    <w:rsid w:val="0093238D"/>
    <w:rsid w:val="009328F2"/>
    <w:rsid w:val="00A56883"/>
    <w:rsid w:val="00AE44CB"/>
    <w:rsid w:val="00B00323"/>
    <w:rsid w:val="00D353EA"/>
    <w:rsid w:val="00E3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5D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05"/>
      <w:ind w:left="11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8"/>
      <w:outlineLvl w:val="1"/>
    </w:pPr>
    <w:rPr>
      <w:rFonts w:ascii="Arial" w:eastAsia="Arial" w:hAnsi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8"/>
      <w:ind w:left="777" w:hanging="439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138"/>
      <w:ind w:left="1217" w:hanging="660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11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F38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43"/>
  </w:style>
  <w:style w:type="paragraph" w:styleId="Footer">
    <w:name w:val="footer"/>
    <w:basedOn w:val="Normal"/>
    <w:link w:val="FooterChar"/>
    <w:uiPriority w:val="99"/>
    <w:unhideWhenUsed/>
    <w:rsid w:val="001F38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hyperlink" Target="http://www.bloomberg.com/news/2011-11-11/husqvarna-s-chief-sees-u-s-chainsaw-lawnmower-demand-growth.html" TargetMode="External"/><Relationship Id="rId21" Type="http://schemas.openxmlformats.org/officeDocument/2006/relationships/hyperlink" Target="http://www.ecfr.gov/cgi-bin/text-" TargetMode="External"/><Relationship Id="rId42" Type="http://schemas.openxmlformats.org/officeDocument/2006/relationships/hyperlink" Target="http://www.environment.gov.au/system/files/resources/655f7df8-1454-461b-a061-f84d37225cb4/files/state-air.pdf" TargetMode="External"/><Relationship Id="rId47" Type="http://schemas.openxmlformats.org/officeDocument/2006/relationships/hyperlink" Target="http://www.environment.gov.au/system/files/resources/7303ce2f-4243-4c75-8efd-c3fcabc10a24/files/marine-outboard-engine.pdf" TargetMode="External"/><Relationship Id="rId63" Type="http://schemas.openxmlformats.org/officeDocument/2006/relationships/hyperlink" Target="http://www.environment.gov.au/system/files/pages/dfe7ed5d-1eaf-4ff2-bfe7-dbb7ebaf21a9/files/nepc-economic-analysis-final-report.pdf" TargetMode="External"/><Relationship Id="rId68" Type="http://schemas.openxmlformats.org/officeDocument/2006/relationships/hyperlink" Target="http://www.scew.gov.au/system/files/consultations/b8edfe53-fd79-4df4-09a5-6425958457f4/files/mclennan-magasinik-associates-preliminary-report-cba-options-manage-emissions-selected-non-road.pdf" TargetMode="External"/><Relationship Id="rId84" Type="http://schemas.openxmlformats.org/officeDocument/2006/relationships/image" Target="media/image9.jpeg"/><Relationship Id="rId89" Type="http://schemas.openxmlformats.org/officeDocument/2006/relationships/image" Target="media/image14.jpeg"/><Relationship Id="rId112" Type="http://schemas.openxmlformats.org/officeDocument/2006/relationships/hyperlink" Target="http://www.cuttingredtape.gov.au/handbook/australian-government-guide-regulation" TargetMode="External"/><Relationship Id="rId16" Type="http://schemas.openxmlformats.org/officeDocument/2006/relationships/footer" Target="footer5.xml"/><Relationship Id="rId107" Type="http://schemas.openxmlformats.org/officeDocument/2006/relationships/hyperlink" Target="http://www.scew.gov.au/system/files/pages/134fc9f3-8ae4-8514-d171-0321199a62d0/files/consultation-summary-report.pdf" TargetMode="External"/><Relationship Id="rId11" Type="http://schemas.openxmlformats.org/officeDocument/2006/relationships/header" Target="header3.xml"/><Relationship Id="rId32" Type="http://schemas.openxmlformats.org/officeDocument/2006/relationships/hyperlink" Target="http://www.iarc.fr/en/media-centre/pr/2013/pdfs/pr221_E.pdf" TargetMode="External"/><Relationship Id="rId37" Type="http://schemas.openxmlformats.org/officeDocument/2006/relationships/hyperlink" Target="http://www.environment.nsw.gov.au/resources/air/airpollution05623.pdf" TargetMode="External"/><Relationship Id="rId53" Type="http://schemas.openxmlformats.org/officeDocument/2006/relationships/hyperlink" Target="http://www.epa.gov/otaq/marinesi.htm" TargetMode="External"/><Relationship Id="rId58" Type="http://schemas.openxmlformats.org/officeDocument/2006/relationships/hyperlink" Target="http://ec.gc.ca/lcpe-cepa/eng/regulations/detailReg.cfm?intReg=81" TargetMode="External"/><Relationship Id="rId74" Type="http://schemas.openxmlformats.org/officeDocument/2006/relationships/hyperlink" Target="http://www.industry.gov.au/industry/Office-of-the-Chief-Economist/Publications/Documents/aps/2015/Australian-Petroleum-Statistics-223-Feb2015.pdf" TargetMode="External"/><Relationship Id="rId79" Type="http://schemas.openxmlformats.org/officeDocument/2006/relationships/image" Target="media/image4.jpeg"/><Relationship Id="rId102" Type="http://schemas.openxmlformats.org/officeDocument/2006/relationships/image" Target="media/image27.png"/><Relationship Id="rId5" Type="http://schemas.openxmlformats.org/officeDocument/2006/relationships/footnotes" Target="footnotes.xml"/><Relationship Id="rId61" Type="http://schemas.openxmlformats.org/officeDocument/2006/relationships/hyperlink" Target="http://www.myshopping.com.au/" TargetMode="External"/><Relationship Id="rId82" Type="http://schemas.openxmlformats.org/officeDocument/2006/relationships/image" Target="media/image7.jpeg"/><Relationship Id="rId90" Type="http://schemas.openxmlformats.org/officeDocument/2006/relationships/image" Target="media/image15.jpeg"/><Relationship Id="rId95" Type="http://schemas.openxmlformats.org/officeDocument/2006/relationships/image" Target="media/image17.png"/><Relationship Id="rId19" Type="http://schemas.openxmlformats.org/officeDocument/2006/relationships/hyperlink" Target="https://www.gov.uk/government/uploads/system/uploads/attachment_data/file/69635/pb13837-aqeg-fine-particle-matter-20121220.pdf" TargetMode="External"/><Relationship Id="rId14" Type="http://schemas.openxmlformats.org/officeDocument/2006/relationships/hyperlink" Target="http://www.epa.gov/laws-regulations/regulations" TargetMode="External"/><Relationship Id="rId22" Type="http://schemas.openxmlformats.org/officeDocument/2006/relationships/hyperlink" Target="http://www.ecfr.gov/cgi-bin/text-" TargetMode="External"/><Relationship Id="rId27" Type="http://schemas.openxmlformats.org/officeDocument/2006/relationships/hyperlink" Target="http://www.cuttingredtape.gov.au/sites/default/files/files/international_standards_and_risk_assessments.pdf" TargetMode="External"/><Relationship Id="rId30" Type="http://schemas.openxmlformats.org/officeDocument/2006/relationships/hyperlink" Target="https://www.coag.gov.au/sites/default/files/coag_communique_10_october_2014.docx" TargetMode="External"/><Relationship Id="rId35" Type="http://schemas.openxmlformats.org/officeDocument/2006/relationships/hyperlink" Target="http://www.unep.org/yearbook/2014/PDF/chapt7.pdf%20accessed%2024%20November%202014" TargetMode="External"/><Relationship Id="rId43" Type="http://schemas.openxmlformats.org/officeDocument/2006/relationships/hyperlink" Target="http://www.oeda.com.au/" TargetMode="External"/><Relationship Id="rId48" Type="http://schemas.openxmlformats.org/officeDocument/2006/relationships/hyperlink" Target="http://www.environment.gov.au/system/files/resources/7303ce2f-4243-4c75-8efd-c3fcabc10a24/files/marine-outboard-engine.pdf" TargetMode="External"/><Relationship Id="rId56" Type="http://schemas.openxmlformats.org/officeDocument/2006/relationships/hyperlink" Target="http://ec.europa.eu/enterprise/sectors/mechanical/documents/legislation/emissions-non-road/index_en.htm" TargetMode="External"/><Relationship Id="rId64" Type="http://schemas.openxmlformats.org/officeDocument/2006/relationships/hyperlink" Target="http://www.environment.gov.au/system/files/pages/dfe7ed5d-1eaf-4ff2-bfe7-dbb7ebaf21a9/files/nepc-economic-analysis-final-report.pdf" TargetMode="External"/><Relationship Id="rId69" Type="http://schemas.openxmlformats.org/officeDocument/2006/relationships/hyperlink" Target="http://ec.europa.eu/environment/archives/cafe/activities/pdf/cafe_cba_externalities.pdf" TargetMode="External"/><Relationship Id="rId77" Type="http://schemas.openxmlformats.org/officeDocument/2006/relationships/image" Target="media/image2.jpeg"/><Relationship Id="rId100" Type="http://schemas.openxmlformats.org/officeDocument/2006/relationships/image" Target="media/image25.png"/><Relationship Id="rId105" Type="http://schemas.openxmlformats.org/officeDocument/2006/relationships/hyperlink" Target="http://www.scew.gov.au/consultation/ephc-archive-spark-ignition-consultation" TargetMode="External"/><Relationship Id="rId113" Type="http://schemas.openxmlformats.org/officeDocument/2006/relationships/hyperlink" Target="https://www.coag.gov.au/sites/default/files/coag_communique_10_october_2014.docx" TargetMode="External"/><Relationship Id="rId118" Type="http://schemas.openxmlformats.org/officeDocument/2006/relationships/hyperlink" Target="http://www.abs.gov.au/AUSSTATS/abs%40.nsf/Previousproducts/8501.0Main%20Features3Aug%202013?opendocument&amp;amp;tabname=Summary&amp;amp;prodno=8501.0&amp;amp;issue=Aug%202013&amp;amp;num&amp;amp;view" TargetMode="External"/><Relationship Id="rId8" Type="http://schemas.openxmlformats.org/officeDocument/2006/relationships/header" Target="header2.xml"/><Relationship Id="rId51" Type="http://schemas.openxmlformats.org/officeDocument/2006/relationships/hyperlink" Target="http://www.scew.gov.au/resource/national-environment-protection-ambient-air-quality-measure-review-review-report" TargetMode="External"/><Relationship Id="rId72" Type="http://schemas.openxmlformats.org/officeDocument/2006/relationships/hyperlink" Target="http://ec.europa.eu/environment/archives/cafe/activities/pdf/cafe_cba_externalities.pdf" TargetMode="External"/><Relationship Id="rId80" Type="http://schemas.openxmlformats.org/officeDocument/2006/relationships/image" Target="media/image5.jpeg"/><Relationship Id="rId85" Type="http://schemas.openxmlformats.org/officeDocument/2006/relationships/image" Target="media/image10.jpeg"/><Relationship Id="rId93" Type="http://schemas.openxmlformats.org/officeDocument/2006/relationships/image" Target="media/image18.jpeg"/><Relationship Id="rId98" Type="http://schemas.openxmlformats.org/officeDocument/2006/relationships/image" Target="media/image20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://www.iarc.fr/en/media-centre/iarcnews/pdf/pr221_E.pdf" TargetMode="External"/><Relationship Id="rId25" Type="http://schemas.openxmlformats.org/officeDocument/2006/relationships/footer" Target="footer6.xml"/><Relationship Id="rId33" Type="http://schemas.openxmlformats.org/officeDocument/2006/relationships/hyperlink" Target="http://www.iarc.fr/en/media-centre/pr/2013/pdfs/pr221_E.pdf" TargetMode="External"/><Relationship Id="rId38" Type="http://schemas.openxmlformats.org/officeDocument/2006/relationships/hyperlink" Target="http://www.environment.nsw.gov.au/resources/air/airpollution05623.pdf" TargetMode="External"/><Relationship Id="rId46" Type="http://schemas.openxmlformats.org/officeDocument/2006/relationships/image" Target="media/image1.jpeg"/><Relationship Id="rId59" Type="http://schemas.openxmlformats.org/officeDocument/2006/relationships/hyperlink" Target="http://transportpolicy.net/index.php?title=China%3A_Nonroad%3A_Emissions" TargetMode="External"/><Relationship Id="rId67" Type="http://schemas.openxmlformats.org/officeDocument/2006/relationships/hyperlink" Target="http://www.scew.gov.au/system/files/consultations/b8edfe53-fd79-4df4-09a5-6425958457f4/files/mclennan-magasinik-associates-preliminary-report-cba-options-manage-emissions-selected-non-road.pdf" TargetMode="External"/><Relationship Id="rId103" Type="http://schemas.openxmlformats.org/officeDocument/2006/relationships/hyperlink" Target="http://www.environment.gov.au/system/files/pages/dfe7ed5d-1eaf-4ff2-bfe7-dbb7ebaf21a9/files/summary-policy-makers-hra-air-pollution-australia.pdf" TargetMode="External"/><Relationship Id="rId108" Type="http://schemas.openxmlformats.org/officeDocument/2006/relationships/hyperlink" Target="http://www.scew.gov.au/system/files/pages/134fc9f3-8ae4-8514-d171-0321199a62d0/files/consultation-summary-report.pdf" TargetMode="External"/><Relationship Id="rId116" Type="http://schemas.openxmlformats.org/officeDocument/2006/relationships/hyperlink" Target="http://www.bloomberg.com/news/2011-11-11/husqvarna-s-chief-sees-u-s-chainsaw-lawnmower-demand-growth.html" TargetMode="External"/><Relationship Id="rId20" Type="http://schemas.openxmlformats.org/officeDocument/2006/relationships/hyperlink" Target="https://www.gov.uk/government/uploads/system/uploads/attachment_data/file/69635/pb13837-aqeg-fine-particle-matter-20121220.pdf" TargetMode="External"/><Relationship Id="rId41" Type="http://schemas.openxmlformats.org/officeDocument/2006/relationships/hyperlink" Target="http://www.environment.gov.au/system/files/pages/dfe7ed5d-1eaf-4ff2-bfe7-dbb7ebaf21a9/files/summary-policy-makers-hra-air-pollution-australia.pdf" TargetMode="External"/><Relationship Id="rId54" Type="http://schemas.openxmlformats.org/officeDocument/2006/relationships/hyperlink" Target="http://www.epa.gov/otaq/smallsi.htm" TargetMode="External"/><Relationship Id="rId62" Type="http://schemas.openxmlformats.org/officeDocument/2006/relationships/hyperlink" Target="http://www.aip.com.au/pricing/retail.htm" TargetMode="External"/><Relationship Id="rId70" Type="http://schemas.openxmlformats.org/officeDocument/2006/relationships/hyperlink" Target="http://ec.europa.eu/environment/archives/cafe/activities/pdf/cafe_cba_externalities.pdf" TargetMode="External"/><Relationship Id="rId75" Type="http://schemas.openxmlformats.org/officeDocument/2006/relationships/hyperlink" Target="http://www.aip.com.au/pricing/facts/Facts_About_the_Australian_Retail_Fuels_Market_and_Prices.htm" TargetMode="External"/><Relationship Id="rId83" Type="http://schemas.openxmlformats.org/officeDocument/2006/relationships/image" Target="media/image8.jpeg"/><Relationship Id="rId88" Type="http://schemas.openxmlformats.org/officeDocument/2006/relationships/image" Target="media/image13.jpeg"/><Relationship Id="rId91" Type="http://schemas.openxmlformats.org/officeDocument/2006/relationships/image" Target="media/image16.jpeg"/><Relationship Id="rId96" Type="http://schemas.openxmlformats.org/officeDocument/2006/relationships/image" Target="media/image18.png"/><Relationship Id="rId111" Type="http://schemas.openxmlformats.org/officeDocument/2006/relationships/hyperlink" Target="http://www.cuttingredtape.gov.au/handbook/australian-government-guide-regul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epa.gov/laws-regulations/regulations)" TargetMode="External"/><Relationship Id="rId23" Type="http://schemas.openxmlformats.org/officeDocument/2006/relationships/hyperlink" Target="http://www.iso.org/standards.html" TargetMode="External"/><Relationship Id="rId28" Type="http://schemas.openxmlformats.org/officeDocument/2006/relationships/hyperlink" Target="http://www.cuttingredtape.gov.au/sites/default/files/files/international_standards_and_risk_assessments.pdf" TargetMode="External"/><Relationship Id="rId36" Type="http://schemas.openxmlformats.org/officeDocument/2006/relationships/hyperlink" Target="http://www.environment.gov.au/science/soe/2011-report/contents" TargetMode="External"/><Relationship Id="rId49" Type="http://schemas.openxmlformats.org/officeDocument/2006/relationships/hyperlink" Target="http://www.environment.gov.au/system/files/resources/7303ce2f-4243-4c75-8efd-c3fcabc10a24/files/marine-outboard-engine.pdf" TargetMode="External"/><Relationship Id="rId57" Type="http://schemas.openxmlformats.org/officeDocument/2006/relationships/hyperlink" Target="http://ec.gc.ca/lcpe-cepa/eng/regulations/detailReg.cfm?intReg=81" TargetMode="External"/><Relationship Id="rId106" Type="http://schemas.openxmlformats.org/officeDocument/2006/relationships/hyperlink" Target="http://www.scew.gov.au/consultation/ephc-archive-spark-ignition-consultation" TargetMode="External"/><Relationship Id="rId114" Type="http://schemas.openxmlformats.org/officeDocument/2006/relationships/hyperlink" Target="http://www.ibisworld.com.au/industry/default.aspx?indid=421" TargetMode="External"/><Relationship Id="rId119" Type="http://schemas.openxmlformats.org/officeDocument/2006/relationships/hyperlink" Target="http://www.datamotive.com.au/" TargetMode="External"/><Relationship Id="rId10" Type="http://schemas.openxmlformats.org/officeDocument/2006/relationships/footer" Target="footer2.xml"/><Relationship Id="rId31" Type="http://schemas.openxmlformats.org/officeDocument/2006/relationships/hyperlink" Target="http://www.who.int/mediacentre/news/releases/2014/air-pollution/en/" TargetMode="External"/><Relationship Id="rId44" Type="http://schemas.openxmlformats.org/officeDocument/2006/relationships/hyperlink" Target="http://www.opea.org.au/" TargetMode="External"/><Relationship Id="rId52" Type="http://schemas.openxmlformats.org/officeDocument/2006/relationships/hyperlink" Target="http://www.epa.gov/nonroad/" TargetMode="External"/><Relationship Id="rId60" Type="http://schemas.openxmlformats.org/officeDocument/2006/relationships/hyperlink" Target="http://www.redbook.com.au/" TargetMode="External"/><Relationship Id="rId65" Type="http://schemas.openxmlformats.org/officeDocument/2006/relationships/hyperlink" Target="http://www.environment.gov.au/system/files/pages/dfe7ed5d-1eaf-4ff2-bfe7-dbb7ebaf21a9/files/nepc-economic-analysis-final-report.pdf" TargetMode="External"/><Relationship Id="rId73" Type="http://schemas.openxmlformats.org/officeDocument/2006/relationships/hyperlink" Target="http://www.industry.gov.au/industry/Office-of-the-Chief-Economist/Publications/Documents/aps/2015/Australian-Petroleum-Statistics-223-Feb2015.pdf" TargetMode="External"/><Relationship Id="rId78" Type="http://schemas.openxmlformats.org/officeDocument/2006/relationships/image" Target="media/image3.jpeg"/><Relationship Id="rId81" Type="http://schemas.openxmlformats.org/officeDocument/2006/relationships/image" Target="media/image6.jpeg"/><Relationship Id="rId86" Type="http://schemas.openxmlformats.org/officeDocument/2006/relationships/image" Target="media/image11.jpeg"/><Relationship Id="rId94" Type="http://schemas.openxmlformats.org/officeDocument/2006/relationships/image" Target="media/image19.jpeg"/><Relationship Id="rId99" Type="http://schemas.openxmlformats.org/officeDocument/2006/relationships/image" Target="media/image21.png"/><Relationship Id="rId101" Type="http://schemas.openxmlformats.org/officeDocument/2006/relationships/image" Target="media/image26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http://www.caryinstitute.org/sites/default/files/public/reprints/Threats_From_Above.pdf" TargetMode="External"/><Relationship Id="rId39" Type="http://schemas.openxmlformats.org/officeDocument/2006/relationships/hyperlink" Target="http://www.epa.vic.gov.au/your-environment/air/air-pollution" TargetMode="External"/><Relationship Id="rId109" Type="http://schemas.openxmlformats.org/officeDocument/2006/relationships/footer" Target="footer8.xml"/><Relationship Id="rId34" Type="http://schemas.openxmlformats.org/officeDocument/2006/relationships/hyperlink" Target="http://www.unep.org/yearbook/2014/PDF/chapt7.pdf%20accessed%2024%20November%202014" TargetMode="External"/><Relationship Id="rId50" Type="http://schemas.openxmlformats.org/officeDocument/2006/relationships/hyperlink" Target="http://www.scew.gov.au/resource/national-environment-protection-ambient-air-quality-measure-review-review-report" TargetMode="External"/><Relationship Id="rId55" Type="http://schemas.openxmlformats.org/officeDocument/2006/relationships/hyperlink" Target="http://ec.europa.eu/enterprise/sectors/mechanical/documents/legislation/emissions-non-road/" TargetMode="External"/><Relationship Id="rId76" Type="http://schemas.openxmlformats.org/officeDocument/2006/relationships/hyperlink" Target="http://www.aip.com.au/pricing/facts/Facts_About_the_Australian_Retail_Fuels_Market_and_Prices.htm" TargetMode="External"/><Relationship Id="rId97" Type="http://schemas.openxmlformats.org/officeDocument/2006/relationships/image" Target="media/image19.png"/><Relationship Id="rId104" Type="http://schemas.openxmlformats.org/officeDocument/2006/relationships/hyperlink" Target="http://www.environment.gov.au/system/files/pages/dfe7ed5d-1eaf-4ff2-bfe7-dbb7ebaf21a9/files/summary-policy-makers-hra-air-pollution-australia.pdf" TargetMode="External"/><Relationship Id="rId120" Type="http://schemas.openxmlformats.org/officeDocument/2006/relationships/image" Target="media/image22.png"/><Relationship Id="rId7" Type="http://schemas.openxmlformats.org/officeDocument/2006/relationships/header" Target="header1.xml"/><Relationship Id="rId71" Type="http://schemas.openxmlformats.org/officeDocument/2006/relationships/hyperlink" Target="http://ec.europa.eu/environment/archives/cafe/activities/pdf/cafe_cba_externalities.pdf" TargetMode="External"/><Relationship Id="rId92" Type="http://schemas.openxmlformats.org/officeDocument/2006/relationships/image" Target="media/image17.jpeg"/><Relationship Id="rId2" Type="http://schemas.openxmlformats.org/officeDocument/2006/relationships/styles" Target="styles.xml"/><Relationship Id="rId29" Type="http://schemas.openxmlformats.org/officeDocument/2006/relationships/hyperlink" Target="https://www.coag.gov.au/sites/default/files/coag_communique_10_october_2014.docx" TargetMode="External"/><Relationship Id="rId24" Type="http://schemas.openxmlformats.org/officeDocument/2006/relationships/hyperlink" Target="http://www.iso.org/standards.html" TargetMode="External"/><Relationship Id="rId40" Type="http://schemas.openxmlformats.org/officeDocument/2006/relationships/hyperlink" Target="http://www.environment.gov.au/system/files/pages/dfe7ed5d-1eaf-4ff2-bfe7-dbb7ebaf21a9/files/summary-policy-makers-hra-air-pollution-australia.pdf" TargetMode="External"/><Relationship Id="rId45" Type="http://schemas.openxmlformats.org/officeDocument/2006/relationships/hyperlink" Target="http://www.edmunds.com/car-reviews/features/emissions-test-car-vs-truck-vs-leaf-blower.html" TargetMode="External"/><Relationship Id="rId66" Type="http://schemas.openxmlformats.org/officeDocument/2006/relationships/hyperlink" Target="http://www.scew.gov.au/system/files/consultations/b8edfe53-fd79-4df4-09a5-6425958457f4/files/mclennan-magasinik-associates-preliminary-report-cba-options-manage-emissions-selected-non-road.pdf" TargetMode="External"/><Relationship Id="rId87" Type="http://schemas.openxmlformats.org/officeDocument/2006/relationships/image" Target="media/image12.jpeg"/><Relationship Id="rId110" Type="http://schemas.openxmlformats.org/officeDocument/2006/relationships/footer" Target="footer9.xml"/><Relationship Id="rId115" Type="http://schemas.openxmlformats.org/officeDocument/2006/relationships/hyperlink" Target="http://www.ibisworld.com.au/industry/default.aspx?indid=4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B770EF7A.dotm</Template>
  <TotalTime>0</TotalTime>
  <Pages>119</Pages>
  <Words>43700</Words>
  <Characters>249090</Characters>
  <Application>Microsoft Office Word</Application>
  <DocSecurity>0</DocSecurity>
  <Lines>2075</Lines>
  <Paragraphs>584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2017-12-21T22:09:00Z</dcterms:created>
  <dcterms:modified xsi:type="dcterms:W3CDTF">2017-12-21T22:10:00Z</dcterms:modified>
</cp:coreProperties>
</file>