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0616CD" w:rsidP="00172BEB">
      <w:pPr>
        <w:pStyle w:val="Heading1"/>
      </w:pPr>
      <w:r w:rsidRPr="002B7ECC">
        <w:t>Finance</w:t>
      </w:r>
      <w:r w:rsidR="00677766" w:rsidRPr="002B7ECC">
        <w:t xml:space="preserve"> </w:t>
      </w:r>
      <w:r w:rsidR="00372B69" w:rsidRPr="002B7ECC">
        <w:t>(</w:t>
      </w:r>
      <w:r w:rsidR="008936D5" w:rsidRPr="002B7ECC">
        <w:t>Spent and Redundant Instruments</w:t>
      </w:r>
      <w:r w:rsidR="00372B69" w:rsidRPr="002B7ECC">
        <w:t>)</w:t>
      </w:r>
      <w:r w:rsidR="008936D5" w:rsidRPr="002B7ECC">
        <w:t xml:space="preserve"> </w:t>
      </w:r>
      <w:r w:rsidR="00AA6B76" w:rsidRPr="002B7ECC">
        <w:br/>
      </w:r>
      <w:r w:rsidR="008936D5" w:rsidRPr="002B7ECC">
        <w:t>Repeal Regulation 201</w:t>
      </w:r>
      <w:r w:rsidR="008926DA">
        <w:t>4</w:t>
      </w:r>
    </w:p>
    <w:p w:rsidR="00AA6B76" w:rsidRPr="00172BEB" w:rsidRDefault="00BB3F34" w:rsidP="00172BEB">
      <w:pPr>
        <w:pStyle w:val="Heading1"/>
      </w:pPr>
      <w:r w:rsidRPr="00172BEB">
        <w:t>EXPLANATO</w:t>
      </w:r>
      <w:bookmarkStart w:id="0" w:name="_GoBack"/>
      <w:bookmarkEnd w:id="0"/>
      <w:r w:rsidRPr="00172BEB">
        <w:t>RY STATEMENT</w:t>
      </w:r>
    </w:p>
    <w:p w:rsidR="007D5035" w:rsidRPr="00172BEB" w:rsidRDefault="007D5035" w:rsidP="00ED2F21">
      <w:pPr>
        <w:spacing w:before="180" w:line="240" w:lineRule="auto"/>
        <w:jc w:val="center"/>
        <w:rPr>
          <w:b/>
          <w:u w:val="single"/>
        </w:rPr>
      </w:pPr>
      <w:r w:rsidRPr="00172BEB">
        <w:rPr>
          <w:b/>
          <w:u w:val="single"/>
        </w:rPr>
        <w:t xml:space="preserve">Select Legislative Instrument </w:t>
      </w:r>
      <w:r w:rsidR="00200017">
        <w:rPr>
          <w:b/>
          <w:u w:val="single"/>
        </w:rPr>
        <w:t>No. 19, 2014</w:t>
      </w:r>
    </w:p>
    <w:p w:rsidR="007E584E" w:rsidRPr="00172BEB" w:rsidRDefault="007E584E" w:rsidP="00ED2F21">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ED2F21">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ED2F21">
      <w:pPr>
        <w:spacing w:before="180" w:line="240" w:lineRule="auto"/>
      </w:pPr>
      <w:r w:rsidRPr="00172BEB">
        <w:t>In 2012, changes were made to the LIA to enable thousands of unnecessary legislative instruments to be repealed in an efficient, streamlined process, without having to r</w:t>
      </w:r>
      <w:r w:rsidR="008926DA">
        <w:t>epeal them one by one.</w:t>
      </w:r>
    </w:p>
    <w:p w:rsidR="00A4294E" w:rsidRPr="00172BEB" w:rsidRDefault="00A4294E" w:rsidP="00ED2F21">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8926DA">
        <w:t>re probably spent or redundant.</w:t>
      </w:r>
    </w:p>
    <w:p w:rsidR="000E0756" w:rsidRPr="00172BEB" w:rsidRDefault="00EF4C36" w:rsidP="00ED2F21">
      <w:pPr>
        <w:spacing w:before="180" w:line="240" w:lineRule="auto"/>
      </w:pPr>
      <w:r w:rsidRPr="00172BEB">
        <w:t xml:space="preserve">This regulation </w:t>
      </w:r>
      <w:r w:rsidR="00E144FB" w:rsidRPr="00172BEB">
        <w:t>repeal</w:t>
      </w:r>
      <w:r w:rsidR="00E144FB" w:rsidRPr="002B7ECC">
        <w:t xml:space="preserve">s </w:t>
      </w:r>
      <w:r w:rsidR="00E144FB" w:rsidRPr="002B7ECC">
        <w:rPr>
          <w:color w:val="000000"/>
        </w:rPr>
        <w:t xml:space="preserve">a total of </w:t>
      </w:r>
      <w:r w:rsidR="00CF4A7F" w:rsidRPr="002B7ECC">
        <w:rPr>
          <w:color w:val="000000"/>
        </w:rPr>
        <w:t>116</w:t>
      </w:r>
      <w:r w:rsidR="00C06F08">
        <w:rPr>
          <w:color w:val="000000"/>
        </w:rPr>
        <w:t>8</w:t>
      </w:r>
      <w:r w:rsidR="001129CB" w:rsidRPr="002B7ECC">
        <w:rPr>
          <w:color w:val="000000"/>
        </w:rPr>
        <w:t xml:space="preserve"> </w:t>
      </w:r>
      <w:r w:rsidR="00E144FB" w:rsidRPr="002B7ECC">
        <w:rPr>
          <w:color w:val="000000"/>
        </w:rPr>
        <w:t xml:space="preserve">legislative instruments </w:t>
      </w:r>
      <w:r w:rsidR="00E144FB" w:rsidRPr="002B7ECC">
        <w:t>administered by the</w:t>
      </w:r>
      <w:r w:rsidR="00D90DF0" w:rsidRPr="002B7ECC">
        <w:t xml:space="preserve"> </w:t>
      </w:r>
      <w:r w:rsidR="009E7985" w:rsidRPr="002B7ECC">
        <w:t>Department o</w:t>
      </w:r>
      <w:r w:rsidR="00430839" w:rsidRPr="002B7ECC">
        <w:t>f Finance</w:t>
      </w:r>
      <w:r w:rsidR="00D90DF0" w:rsidRPr="002B7ECC">
        <w:t xml:space="preserve">. </w:t>
      </w:r>
      <w:r w:rsidRPr="002B7ECC">
        <w:t xml:space="preserve">Most of the </w:t>
      </w:r>
      <w:r w:rsidR="00E144FB" w:rsidRPr="002B7ECC">
        <w:t>instruments it repeals</w:t>
      </w:r>
      <w:r w:rsidR="00E144FB" w:rsidRPr="00172BEB">
        <w:t xml:space="preserve"> are spent</w:t>
      </w:r>
      <w:r w:rsidR="00F7772C" w:rsidRPr="00172BEB">
        <w:t>—</w:t>
      </w:r>
      <w:r w:rsidR="00E144FB" w:rsidRPr="00172BEB">
        <w:t xml:space="preserve">that is, they are </w:t>
      </w:r>
      <w:r w:rsidR="00780765" w:rsidRPr="00172BEB">
        <w:t>solely commencing, amending or</w:t>
      </w:r>
      <w:r w:rsidR="00E144FB" w:rsidRPr="00172BEB">
        <w:t xml:space="preserve"> repealing</w:t>
      </w:r>
      <w:r w:rsidR="000E0756" w:rsidRPr="00172BEB">
        <w:t xml:space="preserve"> </w:t>
      </w:r>
      <w:r w:rsidR="00E144FB" w:rsidRPr="00172BEB">
        <w:t xml:space="preserve">and have taken effect in full. The rest </w:t>
      </w:r>
      <w:r w:rsidR="00A52304" w:rsidRPr="00172BEB">
        <w:t>are no longer required</w:t>
      </w:r>
      <w:r w:rsidR="000E0756" w:rsidRPr="00172BEB">
        <w:t xml:space="preserve"> for other reasons.</w:t>
      </w:r>
    </w:p>
    <w:p w:rsidR="00A4294E" w:rsidRPr="00172BEB" w:rsidRDefault="00A4294E" w:rsidP="00ED2F21">
      <w:pPr>
        <w:spacing w:before="180" w:line="240" w:lineRule="auto"/>
      </w:pPr>
      <w:r w:rsidRPr="00172BEB">
        <w:t>Repeal of the instruments will reduce red tape, deliver clearer laws and make accessing the law simpler for both businesses and individuals. In all cases, the repeal of the instruments will not substantial</w:t>
      </w:r>
      <w:r w:rsidR="008926DA">
        <w:t>ly alter existing arrangements.</w:t>
      </w:r>
    </w:p>
    <w:p w:rsidR="00A33D0C" w:rsidRPr="00172BEB" w:rsidRDefault="000E0756" w:rsidP="00ED2F21">
      <w:pPr>
        <w:spacing w:before="180" w:line="240" w:lineRule="auto"/>
      </w:pPr>
      <w:r w:rsidRPr="00172BEB">
        <w:t xml:space="preserve">This </w:t>
      </w:r>
      <w:r w:rsidR="00AE69D7" w:rsidRPr="00172BEB">
        <w:t xml:space="preserve">regulation </w:t>
      </w:r>
      <w:r w:rsidR="00A33D0C" w:rsidRPr="00172BEB">
        <w:t xml:space="preserve">deals with </w:t>
      </w:r>
      <w:r w:rsidR="003402DB" w:rsidRPr="00172BEB">
        <w:t xml:space="preserve">instruments administered solely by the </w:t>
      </w:r>
      <w:r w:rsidR="00430839" w:rsidRPr="002B7ECC">
        <w:t>Department of Finance</w:t>
      </w:r>
      <w:r w:rsidR="00ED35C1" w:rsidRPr="002B7ECC">
        <w:t xml:space="preserve">. </w:t>
      </w:r>
      <w:r w:rsidR="00F7772C" w:rsidRPr="002B7ECC">
        <w:t>Spe</w:t>
      </w:r>
      <w:r w:rsidR="00F7772C" w:rsidRPr="00172BEB">
        <w:t xml:space="preserve">nt or redundant </w:t>
      </w:r>
      <w:r w:rsidR="00EF4C36" w:rsidRPr="00172BEB">
        <w:t>instruments administered by</w:t>
      </w:r>
      <w:r w:rsidR="00A33D0C" w:rsidRPr="00172BEB">
        <w:t xml:space="preserve"> other </w:t>
      </w:r>
      <w:r w:rsidR="00DF60F9" w:rsidRPr="00172BEB">
        <w:t xml:space="preserve">agencies and </w:t>
      </w:r>
      <w:r w:rsidR="00A33D0C" w:rsidRPr="00172BEB">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8926DA">
        <w:t>REGULATION WAS MADE</w:t>
      </w:r>
    </w:p>
    <w:p w:rsidR="00504154" w:rsidRPr="00172BEB" w:rsidRDefault="00504154" w:rsidP="00172BEB">
      <w:pPr>
        <w:pStyle w:val="Heading3"/>
      </w:pPr>
      <w:r w:rsidRPr="00172BEB">
        <w:t>Regulatory impact analysis</w:t>
      </w:r>
    </w:p>
    <w:p w:rsidR="00F7772C" w:rsidRPr="00172BEB" w:rsidRDefault="00F7772C" w:rsidP="00ED2F21">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w:t>
      </w:r>
      <w:r w:rsidRPr="002B7ECC">
        <w:t xml:space="preserve">nce </w:t>
      </w:r>
      <w:r w:rsidR="00ED2F21" w:rsidRPr="002B7ECC">
        <w:t>15240</w:t>
      </w:r>
      <w:r w:rsidRPr="002B7ECC">
        <w:t>).</w:t>
      </w:r>
    </w:p>
    <w:p w:rsidR="00F75318" w:rsidRPr="00172BEB" w:rsidRDefault="006577D3" w:rsidP="00172BEB">
      <w:pPr>
        <w:pStyle w:val="Heading3"/>
      </w:pPr>
      <w:r w:rsidRPr="00172BEB">
        <w:t xml:space="preserve">Statement of </w:t>
      </w:r>
      <w:r w:rsidR="00640DEC" w:rsidRPr="00172BEB">
        <w:t>compatibilit</w:t>
      </w:r>
      <w:r w:rsidR="008926DA">
        <w:t>y with human rights obligations</w:t>
      </w:r>
    </w:p>
    <w:p w:rsidR="009F2ECE" w:rsidRPr="00172BEB" w:rsidRDefault="009F2ECE" w:rsidP="00ED2F21">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8926DA">
        <w:t>before making</w:t>
      </w:r>
    </w:p>
    <w:p w:rsidR="00273C17" w:rsidRPr="00172BEB" w:rsidRDefault="00F54989" w:rsidP="00ED2F21">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unnecessary or inappropriate set out in section 18. </w:t>
      </w:r>
      <w:r w:rsidR="0036472B" w:rsidRPr="00172BEB">
        <w:t>The Attorn</w:t>
      </w:r>
      <w:r w:rsidR="0036472B" w:rsidRPr="002B7ECC">
        <w:t>ey</w:t>
      </w:r>
      <w:r w:rsidR="00172BEB" w:rsidRPr="002B7ECC">
        <w:noBreakHyphen/>
      </w:r>
      <w:r w:rsidR="0036472B" w:rsidRPr="002B7ECC">
        <w:t xml:space="preserve">General consulted </w:t>
      </w:r>
      <w:r w:rsidR="003E733B" w:rsidRPr="002B7ECC">
        <w:t xml:space="preserve">the </w:t>
      </w:r>
      <w:r w:rsidR="001A04BC" w:rsidRPr="002B7ECC">
        <w:t xml:space="preserve">Minister </w:t>
      </w:r>
      <w:r w:rsidR="009E7985" w:rsidRPr="002B7ECC">
        <w:t>for Finance</w:t>
      </w:r>
      <w:r w:rsidR="003E733B" w:rsidRPr="002B7ECC">
        <w:t>, who advised that the regulation does not significantly</w:t>
      </w:r>
      <w:r w:rsidR="003E733B" w:rsidRPr="00172BEB">
        <w:t xml:space="preserve">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ED2F21">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ED2F21">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8926DA">
        <w:t>, and</w:t>
      </w:r>
    </w:p>
    <w:p w:rsidR="00273C17" w:rsidRPr="00172BEB" w:rsidRDefault="00CA2695" w:rsidP="00ED2F21">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ED2F21">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8926DA">
        <w:t>S FOR REVIEW OF THIS REGULATION</w:t>
      </w:r>
    </w:p>
    <w:p w:rsidR="00D7190A" w:rsidRPr="00172BEB" w:rsidRDefault="00AD2D40" w:rsidP="00ED2F21">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8926DA">
        <w:t>ast of its provisions commence.</w:t>
      </w:r>
    </w:p>
    <w:p w:rsidR="00287B5F" w:rsidRPr="00172BEB" w:rsidRDefault="00326D80" w:rsidP="00ED2F21">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8926DA"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ED2F21">
      <w:pPr>
        <w:spacing w:before="180" w:line="240" w:lineRule="auto"/>
      </w:pPr>
      <w:r w:rsidRPr="00172BEB">
        <w:t>This regulation does not apply, adopt or incorporate other matter by reference</w:t>
      </w:r>
      <w:r w:rsidR="00287B5F" w:rsidRPr="00172BEB">
        <w:t>.</w:t>
      </w:r>
    </w:p>
    <w:p w:rsidR="00197F0A" w:rsidRPr="00172BEB" w:rsidRDefault="008926DA" w:rsidP="00172BEB">
      <w:pPr>
        <w:pStyle w:val="Heading3"/>
      </w:pPr>
      <w:r>
        <w:t>More information</w:t>
      </w:r>
    </w:p>
    <w:p w:rsidR="00A52304" w:rsidRPr="00172BEB" w:rsidRDefault="00A52304" w:rsidP="00ED2F21">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ED2F21">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ED2F21">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ED2F21" w:rsidP="00ED2F21">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172BEB">
        <w:t>a</w:t>
      </w:r>
      <w:r w:rsidR="00C2130F" w:rsidRPr="002B7ECC">
        <w:t xml:space="preserve">s the </w:t>
      </w:r>
      <w:r w:rsidR="009E7985" w:rsidRPr="002B7ECC">
        <w:rPr>
          <w:i/>
        </w:rPr>
        <w:t>Finance</w:t>
      </w:r>
      <w:r w:rsidR="00A43187" w:rsidRPr="002B7ECC">
        <w:rPr>
          <w:i/>
        </w:rPr>
        <w:t xml:space="preserve"> </w:t>
      </w:r>
      <w:r w:rsidR="00A52304" w:rsidRPr="002B7ECC">
        <w:rPr>
          <w:i/>
        </w:rPr>
        <w:t>(Spent and Redundant Instruments) Repeal Regulation 201</w:t>
      </w:r>
      <w:r w:rsidR="008926DA">
        <w:rPr>
          <w:i/>
        </w:rPr>
        <w:t>4</w:t>
      </w:r>
      <w:r w:rsidR="00A52304" w:rsidRPr="002B7ECC">
        <w:t>.</w:t>
      </w:r>
      <w:r w:rsidR="00E837B0" w:rsidRPr="002B7ECC">
        <w:t xml:space="preserve"> The regulation m</w:t>
      </w:r>
      <w:r w:rsidR="00E837B0" w:rsidRPr="00172BEB">
        <w:t>ay be cited by th</w:t>
      </w:r>
      <w:r w:rsidR="00153F8D" w:rsidRPr="00172BEB">
        <w:t>at</w:t>
      </w:r>
      <w:r w:rsidR="008926DA">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ED2F21">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ED2F21">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ED2F21">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ED2F21">
      <w:pPr>
        <w:spacing w:before="180" w:line="240" w:lineRule="auto"/>
        <w:ind w:left="720"/>
      </w:pPr>
      <w:r w:rsidRPr="00172BEB">
        <w:t>Schedule 1 deals with solely amen</w:t>
      </w:r>
      <w:r w:rsidR="008926DA">
        <w:t>ding and repealing instruments.</w:t>
      </w:r>
    </w:p>
    <w:p w:rsidR="004F7863" w:rsidRPr="00172BEB" w:rsidRDefault="004F7863" w:rsidP="00ED2F21">
      <w:pPr>
        <w:spacing w:before="180" w:line="240" w:lineRule="auto"/>
        <w:ind w:left="720"/>
      </w:pPr>
      <w:r w:rsidRPr="00172BEB">
        <w:t>Schedule 2 deals</w:t>
      </w:r>
      <w:r w:rsidR="008926DA">
        <w:t xml:space="preserve"> with commencement instruments.</w:t>
      </w:r>
    </w:p>
    <w:p w:rsidR="004F7863" w:rsidRPr="00172BEB" w:rsidRDefault="004F7863" w:rsidP="00ED2F21">
      <w:pPr>
        <w:spacing w:before="180" w:line="240" w:lineRule="auto"/>
        <w:ind w:left="720"/>
      </w:pPr>
      <w:r w:rsidRPr="00172BEB">
        <w:t>Schedule 3 deals with amending and repealing instruments that contain application, sav</w:t>
      </w:r>
      <w:r w:rsidR="008926DA">
        <w:t>ing or transitional provisions.</w:t>
      </w:r>
    </w:p>
    <w:p w:rsidR="004F7863" w:rsidRPr="00172BEB" w:rsidRDefault="004F7863" w:rsidP="00ED2F21">
      <w:pPr>
        <w:spacing w:before="180" w:line="240" w:lineRule="auto"/>
        <w:ind w:left="720"/>
      </w:pPr>
      <w:r w:rsidRPr="00172BEB">
        <w:t>Schedule 4 deals with other instruments that a</w:t>
      </w:r>
      <w:r w:rsidR="008926DA">
        <w:t>re spent or no longer required.</w:t>
      </w:r>
    </w:p>
    <w:p w:rsidR="004F7863" w:rsidRPr="00172BEB" w:rsidRDefault="004F7863" w:rsidP="00ED2F21">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8926DA">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ED2F21">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7 and Sc</w:t>
      </w:r>
      <w:r w:rsidR="008926DA">
        <w:t>hedule 3.</w:t>
      </w:r>
    </w:p>
    <w:p w:rsidR="00607CD9" w:rsidRPr="00172BEB" w:rsidRDefault="00B44859" w:rsidP="00ED2F21">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ED2F21">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8926DA">
        <w:t>e commencement of that section.</w:t>
      </w:r>
    </w:p>
    <w:p w:rsidR="00667D8F" w:rsidRPr="00172BEB" w:rsidRDefault="00B44859" w:rsidP="00ED2F21">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ED2F21">
      <w:pPr>
        <w:spacing w:before="180" w:line="240" w:lineRule="auto"/>
      </w:pPr>
      <w:r w:rsidRPr="00172BEB">
        <w:t xml:space="preserve">Section </w:t>
      </w:r>
      <w:r w:rsidR="00430839">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8926DA">
        <w:t>y other substantive provisions.</w:t>
      </w:r>
    </w:p>
    <w:p w:rsidR="004B2E01" w:rsidRPr="00172BEB" w:rsidRDefault="004B2E01" w:rsidP="00ED2F21">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8926DA">
        <w:t>ome other type as appropriate).</w:t>
      </w:r>
    </w:p>
    <w:p w:rsidR="00B44859" w:rsidRPr="00172BEB" w:rsidRDefault="00B44859" w:rsidP="00ED2F21">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8926DA">
        <w:t xml:space="preserve"> of other redundant instruments</w:t>
      </w:r>
    </w:p>
    <w:p w:rsidR="00A4294E" w:rsidRPr="00172BEB" w:rsidRDefault="00A4294E" w:rsidP="00ED2F21">
      <w:pPr>
        <w:spacing w:before="180" w:line="240" w:lineRule="auto"/>
      </w:pPr>
      <w:r w:rsidRPr="00172BEB">
        <w:t>Section 8 and Schedule 4 repeal instruments that are no longer required for some other reason. Schedule 4 is divided into Parts along the</w:t>
      </w:r>
      <w:r w:rsidR="008926DA">
        <w:t>matic lines as explained below.</w:t>
      </w:r>
    </w:p>
    <w:p w:rsidR="00A4294E" w:rsidRPr="00172BEB" w:rsidRDefault="00A4294E" w:rsidP="00ED2F21">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8926DA" w:rsidP="00172BEB">
      <w:pPr>
        <w:pStyle w:val="Heading3"/>
      </w:pPr>
      <w:r>
        <w:t>Section 9</w:t>
      </w:r>
      <w:r>
        <w:tab/>
        <w:t>Expiry of regulation</w:t>
      </w:r>
    </w:p>
    <w:p w:rsidR="00A4294E" w:rsidRPr="00172BEB" w:rsidRDefault="00A4294E" w:rsidP="00ED2F21">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ED2F21">
      <w:pPr>
        <w:numPr>
          <w:ilvl w:val="0"/>
          <w:numId w:val="25"/>
        </w:numPr>
        <w:spacing w:before="180" w:line="240" w:lineRule="auto"/>
      </w:pPr>
      <w:r w:rsidRPr="00172BEB">
        <w:t>the many provisions that are solely repealing or commencing would cease on the day after they commence under secti</w:t>
      </w:r>
      <w:r w:rsidR="008926DA">
        <w:t>ons 48C and 48D of the LIA; and</w:t>
      </w:r>
    </w:p>
    <w:p w:rsidR="00A4294E" w:rsidRPr="00172BEB" w:rsidRDefault="00A4294E" w:rsidP="00ED2F21">
      <w:pPr>
        <w:numPr>
          <w:ilvl w:val="0"/>
          <w:numId w:val="25"/>
        </w:numPr>
        <w:spacing w:before="180" w:line="240" w:lineRule="auto"/>
      </w:pPr>
      <w:r w:rsidRPr="00172BEB">
        <w:t>the rest of the instrument would remain in force until repealed by sunsetting or some other means, even thoug</w:t>
      </w:r>
      <w:r w:rsidR="008926DA">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ED2F21">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ED2F21">
      <w:pPr>
        <w:spacing w:before="180" w:line="240" w:lineRule="auto"/>
      </w:pPr>
      <w:r w:rsidRPr="00172BEB">
        <w:t xml:space="preserve">The repeal of an instrument by this Schedule does not affect any amendment or repeal made by the instrument: see subsection </w:t>
      </w:r>
      <w:r w:rsidR="00E837B0" w:rsidRPr="00172BEB">
        <w:t>5</w:t>
      </w:r>
      <w:r w:rsidR="008926DA">
        <w:t>(2).</w:t>
      </w:r>
    </w:p>
    <w:p w:rsidR="004F7863" w:rsidRPr="00172BEB" w:rsidRDefault="004F7863" w:rsidP="00172BEB">
      <w:pPr>
        <w:pStyle w:val="Heading3"/>
      </w:pPr>
      <w:r w:rsidRPr="00172BEB">
        <w:t>Schedule 2—Rep</w:t>
      </w:r>
      <w:r w:rsidR="008926DA">
        <w:t>eal of commencement instruments</w:t>
      </w:r>
    </w:p>
    <w:p w:rsidR="008F6046" w:rsidRPr="00172BEB" w:rsidRDefault="004F7863" w:rsidP="00ED2F21">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ED2F21">
      <w:pPr>
        <w:spacing w:before="180" w:line="240" w:lineRule="auto"/>
      </w:pPr>
      <w:r w:rsidRPr="00172BEB">
        <w:t xml:space="preserve">The repeal of an instrument by this Schedule does not affect any commencement the instrument provides for: see subsection </w:t>
      </w:r>
      <w:r w:rsidR="00E837B0" w:rsidRPr="00172BEB">
        <w:t>6</w:t>
      </w:r>
      <w:r w:rsidR="008926DA">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ED2F21">
      <w:pPr>
        <w:spacing w:before="180" w:line="240" w:lineRule="auto"/>
        <w:rPr>
          <w:color w:val="000000"/>
        </w:rPr>
      </w:pPr>
      <w:r w:rsidRPr="00172BEB">
        <w:t>This Schedule repeals amending and repealing legislative instruments that also contain application, saving or transitional provision</w:t>
      </w:r>
      <w:r w:rsidRPr="002B7ECC">
        <w:t>s. The amendments and repeals have happened, and the application, saving or transitional provisions are no longer required. The instruments do not contain any other substantive provisions.</w:t>
      </w:r>
    </w:p>
    <w:p w:rsidR="004F7863" w:rsidRPr="00172BEB" w:rsidRDefault="004F7863" w:rsidP="00ED2F21">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8926DA">
        <w:t>ome other type as appropriate).</w:t>
      </w:r>
    </w:p>
    <w:p w:rsidR="004F7863" w:rsidRPr="00172BEB" w:rsidRDefault="004F7863" w:rsidP="00ED2F21">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8926DA">
        <w:t>(2)(b).</w:t>
      </w:r>
    </w:p>
    <w:p w:rsidR="00A4294E" w:rsidRPr="00172BEB" w:rsidRDefault="00A4294E" w:rsidP="00172BEB">
      <w:pPr>
        <w:pStyle w:val="Heading3"/>
      </w:pPr>
      <w:r w:rsidRPr="00172BEB">
        <w:t>Schedule 4—Repeal</w:t>
      </w:r>
      <w:r w:rsidR="008926DA">
        <w:t xml:space="preserve"> of other redundant instruments</w:t>
      </w:r>
    </w:p>
    <w:p w:rsidR="00A4294E" w:rsidRPr="00172BEB" w:rsidRDefault="00A4294E" w:rsidP="00ED2F21">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ED2F21">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8926DA">
        <w:t>eserved: see paragraph 8(2)(b).</w:t>
      </w:r>
    </w:p>
    <w:p w:rsidR="002B6BBC" w:rsidRPr="00172BEB" w:rsidRDefault="001A3A0A" w:rsidP="00172BEB">
      <w:pPr>
        <w:pStyle w:val="Heading3"/>
        <w:rPr>
          <w:color w:val="000000"/>
        </w:rPr>
      </w:pPr>
      <w:r w:rsidRPr="00172BEB">
        <w:t>Part 1 of Schedule 4—</w:t>
      </w:r>
      <w:r w:rsidR="001E375C">
        <w:t>I</w:t>
      </w:r>
      <w:r w:rsidR="00EE24C2" w:rsidRPr="00151A08">
        <w:rPr>
          <w:rStyle w:val="CharAmPartText"/>
        </w:rPr>
        <w:t>nstruments containing substantive matter</w:t>
      </w:r>
    </w:p>
    <w:p w:rsidR="00052AA1" w:rsidRPr="00172BEB" w:rsidRDefault="00CF4A7F" w:rsidP="00730C9D">
      <w:pPr>
        <w:spacing w:before="180" w:after="100" w:afterAutospacing="1" w:line="240" w:lineRule="auto"/>
      </w:pPr>
      <w:r>
        <w:rPr>
          <w:rFonts w:eastAsia="Times New Roman"/>
          <w:color w:val="000000"/>
          <w:szCs w:val="22"/>
          <w:lang w:eastAsia="en-AU"/>
        </w:rPr>
        <w:t>This Part repeals</w:t>
      </w:r>
      <w:r w:rsidR="001E375C" w:rsidRPr="00730C9D">
        <w:rPr>
          <w:rFonts w:eastAsia="Times New Roman"/>
          <w:color w:val="000000"/>
          <w:szCs w:val="22"/>
          <w:lang w:eastAsia="en-AU"/>
        </w:rPr>
        <w:t xml:space="preserve"> </w:t>
      </w:r>
      <w:r>
        <w:rPr>
          <w:rFonts w:eastAsia="Times New Roman"/>
          <w:color w:val="000000"/>
          <w:szCs w:val="22"/>
          <w:lang w:eastAsia="en-AU"/>
        </w:rPr>
        <w:t>3</w:t>
      </w:r>
      <w:r w:rsidR="001E375C" w:rsidRPr="00730C9D">
        <w:rPr>
          <w:rFonts w:eastAsia="Times New Roman"/>
          <w:color w:val="000000"/>
          <w:szCs w:val="22"/>
          <w:lang w:eastAsia="en-AU"/>
        </w:rPr>
        <w:t xml:space="preserve"> </w:t>
      </w:r>
      <w:r>
        <w:rPr>
          <w:rFonts w:eastAsia="Times New Roman"/>
          <w:color w:val="000000"/>
          <w:szCs w:val="22"/>
          <w:lang w:eastAsia="en-AU"/>
        </w:rPr>
        <w:t>amending regulations</w:t>
      </w:r>
      <w:r w:rsidR="001E375C" w:rsidRPr="00730C9D">
        <w:rPr>
          <w:rFonts w:eastAsia="Times New Roman"/>
          <w:color w:val="000000"/>
          <w:szCs w:val="22"/>
          <w:lang w:eastAsia="en-AU"/>
        </w:rPr>
        <w:t xml:space="preserve"> that </w:t>
      </w:r>
      <w:r>
        <w:rPr>
          <w:rFonts w:eastAsia="Times New Roman"/>
          <w:color w:val="000000"/>
          <w:szCs w:val="22"/>
          <w:lang w:eastAsia="en-AU"/>
        </w:rPr>
        <w:t xml:space="preserve">each </w:t>
      </w:r>
      <w:r w:rsidR="007D4CC6" w:rsidRPr="007D4CC6">
        <w:rPr>
          <w:rFonts w:eastAsia="Times New Roman"/>
          <w:color w:val="000000"/>
          <w:szCs w:val="22"/>
          <w:lang w:eastAsia="en-AU"/>
        </w:rPr>
        <w:t xml:space="preserve">contain </w:t>
      </w:r>
      <w:r>
        <w:rPr>
          <w:szCs w:val="22"/>
        </w:rPr>
        <w:t xml:space="preserve">a substantive </w:t>
      </w:r>
      <w:r w:rsidR="001E375C" w:rsidRPr="00730C9D">
        <w:rPr>
          <w:szCs w:val="22"/>
        </w:rPr>
        <w:t xml:space="preserve">provision connected with the sale of </w:t>
      </w:r>
      <w:r>
        <w:rPr>
          <w:szCs w:val="22"/>
        </w:rPr>
        <w:t xml:space="preserve">a </w:t>
      </w:r>
      <w:r w:rsidR="001E375C" w:rsidRPr="00730C9D">
        <w:rPr>
          <w:szCs w:val="22"/>
        </w:rPr>
        <w:t xml:space="preserve">corporation. </w:t>
      </w:r>
      <w:r w:rsidR="007D4CC6" w:rsidRPr="007D4CC6">
        <w:rPr>
          <w:rFonts w:eastAsia="Times New Roman"/>
          <w:color w:val="000000"/>
          <w:szCs w:val="22"/>
          <w:lang w:eastAsia="en-AU"/>
        </w:rPr>
        <w:t>In all cases, the</w:t>
      </w:r>
      <w:r w:rsidR="007D4CC6" w:rsidRPr="007D4CC6">
        <w:rPr>
          <w:rFonts w:eastAsia="Times New Roman"/>
          <w:szCs w:val="22"/>
          <w:lang w:eastAsia="en-AU"/>
        </w:rPr>
        <w:t xml:space="preserve"> amending provisions are spent and the instruments are no longer required. The repeal of the </w:t>
      </w:r>
      <w:r>
        <w:rPr>
          <w:rFonts w:eastAsia="Times New Roman"/>
          <w:szCs w:val="22"/>
          <w:lang w:eastAsia="en-AU"/>
        </w:rPr>
        <w:t>regulations</w:t>
      </w:r>
      <w:r w:rsidR="007D4CC6" w:rsidRPr="007D4CC6">
        <w:rPr>
          <w:rFonts w:eastAsia="Times New Roman"/>
          <w:szCs w:val="22"/>
          <w:lang w:eastAsia="en-AU"/>
        </w:rPr>
        <w:t xml:space="preserve"> does not alter existing arrangements.</w:t>
      </w:r>
    </w:p>
    <w:p w:rsidR="00EE24C2" w:rsidRPr="00172BEB" w:rsidRDefault="00EE24C2" w:rsidP="00EE24C2">
      <w:pPr>
        <w:pStyle w:val="Heading3"/>
        <w:rPr>
          <w:color w:val="000000"/>
        </w:rPr>
      </w:pPr>
      <w:r w:rsidRPr="00172BEB">
        <w:t xml:space="preserve">Part </w:t>
      </w:r>
      <w:r>
        <w:t>2</w:t>
      </w:r>
      <w:r w:rsidRPr="00172BEB">
        <w:t xml:space="preserve"> of Schedule 4—</w:t>
      </w:r>
      <w:r w:rsidRPr="00151A08">
        <w:rPr>
          <w:rStyle w:val="CharAmPartText"/>
        </w:rPr>
        <w:t>Instruments past their date of effect</w:t>
      </w:r>
    </w:p>
    <w:p w:rsidR="00EE24C2" w:rsidRPr="002B7ECC" w:rsidRDefault="00EE24C2" w:rsidP="00FD1C0E">
      <w:pPr>
        <w:spacing w:before="180" w:after="100" w:afterAutospacing="1" w:line="240" w:lineRule="auto"/>
        <w:rPr>
          <w:szCs w:val="22"/>
        </w:rPr>
      </w:pPr>
      <w:r w:rsidRPr="00EE24C2">
        <w:rPr>
          <w:rFonts w:eastAsia="Times New Roman"/>
          <w:szCs w:val="22"/>
          <w:lang w:eastAsia="en-AU"/>
        </w:rPr>
        <w:t>This Part re</w:t>
      </w:r>
      <w:r w:rsidRPr="002B7ECC">
        <w:rPr>
          <w:rFonts w:eastAsia="Times New Roman"/>
          <w:szCs w:val="22"/>
          <w:lang w:eastAsia="en-AU"/>
        </w:rPr>
        <w:t>peals</w:t>
      </w:r>
      <w:r w:rsidR="00CF4A7F" w:rsidRPr="002B7ECC">
        <w:rPr>
          <w:rFonts w:eastAsia="Times New Roman"/>
          <w:szCs w:val="22"/>
          <w:lang w:eastAsia="en-AU"/>
        </w:rPr>
        <w:t xml:space="preserve"> 193</w:t>
      </w:r>
      <w:r w:rsidRPr="002B7ECC">
        <w:rPr>
          <w:rFonts w:eastAsia="Times New Roman"/>
          <w:szCs w:val="22"/>
          <w:lang w:eastAsia="en-AU"/>
        </w:rPr>
        <w:t xml:space="preserve"> instruments. These </w:t>
      </w:r>
      <w:r w:rsidRPr="002B7ECC">
        <w:rPr>
          <w:rFonts w:eastAsia="Times New Roman"/>
          <w:color w:val="000000"/>
          <w:szCs w:val="22"/>
          <w:lang w:eastAsia="en-AU"/>
        </w:rPr>
        <w:t xml:space="preserve">instruments are all expressed as applying or having effect until a date which has now passed, and are no longer required. </w:t>
      </w:r>
      <w:r w:rsidRPr="002B7ECC">
        <w:rPr>
          <w:rFonts w:eastAsia="Times New Roman"/>
          <w:szCs w:val="22"/>
          <w:lang w:eastAsia="en-AU"/>
        </w:rPr>
        <w:t>The repeal of the instruments does not alter existing arrangements</w:t>
      </w:r>
      <w:r w:rsidRPr="002B7ECC">
        <w:rPr>
          <w:rFonts w:eastAsia="Times New Roman"/>
          <w:color w:val="000000"/>
          <w:szCs w:val="22"/>
          <w:lang w:eastAsia="en-AU"/>
        </w:rPr>
        <w:t>.</w:t>
      </w:r>
    </w:p>
    <w:p w:rsidR="00EE24C2" w:rsidRPr="002B7ECC" w:rsidRDefault="00EE24C2" w:rsidP="00EE24C2">
      <w:pPr>
        <w:pStyle w:val="Heading3"/>
        <w:rPr>
          <w:color w:val="000000"/>
        </w:rPr>
      </w:pPr>
      <w:r w:rsidRPr="002B7ECC">
        <w:t>Part 3 of Schedule 4—</w:t>
      </w:r>
      <w:r w:rsidRPr="002B7ECC">
        <w:rPr>
          <w:rStyle w:val="CharAmPartText"/>
        </w:rPr>
        <w:t>Special Accounts</w:t>
      </w:r>
    </w:p>
    <w:p w:rsidR="00EE24C2" w:rsidRPr="002B7ECC" w:rsidRDefault="00313D95" w:rsidP="00B0322B">
      <w:pPr>
        <w:spacing w:before="180" w:line="240" w:lineRule="auto"/>
        <w:rPr>
          <w:szCs w:val="22"/>
        </w:rPr>
      </w:pPr>
      <w:r w:rsidRPr="002B7ECC">
        <w:rPr>
          <w:rFonts w:eastAsia="Times New Roman"/>
          <w:szCs w:val="22"/>
          <w:lang w:eastAsia="en-AU"/>
        </w:rPr>
        <w:t xml:space="preserve">This Part repeals </w:t>
      </w:r>
      <w:r w:rsidR="00CF4A7F" w:rsidRPr="002B7ECC">
        <w:rPr>
          <w:rFonts w:eastAsia="Times New Roman"/>
          <w:szCs w:val="22"/>
          <w:lang w:eastAsia="en-AU"/>
        </w:rPr>
        <w:t>186</w:t>
      </w:r>
      <w:r w:rsidRPr="002B7ECC">
        <w:rPr>
          <w:rFonts w:eastAsia="Times New Roman"/>
          <w:szCs w:val="22"/>
          <w:lang w:eastAsia="en-AU"/>
        </w:rPr>
        <w:t xml:space="preserve"> determinations. </w:t>
      </w:r>
      <w:r w:rsidR="00EE24C2" w:rsidRPr="002B7ECC">
        <w:rPr>
          <w:szCs w:val="22"/>
        </w:rPr>
        <w:t>The determinations establish</w:t>
      </w:r>
      <w:r w:rsidR="00CF4A7F" w:rsidRPr="002B7ECC">
        <w:rPr>
          <w:szCs w:val="22"/>
        </w:rPr>
        <w:t>, vary, or abolish</w:t>
      </w:r>
      <w:r w:rsidR="00EE24C2" w:rsidRPr="002B7ECC">
        <w:rPr>
          <w:szCs w:val="22"/>
        </w:rPr>
        <w:t xml:space="preserve"> special accounts that </w:t>
      </w:r>
      <w:r w:rsidR="00CF4A7F" w:rsidRPr="002B7ECC">
        <w:rPr>
          <w:szCs w:val="22"/>
        </w:rPr>
        <w:t>are no longer in use</w:t>
      </w:r>
      <w:r w:rsidR="00EE24C2" w:rsidRPr="002B7ECC">
        <w:rPr>
          <w:szCs w:val="22"/>
        </w:rPr>
        <w:t>. The determinations have no ongoing operation.</w:t>
      </w:r>
      <w:r w:rsidR="00EE24C2" w:rsidRPr="002B7ECC">
        <w:rPr>
          <w:color w:val="000000"/>
          <w:szCs w:val="22"/>
        </w:rPr>
        <w:t xml:space="preserve"> </w:t>
      </w:r>
      <w:r w:rsidR="00BA0535" w:rsidRPr="002B7ECC">
        <w:rPr>
          <w:color w:val="000000"/>
          <w:szCs w:val="22"/>
        </w:rPr>
        <w:t>Their repeal does not alter existing arrangements.</w:t>
      </w:r>
    </w:p>
    <w:p w:rsidR="00EE24C2" w:rsidRPr="002B7ECC" w:rsidRDefault="00EE24C2" w:rsidP="00EE24C2">
      <w:pPr>
        <w:pStyle w:val="Heading3"/>
        <w:rPr>
          <w:color w:val="000000"/>
        </w:rPr>
      </w:pPr>
      <w:r w:rsidRPr="002B7ECC">
        <w:t>Part 4 of Schedule 4—</w:t>
      </w:r>
      <w:r w:rsidRPr="002B7ECC">
        <w:rPr>
          <w:rStyle w:val="CharAmPartText"/>
        </w:rPr>
        <w:t>Instruments relating to transfers of functions</w:t>
      </w:r>
    </w:p>
    <w:p w:rsidR="00EE24C2" w:rsidRPr="00B0322B" w:rsidRDefault="00313D95" w:rsidP="00B0322B">
      <w:pPr>
        <w:spacing w:before="180" w:line="240" w:lineRule="auto"/>
        <w:rPr>
          <w:szCs w:val="22"/>
        </w:rPr>
      </w:pPr>
      <w:r w:rsidRPr="002B7ECC">
        <w:rPr>
          <w:rFonts w:eastAsia="Times New Roman"/>
          <w:szCs w:val="22"/>
          <w:lang w:eastAsia="en-AU"/>
        </w:rPr>
        <w:t xml:space="preserve">This Part repeals </w:t>
      </w:r>
      <w:r w:rsidR="00CF4A7F" w:rsidRPr="002B7ECC">
        <w:rPr>
          <w:rFonts w:eastAsia="Times New Roman"/>
          <w:szCs w:val="22"/>
          <w:lang w:eastAsia="en-AU"/>
        </w:rPr>
        <w:t>101</w:t>
      </w:r>
      <w:r w:rsidRPr="002B7ECC">
        <w:rPr>
          <w:rFonts w:eastAsia="Times New Roman"/>
          <w:szCs w:val="22"/>
          <w:lang w:eastAsia="en-AU"/>
        </w:rPr>
        <w:t xml:space="preserve"> instruments. </w:t>
      </w:r>
      <w:r w:rsidR="00EE24C2" w:rsidRPr="002B7ECC">
        <w:rPr>
          <w:szCs w:val="22"/>
        </w:rPr>
        <w:t>The instruments amend one or more Schedules to one or more Appropriation Acts in relation to th</w:t>
      </w:r>
      <w:r w:rsidR="00EE24C2" w:rsidRPr="00B0322B">
        <w:rPr>
          <w:szCs w:val="22"/>
        </w:rPr>
        <w:t>e transfer of a function from one agency to another on a date that has now passed.</w:t>
      </w:r>
      <w:r w:rsidR="00EE24C2" w:rsidRPr="00B0322B">
        <w:rPr>
          <w:color w:val="000000"/>
          <w:szCs w:val="22"/>
        </w:rPr>
        <w:t xml:space="preserve"> </w:t>
      </w:r>
      <w:r w:rsidR="00BA0535" w:rsidRPr="00B0322B">
        <w:rPr>
          <w:color w:val="000000"/>
          <w:szCs w:val="22"/>
        </w:rPr>
        <w:t>The instruments are no longer required and their repeal does not alter existing arrangements.</w:t>
      </w:r>
    </w:p>
    <w:p w:rsidR="00EE24C2" w:rsidRPr="00172BEB" w:rsidRDefault="00EE24C2" w:rsidP="00696E63">
      <w:pPr>
        <w:pStyle w:val="Heading3"/>
        <w:pageBreakBefore/>
        <w:rPr>
          <w:color w:val="000000"/>
        </w:rPr>
      </w:pPr>
      <w:r w:rsidRPr="00172BEB">
        <w:t xml:space="preserve">Part </w:t>
      </w:r>
      <w:r>
        <w:t>5</w:t>
      </w:r>
      <w:r w:rsidRPr="00172BEB">
        <w:t xml:space="preserve"> of Schedule 4—</w:t>
      </w:r>
      <w:r w:rsidRPr="00151A08">
        <w:rPr>
          <w:rStyle w:val="CharAmPartText"/>
        </w:rPr>
        <w:t>Other instruments no longer required</w:t>
      </w:r>
    </w:p>
    <w:p w:rsidR="007D4CC6" w:rsidRPr="00B0322B" w:rsidRDefault="007D4CC6" w:rsidP="00B0322B">
      <w:pPr>
        <w:tabs>
          <w:tab w:val="num" w:pos="360"/>
        </w:tabs>
        <w:spacing w:before="180" w:line="240" w:lineRule="auto"/>
        <w:rPr>
          <w:szCs w:val="22"/>
        </w:rPr>
      </w:pPr>
      <w:r w:rsidRPr="00B0322B">
        <w:rPr>
          <w:szCs w:val="22"/>
        </w:rPr>
        <w:t>Item</w:t>
      </w:r>
      <w:r w:rsidR="00CF4A7F">
        <w:rPr>
          <w:szCs w:val="22"/>
        </w:rPr>
        <w:t>s</w:t>
      </w:r>
      <w:r w:rsidRPr="00B0322B">
        <w:rPr>
          <w:szCs w:val="22"/>
        </w:rPr>
        <w:t xml:space="preserve"> 1</w:t>
      </w:r>
      <w:r w:rsidR="00E842B6">
        <w:rPr>
          <w:szCs w:val="22"/>
        </w:rPr>
        <w:t xml:space="preserve"> and </w:t>
      </w:r>
      <w:r w:rsidRPr="00B0322B">
        <w:rPr>
          <w:szCs w:val="22"/>
        </w:rPr>
        <w:t xml:space="preserve">2 repeal </w:t>
      </w:r>
      <w:r w:rsidR="004A6A6A" w:rsidRPr="00B0322B">
        <w:rPr>
          <w:szCs w:val="22"/>
        </w:rPr>
        <w:t xml:space="preserve">instruments issued under the </w:t>
      </w:r>
      <w:r w:rsidR="004A6A6A" w:rsidRPr="00B0322B">
        <w:rPr>
          <w:i/>
          <w:szCs w:val="22"/>
        </w:rPr>
        <w:t>Commonwealth Electoral Act 1918</w:t>
      </w:r>
      <w:r w:rsidR="004A6A6A" w:rsidRPr="00B0322B">
        <w:rPr>
          <w:szCs w:val="22"/>
        </w:rPr>
        <w:t xml:space="preserve"> that </w:t>
      </w:r>
      <w:r w:rsidR="00E842B6">
        <w:rPr>
          <w:szCs w:val="22"/>
        </w:rPr>
        <w:t>provide for</w:t>
      </w:r>
      <w:r w:rsidR="004A6A6A" w:rsidRPr="00B0322B">
        <w:rPr>
          <w:szCs w:val="22"/>
        </w:rPr>
        <w:t xml:space="preserve"> polling </w:t>
      </w:r>
      <w:r w:rsidR="00E842B6">
        <w:rPr>
          <w:szCs w:val="22"/>
        </w:rPr>
        <w:t>arrangements for</w:t>
      </w:r>
      <w:r w:rsidR="004A6A6A" w:rsidRPr="00B0322B">
        <w:rPr>
          <w:szCs w:val="22"/>
        </w:rPr>
        <w:t xml:space="preserve"> </w:t>
      </w:r>
      <w:r w:rsidR="007809F9">
        <w:rPr>
          <w:szCs w:val="22"/>
        </w:rPr>
        <w:t xml:space="preserve">a by-election conducted for </w:t>
      </w:r>
      <w:r w:rsidR="004A6A6A" w:rsidRPr="00B0322B">
        <w:rPr>
          <w:szCs w:val="22"/>
        </w:rPr>
        <w:t>the Division of Werriwa</w:t>
      </w:r>
      <w:r w:rsidR="00E842B6">
        <w:rPr>
          <w:szCs w:val="22"/>
        </w:rPr>
        <w:t xml:space="preserve"> in 2005</w:t>
      </w:r>
      <w:r w:rsidR="004A6A6A" w:rsidRPr="00B0322B">
        <w:rPr>
          <w:szCs w:val="22"/>
        </w:rPr>
        <w:t>. The days and times of operation have now passed and the instruments are no longer required. Their repeal does not alter existing arrangements.</w:t>
      </w:r>
    </w:p>
    <w:p w:rsidR="007D4CC6" w:rsidRPr="00B0322B" w:rsidRDefault="007D4CC6" w:rsidP="00B0322B">
      <w:pPr>
        <w:spacing w:before="180" w:line="240" w:lineRule="auto"/>
        <w:rPr>
          <w:szCs w:val="22"/>
        </w:rPr>
      </w:pPr>
      <w:r w:rsidRPr="00B0322B">
        <w:rPr>
          <w:szCs w:val="22"/>
        </w:rPr>
        <w:t xml:space="preserve">Item 3 repeals the </w:t>
      </w:r>
      <w:r w:rsidR="004A6A6A" w:rsidRPr="00B0322B">
        <w:rPr>
          <w:i/>
          <w:szCs w:val="22"/>
        </w:rPr>
        <w:t>Commonwealth Electoral Officers (Allowances) Regulations 2000</w:t>
      </w:r>
      <w:r w:rsidR="004A6A6A" w:rsidRPr="00B0322B">
        <w:rPr>
          <w:szCs w:val="22"/>
        </w:rPr>
        <w:t xml:space="preserve">. </w:t>
      </w:r>
      <w:r w:rsidR="00FB3FF0" w:rsidRPr="00FB3FF0">
        <w:rPr>
          <w:szCs w:val="22"/>
        </w:rPr>
        <w:t xml:space="preserve">These regulations prescribe specified allowances for </w:t>
      </w:r>
      <w:r w:rsidR="007809F9">
        <w:rPr>
          <w:szCs w:val="22"/>
        </w:rPr>
        <w:t>three</w:t>
      </w:r>
      <w:r w:rsidR="00FB3FF0" w:rsidRPr="00FB3FF0">
        <w:rPr>
          <w:szCs w:val="22"/>
        </w:rPr>
        <w:t xml:space="preserve"> statutory office holders appointed by the Governor-General under the </w:t>
      </w:r>
      <w:r w:rsidR="00FB3FF0" w:rsidRPr="00FB3FF0">
        <w:rPr>
          <w:i/>
          <w:szCs w:val="22"/>
        </w:rPr>
        <w:t>Commonwealth Electoral Act 1918</w:t>
      </w:r>
      <w:r w:rsidR="00FB3FF0" w:rsidRPr="00FB3FF0">
        <w:rPr>
          <w:szCs w:val="22"/>
        </w:rPr>
        <w:t xml:space="preserve"> (the Electoral Act). The regulations have been overtaken by Remuneration Tribunal determinations relating to all nine electoral officers appointed by the Governor-General under the Electoral Act and the option of including further terms and conditions in a determination by the Governor-General at the time of appointment</w:t>
      </w:r>
      <w:r w:rsidR="004A6A6A" w:rsidRPr="00FB3FF0">
        <w:rPr>
          <w:szCs w:val="22"/>
        </w:rPr>
        <w:t>. The regulations are no l</w:t>
      </w:r>
      <w:r w:rsidR="004A6A6A" w:rsidRPr="00B0322B">
        <w:rPr>
          <w:szCs w:val="22"/>
        </w:rPr>
        <w:t>onger required and their repeal does not alter existing arrangements.</w:t>
      </w:r>
    </w:p>
    <w:p w:rsidR="00EE24C2" w:rsidRPr="00B0322B" w:rsidRDefault="007D4CC6" w:rsidP="00B0322B">
      <w:pPr>
        <w:spacing w:before="180" w:line="240" w:lineRule="auto"/>
        <w:rPr>
          <w:szCs w:val="22"/>
        </w:rPr>
      </w:pPr>
      <w:r w:rsidRPr="00B0322B">
        <w:rPr>
          <w:szCs w:val="22"/>
        </w:rPr>
        <w:t xml:space="preserve">Item 4 repeals the Proclamation </w:t>
      </w:r>
      <w:r w:rsidRPr="00B0322B">
        <w:rPr>
          <w:szCs w:val="22"/>
        </w:rPr>
        <w:noBreakHyphen/>
        <w:t xml:space="preserve"> </w:t>
      </w:r>
      <w:r w:rsidRPr="00B0322B">
        <w:rPr>
          <w:i/>
          <w:szCs w:val="22"/>
        </w:rPr>
        <w:t>Commonwealth Electoral Act 1918</w:t>
      </w:r>
      <w:r w:rsidRPr="00B0322B">
        <w:rPr>
          <w:szCs w:val="22"/>
        </w:rPr>
        <w:t xml:space="preserve">. </w:t>
      </w:r>
      <w:r w:rsidR="00EE24C2" w:rsidRPr="00B0322B">
        <w:rPr>
          <w:szCs w:val="22"/>
        </w:rPr>
        <w:t>The purpose of the Proclamation was to rectify errors or omissions in the certified list of voters</w:t>
      </w:r>
      <w:r w:rsidR="007809F9">
        <w:rPr>
          <w:szCs w:val="22"/>
        </w:rPr>
        <w:t xml:space="preserve"> prepared before the High Court decision of </w:t>
      </w:r>
      <w:r w:rsidR="007809F9" w:rsidRPr="00EE22F2">
        <w:rPr>
          <w:i/>
          <w:szCs w:val="22"/>
        </w:rPr>
        <w:t>Rowe and Another v Electoral Commissioner and Another</w:t>
      </w:r>
      <w:r w:rsidR="007809F9">
        <w:rPr>
          <w:szCs w:val="22"/>
        </w:rPr>
        <w:t>. Following that decision the certified list was</w:t>
      </w:r>
      <w:r w:rsidR="00EE24C2" w:rsidRPr="00B0322B">
        <w:rPr>
          <w:szCs w:val="22"/>
        </w:rPr>
        <w:t xml:space="preserve"> prepared for the 2010 election using data extracted </w:t>
      </w:r>
      <w:r w:rsidR="007809F9">
        <w:rPr>
          <w:szCs w:val="22"/>
        </w:rPr>
        <w:t>at the later date of</w:t>
      </w:r>
      <w:r w:rsidR="00EE24C2" w:rsidRPr="00B0322B">
        <w:rPr>
          <w:szCs w:val="22"/>
        </w:rPr>
        <w:t xml:space="preserve"> 28 July 2010.</w:t>
      </w:r>
      <w:r w:rsidRPr="00B0322B">
        <w:rPr>
          <w:szCs w:val="22"/>
        </w:rPr>
        <w:t xml:space="preserve"> </w:t>
      </w:r>
      <w:r w:rsidRPr="00B0322B">
        <w:rPr>
          <w:color w:val="000000"/>
          <w:szCs w:val="22"/>
        </w:rPr>
        <w:t>The Proclamation is no longer required and its repeal does not alter existing arrangements.</w:t>
      </w:r>
    </w:p>
    <w:p w:rsidR="000F52D6" w:rsidRPr="00FB3FF0" w:rsidRDefault="000F52D6" w:rsidP="00A4294E">
      <w:pPr>
        <w:pStyle w:val="Notes"/>
        <w:jc w:val="center"/>
        <w:rPr>
          <w:i w:val="0"/>
          <w:highlight w:val="cyan"/>
        </w:rPr>
      </w:pPr>
    </w:p>
    <w:sectPr w:rsidR="000F52D6" w:rsidRPr="00FB3FF0"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DE6" w:rsidRDefault="00E25DE6" w:rsidP="00AA6B76">
      <w:r>
        <w:separator/>
      </w:r>
    </w:p>
  </w:endnote>
  <w:endnote w:type="continuationSeparator" w:id="0">
    <w:p w:rsidR="00E25DE6" w:rsidRDefault="00E25DE6"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1471F4BB-048C-478A-BDBC-CA268980C2DA}"/>
    <w:embedBold r:id="rId2" w:fontKey="{2B3B3FCA-E98A-4303-9F1A-FA78422CB3D3}"/>
    <w:embedBoldItalic r:id="rId3" w:fontKey="{98CA37BB-FBEE-4630-9844-D752578CC476}"/>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605B">
      <w:rPr>
        <w:rStyle w:val="PageNumber"/>
        <w:noProof/>
      </w:rPr>
      <w:t>6</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07303C">
      <w:rPr>
        <w:i/>
        <w:noProof/>
        <w:sz w:val="18"/>
      </w:rPr>
      <w:t>\\actdc01fs01p\user_folder$\tehang\Documents\Offline Records (AG)\Documents ~ explanatory material, briefs, letters\Attachment G.6 - Finance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00017">
      <w:rPr>
        <w:i/>
        <w:noProof/>
        <w:sz w:val="18"/>
      </w:rPr>
      <w:t>11/3/2014 12:42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200017" w:rsidP="00CD5158">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064365" w:rsidRPr="00064365" w:rsidRDefault="00064365" w:rsidP="00064365">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064365" w:rsidRPr="00064365" w:rsidRDefault="00064365" w:rsidP="00064365">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6</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07303C">
      <w:rPr>
        <w:i/>
        <w:noProof/>
        <w:sz w:val="18"/>
      </w:rPr>
      <w:t>\\actdc01fs01p\user_folder$\tehang\Documents\Offline Records (AG)\Documents ~ explanatory material, briefs, letters\Attachment G.6 - Finance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00017">
      <w:rPr>
        <w:i/>
        <w:noProof/>
        <w:sz w:val="18"/>
      </w:rPr>
      <w:t>11/3/2014 12:42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DE6" w:rsidRDefault="00E25DE6" w:rsidP="00AA6B76">
      <w:r>
        <w:separator/>
      </w:r>
    </w:p>
  </w:footnote>
  <w:footnote w:type="continuationSeparator" w:id="0">
    <w:p w:rsidR="00E25DE6" w:rsidRDefault="00E25DE6"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365" w:rsidRDefault="00200017">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064365" w:rsidRPr="00064365" w:rsidRDefault="00064365" w:rsidP="00064365">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064365" w:rsidRPr="00064365" w:rsidRDefault="00064365" w:rsidP="00064365">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379A"/>
    <w:rsid w:val="00052AA1"/>
    <w:rsid w:val="0005778C"/>
    <w:rsid w:val="00061076"/>
    <w:rsid w:val="000616CD"/>
    <w:rsid w:val="000616D0"/>
    <w:rsid w:val="00064365"/>
    <w:rsid w:val="0007303C"/>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9C"/>
    <w:rsid w:val="000F1B26"/>
    <w:rsid w:val="000F52D6"/>
    <w:rsid w:val="0010436C"/>
    <w:rsid w:val="00104CCC"/>
    <w:rsid w:val="00105A48"/>
    <w:rsid w:val="00105D5D"/>
    <w:rsid w:val="00107AD7"/>
    <w:rsid w:val="00107AF3"/>
    <w:rsid w:val="00107E87"/>
    <w:rsid w:val="001129CB"/>
    <w:rsid w:val="00114021"/>
    <w:rsid w:val="00114739"/>
    <w:rsid w:val="00116CB7"/>
    <w:rsid w:val="00120926"/>
    <w:rsid w:val="00132651"/>
    <w:rsid w:val="001331AD"/>
    <w:rsid w:val="001370DF"/>
    <w:rsid w:val="001413D9"/>
    <w:rsid w:val="00144D7F"/>
    <w:rsid w:val="00151CDD"/>
    <w:rsid w:val="00153F8D"/>
    <w:rsid w:val="001676C2"/>
    <w:rsid w:val="00172BEB"/>
    <w:rsid w:val="00175DB6"/>
    <w:rsid w:val="001760A7"/>
    <w:rsid w:val="00197F0A"/>
    <w:rsid w:val="001A04BC"/>
    <w:rsid w:val="001A3673"/>
    <w:rsid w:val="001A3A0A"/>
    <w:rsid w:val="001A7B6D"/>
    <w:rsid w:val="001B4A8B"/>
    <w:rsid w:val="001B6728"/>
    <w:rsid w:val="001B7418"/>
    <w:rsid w:val="001C1F0D"/>
    <w:rsid w:val="001D26A1"/>
    <w:rsid w:val="001D5150"/>
    <w:rsid w:val="001E375C"/>
    <w:rsid w:val="001F2754"/>
    <w:rsid w:val="00200017"/>
    <w:rsid w:val="0020111E"/>
    <w:rsid w:val="002036E6"/>
    <w:rsid w:val="00212F8D"/>
    <w:rsid w:val="0021350A"/>
    <w:rsid w:val="00215341"/>
    <w:rsid w:val="002203E5"/>
    <w:rsid w:val="00236647"/>
    <w:rsid w:val="002420D2"/>
    <w:rsid w:val="002561BC"/>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C0E"/>
    <w:rsid w:val="002B5DBD"/>
    <w:rsid w:val="002B6BBC"/>
    <w:rsid w:val="002B7ECC"/>
    <w:rsid w:val="002C27A8"/>
    <w:rsid w:val="002C79C2"/>
    <w:rsid w:val="002D397A"/>
    <w:rsid w:val="002F4829"/>
    <w:rsid w:val="003035E4"/>
    <w:rsid w:val="00306548"/>
    <w:rsid w:val="00312808"/>
    <w:rsid w:val="00313D95"/>
    <w:rsid w:val="003167F1"/>
    <w:rsid w:val="003220D9"/>
    <w:rsid w:val="003237C6"/>
    <w:rsid w:val="00326D80"/>
    <w:rsid w:val="00331FAE"/>
    <w:rsid w:val="003402DB"/>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30839"/>
    <w:rsid w:val="004314E7"/>
    <w:rsid w:val="0043603E"/>
    <w:rsid w:val="00450D8D"/>
    <w:rsid w:val="0045410B"/>
    <w:rsid w:val="00455EED"/>
    <w:rsid w:val="004627CF"/>
    <w:rsid w:val="004632E2"/>
    <w:rsid w:val="00464D9C"/>
    <w:rsid w:val="004759B0"/>
    <w:rsid w:val="00495F5A"/>
    <w:rsid w:val="004A1FEC"/>
    <w:rsid w:val="004A68BA"/>
    <w:rsid w:val="004A6A6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7193C"/>
    <w:rsid w:val="00583B0A"/>
    <w:rsid w:val="00587325"/>
    <w:rsid w:val="00590CF1"/>
    <w:rsid w:val="00591F69"/>
    <w:rsid w:val="00595F0A"/>
    <w:rsid w:val="005A5A72"/>
    <w:rsid w:val="005B2651"/>
    <w:rsid w:val="005B79EF"/>
    <w:rsid w:val="005E5530"/>
    <w:rsid w:val="00602492"/>
    <w:rsid w:val="00607CD9"/>
    <w:rsid w:val="00611610"/>
    <w:rsid w:val="00611C1A"/>
    <w:rsid w:val="00612A82"/>
    <w:rsid w:val="00617CA0"/>
    <w:rsid w:val="00621798"/>
    <w:rsid w:val="00626683"/>
    <w:rsid w:val="00631515"/>
    <w:rsid w:val="0063331C"/>
    <w:rsid w:val="0063513E"/>
    <w:rsid w:val="00640DEC"/>
    <w:rsid w:val="006577D3"/>
    <w:rsid w:val="00665B52"/>
    <w:rsid w:val="00665CC8"/>
    <w:rsid w:val="0066676F"/>
    <w:rsid w:val="00667D8F"/>
    <w:rsid w:val="00677766"/>
    <w:rsid w:val="00682CD3"/>
    <w:rsid w:val="00684236"/>
    <w:rsid w:val="00684C75"/>
    <w:rsid w:val="00693CC4"/>
    <w:rsid w:val="00696E63"/>
    <w:rsid w:val="006A4857"/>
    <w:rsid w:val="006A5E75"/>
    <w:rsid w:val="006A646B"/>
    <w:rsid w:val="006C6C0C"/>
    <w:rsid w:val="006D3401"/>
    <w:rsid w:val="006E26A6"/>
    <w:rsid w:val="006E63D8"/>
    <w:rsid w:val="006E79E3"/>
    <w:rsid w:val="006F73B4"/>
    <w:rsid w:val="0070133D"/>
    <w:rsid w:val="00705638"/>
    <w:rsid w:val="00707814"/>
    <w:rsid w:val="00712E06"/>
    <w:rsid w:val="007179A8"/>
    <w:rsid w:val="0073028F"/>
    <w:rsid w:val="00730844"/>
    <w:rsid w:val="00730C9D"/>
    <w:rsid w:val="00732EA4"/>
    <w:rsid w:val="00732F1C"/>
    <w:rsid w:val="00734CF8"/>
    <w:rsid w:val="007360DC"/>
    <w:rsid w:val="00745C80"/>
    <w:rsid w:val="0074638C"/>
    <w:rsid w:val="0075482C"/>
    <w:rsid w:val="00760D2D"/>
    <w:rsid w:val="0076329D"/>
    <w:rsid w:val="0077586D"/>
    <w:rsid w:val="00777D8E"/>
    <w:rsid w:val="00780765"/>
    <w:rsid w:val="007809F9"/>
    <w:rsid w:val="00780CA8"/>
    <w:rsid w:val="00785451"/>
    <w:rsid w:val="00787519"/>
    <w:rsid w:val="00794915"/>
    <w:rsid w:val="007A31CD"/>
    <w:rsid w:val="007B396E"/>
    <w:rsid w:val="007B3CF3"/>
    <w:rsid w:val="007C57B0"/>
    <w:rsid w:val="007C6EF0"/>
    <w:rsid w:val="007C79C1"/>
    <w:rsid w:val="007D4CC6"/>
    <w:rsid w:val="007D5035"/>
    <w:rsid w:val="007E1008"/>
    <w:rsid w:val="007E2C2F"/>
    <w:rsid w:val="007E5574"/>
    <w:rsid w:val="007E584E"/>
    <w:rsid w:val="007F5FF6"/>
    <w:rsid w:val="00804272"/>
    <w:rsid w:val="00806AF2"/>
    <w:rsid w:val="00820A62"/>
    <w:rsid w:val="00825284"/>
    <w:rsid w:val="00827E9D"/>
    <w:rsid w:val="00830F26"/>
    <w:rsid w:val="00831FD2"/>
    <w:rsid w:val="00832E9A"/>
    <w:rsid w:val="00834943"/>
    <w:rsid w:val="008575F2"/>
    <w:rsid w:val="0086461E"/>
    <w:rsid w:val="008654ED"/>
    <w:rsid w:val="00865742"/>
    <w:rsid w:val="00870764"/>
    <w:rsid w:val="008761AD"/>
    <w:rsid w:val="008808AD"/>
    <w:rsid w:val="00885FEE"/>
    <w:rsid w:val="008907F8"/>
    <w:rsid w:val="00891514"/>
    <w:rsid w:val="00891A4F"/>
    <w:rsid w:val="008926DA"/>
    <w:rsid w:val="00892891"/>
    <w:rsid w:val="008936D5"/>
    <w:rsid w:val="00893809"/>
    <w:rsid w:val="008972A5"/>
    <w:rsid w:val="00897614"/>
    <w:rsid w:val="008A4F24"/>
    <w:rsid w:val="008B4A92"/>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675E"/>
    <w:rsid w:val="009833EE"/>
    <w:rsid w:val="00984010"/>
    <w:rsid w:val="009879EB"/>
    <w:rsid w:val="009939F5"/>
    <w:rsid w:val="00995A48"/>
    <w:rsid w:val="009A0DE6"/>
    <w:rsid w:val="009A7830"/>
    <w:rsid w:val="009C514D"/>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4C6C"/>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B0322B"/>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535"/>
    <w:rsid w:val="00BA0BC4"/>
    <w:rsid w:val="00BA5E58"/>
    <w:rsid w:val="00BA6199"/>
    <w:rsid w:val="00BB3F34"/>
    <w:rsid w:val="00BB6351"/>
    <w:rsid w:val="00BB63D6"/>
    <w:rsid w:val="00BC5C02"/>
    <w:rsid w:val="00BD47E7"/>
    <w:rsid w:val="00BF3588"/>
    <w:rsid w:val="00C02446"/>
    <w:rsid w:val="00C06F08"/>
    <w:rsid w:val="00C16103"/>
    <w:rsid w:val="00C2130F"/>
    <w:rsid w:val="00C32867"/>
    <w:rsid w:val="00C34B0C"/>
    <w:rsid w:val="00C51B6F"/>
    <w:rsid w:val="00C52964"/>
    <w:rsid w:val="00C6109D"/>
    <w:rsid w:val="00C7476B"/>
    <w:rsid w:val="00C818BF"/>
    <w:rsid w:val="00C923A3"/>
    <w:rsid w:val="00C94600"/>
    <w:rsid w:val="00CA2695"/>
    <w:rsid w:val="00CA76FA"/>
    <w:rsid w:val="00CB6C25"/>
    <w:rsid w:val="00CC5A99"/>
    <w:rsid w:val="00CD0409"/>
    <w:rsid w:val="00CD28D1"/>
    <w:rsid w:val="00CD5158"/>
    <w:rsid w:val="00CE013C"/>
    <w:rsid w:val="00CE1D56"/>
    <w:rsid w:val="00CF0366"/>
    <w:rsid w:val="00CF4A7F"/>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E1FDD"/>
    <w:rsid w:val="00DE3BC9"/>
    <w:rsid w:val="00DF1BDF"/>
    <w:rsid w:val="00DF60F9"/>
    <w:rsid w:val="00E0539D"/>
    <w:rsid w:val="00E144FB"/>
    <w:rsid w:val="00E14BB3"/>
    <w:rsid w:val="00E163A1"/>
    <w:rsid w:val="00E20613"/>
    <w:rsid w:val="00E23C06"/>
    <w:rsid w:val="00E25DE6"/>
    <w:rsid w:val="00E27B56"/>
    <w:rsid w:val="00E30D56"/>
    <w:rsid w:val="00E3415A"/>
    <w:rsid w:val="00E43E46"/>
    <w:rsid w:val="00E44170"/>
    <w:rsid w:val="00E44FB5"/>
    <w:rsid w:val="00E47A48"/>
    <w:rsid w:val="00E51F23"/>
    <w:rsid w:val="00E52D09"/>
    <w:rsid w:val="00E53478"/>
    <w:rsid w:val="00E53D49"/>
    <w:rsid w:val="00E557CC"/>
    <w:rsid w:val="00E56D39"/>
    <w:rsid w:val="00E61C70"/>
    <w:rsid w:val="00E6500F"/>
    <w:rsid w:val="00E672F4"/>
    <w:rsid w:val="00E70194"/>
    <w:rsid w:val="00E70244"/>
    <w:rsid w:val="00E7408E"/>
    <w:rsid w:val="00E837B0"/>
    <w:rsid w:val="00E842B6"/>
    <w:rsid w:val="00E84437"/>
    <w:rsid w:val="00E8574F"/>
    <w:rsid w:val="00E85811"/>
    <w:rsid w:val="00E8754C"/>
    <w:rsid w:val="00E93FB9"/>
    <w:rsid w:val="00E97230"/>
    <w:rsid w:val="00EA09BB"/>
    <w:rsid w:val="00EA0DBD"/>
    <w:rsid w:val="00EB4854"/>
    <w:rsid w:val="00EC0308"/>
    <w:rsid w:val="00EC3A6F"/>
    <w:rsid w:val="00EC3D39"/>
    <w:rsid w:val="00ED2F21"/>
    <w:rsid w:val="00ED35C1"/>
    <w:rsid w:val="00ED4342"/>
    <w:rsid w:val="00ED5756"/>
    <w:rsid w:val="00ED65EB"/>
    <w:rsid w:val="00EE24C2"/>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64358"/>
    <w:rsid w:val="00F668F9"/>
    <w:rsid w:val="00F72DC2"/>
    <w:rsid w:val="00F75318"/>
    <w:rsid w:val="00F75BB8"/>
    <w:rsid w:val="00F76488"/>
    <w:rsid w:val="00F773BD"/>
    <w:rsid w:val="00F7772C"/>
    <w:rsid w:val="00F81B93"/>
    <w:rsid w:val="00F81E57"/>
    <w:rsid w:val="00F86639"/>
    <w:rsid w:val="00F8672F"/>
    <w:rsid w:val="00F87B5D"/>
    <w:rsid w:val="00F87EDA"/>
    <w:rsid w:val="00FA0179"/>
    <w:rsid w:val="00FA086B"/>
    <w:rsid w:val="00FA1498"/>
    <w:rsid w:val="00FA605B"/>
    <w:rsid w:val="00FB131B"/>
    <w:rsid w:val="00FB3FF0"/>
    <w:rsid w:val="00FC2922"/>
    <w:rsid w:val="00FC29B1"/>
    <w:rsid w:val="00FD1C0E"/>
    <w:rsid w:val="00FD6DF1"/>
    <w:rsid w:val="00FE1C1A"/>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364482172">
      <w:bodyDiv w:val="1"/>
      <w:marLeft w:val="0"/>
      <w:marRight w:val="0"/>
      <w:marTop w:val="0"/>
      <w:marBottom w:val="0"/>
      <w:divBdr>
        <w:top w:val="none" w:sz="0" w:space="0" w:color="auto"/>
        <w:left w:val="none" w:sz="0" w:space="0" w:color="auto"/>
        <w:bottom w:val="none" w:sz="0" w:space="0" w:color="auto"/>
        <w:right w:val="none" w:sz="0" w:space="0" w:color="auto"/>
      </w:divBdr>
      <w:divsChild>
        <w:div w:id="1017199082">
          <w:marLeft w:val="0"/>
          <w:marRight w:val="0"/>
          <w:marTop w:val="0"/>
          <w:marBottom w:val="0"/>
          <w:divBdr>
            <w:top w:val="none" w:sz="0" w:space="0" w:color="auto"/>
            <w:left w:val="none" w:sz="0" w:space="0" w:color="auto"/>
            <w:bottom w:val="none" w:sz="0" w:space="0" w:color="auto"/>
            <w:right w:val="none" w:sz="0" w:space="0" w:color="auto"/>
          </w:divBdr>
          <w:divsChild>
            <w:div w:id="2062441336">
              <w:marLeft w:val="0"/>
              <w:marRight w:val="0"/>
              <w:marTop w:val="0"/>
              <w:marBottom w:val="0"/>
              <w:divBdr>
                <w:top w:val="none" w:sz="0" w:space="0" w:color="auto"/>
                <w:left w:val="none" w:sz="0" w:space="0" w:color="auto"/>
                <w:bottom w:val="none" w:sz="0" w:space="0" w:color="auto"/>
                <w:right w:val="none" w:sz="0" w:space="0" w:color="auto"/>
              </w:divBdr>
              <w:divsChild>
                <w:div w:id="519778347">
                  <w:marLeft w:val="0"/>
                  <w:marRight w:val="0"/>
                  <w:marTop w:val="0"/>
                  <w:marBottom w:val="0"/>
                  <w:divBdr>
                    <w:top w:val="none" w:sz="0" w:space="0" w:color="auto"/>
                    <w:left w:val="none" w:sz="0" w:space="0" w:color="auto"/>
                    <w:bottom w:val="none" w:sz="0" w:space="0" w:color="auto"/>
                    <w:right w:val="none" w:sz="0" w:space="0" w:color="auto"/>
                  </w:divBdr>
                  <w:divsChild>
                    <w:div w:id="253560209">
                      <w:marLeft w:val="0"/>
                      <w:marRight w:val="0"/>
                      <w:marTop w:val="0"/>
                      <w:marBottom w:val="0"/>
                      <w:divBdr>
                        <w:top w:val="none" w:sz="0" w:space="0" w:color="auto"/>
                        <w:left w:val="none" w:sz="0" w:space="0" w:color="auto"/>
                        <w:bottom w:val="none" w:sz="0" w:space="0" w:color="auto"/>
                        <w:right w:val="none" w:sz="0" w:space="0" w:color="auto"/>
                      </w:divBdr>
                      <w:divsChild>
                        <w:div w:id="2061971763">
                          <w:marLeft w:val="0"/>
                          <w:marRight w:val="0"/>
                          <w:marTop w:val="0"/>
                          <w:marBottom w:val="0"/>
                          <w:divBdr>
                            <w:top w:val="single" w:sz="6" w:space="0" w:color="828282"/>
                            <w:left w:val="single" w:sz="6" w:space="0" w:color="828282"/>
                            <w:bottom w:val="single" w:sz="6" w:space="0" w:color="828282"/>
                            <w:right w:val="single" w:sz="6" w:space="0" w:color="828282"/>
                          </w:divBdr>
                          <w:divsChild>
                            <w:div w:id="2048986249">
                              <w:marLeft w:val="0"/>
                              <w:marRight w:val="0"/>
                              <w:marTop w:val="0"/>
                              <w:marBottom w:val="0"/>
                              <w:divBdr>
                                <w:top w:val="none" w:sz="0" w:space="0" w:color="auto"/>
                                <w:left w:val="none" w:sz="0" w:space="0" w:color="auto"/>
                                <w:bottom w:val="none" w:sz="0" w:space="0" w:color="auto"/>
                                <w:right w:val="none" w:sz="0" w:space="0" w:color="auto"/>
                              </w:divBdr>
                              <w:divsChild>
                                <w:div w:id="1749232866">
                                  <w:marLeft w:val="0"/>
                                  <w:marRight w:val="0"/>
                                  <w:marTop w:val="0"/>
                                  <w:marBottom w:val="0"/>
                                  <w:divBdr>
                                    <w:top w:val="none" w:sz="0" w:space="0" w:color="auto"/>
                                    <w:left w:val="none" w:sz="0" w:space="0" w:color="auto"/>
                                    <w:bottom w:val="none" w:sz="0" w:space="0" w:color="auto"/>
                                    <w:right w:val="none" w:sz="0" w:space="0" w:color="auto"/>
                                  </w:divBdr>
                                  <w:divsChild>
                                    <w:div w:id="966860526">
                                      <w:marLeft w:val="0"/>
                                      <w:marRight w:val="0"/>
                                      <w:marTop w:val="0"/>
                                      <w:marBottom w:val="0"/>
                                      <w:divBdr>
                                        <w:top w:val="none" w:sz="0" w:space="0" w:color="auto"/>
                                        <w:left w:val="none" w:sz="0" w:space="0" w:color="auto"/>
                                        <w:bottom w:val="none" w:sz="0" w:space="0" w:color="auto"/>
                                        <w:right w:val="none" w:sz="0" w:space="0" w:color="auto"/>
                                      </w:divBdr>
                                      <w:divsChild>
                                        <w:div w:id="454249238">
                                          <w:marLeft w:val="0"/>
                                          <w:marRight w:val="0"/>
                                          <w:marTop w:val="0"/>
                                          <w:marBottom w:val="0"/>
                                          <w:divBdr>
                                            <w:top w:val="none" w:sz="0" w:space="0" w:color="auto"/>
                                            <w:left w:val="none" w:sz="0" w:space="0" w:color="auto"/>
                                            <w:bottom w:val="none" w:sz="0" w:space="0" w:color="auto"/>
                                            <w:right w:val="none" w:sz="0" w:space="0" w:color="auto"/>
                                          </w:divBdr>
                                          <w:divsChild>
                                            <w:div w:id="530386078">
                                              <w:marLeft w:val="0"/>
                                              <w:marRight w:val="0"/>
                                              <w:marTop w:val="0"/>
                                              <w:marBottom w:val="0"/>
                                              <w:divBdr>
                                                <w:top w:val="none" w:sz="0" w:space="0" w:color="auto"/>
                                                <w:left w:val="none" w:sz="0" w:space="0" w:color="auto"/>
                                                <w:bottom w:val="none" w:sz="0" w:space="0" w:color="auto"/>
                                                <w:right w:val="none" w:sz="0" w:space="0" w:color="auto"/>
                                              </w:divBdr>
                                              <w:divsChild>
                                                <w:div w:id="12773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98949">
      <w:bodyDiv w:val="1"/>
      <w:marLeft w:val="0"/>
      <w:marRight w:val="0"/>
      <w:marTop w:val="0"/>
      <w:marBottom w:val="0"/>
      <w:divBdr>
        <w:top w:val="none" w:sz="0" w:space="0" w:color="auto"/>
        <w:left w:val="none" w:sz="0" w:space="0" w:color="auto"/>
        <w:bottom w:val="none" w:sz="0" w:space="0" w:color="auto"/>
        <w:right w:val="none" w:sz="0" w:space="0" w:color="auto"/>
      </w:divBdr>
      <w:divsChild>
        <w:div w:id="830605458">
          <w:marLeft w:val="0"/>
          <w:marRight w:val="0"/>
          <w:marTop w:val="0"/>
          <w:marBottom w:val="0"/>
          <w:divBdr>
            <w:top w:val="none" w:sz="0" w:space="0" w:color="auto"/>
            <w:left w:val="none" w:sz="0" w:space="0" w:color="auto"/>
            <w:bottom w:val="none" w:sz="0" w:space="0" w:color="auto"/>
            <w:right w:val="none" w:sz="0" w:space="0" w:color="auto"/>
          </w:divBdr>
          <w:divsChild>
            <w:div w:id="906646642">
              <w:marLeft w:val="0"/>
              <w:marRight w:val="0"/>
              <w:marTop w:val="0"/>
              <w:marBottom w:val="0"/>
              <w:divBdr>
                <w:top w:val="none" w:sz="0" w:space="0" w:color="auto"/>
                <w:left w:val="none" w:sz="0" w:space="0" w:color="auto"/>
                <w:bottom w:val="none" w:sz="0" w:space="0" w:color="auto"/>
                <w:right w:val="none" w:sz="0" w:space="0" w:color="auto"/>
              </w:divBdr>
              <w:divsChild>
                <w:div w:id="350884476">
                  <w:marLeft w:val="0"/>
                  <w:marRight w:val="0"/>
                  <w:marTop w:val="0"/>
                  <w:marBottom w:val="0"/>
                  <w:divBdr>
                    <w:top w:val="none" w:sz="0" w:space="0" w:color="auto"/>
                    <w:left w:val="none" w:sz="0" w:space="0" w:color="auto"/>
                    <w:bottom w:val="none" w:sz="0" w:space="0" w:color="auto"/>
                    <w:right w:val="none" w:sz="0" w:space="0" w:color="auto"/>
                  </w:divBdr>
                  <w:divsChild>
                    <w:div w:id="931090221">
                      <w:marLeft w:val="0"/>
                      <w:marRight w:val="0"/>
                      <w:marTop w:val="0"/>
                      <w:marBottom w:val="0"/>
                      <w:divBdr>
                        <w:top w:val="none" w:sz="0" w:space="0" w:color="auto"/>
                        <w:left w:val="none" w:sz="0" w:space="0" w:color="auto"/>
                        <w:bottom w:val="none" w:sz="0" w:space="0" w:color="auto"/>
                        <w:right w:val="none" w:sz="0" w:space="0" w:color="auto"/>
                      </w:divBdr>
                      <w:divsChild>
                        <w:div w:id="988362811">
                          <w:marLeft w:val="0"/>
                          <w:marRight w:val="0"/>
                          <w:marTop w:val="0"/>
                          <w:marBottom w:val="0"/>
                          <w:divBdr>
                            <w:top w:val="single" w:sz="6" w:space="0" w:color="828282"/>
                            <w:left w:val="single" w:sz="6" w:space="0" w:color="828282"/>
                            <w:bottom w:val="single" w:sz="6" w:space="0" w:color="828282"/>
                            <w:right w:val="single" w:sz="6" w:space="0" w:color="828282"/>
                          </w:divBdr>
                          <w:divsChild>
                            <w:div w:id="1729958441">
                              <w:marLeft w:val="0"/>
                              <w:marRight w:val="0"/>
                              <w:marTop w:val="0"/>
                              <w:marBottom w:val="0"/>
                              <w:divBdr>
                                <w:top w:val="none" w:sz="0" w:space="0" w:color="auto"/>
                                <w:left w:val="none" w:sz="0" w:space="0" w:color="auto"/>
                                <w:bottom w:val="none" w:sz="0" w:space="0" w:color="auto"/>
                                <w:right w:val="none" w:sz="0" w:space="0" w:color="auto"/>
                              </w:divBdr>
                              <w:divsChild>
                                <w:div w:id="461117354">
                                  <w:marLeft w:val="0"/>
                                  <w:marRight w:val="0"/>
                                  <w:marTop w:val="0"/>
                                  <w:marBottom w:val="0"/>
                                  <w:divBdr>
                                    <w:top w:val="none" w:sz="0" w:space="0" w:color="auto"/>
                                    <w:left w:val="none" w:sz="0" w:space="0" w:color="auto"/>
                                    <w:bottom w:val="none" w:sz="0" w:space="0" w:color="auto"/>
                                    <w:right w:val="none" w:sz="0" w:space="0" w:color="auto"/>
                                  </w:divBdr>
                                  <w:divsChild>
                                    <w:div w:id="1218281218">
                                      <w:marLeft w:val="0"/>
                                      <w:marRight w:val="0"/>
                                      <w:marTop w:val="0"/>
                                      <w:marBottom w:val="0"/>
                                      <w:divBdr>
                                        <w:top w:val="none" w:sz="0" w:space="0" w:color="auto"/>
                                        <w:left w:val="none" w:sz="0" w:space="0" w:color="auto"/>
                                        <w:bottom w:val="none" w:sz="0" w:space="0" w:color="auto"/>
                                        <w:right w:val="none" w:sz="0" w:space="0" w:color="auto"/>
                                      </w:divBdr>
                                      <w:divsChild>
                                        <w:div w:id="2011365768">
                                          <w:marLeft w:val="0"/>
                                          <w:marRight w:val="0"/>
                                          <w:marTop w:val="0"/>
                                          <w:marBottom w:val="0"/>
                                          <w:divBdr>
                                            <w:top w:val="none" w:sz="0" w:space="0" w:color="auto"/>
                                            <w:left w:val="none" w:sz="0" w:space="0" w:color="auto"/>
                                            <w:bottom w:val="none" w:sz="0" w:space="0" w:color="auto"/>
                                            <w:right w:val="none" w:sz="0" w:space="0" w:color="auto"/>
                                          </w:divBdr>
                                          <w:divsChild>
                                            <w:div w:id="913666519">
                                              <w:marLeft w:val="0"/>
                                              <w:marRight w:val="0"/>
                                              <w:marTop w:val="0"/>
                                              <w:marBottom w:val="0"/>
                                              <w:divBdr>
                                                <w:top w:val="none" w:sz="0" w:space="0" w:color="auto"/>
                                                <w:left w:val="none" w:sz="0" w:space="0" w:color="auto"/>
                                                <w:bottom w:val="none" w:sz="0" w:space="0" w:color="auto"/>
                                                <w:right w:val="none" w:sz="0" w:space="0" w:color="auto"/>
                                              </w:divBdr>
                                              <w:divsChild>
                                                <w:div w:id="12288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2125533403">
      <w:bodyDiv w:val="1"/>
      <w:marLeft w:val="0"/>
      <w:marRight w:val="0"/>
      <w:marTop w:val="0"/>
      <w:marBottom w:val="0"/>
      <w:divBdr>
        <w:top w:val="none" w:sz="0" w:space="0" w:color="auto"/>
        <w:left w:val="none" w:sz="0" w:space="0" w:color="auto"/>
        <w:bottom w:val="none" w:sz="0" w:space="0" w:color="auto"/>
        <w:right w:val="none" w:sz="0" w:space="0" w:color="auto"/>
      </w:divBdr>
      <w:divsChild>
        <w:div w:id="1894265432">
          <w:marLeft w:val="0"/>
          <w:marRight w:val="0"/>
          <w:marTop w:val="0"/>
          <w:marBottom w:val="0"/>
          <w:divBdr>
            <w:top w:val="none" w:sz="0" w:space="0" w:color="auto"/>
            <w:left w:val="none" w:sz="0" w:space="0" w:color="auto"/>
            <w:bottom w:val="none" w:sz="0" w:space="0" w:color="auto"/>
            <w:right w:val="none" w:sz="0" w:space="0" w:color="auto"/>
          </w:divBdr>
          <w:divsChild>
            <w:div w:id="897282569">
              <w:marLeft w:val="0"/>
              <w:marRight w:val="0"/>
              <w:marTop w:val="0"/>
              <w:marBottom w:val="0"/>
              <w:divBdr>
                <w:top w:val="none" w:sz="0" w:space="0" w:color="auto"/>
                <w:left w:val="none" w:sz="0" w:space="0" w:color="auto"/>
                <w:bottom w:val="none" w:sz="0" w:space="0" w:color="auto"/>
                <w:right w:val="none" w:sz="0" w:space="0" w:color="auto"/>
              </w:divBdr>
              <w:divsChild>
                <w:div w:id="1155490821">
                  <w:marLeft w:val="0"/>
                  <w:marRight w:val="0"/>
                  <w:marTop w:val="0"/>
                  <w:marBottom w:val="0"/>
                  <w:divBdr>
                    <w:top w:val="none" w:sz="0" w:space="0" w:color="auto"/>
                    <w:left w:val="none" w:sz="0" w:space="0" w:color="auto"/>
                    <w:bottom w:val="none" w:sz="0" w:space="0" w:color="auto"/>
                    <w:right w:val="none" w:sz="0" w:space="0" w:color="auto"/>
                  </w:divBdr>
                  <w:divsChild>
                    <w:div w:id="2069718118">
                      <w:marLeft w:val="0"/>
                      <w:marRight w:val="0"/>
                      <w:marTop w:val="0"/>
                      <w:marBottom w:val="0"/>
                      <w:divBdr>
                        <w:top w:val="none" w:sz="0" w:space="0" w:color="auto"/>
                        <w:left w:val="none" w:sz="0" w:space="0" w:color="auto"/>
                        <w:bottom w:val="none" w:sz="0" w:space="0" w:color="auto"/>
                        <w:right w:val="none" w:sz="0" w:space="0" w:color="auto"/>
                      </w:divBdr>
                      <w:divsChild>
                        <w:div w:id="1821076461">
                          <w:marLeft w:val="0"/>
                          <w:marRight w:val="0"/>
                          <w:marTop w:val="0"/>
                          <w:marBottom w:val="0"/>
                          <w:divBdr>
                            <w:top w:val="single" w:sz="6" w:space="0" w:color="828282"/>
                            <w:left w:val="single" w:sz="6" w:space="0" w:color="828282"/>
                            <w:bottom w:val="single" w:sz="6" w:space="0" w:color="828282"/>
                            <w:right w:val="single" w:sz="6" w:space="0" w:color="828282"/>
                          </w:divBdr>
                          <w:divsChild>
                            <w:div w:id="1359350254">
                              <w:marLeft w:val="0"/>
                              <w:marRight w:val="0"/>
                              <w:marTop w:val="0"/>
                              <w:marBottom w:val="0"/>
                              <w:divBdr>
                                <w:top w:val="none" w:sz="0" w:space="0" w:color="auto"/>
                                <w:left w:val="none" w:sz="0" w:space="0" w:color="auto"/>
                                <w:bottom w:val="none" w:sz="0" w:space="0" w:color="auto"/>
                                <w:right w:val="none" w:sz="0" w:space="0" w:color="auto"/>
                              </w:divBdr>
                              <w:divsChild>
                                <w:div w:id="208223889">
                                  <w:marLeft w:val="0"/>
                                  <w:marRight w:val="0"/>
                                  <w:marTop w:val="0"/>
                                  <w:marBottom w:val="0"/>
                                  <w:divBdr>
                                    <w:top w:val="none" w:sz="0" w:space="0" w:color="auto"/>
                                    <w:left w:val="none" w:sz="0" w:space="0" w:color="auto"/>
                                    <w:bottom w:val="none" w:sz="0" w:space="0" w:color="auto"/>
                                    <w:right w:val="none" w:sz="0" w:space="0" w:color="auto"/>
                                  </w:divBdr>
                                  <w:divsChild>
                                    <w:div w:id="2124570963">
                                      <w:marLeft w:val="0"/>
                                      <w:marRight w:val="0"/>
                                      <w:marTop w:val="0"/>
                                      <w:marBottom w:val="0"/>
                                      <w:divBdr>
                                        <w:top w:val="none" w:sz="0" w:space="0" w:color="auto"/>
                                        <w:left w:val="none" w:sz="0" w:space="0" w:color="auto"/>
                                        <w:bottom w:val="none" w:sz="0" w:space="0" w:color="auto"/>
                                        <w:right w:val="none" w:sz="0" w:space="0" w:color="auto"/>
                                      </w:divBdr>
                                      <w:divsChild>
                                        <w:div w:id="42827318">
                                          <w:marLeft w:val="0"/>
                                          <w:marRight w:val="0"/>
                                          <w:marTop w:val="0"/>
                                          <w:marBottom w:val="0"/>
                                          <w:divBdr>
                                            <w:top w:val="none" w:sz="0" w:space="0" w:color="auto"/>
                                            <w:left w:val="none" w:sz="0" w:space="0" w:color="auto"/>
                                            <w:bottom w:val="none" w:sz="0" w:space="0" w:color="auto"/>
                                            <w:right w:val="none" w:sz="0" w:space="0" w:color="auto"/>
                                          </w:divBdr>
                                          <w:divsChild>
                                            <w:div w:id="2105494303">
                                              <w:marLeft w:val="0"/>
                                              <w:marRight w:val="0"/>
                                              <w:marTop w:val="0"/>
                                              <w:marBottom w:val="0"/>
                                              <w:divBdr>
                                                <w:top w:val="none" w:sz="0" w:space="0" w:color="auto"/>
                                                <w:left w:val="none" w:sz="0" w:space="0" w:color="auto"/>
                                                <w:bottom w:val="none" w:sz="0" w:space="0" w:color="auto"/>
                                                <w:right w:val="none" w:sz="0" w:space="0" w:color="auto"/>
                                              </w:divBdr>
                                              <w:divsChild>
                                                <w:div w:id="5417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293BE-2AEF-4790-9A55-D21862F7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2129</Words>
  <Characters>12139</Characters>
  <Application>Microsoft Office Word</Application>
  <DocSecurity>0</DocSecurity>
  <PresentationFormat/>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14240</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2013-11-17T22:32:00Z</cp:lastPrinted>
  <dcterms:created xsi:type="dcterms:W3CDTF">2014-03-11T01:42:00Z</dcterms:created>
  <dcterms:modified xsi:type="dcterms:W3CDTF">2014-03-11T01:42:00Z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